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444BE0" w:rsidRDefault="00DD2842" w:rsidP="00DD284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D2842" w:rsidRPr="00DD2842" w:rsidRDefault="00DD2842" w:rsidP="00DD284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VY_52_INOVACE_3.A_4</w:t>
            </w:r>
          </w:p>
          <w:p w:rsidR="00DD2842" w:rsidRPr="00DD2842" w:rsidRDefault="00DD2842" w:rsidP="00DD284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DD2842">
              <w:rPr>
                <w:rFonts w:asciiTheme="minorHAnsi" w:hAnsiTheme="minorHAnsi"/>
                <w:color w:val="FF0000"/>
                <w:sz w:val="28"/>
                <w:szCs w:val="28"/>
              </w:rPr>
              <w:t>Téma sady: Orientace v systému a kvalitě sociálních služeb</w:t>
            </w:r>
          </w:p>
          <w:p w:rsidR="00DD2842" w:rsidRPr="00DD2842" w:rsidRDefault="00DD2842" w:rsidP="00DD284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DD2842">
              <w:rPr>
                <w:rFonts w:asciiTheme="minorHAnsi" w:hAnsiTheme="minorHAnsi"/>
                <w:color w:val="FF0000"/>
                <w:sz w:val="28"/>
                <w:szCs w:val="28"/>
              </w:rPr>
              <w:t>Název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: Orientace v Zákoně 108/2006 Sb.</w:t>
            </w:r>
          </w:p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EB4AA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3. 1</w:t>
            </w:r>
            <w:r w:rsidR="00D84D7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AF61CF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EB4AA9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Default="003C2A8F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Cvičný text je zaměřen na předpoklady výkonu pracovníka v sociálních službách. Žáci si mají prostudovat pasáž 8 a 9 Zákona 108/2006 Sb. a poté odpovědět na konkrétní otázky.</w:t>
            </w:r>
            <w:r w:rsidR="00AF61CF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3C2A8F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Pracovník v sociální</w:t>
            </w:r>
            <w:r w:rsidR="00AF61CF">
              <w:rPr>
                <w:rFonts w:asciiTheme="minorHAnsi" w:hAnsiTheme="minorHAnsi"/>
                <w:sz w:val="28"/>
                <w:szCs w:val="28"/>
              </w:rPr>
              <w:t>ch službách, sociální pracovník</w:t>
            </w:r>
            <w:r>
              <w:rPr>
                <w:rFonts w:asciiTheme="minorHAnsi" w:hAnsiTheme="minorHAnsi"/>
                <w:sz w:val="28"/>
                <w:szCs w:val="28"/>
              </w:rPr>
              <w:t>, rekvalifikační kurz, předpoklady pro výkon pracovníků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3C2A8F" w:rsidRPr="00AF61CF" w:rsidRDefault="003C2A8F" w:rsidP="003C2A8F">
            <w:pPr>
              <w:widowControl/>
              <w:suppressAutoHyphens w:val="0"/>
              <w:overflowPunct/>
              <w:textAlignment w:val="auto"/>
              <w:rPr>
                <w:rFonts w:ascii="Arial" w:eastAsiaTheme="minorHAnsi" w:hAnsi="Arial" w:cs="Arial"/>
                <w:kern w:val="0"/>
                <w:szCs w:val="24"/>
                <w:lang w:eastAsia="en-US"/>
              </w:rPr>
            </w:pPr>
            <w:r w:rsidRPr="00AF61CF">
              <w:rPr>
                <w:rFonts w:ascii="Arial" w:eastAsiaTheme="minorHAnsi" w:hAnsi="Arial" w:cs="Arial"/>
                <w:kern w:val="0"/>
                <w:szCs w:val="24"/>
                <w:lang w:eastAsia="en-US"/>
              </w:rPr>
              <w:t>charakterizuje základní kategorie</w:t>
            </w:r>
          </w:p>
          <w:p w:rsidR="00D84D70" w:rsidRPr="00AF61CF" w:rsidRDefault="003C2A8F" w:rsidP="003C2A8F">
            <w:pPr>
              <w:rPr>
                <w:rFonts w:ascii="Arial" w:hAnsi="Arial" w:cs="Arial"/>
                <w:sz w:val="28"/>
                <w:szCs w:val="28"/>
              </w:rPr>
            </w:pPr>
            <w:r w:rsidRPr="00AF61CF">
              <w:rPr>
                <w:rFonts w:ascii="Arial" w:eastAsiaTheme="minorHAnsi" w:hAnsi="Arial" w:cs="Arial"/>
                <w:kern w:val="0"/>
                <w:szCs w:val="24"/>
                <w:lang w:eastAsia="en-US"/>
              </w:rPr>
              <w:t>pracovníků v sociálních službách,</w:t>
            </w:r>
          </w:p>
          <w:p w:rsidR="00FA77EF" w:rsidRPr="00D84D70" w:rsidRDefault="00FA77E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D84D70" w:rsidRDefault="003C2A8F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Cvičný text – orientace v zákoně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E83490" w:rsidRDefault="00E83490"/>
    <w:p w:rsidR="00D84D70" w:rsidRDefault="00D84D70"/>
    <w:p w:rsidR="00EB4AA9" w:rsidRDefault="002F4DA7">
      <w:r>
        <w:t>Zadání pro žáky:</w:t>
      </w:r>
    </w:p>
    <w:p w:rsidR="002F4DA7" w:rsidRDefault="00EB4AA9">
      <w:r>
        <w:t xml:space="preserve">Prostudujte si </w:t>
      </w:r>
      <w:r w:rsidR="002F4DA7">
        <w:t xml:space="preserve">část 8 a část 9 Zákona 108/2006 Sb. dostupnou na </w:t>
      </w:r>
      <w:hyperlink r:id="rId12" w:history="1">
        <w:r w:rsidR="002F4DA7" w:rsidRPr="0077733B">
          <w:rPr>
            <w:rStyle w:val="Hypertextovodkaz"/>
          </w:rPr>
          <w:t>http://www.mpsv.cz/files/clanky/13640/z_108_2006.pdf</w:t>
        </w:r>
      </w:hyperlink>
      <w:r w:rsidR="002F4DA7">
        <w:t xml:space="preserve"> a odpovězte na následující otázky v cvičném textu.</w:t>
      </w:r>
    </w:p>
    <w:p w:rsidR="00EB4AA9" w:rsidRDefault="00EB4AA9"/>
    <w:p w:rsidR="00EB4AA9" w:rsidRDefault="00EB4AA9"/>
    <w:p w:rsidR="00EB4AA9" w:rsidRDefault="00EB4AA9"/>
    <w:p w:rsidR="00EB4AA9" w:rsidRDefault="00EB4AA9"/>
    <w:p w:rsidR="00EB4AA9" w:rsidRDefault="00EB4AA9"/>
    <w:p w:rsidR="00D84D70" w:rsidRPr="003C2A8F" w:rsidRDefault="009D0B3D">
      <w:pPr>
        <w:rPr>
          <w:b/>
          <w:u w:val="single"/>
        </w:rPr>
      </w:pPr>
      <w:r w:rsidRPr="003C2A8F">
        <w:rPr>
          <w:b/>
          <w:u w:val="single"/>
        </w:rPr>
        <w:t>Cvičný text k předpokladům výkonu pracovníků v sociálních službách</w:t>
      </w:r>
    </w:p>
    <w:p w:rsidR="00D51CC3" w:rsidRDefault="00D51CC3"/>
    <w:p w:rsidR="00D84D70" w:rsidRPr="00DD2842" w:rsidRDefault="009D0B3D" w:rsidP="009D0B3D">
      <w:pPr>
        <w:pStyle w:val="Odstavecseseznamem"/>
        <w:numPr>
          <w:ilvl w:val="0"/>
          <w:numId w:val="3"/>
        </w:numPr>
        <w:rPr>
          <w:b/>
        </w:rPr>
      </w:pPr>
      <w:r w:rsidRPr="00DD2842">
        <w:rPr>
          <w:b/>
        </w:rPr>
        <w:t>Které dva typy pracovníků podle zákona 108/2006 Sb. pracují v sociálních službách?</w:t>
      </w:r>
    </w:p>
    <w:p w:rsidR="00535F2A" w:rsidRPr="00DD2842" w:rsidRDefault="00535F2A" w:rsidP="00535F2A">
      <w:pPr>
        <w:pStyle w:val="Odstavecseseznamem"/>
        <w:rPr>
          <w:b/>
        </w:rPr>
      </w:pPr>
    </w:p>
    <w:p w:rsidR="009D0B3D" w:rsidRPr="00DD2842" w:rsidRDefault="009D0B3D" w:rsidP="009D0B3D">
      <w:pPr>
        <w:pStyle w:val="Odstavecseseznamem"/>
        <w:numPr>
          <w:ilvl w:val="0"/>
          <w:numId w:val="3"/>
        </w:numPr>
        <w:rPr>
          <w:b/>
        </w:rPr>
      </w:pPr>
      <w:r w:rsidRPr="00DD2842">
        <w:rPr>
          <w:b/>
        </w:rPr>
        <w:t xml:space="preserve">Uveďte, jaký stupeň vzdělání musí splňovat sociální </w:t>
      </w:r>
      <w:proofErr w:type="gramStart"/>
      <w:r w:rsidRPr="00DD2842">
        <w:rPr>
          <w:b/>
        </w:rPr>
        <w:t>pracovník a uveďte</w:t>
      </w:r>
      <w:proofErr w:type="gramEnd"/>
      <w:r w:rsidRPr="00DD2842">
        <w:rPr>
          <w:b/>
        </w:rPr>
        <w:t xml:space="preserve"> 4 obory, ve kterých toto vzdělání může splnit.</w:t>
      </w:r>
    </w:p>
    <w:p w:rsidR="00535F2A" w:rsidRPr="00DD2842" w:rsidRDefault="00535F2A" w:rsidP="00535F2A">
      <w:pPr>
        <w:pStyle w:val="Odstavecseseznamem"/>
        <w:rPr>
          <w:b/>
        </w:rPr>
      </w:pPr>
    </w:p>
    <w:p w:rsidR="00535F2A" w:rsidRPr="00DD2842" w:rsidRDefault="00535F2A" w:rsidP="00535F2A">
      <w:pPr>
        <w:pStyle w:val="Odstavecseseznamem"/>
        <w:rPr>
          <w:b/>
        </w:rPr>
      </w:pPr>
    </w:p>
    <w:p w:rsidR="009D0B3D" w:rsidRPr="00DD2842" w:rsidRDefault="009D0B3D" w:rsidP="009D0B3D">
      <w:pPr>
        <w:pStyle w:val="Odstavecseseznamem"/>
        <w:numPr>
          <w:ilvl w:val="0"/>
          <w:numId w:val="3"/>
        </w:numPr>
        <w:rPr>
          <w:b/>
        </w:rPr>
      </w:pPr>
      <w:r w:rsidRPr="00DD2842">
        <w:rPr>
          <w:b/>
        </w:rPr>
        <w:t>Následující typy činností rozdělte podle toho, kdo je může vykonávat: zda SOCIÁLNÍ PRACOVNÍK nebo PRACOVNÍK V SOCIÁLNÍCH SLUŽBÁCH:</w:t>
      </w:r>
    </w:p>
    <w:p w:rsidR="00535F2A" w:rsidRDefault="00535F2A" w:rsidP="009D0B3D">
      <w:pPr>
        <w:pStyle w:val="Odstavecseseznamem"/>
      </w:pPr>
    </w:p>
    <w:p w:rsidR="00663F3C" w:rsidRDefault="00663F3C" w:rsidP="009D0B3D">
      <w:pPr>
        <w:pStyle w:val="Odstavecseseznamem"/>
      </w:pPr>
      <w:r w:rsidRPr="00663F3C">
        <w:t>sociální šetření</w:t>
      </w:r>
    </w:p>
    <w:p w:rsidR="00535F2A" w:rsidRDefault="00535F2A" w:rsidP="009D0B3D">
      <w:pPr>
        <w:pStyle w:val="Odstavecseseznamem"/>
      </w:pPr>
    </w:p>
    <w:p w:rsidR="00663F3C" w:rsidRDefault="00663F3C" w:rsidP="009D0B3D">
      <w:pPr>
        <w:pStyle w:val="Odstavecseseznamem"/>
      </w:pPr>
      <w:r w:rsidRPr="00663F3C">
        <w:t>sociálně právní poradenství</w:t>
      </w:r>
    </w:p>
    <w:p w:rsidR="00535F2A" w:rsidRDefault="00535F2A" w:rsidP="009D0B3D">
      <w:pPr>
        <w:pStyle w:val="Odstavecseseznamem"/>
      </w:pPr>
    </w:p>
    <w:p w:rsidR="00663F3C" w:rsidRDefault="00663F3C" w:rsidP="009D0B3D">
      <w:pPr>
        <w:pStyle w:val="Odstavecseseznamem"/>
        <w:rPr>
          <w:szCs w:val="24"/>
        </w:rPr>
      </w:pPr>
      <w:r>
        <w:rPr>
          <w:szCs w:val="24"/>
        </w:rPr>
        <w:t>pomoc</w:t>
      </w:r>
      <w:r w:rsidRPr="00663F3C">
        <w:rPr>
          <w:szCs w:val="24"/>
        </w:rPr>
        <w:t xml:space="preserve"> při osobní hygieně a oblékaní</w:t>
      </w:r>
    </w:p>
    <w:p w:rsidR="00535F2A" w:rsidRPr="00663F3C" w:rsidRDefault="00535F2A" w:rsidP="009D0B3D">
      <w:pPr>
        <w:pStyle w:val="Odstavecseseznamem"/>
        <w:rPr>
          <w:szCs w:val="24"/>
        </w:rPr>
      </w:pPr>
    </w:p>
    <w:p w:rsidR="00663F3C" w:rsidRDefault="00663F3C" w:rsidP="009D0B3D">
      <w:pPr>
        <w:pStyle w:val="Odstavecseseznamem"/>
      </w:pPr>
      <w:r w:rsidRPr="00663F3C">
        <w:t>analytickou, metodickou a konce</w:t>
      </w:r>
      <w:r>
        <w:t>pční činnost v sociální oblasti</w:t>
      </w:r>
    </w:p>
    <w:p w:rsidR="00535F2A" w:rsidRDefault="00535F2A" w:rsidP="009D0B3D">
      <w:pPr>
        <w:pStyle w:val="Odstavecseseznamem"/>
      </w:pPr>
    </w:p>
    <w:p w:rsidR="00663F3C" w:rsidRDefault="00663F3C" w:rsidP="009D0B3D">
      <w:pPr>
        <w:pStyle w:val="Odstavecseseznamem"/>
      </w:pPr>
      <w:r>
        <w:t>manipulace s přístroji, pomůckami a prádlem v ambulantních zařízeních sociálních služeb</w:t>
      </w:r>
    </w:p>
    <w:p w:rsidR="00535F2A" w:rsidRDefault="00535F2A" w:rsidP="009D0B3D">
      <w:pPr>
        <w:pStyle w:val="Odstavecseseznamem"/>
      </w:pPr>
    </w:p>
    <w:p w:rsidR="00663F3C" w:rsidRDefault="00663F3C" w:rsidP="00663F3C">
      <w:pPr>
        <w:pStyle w:val="Odstavecseseznamem"/>
      </w:pPr>
      <w:r>
        <w:t>zjišťování</w:t>
      </w:r>
      <w:r w:rsidRPr="00663F3C">
        <w:t xml:space="preserve"> potřeby obyvatel obce a kraje a koordinuj</w:t>
      </w:r>
      <w:r w:rsidR="00535F2A">
        <w:t>e poskytování sociálních služeb</w:t>
      </w:r>
    </w:p>
    <w:p w:rsidR="00535F2A" w:rsidRDefault="00535F2A" w:rsidP="00663F3C">
      <w:pPr>
        <w:pStyle w:val="Odstavecseseznamem"/>
      </w:pPr>
    </w:p>
    <w:p w:rsidR="00663F3C" w:rsidRDefault="00663F3C" w:rsidP="009D0B3D">
      <w:pPr>
        <w:pStyle w:val="Odstavecseseznamem"/>
      </w:pPr>
      <w:r w:rsidRPr="00663F3C">
        <w:t>odborné činnosti v zařízeních poskytu</w:t>
      </w:r>
      <w:r>
        <w:t>jících služby sociální prevence</w:t>
      </w:r>
    </w:p>
    <w:p w:rsidR="00535F2A" w:rsidRDefault="00535F2A" w:rsidP="009D0B3D">
      <w:pPr>
        <w:pStyle w:val="Odstavecseseznamem"/>
      </w:pPr>
    </w:p>
    <w:p w:rsidR="00663F3C" w:rsidRDefault="00663F3C" w:rsidP="009D0B3D">
      <w:pPr>
        <w:pStyle w:val="Odstavecseseznamem"/>
      </w:pPr>
      <w:r>
        <w:t>vytváření základních společenských kontaktů v pobytovém zařízení sociálních služeb</w:t>
      </w:r>
    </w:p>
    <w:p w:rsidR="00535F2A" w:rsidRDefault="00535F2A" w:rsidP="009D0B3D">
      <w:pPr>
        <w:pStyle w:val="Odstavecseseznamem"/>
      </w:pPr>
    </w:p>
    <w:p w:rsidR="00535F2A" w:rsidRDefault="00663F3C" w:rsidP="009D0B3D">
      <w:pPr>
        <w:pStyle w:val="Odstavecseseznamem"/>
      </w:pPr>
      <w:r>
        <w:t>zabezpečování</w:t>
      </w:r>
      <w:r w:rsidRPr="00663F3C">
        <w:t xml:space="preserve"> sociální agendy včetně řešení sociálně právních problémů v zařízeních </w:t>
      </w:r>
    </w:p>
    <w:p w:rsidR="00535F2A" w:rsidRDefault="00535F2A" w:rsidP="009D0B3D">
      <w:pPr>
        <w:pStyle w:val="Odstavecseseznamem"/>
      </w:pPr>
    </w:p>
    <w:p w:rsidR="00663F3C" w:rsidRDefault="00663F3C" w:rsidP="009D0B3D">
      <w:pPr>
        <w:pStyle w:val="Odstavecseseznamem"/>
      </w:pPr>
      <w:r w:rsidRPr="00663F3C">
        <w:t>posk</w:t>
      </w:r>
      <w:r>
        <w:t>ytujících služby sociální péče</w:t>
      </w:r>
    </w:p>
    <w:p w:rsidR="00535F2A" w:rsidRDefault="00535F2A" w:rsidP="009D0B3D">
      <w:pPr>
        <w:pStyle w:val="Odstavecseseznamem"/>
      </w:pPr>
    </w:p>
    <w:p w:rsidR="00663F3C" w:rsidRDefault="00663F3C" w:rsidP="009D0B3D">
      <w:pPr>
        <w:pStyle w:val="Odstavecseseznamem"/>
      </w:pPr>
      <w:r>
        <w:t>depistážní činnost</w:t>
      </w:r>
    </w:p>
    <w:p w:rsidR="00535F2A" w:rsidRDefault="00535F2A" w:rsidP="009D0B3D">
      <w:pPr>
        <w:pStyle w:val="Odstavecseseznamem"/>
      </w:pPr>
    </w:p>
    <w:p w:rsidR="00663F3C" w:rsidRDefault="00663F3C" w:rsidP="009D0B3D">
      <w:pPr>
        <w:pStyle w:val="Odstavecseseznamem"/>
      </w:pPr>
      <w:r>
        <w:t>pečovatelská činnost v domácnosti osoby</w:t>
      </w:r>
    </w:p>
    <w:p w:rsidR="00535F2A" w:rsidRDefault="00535F2A" w:rsidP="009D0B3D">
      <w:pPr>
        <w:pStyle w:val="Odstavecseseznamem"/>
      </w:pPr>
    </w:p>
    <w:p w:rsidR="00663F3C" w:rsidRDefault="00663F3C" w:rsidP="009D0B3D">
      <w:pPr>
        <w:pStyle w:val="Odstavecseseznamem"/>
      </w:pPr>
      <w:r>
        <w:t>poskytování krizové pomoci</w:t>
      </w:r>
    </w:p>
    <w:p w:rsidR="00535F2A" w:rsidRDefault="00535F2A" w:rsidP="009D0B3D">
      <w:pPr>
        <w:pStyle w:val="Odstavecseseznamem"/>
      </w:pPr>
    </w:p>
    <w:p w:rsidR="00663F3C" w:rsidRDefault="00663F3C" w:rsidP="009D0B3D">
      <w:pPr>
        <w:pStyle w:val="Odstavecseseznamem"/>
      </w:pPr>
      <w:r>
        <w:t>prohlubování a upevňování základních hygienických návyků</w:t>
      </w:r>
    </w:p>
    <w:p w:rsidR="00535F2A" w:rsidRDefault="00535F2A" w:rsidP="009D0B3D">
      <w:pPr>
        <w:pStyle w:val="Odstavecseseznamem"/>
      </w:pPr>
    </w:p>
    <w:p w:rsidR="00663F3C" w:rsidRDefault="00663F3C" w:rsidP="009D0B3D">
      <w:pPr>
        <w:pStyle w:val="Odstavecseseznamem"/>
      </w:pPr>
      <w:r>
        <w:lastRenderedPageBreak/>
        <w:t>provádění volnočasových aktivit zaměřených na rozvoj osobnosti</w:t>
      </w:r>
    </w:p>
    <w:p w:rsidR="00535F2A" w:rsidRDefault="00535F2A" w:rsidP="009D0B3D">
      <w:pPr>
        <w:pStyle w:val="Odstavecseseznamem"/>
      </w:pPr>
    </w:p>
    <w:p w:rsidR="009D0B3D" w:rsidRDefault="00663F3C" w:rsidP="009D0B3D">
      <w:pPr>
        <w:pStyle w:val="Odstavecseseznamem"/>
      </w:pPr>
      <w:r w:rsidRPr="00663F3C">
        <w:t>sociální porad</w:t>
      </w:r>
      <w:r>
        <w:t>enství a sociální rehabilitace</w:t>
      </w:r>
    </w:p>
    <w:p w:rsidR="00663F3C" w:rsidRDefault="00663F3C" w:rsidP="009D0B3D">
      <w:pPr>
        <w:pStyle w:val="Odstavecseseznamem"/>
      </w:pPr>
    </w:p>
    <w:p w:rsidR="00663F3C" w:rsidRDefault="00663F3C" w:rsidP="009D0B3D">
      <w:pPr>
        <w:pStyle w:val="Odstavecseseznamem"/>
      </w:pPr>
    </w:p>
    <w:p w:rsidR="00663F3C" w:rsidRDefault="00663F3C" w:rsidP="009D0B3D">
      <w:pPr>
        <w:pStyle w:val="Odstavecseseznamem"/>
      </w:pPr>
    </w:p>
    <w:p w:rsidR="00663F3C" w:rsidRPr="00DD2842" w:rsidRDefault="00663F3C" w:rsidP="00663F3C">
      <w:pPr>
        <w:pStyle w:val="Odstavecseseznamem"/>
        <w:numPr>
          <w:ilvl w:val="0"/>
          <w:numId w:val="3"/>
        </w:numPr>
        <w:rPr>
          <w:b/>
        </w:rPr>
      </w:pPr>
      <w:r w:rsidRPr="00DD2842">
        <w:rPr>
          <w:b/>
        </w:rPr>
        <w:t>Shrňte 4 druhy činností, které může vykonávat pracovník v sociálních službách:</w:t>
      </w:r>
    </w:p>
    <w:p w:rsidR="00535F2A" w:rsidRPr="00DD2842" w:rsidRDefault="00535F2A" w:rsidP="00535F2A">
      <w:pPr>
        <w:pStyle w:val="Odstavecseseznamem"/>
        <w:rPr>
          <w:b/>
        </w:rPr>
      </w:pPr>
    </w:p>
    <w:p w:rsidR="00535F2A" w:rsidRPr="00DD2842" w:rsidRDefault="00535F2A" w:rsidP="00663F3C">
      <w:pPr>
        <w:pStyle w:val="Odstavecseseznamem"/>
        <w:numPr>
          <w:ilvl w:val="0"/>
          <w:numId w:val="3"/>
        </w:numPr>
        <w:rPr>
          <w:b/>
        </w:rPr>
      </w:pPr>
      <w:r w:rsidRPr="00DD2842">
        <w:rPr>
          <w:b/>
        </w:rPr>
        <w:t>U každého druhu uvedených činností z otázky č. 4 uveďte možné vzdělání pracovníka</w:t>
      </w:r>
      <w:r w:rsidR="00EB4AA9" w:rsidRPr="00DD2842">
        <w:rPr>
          <w:b/>
        </w:rPr>
        <w:t xml:space="preserve"> v sociálních službách</w:t>
      </w:r>
      <w:r w:rsidRPr="00DD2842">
        <w:rPr>
          <w:b/>
        </w:rPr>
        <w:t>.</w:t>
      </w:r>
    </w:p>
    <w:p w:rsidR="00663F3C" w:rsidRPr="00DD2842" w:rsidRDefault="00663F3C" w:rsidP="00663F3C">
      <w:pPr>
        <w:rPr>
          <w:b/>
        </w:rPr>
      </w:pPr>
    </w:p>
    <w:p w:rsidR="00663F3C" w:rsidRPr="00DD2842" w:rsidRDefault="00663F3C" w:rsidP="00663F3C">
      <w:pPr>
        <w:rPr>
          <w:b/>
        </w:rPr>
      </w:pPr>
      <w:bookmarkStart w:id="0" w:name="_GoBack"/>
      <w:bookmarkEnd w:id="0"/>
    </w:p>
    <w:p w:rsidR="00663F3C" w:rsidRPr="00DD2842" w:rsidRDefault="00663F3C" w:rsidP="00663F3C">
      <w:pPr>
        <w:pStyle w:val="Odstavecseseznamem"/>
        <w:numPr>
          <w:ilvl w:val="0"/>
          <w:numId w:val="3"/>
        </w:numPr>
        <w:rPr>
          <w:b/>
        </w:rPr>
      </w:pPr>
      <w:r w:rsidRPr="00DD2842">
        <w:rPr>
          <w:b/>
        </w:rPr>
        <w:t>Jakou má povinnost dalšího vzdělávání</w:t>
      </w:r>
      <w:r w:rsidR="00535F2A" w:rsidRPr="00DD2842">
        <w:rPr>
          <w:b/>
        </w:rPr>
        <w:t xml:space="preserve"> sociální pracovník a pracovník v sociálních službách? Jakými formami může tuto povinnost splnit?</w:t>
      </w:r>
    </w:p>
    <w:p w:rsidR="00535F2A" w:rsidRPr="00DD2842" w:rsidRDefault="00535F2A" w:rsidP="00535F2A">
      <w:pPr>
        <w:rPr>
          <w:b/>
        </w:rPr>
      </w:pPr>
    </w:p>
    <w:p w:rsidR="00535F2A" w:rsidRPr="00DD2842" w:rsidRDefault="00535F2A" w:rsidP="00535F2A">
      <w:pPr>
        <w:pStyle w:val="Odstavecseseznamem"/>
        <w:numPr>
          <w:ilvl w:val="0"/>
          <w:numId w:val="3"/>
        </w:numPr>
        <w:rPr>
          <w:b/>
        </w:rPr>
      </w:pPr>
      <w:r w:rsidRPr="00DD2842">
        <w:rPr>
          <w:b/>
        </w:rPr>
        <w:t>Uveďte, zda paní Jandáková a pan Ludvík mohou vykonávat pozici pracovníka v sociálních službách, případně jaký typ vzdělání si musí doplnit. (Podrobně prostudujte paragraf 116!)</w:t>
      </w:r>
    </w:p>
    <w:p w:rsidR="00663F3C" w:rsidRDefault="00663F3C" w:rsidP="009D0B3D">
      <w:pPr>
        <w:pStyle w:val="Odstavecseseznamem"/>
      </w:pPr>
    </w:p>
    <w:p w:rsidR="00535F2A" w:rsidRDefault="00535F2A" w:rsidP="00535F2A">
      <w:pPr>
        <w:ind w:left="360"/>
      </w:pPr>
    </w:p>
    <w:p w:rsidR="00D84D70" w:rsidRDefault="00535F2A" w:rsidP="00535F2A">
      <w:pPr>
        <w:ind w:left="360"/>
      </w:pPr>
      <w:r>
        <w:t xml:space="preserve">Paní Jandáková má základní vzdělání a nastoupila do Domova pro seniory v Dubí.  Tuto práci vykonává již 16 měsíců. Může pracovat na této pozici? </w:t>
      </w:r>
    </w:p>
    <w:p w:rsidR="00535F2A" w:rsidRDefault="00535F2A" w:rsidP="00535F2A">
      <w:pPr>
        <w:ind w:left="360"/>
      </w:pPr>
    </w:p>
    <w:p w:rsidR="00535F2A" w:rsidRDefault="00535F2A" w:rsidP="00535F2A">
      <w:pPr>
        <w:ind w:left="360"/>
      </w:pPr>
      <w:r>
        <w:t>Pan Ludvík má základní vzdělání a nastoupil do Nízkoprahového zařízení pro děti a mládež na pozici pracovníka v sociálních službách, kde se bude zabývat hlavně volnočasovými aktivitami pro mládež zaměřených na rozvoj osobnosti. Může tuto pozici vykonávat?</w:t>
      </w:r>
    </w:p>
    <w:p w:rsidR="00D84D70" w:rsidRDefault="00D84D70"/>
    <w:p w:rsidR="00D84D70" w:rsidRDefault="00D84D70"/>
    <w:p w:rsidR="00D84D70" w:rsidRDefault="00D84D70"/>
    <w:p w:rsidR="00D84D70" w:rsidRDefault="00D84D70"/>
    <w:p w:rsidR="00D84D70" w:rsidRDefault="00D84D70"/>
    <w:p w:rsidR="00D84D70" w:rsidRDefault="00D84D70"/>
    <w:p w:rsidR="00D84D70" w:rsidRDefault="00D84D70"/>
    <w:sectPr w:rsidR="00D84D70" w:rsidSect="000C1A12">
      <w:head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735" w:rsidRDefault="005B5735">
      <w:r>
        <w:separator/>
      </w:r>
    </w:p>
  </w:endnote>
  <w:endnote w:type="continuationSeparator" w:id="0">
    <w:p w:rsidR="005B5735" w:rsidRDefault="005B5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735" w:rsidRDefault="005B5735">
      <w:r>
        <w:separator/>
      </w:r>
    </w:p>
  </w:footnote>
  <w:footnote w:type="continuationSeparator" w:id="0">
    <w:p w:rsidR="005B5735" w:rsidRDefault="005B57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64AC5"/>
    <w:rsid w:val="000C1A12"/>
    <w:rsid w:val="0014178E"/>
    <w:rsid w:val="00251E78"/>
    <w:rsid w:val="002F4DA7"/>
    <w:rsid w:val="0031151A"/>
    <w:rsid w:val="003326D0"/>
    <w:rsid w:val="003358AE"/>
    <w:rsid w:val="00353555"/>
    <w:rsid w:val="003846D5"/>
    <w:rsid w:val="003C2A8F"/>
    <w:rsid w:val="00401AAD"/>
    <w:rsid w:val="00444BE0"/>
    <w:rsid w:val="004F36C3"/>
    <w:rsid w:val="00535F2A"/>
    <w:rsid w:val="005B5735"/>
    <w:rsid w:val="005F6FF3"/>
    <w:rsid w:val="00663F3C"/>
    <w:rsid w:val="006C6C30"/>
    <w:rsid w:val="00721E1B"/>
    <w:rsid w:val="008E1472"/>
    <w:rsid w:val="00997604"/>
    <w:rsid w:val="009A1C62"/>
    <w:rsid w:val="009D0B3D"/>
    <w:rsid w:val="00AB2B59"/>
    <w:rsid w:val="00AF61CF"/>
    <w:rsid w:val="00C30DBE"/>
    <w:rsid w:val="00C7475A"/>
    <w:rsid w:val="00CC7482"/>
    <w:rsid w:val="00D51CC3"/>
    <w:rsid w:val="00D53046"/>
    <w:rsid w:val="00D84D70"/>
    <w:rsid w:val="00DD2842"/>
    <w:rsid w:val="00E83490"/>
    <w:rsid w:val="00EB4AA9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2F4D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2F4D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6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mpsv.cz/files/clanky/13640/z_108_2006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0B974-9C20-4FD2-B7CE-2A9482503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508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2013-05-29T07:29:00Z</dcterms:created>
  <dcterms:modified xsi:type="dcterms:W3CDTF">2013-05-29T07:29:00Z</dcterms:modified>
</cp:coreProperties>
</file>