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D84D70" w:rsidRDefault="005A603D" w:rsidP="003E20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5A603D" w:rsidRPr="00444BE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5A603D" w:rsidRPr="00444BE0" w:rsidRDefault="00C04000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5A603D" w:rsidRPr="00444BE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04000" w:rsidRPr="000606B2" w:rsidRDefault="00C04000" w:rsidP="00C0400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VY_52_INOVACE_3.A_9</w:t>
            </w:r>
          </w:p>
          <w:p w:rsidR="00C04000" w:rsidRPr="000606B2" w:rsidRDefault="00C04000" w:rsidP="00C0400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C04000" w:rsidRPr="000606B2" w:rsidRDefault="00C04000" w:rsidP="00C0400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Řešení konkrétních situací klientů a návrhy služeb</w:t>
            </w:r>
          </w:p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5A603D" w:rsidRPr="00444BE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5. 1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5A603D" w:rsidRPr="00444BE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5A603D" w:rsidRPr="00444BE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5A603D" w:rsidRPr="00444BE0" w:rsidRDefault="005A603D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je aplikací jednotlivých druhů, forem a činností sociálních služeb na konkrétní životní situace klientů. Žák má na základě textu o jeho životní situaci doporučit vhodnou službu ze zákona 108/2006 Sb.</w:t>
            </w:r>
            <w:bookmarkStart w:id="0" w:name="_GoBack"/>
            <w:bookmarkEnd w:id="0"/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5A603D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Druhy sociálních služeb, činnosti sociálních služeb, formy poskytování sociálních služeb</w:t>
            </w:r>
          </w:p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5A603D" w:rsidRPr="00BD2C47" w:rsidRDefault="005A603D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charakterizuje formy sociálních služeb </w:t>
            </w:r>
            <w:proofErr w:type="gramStart"/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ve</w:t>
            </w:r>
            <w:proofErr w:type="gramEnd"/>
          </w:p>
          <w:p w:rsidR="005A603D" w:rsidRPr="00BD2C47" w:rsidRDefault="005A603D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vztahu k sociální situaci a specifickým</w:t>
            </w:r>
          </w:p>
          <w:p w:rsidR="005A603D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BD2C4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potřebám jednotlivých skupin klientů;</w:t>
            </w:r>
          </w:p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– řešení konkrétních situací klientů</w:t>
            </w:r>
          </w:p>
        </w:tc>
      </w:tr>
      <w:tr w:rsidR="005A603D" w:rsidRPr="00D84D70" w:rsidTr="003E20F3">
        <w:trPr>
          <w:jc w:val="center"/>
        </w:trPr>
        <w:tc>
          <w:tcPr>
            <w:tcW w:w="2642" w:type="dxa"/>
          </w:tcPr>
          <w:p w:rsidR="005A603D" w:rsidRPr="00444BE0" w:rsidRDefault="005A603D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5A603D" w:rsidRPr="00D84D70" w:rsidRDefault="005A603D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D84D70" w:rsidRDefault="009D0B3D">
      <w:r>
        <w:t>Cvičný text k</w:t>
      </w:r>
      <w:r w:rsidR="00111425">
        <w:t> aplikaci teoretických poznatků o druzích sociálních služeb a jejich činnostech:</w:t>
      </w:r>
    </w:p>
    <w:p w:rsidR="00D51CC3" w:rsidRDefault="00D51CC3"/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Studenti si vezmou výňatek Zákona o sociálních službách, část 3 – SOCIÁLNÍ SLUŽBY a na základě informací o klientovi mu navrhnou: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Vhodnou službu dle informací, pro koho a v jaké situaci je služba určena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Uvedou, jakou formou je sociální služba poskytována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Navrhnou a odůvodní „náhradní“ službu pro klienta (v případě, že by například klient nechtěl službu navrženou v a) využít).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kern w:val="0"/>
          <w:szCs w:val="24"/>
          <w:lang w:eastAsia="en-US"/>
        </w:rPr>
      </w:pPr>
      <w:r w:rsidRPr="002D61F3">
        <w:rPr>
          <w:rFonts w:eastAsiaTheme="minorHAnsi"/>
          <w:kern w:val="0"/>
          <w:szCs w:val="24"/>
          <w:lang w:eastAsia="en-US"/>
        </w:rPr>
        <w:t>Paní Hruškové je 74 let, má problémy s obstaráváním stravy a s úklidem. V ostatních záležitostech je relativně soběstačná, s rodinou je v kontaktu, má ráda svoje domácí prostředí.</w:t>
      </w:r>
    </w:p>
    <w:p w:rsidR="002D61F3" w:rsidRPr="002C249E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kern w:val="0"/>
          <w:szCs w:val="24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Adéla L. v 18 letech opouští Dětský domov, kde žije od 3 let. Potřebovala by sociální službu, která by jí pomohla při jejím začlenění do běžného života.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111425" w:rsidRDefault="002D61F3" w:rsidP="002D61F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Pan </w:t>
      </w:r>
      <w:proofErr w:type="spellStart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Kelich</w:t>
      </w:r>
      <w:proofErr w:type="spellEnd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je v domově pro osoby se zdravotním postižením, je však soběstačný v oblasti sebeobsluhy a schopnosti bydlet, jen by potřeboval dohled a pomoc s některými úkony, například s obstaráním stravy.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Pr="002C249E" w:rsidRDefault="002D61F3" w:rsidP="002C249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Paní Malá s dcerou /5 let/ se ocitla bez domova, protože ji manžel napadal a odešla od něj. Doporučte službu.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Drogově závislý klient nemá motivaci se léčit, užívá intravenózně (injekční aplikace) pervitin.  Má však obavy o svůj zdravotní </w:t>
      </w:r>
      <w:proofErr w:type="gramStart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stav,  je</w:t>
      </w:r>
      <w:proofErr w:type="gramEnd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schopen „bezpečného“ užívání drogy.</w:t>
      </w:r>
    </w:p>
    <w:p w:rsidR="002D61F3" w:rsidRPr="00111425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D84D70" w:rsidRDefault="00D84D70"/>
    <w:p w:rsidR="00D84D70" w:rsidRDefault="00D84D70"/>
    <w:sectPr w:rsidR="00D84D7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D45" w:rsidRDefault="00CB7D45">
      <w:r>
        <w:separator/>
      </w:r>
    </w:p>
  </w:endnote>
  <w:endnote w:type="continuationSeparator" w:id="0">
    <w:p w:rsidR="00CB7D45" w:rsidRDefault="00CB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D45" w:rsidRDefault="00CB7D45">
      <w:r>
        <w:separator/>
      </w:r>
    </w:p>
  </w:footnote>
  <w:footnote w:type="continuationSeparator" w:id="0">
    <w:p w:rsidR="00CB7D45" w:rsidRDefault="00CB7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09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2C249E"/>
    <w:rsid w:val="002D61F3"/>
    <w:rsid w:val="0031151A"/>
    <w:rsid w:val="003358AE"/>
    <w:rsid w:val="00353555"/>
    <w:rsid w:val="003846D5"/>
    <w:rsid w:val="00401AAD"/>
    <w:rsid w:val="00444BE0"/>
    <w:rsid w:val="0048777F"/>
    <w:rsid w:val="004F36C3"/>
    <w:rsid w:val="00535F2A"/>
    <w:rsid w:val="0059392F"/>
    <w:rsid w:val="005A603D"/>
    <w:rsid w:val="005F6FF3"/>
    <w:rsid w:val="00663F3C"/>
    <w:rsid w:val="006C6C30"/>
    <w:rsid w:val="00721E1B"/>
    <w:rsid w:val="007E68D8"/>
    <w:rsid w:val="008E1472"/>
    <w:rsid w:val="00997604"/>
    <w:rsid w:val="009A1C62"/>
    <w:rsid w:val="009D0B3D"/>
    <w:rsid w:val="00A547CE"/>
    <w:rsid w:val="00A71C57"/>
    <w:rsid w:val="00AB2B59"/>
    <w:rsid w:val="00B36B54"/>
    <w:rsid w:val="00B61582"/>
    <w:rsid w:val="00C04000"/>
    <w:rsid w:val="00C30DBE"/>
    <w:rsid w:val="00C7475A"/>
    <w:rsid w:val="00CB1248"/>
    <w:rsid w:val="00CB7D45"/>
    <w:rsid w:val="00D51CC3"/>
    <w:rsid w:val="00D53046"/>
    <w:rsid w:val="00D84D70"/>
    <w:rsid w:val="00E83490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F072B-2A74-4B8D-8FC7-6884709A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3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3</cp:revision>
  <cp:lastPrinted>1900-12-31T23:00:00Z</cp:lastPrinted>
  <dcterms:created xsi:type="dcterms:W3CDTF">2013-05-29T07:38:00Z</dcterms:created>
  <dcterms:modified xsi:type="dcterms:W3CDTF">2013-06-20T11:25:00Z</dcterms:modified>
</cp:coreProperties>
</file>