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956AD8" w:rsidRDefault="00956AD8" w:rsidP="00956AD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  <w:p w:rsidR="00D84D70" w:rsidRPr="00444BE0" w:rsidRDefault="00D84D70" w:rsidP="00CB6CDF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956AD8" w:rsidRPr="00F7183A" w:rsidRDefault="008D2903" w:rsidP="00956AD8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VY_52_INOVACE_2</w:t>
            </w:r>
            <w:bookmarkStart w:id="0" w:name="_GoBack"/>
            <w:bookmarkEnd w:id="0"/>
            <w:r w:rsidR="00956AD8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.A_14</w:t>
            </w:r>
          </w:p>
          <w:p w:rsidR="00956AD8" w:rsidRPr="00F7183A" w:rsidRDefault="00956AD8" w:rsidP="00956AD8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 w:rsidRPr="00F7183A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Téma sady: Orientace v systému a kvalitě sociálních služeb</w:t>
            </w:r>
          </w:p>
          <w:p w:rsidR="00956AD8" w:rsidRPr="00F7183A" w:rsidRDefault="00956AD8" w:rsidP="00956AD8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Název: Reflexe zařízení odborné praxe/exkurze</w:t>
            </w:r>
          </w:p>
          <w:p w:rsidR="00956AD8" w:rsidRDefault="00956AD8" w:rsidP="00956AD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CB6CDF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8. 1</w:t>
            </w:r>
            <w:r w:rsidR="00D84D7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CB6CDF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CB6CDF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Učební praxe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</w:t>
            </w:r>
            <w:r w:rsidR="00CB6CDF">
              <w:rPr>
                <w:rFonts w:asciiTheme="minorHAnsi" w:hAnsiTheme="minorHAnsi"/>
                <w:color w:val="FF0000"/>
                <w:sz w:val="28"/>
                <w:szCs w:val="28"/>
              </w:rPr>
              <w:t>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Default="00CB6CDF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je záznamový protokol pro žáky, do kterého mají reflektovat skutečnosti o konkrétním zařízení sociálních služeb, které poznali při praktickém vyučování, učební praxi či při exkurzi. Protokol je modelově pojat pro nízkoprahové zařízení pro děti a mládež.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CB6CDF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Nízkoprahové zařízení pro děti a mládež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CB6CDF" w:rsidRPr="00CB6CDF" w:rsidRDefault="00CB6CDF" w:rsidP="00CB6CDF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</w:pPr>
            <w:r w:rsidRPr="00CB6CDF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popíše organizační strukturu a pracovní</w:t>
            </w:r>
          </w:p>
          <w:p w:rsidR="00CB6CDF" w:rsidRPr="00CB6CDF" w:rsidRDefault="00CB6CDF" w:rsidP="00CB6CDF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</w:pPr>
            <w:r w:rsidRPr="00CB6CDF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režim zařízení, které poznal v průběhu</w:t>
            </w:r>
          </w:p>
          <w:p w:rsidR="00D84D70" w:rsidRDefault="00CB6CDF" w:rsidP="00CB6CDF">
            <w:pPr>
              <w:rPr>
                <w:rFonts w:asciiTheme="minorHAnsi" w:hAnsiTheme="minorHAnsi"/>
                <w:sz w:val="28"/>
                <w:szCs w:val="28"/>
              </w:rPr>
            </w:pPr>
            <w:r w:rsidRPr="00CB6CDF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praktického vyučování,</w:t>
            </w:r>
          </w:p>
          <w:p w:rsidR="00FA77EF" w:rsidRPr="00D84D70" w:rsidRDefault="00FA77E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D84D70" w:rsidRDefault="00CB6CDF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Samostatná práce žáků, výstup z praktického vyučování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lastRenderedPageBreak/>
              <w:t>Druh výukového zdroje:</w:t>
            </w:r>
          </w:p>
        </w:tc>
        <w:tc>
          <w:tcPr>
            <w:tcW w:w="5905" w:type="dxa"/>
          </w:tcPr>
          <w:p w:rsidR="00D84D70" w:rsidRPr="00D84D70" w:rsidRDefault="00CB6CDF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Záznamový protokol pro praktické vyučování</w:t>
            </w:r>
          </w:p>
        </w:tc>
      </w:tr>
    </w:tbl>
    <w:p w:rsidR="00E83490" w:rsidRDefault="00E83490"/>
    <w:p w:rsidR="00CB6CDF" w:rsidRDefault="00CB6CDF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Pr="00CB6CDF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b/>
          <w:kern w:val="0"/>
          <w:szCs w:val="24"/>
        </w:rPr>
      </w:pPr>
      <w:r w:rsidRPr="00CB6CDF">
        <w:rPr>
          <w:rFonts w:ascii="Arial" w:hAnsi="Arial"/>
          <w:b/>
          <w:kern w:val="0"/>
          <w:szCs w:val="24"/>
        </w:rPr>
        <w:t>Reflexe exkurze</w:t>
      </w:r>
      <w:r w:rsidR="00CB6CDF" w:rsidRPr="00CB6CDF">
        <w:rPr>
          <w:rFonts w:ascii="Arial" w:hAnsi="Arial"/>
          <w:b/>
          <w:kern w:val="0"/>
          <w:szCs w:val="24"/>
        </w:rPr>
        <w:t>/odborné praxe</w:t>
      </w:r>
      <w:r w:rsidRPr="00CB6CDF">
        <w:rPr>
          <w:rFonts w:ascii="Arial" w:hAnsi="Arial"/>
          <w:b/>
          <w:kern w:val="0"/>
          <w:szCs w:val="24"/>
        </w:rPr>
        <w:t xml:space="preserve"> vybrané sociální služby – záznamový protokol</w:t>
      </w: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u w:val="single"/>
          <w:lang w:eastAsia="en-US"/>
        </w:rPr>
      </w:pPr>
      <w:r w:rsidRPr="00554158">
        <w:rPr>
          <w:rFonts w:ascii="Calibri" w:eastAsia="Calibri" w:hAnsi="Calibri"/>
          <w:b/>
          <w:kern w:val="0"/>
          <w:sz w:val="22"/>
          <w:szCs w:val="22"/>
          <w:u w:val="single"/>
          <w:lang w:eastAsia="en-US"/>
        </w:rPr>
        <w:t xml:space="preserve">ZÁZNAMOVÝ PROTOKOL Č. </w:t>
      </w:r>
      <w:proofErr w:type="gramStart"/>
      <w:r>
        <w:rPr>
          <w:rFonts w:ascii="Calibri" w:eastAsia="Calibri" w:hAnsi="Calibri"/>
          <w:b/>
          <w:kern w:val="0"/>
          <w:sz w:val="22"/>
          <w:szCs w:val="22"/>
          <w:u w:val="single"/>
          <w:lang w:eastAsia="en-US"/>
        </w:rPr>
        <w:t>…..</w:t>
      </w:r>
      <w:proofErr w:type="gramEnd"/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 w:rsidRPr="00554158">
        <w:rPr>
          <w:rFonts w:ascii="Calibri" w:eastAsia="Calibri" w:hAnsi="Calibri"/>
          <w:b/>
          <w:kern w:val="0"/>
          <w:sz w:val="22"/>
          <w:szCs w:val="22"/>
          <w:lang w:eastAsia="en-US"/>
        </w:rPr>
        <w:t>UČEBNÍ PRAXE – SOCIÁLNĚ VÝCHOVNÁ ČINNOST</w:t>
      </w: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 w:rsidRPr="00554158">
        <w:rPr>
          <w:rFonts w:ascii="Calibri" w:eastAsia="Calibri" w:hAnsi="Calibri"/>
          <w:b/>
          <w:kern w:val="0"/>
          <w:sz w:val="22"/>
          <w:szCs w:val="22"/>
          <w:lang w:eastAsia="en-US"/>
        </w:rPr>
        <w:t xml:space="preserve">TŘÍDA – </w:t>
      </w: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…….</w:t>
      </w: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 w:rsidRPr="00554158">
        <w:rPr>
          <w:rFonts w:ascii="Calibri" w:eastAsia="Calibri" w:hAnsi="Calibri"/>
          <w:b/>
          <w:kern w:val="0"/>
          <w:sz w:val="22"/>
          <w:szCs w:val="22"/>
          <w:lang w:eastAsia="en-US"/>
        </w:rPr>
        <w:t xml:space="preserve">JMÉNO: </w:t>
      </w: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…….</w:t>
      </w:r>
    </w:p>
    <w:p w:rsidR="00554158" w:rsidRPr="00554158" w:rsidRDefault="00CB6CDF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u w:val="single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u w:val="single"/>
          <w:lang w:eastAsia="en-US"/>
        </w:rPr>
        <w:t>NÍZKOPRAHOVÉ ZAŘÍZENÍ PRO DĚTI A MLÁDEŽ</w:t>
      </w: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 w:rsidRPr="00554158">
        <w:rPr>
          <w:rFonts w:ascii="Calibri" w:eastAsia="Calibri" w:hAnsi="Calibri"/>
          <w:b/>
          <w:kern w:val="0"/>
          <w:sz w:val="22"/>
          <w:szCs w:val="22"/>
          <w:lang w:eastAsia="en-US"/>
        </w:rPr>
        <w:t>1. Uveďte činnosti, které NZDM realizuje.</w:t>
      </w: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 w:rsidRPr="00554158">
        <w:rPr>
          <w:rFonts w:ascii="Calibri" w:eastAsia="Calibri" w:hAnsi="Calibri"/>
          <w:b/>
          <w:kern w:val="0"/>
          <w:sz w:val="22"/>
          <w:szCs w:val="22"/>
          <w:lang w:eastAsia="en-US"/>
        </w:rPr>
        <w:t>2. Zhodnoťte vzhled a zařízení NZDM.</w:t>
      </w: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 w:rsidRPr="00554158">
        <w:rPr>
          <w:rFonts w:ascii="Calibri" w:eastAsia="Calibri" w:hAnsi="Calibri"/>
          <w:b/>
          <w:kern w:val="0"/>
          <w:sz w:val="22"/>
          <w:szCs w:val="22"/>
          <w:lang w:eastAsia="en-US"/>
        </w:rPr>
        <w:t>3. K čemu směřuje práce s dětmi a mládeží v NZDM? Uveďte konkrétní příklady přínosu pro klienty.</w:t>
      </w: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 w:rsidRPr="00554158">
        <w:rPr>
          <w:rFonts w:ascii="Calibri" w:eastAsia="Calibri" w:hAnsi="Calibri"/>
          <w:b/>
          <w:kern w:val="0"/>
          <w:sz w:val="22"/>
          <w:szCs w:val="22"/>
          <w:lang w:eastAsia="en-US"/>
        </w:rPr>
        <w:t>4. Charakterizujte některé principy práce s mládeží realizovanou v NZDM.</w:t>
      </w: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CB6CDF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5. Popište organizační strukturu a pracovní režim tohoto zařízení.</w:t>
      </w: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 w:rsidRPr="00554158">
        <w:rPr>
          <w:rFonts w:ascii="Calibri" w:eastAsia="Calibri" w:hAnsi="Calibri"/>
          <w:b/>
          <w:kern w:val="0"/>
          <w:sz w:val="22"/>
          <w:szCs w:val="22"/>
          <w:lang w:eastAsia="en-US"/>
        </w:rPr>
        <w:t>6. Navrhněte aktivitu na odpoledne (1-2) hodiny pro cílovou skupinu dětí 6 – 15 let.</w:t>
      </w: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F69" w:rsidRDefault="00F11F69">
      <w:r>
        <w:separator/>
      </w:r>
    </w:p>
  </w:endnote>
  <w:endnote w:type="continuationSeparator" w:id="0">
    <w:p w:rsidR="00F11F69" w:rsidRDefault="00F11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F69" w:rsidRDefault="00F11F69">
      <w:r>
        <w:separator/>
      </w:r>
    </w:p>
  </w:footnote>
  <w:footnote w:type="continuationSeparator" w:id="0">
    <w:p w:rsidR="00F11F69" w:rsidRDefault="00F11F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64AC5"/>
    <w:rsid w:val="000825BC"/>
    <w:rsid w:val="000C1A12"/>
    <w:rsid w:val="00111425"/>
    <w:rsid w:val="0014178E"/>
    <w:rsid w:val="00164606"/>
    <w:rsid w:val="001A786C"/>
    <w:rsid w:val="002C249E"/>
    <w:rsid w:val="002D61F3"/>
    <w:rsid w:val="0031151A"/>
    <w:rsid w:val="003358AE"/>
    <w:rsid w:val="00353555"/>
    <w:rsid w:val="003846D5"/>
    <w:rsid w:val="00401AAD"/>
    <w:rsid w:val="00444BE0"/>
    <w:rsid w:val="00450458"/>
    <w:rsid w:val="0045480B"/>
    <w:rsid w:val="0048777F"/>
    <w:rsid w:val="004F36C3"/>
    <w:rsid w:val="00535F2A"/>
    <w:rsid w:val="00554158"/>
    <w:rsid w:val="0059392F"/>
    <w:rsid w:val="005F6FF3"/>
    <w:rsid w:val="00663F3C"/>
    <w:rsid w:val="006C6C30"/>
    <w:rsid w:val="00721E1B"/>
    <w:rsid w:val="007E68D8"/>
    <w:rsid w:val="008D2903"/>
    <w:rsid w:val="008E1472"/>
    <w:rsid w:val="00956AD8"/>
    <w:rsid w:val="00997604"/>
    <w:rsid w:val="009A1C62"/>
    <w:rsid w:val="009D0B3D"/>
    <w:rsid w:val="00AB2B59"/>
    <w:rsid w:val="00B61582"/>
    <w:rsid w:val="00BA3DC7"/>
    <w:rsid w:val="00C30DBE"/>
    <w:rsid w:val="00C7475A"/>
    <w:rsid w:val="00CB1248"/>
    <w:rsid w:val="00CB6CDF"/>
    <w:rsid w:val="00D51CC3"/>
    <w:rsid w:val="00D53046"/>
    <w:rsid w:val="00D84D70"/>
    <w:rsid w:val="00E83490"/>
    <w:rsid w:val="00F11F69"/>
    <w:rsid w:val="00F4030F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3C74B-C89A-45EC-94B2-CAF721303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4</Pages>
  <Words>269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2013-05-30T08:21:00Z</dcterms:created>
  <dcterms:modified xsi:type="dcterms:W3CDTF">2013-05-30T08:21:00Z</dcterms:modified>
</cp:coreProperties>
</file>