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5C104F" w:rsidRDefault="005C104F" w:rsidP="005C104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 w:rsidP="00A73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C104F" w:rsidRPr="00F7183A" w:rsidRDefault="005C104F" w:rsidP="005C104F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VY_52_INOVACE_3.A_25</w:t>
            </w:r>
          </w:p>
          <w:p w:rsidR="005C104F" w:rsidRPr="00F7183A" w:rsidRDefault="005C104F" w:rsidP="005C104F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5C104F" w:rsidRPr="00F7183A" w:rsidRDefault="005C104F" w:rsidP="005C104F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Stížnosti na kvalitu poskytování sociální služby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A73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10. 1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A736A4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A736A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A73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Materiál se věnuje Standardu kvality sociálních služeb č. 7 (Stížnosti na kvalitu služby). Žáci mají za úkol ve skupinkách navrhnout řešení modelových stížností na kvalitu služby a vhodně to odůvodnit. 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A73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Stížnosti na kvalitu služby</w:t>
            </w:r>
            <w:r w:rsidR="005C104F">
              <w:rPr>
                <w:rFonts w:asciiTheme="minorHAnsi" w:hAnsiTheme="minorHAnsi"/>
                <w:sz w:val="28"/>
                <w:szCs w:val="28"/>
              </w:rPr>
              <w:t>, Standard kvality č. 7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A736A4" w:rsidRPr="005C104F" w:rsidRDefault="00A736A4" w:rsidP="00A736A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736A4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 xml:space="preserve">- </w:t>
            </w:r>
            <w:r w:rsidRPr="005C104F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poskytne klientovi základní radu a pomoc</w:t>
            </w:r>
          </w:p>
          <w:p w:rsidR="00A736A4" w:rsidRPr="005C104F" w:rsidRDefault="00A736A4" w:rsidP="00A736A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5C104F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 jeho sociální sit</w:t>
            </w:r>
            <w:bookmarkStart w:id="0" w:name="_GoBack"/>
            <w:bookmarkEnd w:id="0"/>
            <w:r w:rsidRPr="005C104F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uaci, a to způsobem</w:t>
            </w:r>
          </w:p>
          <w:p w:rsidR="00D84D70" w:rsidRPr="005C104F" w:rsidRDefault="00A736A4" w:rsidP="00A736A4">
            <w:pPr>
              <w:rPr>
                <w:rFonts w:asciiTheme="minorHAnsi" w:hAnsiTheme="minorHAnsi"/>
                <w:sz w:val="28"/>
                <w:szCs w:val="28"/>
              </w:rPr>
            </w:pPr>
            <w:r w:rsidRPr="005C104F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srozumitelným pro laika;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A73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CD4FB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905" w:type="dxa"/>
          </w:tcPr>
          <w:p w:rsidR="00D84D70" w:rsidRPr="00D84D70" w:rsidRDefault="00A736A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Metodický list pro učitele s konkrétním námětem pro žáky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C00D5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Pr="00591882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Standard č. 7 – Stížnosti na kvalitu nebo způsob poskytování služby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Návrhy řešení modelových stížností na kvalitu služby.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 xml:space="preserve">Žáci jsou rozděleni do skupinek. Každá skupina dostane jednu modelovou stížnost na kvalitu služby.  Každá skupina má za </w:t>
      </w:r>
      <w:proofErr w:type="gramStart"/>
      <w:r w:rsidRPr="00591882">
        <w:rPr>
          <w:rFonts w:eastAsia="Calibri"/>
          <w:b/>
          <w:kern w:val="0"/>
          <w:szCs w:val="24"/>
          <w:lang w:eastAsia="en-US"/>
        </w:rPr>
        <w:t>úkol  podle</w:t>
      </w:r>
      <w:proofErr w:type="gramEnd"/>
      <w:r w:rsidRPr="00591882">
        <w:rPr>
          <w:rFonts w:eastAsia="Calibri"/>
          <w:b/>
          <w:kern w:val="0"/>
          <w:szCs w:val="24"/>
          <w:lang w:eastAsia="en-US"/>
        </w:rPr>
        <w:t xml:space="preserve"> následujících otázek navrhnout řešení modelové stížnosti.</w:t>
      </w:r>
      <w:r w:rsidR="00A736A4">
        <w:rPr>
          <w:rFonts w:eastAsia="Calibri"/>
          <w:b/>
          <w:kern w:val="0"/>
          <w:szCs w:val="24"/>
          <w:lang w:eastAsia="en-US"/>
        </w:rPr>
        <w:t xml:space="preserve"> Své návrhy musí vhodně odůvodnit.</w:t>
      </w: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MODELOVÁ STÍŽNOST 1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Domov pro seniory:</w:t>
      </w:r>
    </w:p>
    <w:p w:rsidR="00591882" w:rsidRPr="00591882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Pan Klicpera si stěžuje na jednání pracovnice Láskové, která ho nevhodným způsobem nutí každý den k hygieně, přestože on si to nepřeje a necítí se dobře. Pracovnice Lásková se nechová dle jeho názoru laskavě.</w:t>
      </w: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MODELOVÁ STÍŽNOST 2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NZDM:</w:t>
      </w:r>
    </w:p>
    <w:p w:rsidR="00591882" w:rsidRPr="00591882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 xml:space="preserve">Uživatel </w:t>
      </w:r>
      <w:proofErr w:type="spellStart"/>
      <w:r w:rsidRPr="00C00D57">
        <w:rPr>
          <w:kern w:val="0"/>
          <w:szCs w:val="24"/>
        </w:rPr>
        <w:t>Skippy</w:t>
      </w:r>
      <w:proofErr w:type="spellEnd"/>
      <w:r w:rsidRPr="00C00D57">
        <w:rPr>
          <w:kern w:val="0"/>
          <w:szCs w:val="24"/>
        </w:rPr>
        <w:t xml:space="preserve"> (15 let) podal stížnost na nejmenované další uživatele služby, kteří mu v nepřítomnosti personálu nadávají, posmívají se mu, případně mu berou věci.</w:t>
      </w: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591882">
        <w:rPr>
          <w:rFonts w:eastAsia="Calibri"/>
          <w:b/>
          <w:kern w:val="0"/>
          <w:szCs w:val="24"/>
          <w:lang w:eastAsia="en-US"/>
        </w:rPr>
        <w:t>MODELOVÁ STÍŽNOST 3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</w:p>
    <w:p w:rsidR="00591882" w:rsidRPr="00C00D57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Stacionář pro seniory:</w:t>
      </w:r>
    </w:p>
    <w:p w:rsidR="00591882" w:rsidRPr="00C00D57" w:rsidRDefault="00591882" w:rsidP="0059188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ind w:left="360"/>
        <w:jc w:val="both"/>
        <w:textAlignment w:val="auto"/>
        <w:rPr>
          <w:kern w:val="0"/>
          <w:szCs w:val="24"/>
        </w:rPr>
      </w:pPr>
      <w:r w:rsidRPr="00C00D57">
        <w:rPr>
          <w:kern w:val="0"/>
          <w:szCs w:val="24"/>
        </w:rPr>
        <w:t>Paní Domanská si stěžuje na praktikantku, která jí oslovuje babičko a mluví s ní jako s dítětem, přitom ona si jako dítě nepřipadá.</w:t>
      </w:r>
    </w:p>
    <w:p w:rsidR="00591882" w:rsidRPr="00C00D57" w:rsidRDefault="00591882" w:rsidP="00591882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b/>
          <w:kern w:val="0"/>
          <w:szCs w:val="24"/>
          <w:u w:val="single"/>
        </w:rPr>
      </w:pPr>
    </w:p>
    <w:p w:rsidR="00591882" w:rsidRPr="00591882" w:rsidRDefault="00591882" w:rsidP="00591882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</w:p>
    <w:p w:rsidR="00591882" w:rsidRDefault="00CB411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lastRenderedPageBreak/>
        <w:t>Jednotlivé skupiny své postupy prezentují a zdůvodňují. Ostatní kladou otázky, argumentují, navrhují jiná možná řešení.</w:t>
      </w:r>
    </w:p>
    <w:p w:rsidR="00C00D57" w:rsidRDefault="00C00D57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C00D57" w:rsidRDefault="00C00D57" w:rsidP="00C00D57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8E0" w:rsidRDefault="00F038E0">
      <w:r>
        <w:separator/>
      </w:r>
    </w:p>
  </w:endnote>
  <w:endnote w:type="continuationSeparator" w:id="0">
    <w:p w:rsidR="00F038E0" w:rsidRDefault="00F0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8E0" w:rsidRDefault="00F038E0">
      <w:r>
        <w:separator/>
      </w:r>
    </w:p>
  </w:footnote>
  <w:footnote w:type="continuationSeparator" w:id="0">
    <w:p w:rsidR="00F038E0" w:rsidRDefault="00F038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4AC5"/>
    <w:rsid w:val="000C1A12"/>
    <w:rsid w:val="0010087F"/>
    <w:rsid w:val="00111425"/>
    <w:rsid w:val="001339D1"/>
    <w:rsid w:val="0014178E"/>
    <w:rsid w:val="00145E3E"/>
    <w:rsid w:val="00275A3D"/>
    <w:rsid w:val="002C249E"/>
    <w:rsid w:val="002D61F3"/>
    <w:rsid w:val="0031151A"/>
    <w:rsid w:val="003358AE"/>
    <w:rsid w:val="00353555"/>
    <w:rsid w:val="003823F4"/>
    <w:rsid w:val="003846D5"/>
    <w:rsid w:val="003B23AD"/>
    <w:rsid w:val="003D6815"/>
    <w:rsid w:val="00401AAD"/>
    <w:rsid w:val="00444BE0"/>
    <w:rsid w:val="00450458"/>
    <w:rsid w:val="0045480B"/>
    <w:rsid w:val="0048777F"/>
    <w:rsid w:val="004F36C3"/>
    <w:rsid w:val="00507775"/>
    <w:rsid w:val="005300AF"/>
    <w:rsid w:val="00535F2A"/>
    <w:rsid w:val="00554158"/>
    <w:rsid w:val="00591882"/>
    <w:rsid w:val="0059392F"/>
    <w:rsid w:val="005C104F"/>
    <w:rsid w:val="005F51C2"/>
    <w:rsid w:val="005F6FF3"/>
    <w:rsid w:val="00663F3C"/>
    <w:rsid w:val="006860A6"/>
    <w:rsid w:val="006A70D7"/>
    <w:rsid w:val="006C6C30"/>
    <w:rsid w:val="006D309C"/>
    <w:rsid w:val="006D6F7E"/>
    <w:rsid w:val="0071771B"/>
    <w:rsid w:val="00721E1B"/>
    <w:rsid w:val="0073550D"/>
    <w:rsid w:val="00760831"/>
    <w:rsid w:val="007640A4"/>
    <w:rsid w:val="00773AC6"/>
    <w:rsid w:val="007E68D8"/>
    <w:rsid w:val="008E1472"/>
    <w:rsid w:val="009155B0"/>
    <w:rsid w:val="00997604"/>
    <w:rsid w:val="009A1074"/>
    <w:rsid w:val="009A1C62"/>
    <w:rsid w:val="009D0B3D"/>
    <w:rsid w:val="00A34379"/>
    <w:rsid w:val="00A736A4"/>
    <w:rsid w:val="00AB2B59"/>
    <w:rsid w:val="00B41CBD"/>
    <w:rsid w:val="00B61582"/>
    <w:rsid w:val="00BA3DC7"/>
    <w:rsid w:val="00C00D57"/>
    <w:rsid w:val="00C127D2"/>
    <w:rsid w:val="00C24788"/>
    <w:rsid w:val="00C30DBE"/>
    <w:rsid w:val="00C7475A"/>
    <w:rsid w:val="00CB1248"/>
    <w:rsid w:val="00CB411E"/>
    <w:rsid w:val="00CD4FB3"/>
    <w:rsid w:val="00D51CC3"/>
    <w:rsid w:val="00D53046"/>
    <w:rsid w:val="00D84D70"/>
    <w:rsid w:val="00E83490"/>
    <w:rsid w:val="00F038E0"/>
    <w:rsid w:val="00F16DBE"/>
    <w:rsid w:val="00F4030F"/>
    <w:rsid w:val="00F82534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F2ADA-4545-4B8B-8D48-3884F1357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326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2013-05-29T10:14:00Z</dcterms:created>
  <dcterms:modified xsi:type="dcterms:W3CDTF">2013-05-29T10:14:00Z</dcterms:modified>
</cp:coreProperties>
</file>