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D84D70" w:rsidRDefault="00FC2DAF" w:rsidP="005B1CC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FC2DAF" w:rsidRPr="00444BE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FC2DAF" w:rsidRPr="00444BE0" w:rsidRDefault="00980D64" w:rsidP="00102A7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  <w:bookmarkStart w:id="0" w:name="_GoBack"/>
            <w:bookmarkEnd w:id="0"/>
          </w:p>
        </w:tc>
      </w:tr>
      <w:tr w:rsidR="00FC2DAF" w:rsidRPr="00444BE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0D64" w:rsidRPr="00F7183A" w:rsidRDefault="00980D64" w:rsidP="00980D6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VY_52_INOVACE_2.A_28</w:t>
            </w:r>
          </w:p>
          <w:p w:rsidR="00980D64" w:rsidRPr="00F7183A" w:rsidRDefault="00980D64" w:rsidP="00980D6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FC2DAF" w:rsidRPr="00444BE0" w:rsidRDefault="00980D64" w:rsidP="00980D64">
            <w:pPr>
              <w:textAlignment w:val="auto"/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 xml:space="preserve">Název: </w:t>
            </w: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Reflexe odborné praxe</w:t>
            </w:r>
          </w:p>
        </w:tc>
      </w:tr>
      <w:tr w:rsidR="00FC2DAF" w:rsidRPr="00444BE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FC2DAF" w:rsidRPr="00444BE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FC2DAF" w:rsidRPr="00444BE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FC2DAF" w:rsidRPr="00444BE0" w:rsidRDefault="00FC2DA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FC2DAF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formulář k reflexi zařízení, kde žák konal odbornou praxi dle Standardu kvality č. 12 – Informovanost o sociální službě.</w:t>
            </w:r>
          </w:p>
          <w:p w:rsidR="00FC2DAF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FC2DAF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Obsah služby, smlouva o službě, uživatel služby, kvalita služby</w:t>
            </w:r>
            <w:r w:rsidR="00980D64">
              <w:rPr>
                <w:rFonts w:asciiTheme="minorHAnsi" w:hAnsiTheme="minorHAnsi"/>
                <w:sz w:val="28"/>
                <w:szCs w:val="28"/>
              </w:rPr>
              <w:t>, odborná praxe, Standard kvality č. 12</w:t>
            </w:r>
          </w:p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FC2DAF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FC2DAF" w:rsidRPr="00980D64" w:rsidRDefault="00FC2DAF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980D64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popíše organizační strukturu a pracovní</w:t>
            </w:r>
          </w:p>
          <w:p w:rsidR="00FC2DAF" w:rsidRPr="00980D64" w:rsidRDefault="00FC2DAF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980D64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režim zařízení, které poznal v průběhu</w:t>
            </w:r>
          </w:p>
          <w:p w:rsidR="00FC2DAF" w:rsidRPr="00980D64" w:rsidRDefault="00FC2DAF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980D64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praktického vyučování, </w:t>
            </w:r>
          </w:p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práce, domácí úkol</w:t>
            </w:r>
          </w:p>
        </w:tc>
      </w:tr>
      <w:tr w:rsidR="00FC2DAF" w:rsidRPr="00D84D70" w:rsidTr="005B1CC4">
        <w:trPr>
          <w:jc w:val="center"/>
        </w:trPr>
        <w:tc>
          <w:tcPr>
            <w:tcW w:w="2642" w:type="dxa"/>
          </w:tcPr>
          <w:p w:rsidR="00FC2DAF" w:rsidRPr="00444BE0" w:rsidRDefault="00FC2DAF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FC2DAF" w:rsidRPr="00D84D70" w:rsidRDefault="00FC2DAF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Formulář pro domácí úkol</w:t>
            </w:r>
          </w:p>
        </w:tc>
      </w:tr>
    </w:tbl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591882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Sta</w:t>
      </w:r>
      <w:r w:rsidR="00FE66C0">
        <w:rPr>
          <w:rFonts w:eastAsia="Calibri"/>
          <w:b/>
          <w:kern w:val="0"/>
          <w:szCs w:val="24"/>
          <w:lang w:eastAsia="en-US"/>
        </w:rPr>
        <w:t>ndard č. 8. –</w:t>
      </w:r>
      <w:r w:rsidR="00FD5EF5">
        <w:rPr>
          <w:rFonts w:eastAsia="Calibri"/>
          <w:b/>
          <w:kern w:val="0"/>
          <w:szCs w:val="24"/>
          <w:lang w:eastAsia="en-US"/>
        </w:rPr>
        <w:t xml:space="preserve"> Reflexe zařízení odborné praxe dle Standardu 12</w:t>
      </w:r>
      <w:r w:rsidR="00601272">
        <w:rPr>
          <w:rFonts w:eastAsia="Calibri"/>
          <w:b/>
          <w:kern w:val="0"/>
          <w:szCs w:val="24"/>
          <w:lang w:eastAsia="en-US"/>
        </w:rPr>
        <w:t xml:space="preserve"> – INFORMOVANOST O POSKYTOVANÉ SOCIÁLNÍ SLUŽBĚ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4"/>
        <w:gridCol w:w="903"/>
      </w:tblGrid>
      <w:tr w:rsidR="00601272" w:rsidRPr="00601272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601272">
              <w:rPr>
                <w:b/>
                <w:bCs/>
                <w:kern w:val="0"/>
                <w:szCs w:val="24"/>
              </w:rPr>
              <w:t>Kritérium</w:t>
            </w:r>
          </w:p>
        </w:tc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601272">
              <w:rPr>
                <w:b/>
                <w:bCs/>
                <w:kern w:val="0"/>
                <w:szCs w:val="24"/>
              </w:rPr>
              <w:t>Zásadní</w:t>
            </w:r>
          </w:p>
        </w:tc>
      </w:tr>
      <w:tr w:rsidR="00601272" w:rsidRPr="00601272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601272">
              <w:rPr>
                <w:kern w:val="0"/>
                <w:szCs w:val="24"/>
              </w:rPr>
              <w:t>Poskytovatel má zpracován soubor informací o poskytované sociální službě, a to ve formě srozumitelné okruhu osob, kterým je služba určena</w:t>
            </w:r>
          </w:p>
        </w:tc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601272">
              <w:rPr>
                <w:kern w:val="0"/>
                <w:szCs w:val="24"/>
              </w:rPr>
              <w:t xml:space="preserve">   ne</w:t>
            </w:r>
          </w:p>
        </w:tc>
      </w:tr>
    </w:tbl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>
        <w:rPr>
          <w:rFonts w:eastAsia="Calibri"/>
          <w:b/>
          <w:kern w:val="0"/>
          <w:szCs w:val="24"/>
          <w:lang w:eastAsia="en-US"/>
        </w:rPr>
        <w:t>Reflexe zařízení/sociální služby, kde žák konal odbornou praxi dle Standardu č. 12</w:t>
      </w:r>
    </w:p>
    <w:p w:rsidR="00FC2DAF" w:rsidRDefault="00FC2DAF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Informace o poskytovateli</w:t>
      </w: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Kdo jsme (typ organizace), jak se jmenujeme?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Kdo je zřizovatelem?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Kdo je vedoucím organizace (ředitel apod.)?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je poslání organizace?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Jaká je cílová skupina uživatelů?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 xml:space="preserve">Podle čeho služby poskytujeme (zákon, </w:t>
      </w:r>
      <w:proofErr w:type="gramStart"/>
      <w:r w:rsidRPr="00601272">
        <w:rPr>
          <w:rFonts w:eastAsia="Calibri"/>
          <w:b/>
          <w:kern w:val="0"/>
          <w:szCs w:val="24"/>
          <w:lang w:eastAsia="en-US"/>
        </w:rPr>
        <w:t>registrace..)?</w:t>
      </w:r>
      <w:proofErr w:type="gramEnd"/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Kde, v jakých zařízeních služby poskytujeme (adresy, názvy)?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Kdo jsou kontaktní pracovníci pověření jednat se zájemcem o službu (jména, funkce, telefonický kontakt, adresa pracoviště, úřední hodiny)?</w:t>
      </w: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Jaká je kvalifikace pracovníků organizace? Jak je zajišťován jejich odborný růst?</w:t>
      </w:r>
    </w:p>
    <w:p w:rsid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C00D5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AB6" w:rsidRDefault="00264AB6">
      <w:r>
        <w:separator/>
      </w:r>
    </w:p>
  </w:endnote>
  <w:endnote w:type="continuationSeparator" w:id="0">
    <w:p w:rsidR="00264AB6" w:rsidRDefault="0026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AB6" w:rsidRDefault="00264AB6">
      <w:r>
        <w:separator/>
      </w:r>
    </w:p>
  </w:footnote>
  <w:footnote w:type="continuationSeparator" w:id="0">
    <w:p w:rsidR="00264AB6" w:rsidRDefault="00264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02A77"/>
    <w:rsid w:val="00111425"/>
    <w:rsid w:val="001339D1"/>
    <w:rsid w:val="0014178E"/>
    <w:rsid w:val="00145E3E"/>
    <w:rsid w:val="00264AB6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01272"/>
    <w:rsid w:val="00642180"/>
    <w:rsid w:val="00663F3C"/>
    <w:rsid w:val="006860A6"/>
    <w:rsid w:val="006A70D7"/>
    <w:rsid w:val="006C6C30"/>
    <w:rsid w:val="006D309C"/>
    <w:rsid w:val="006D6F7E"/>
    <w:rsid w:val="0071771B"/>
    <w:rsid w:val="00721E1B"/>
    <w:rsid w:val="0073550D"/>
    <w:rsid w:val="00760831"/>
    <w:rsid w:val="007640A4"/>
    <w:rsid w:val="00773AC6"/>
    <w:rsid w:val="007E68D8"/>
    <w:rsid w:val="00892799"/>
    <w:rsid w:val="008E1472"/>
    <w:rsid w:val="009155B0"/>
    <w:rsid w:val="00980D64"/>
    <w:rsid w:val="00997604"/>
    <w:rsid w:val="009A1074"/>
    <w:rsid w:val="009A1C62"/>
    <w:rsid w:val="009D0B3D"/>
    <w:rsid w:val="00A34379"/>
    <w:rsid w:val="00AB2B59"/>
    <w:rsid w:val="00B41CBD"/>
    <w:rsid w:val="00B61582"/>
    <w:rsid w:val="00B8613D"/>
    <w:rsid w:val="00BA3DC7"/>
    <w:rsid w:val="00C00D57"/>
    <w:rsid w:val="00C24788"/>
    <w:rsid w:val="00C30DBE"/>
    <w:rsid w:val="00C7475A"/>
    <w:rsid w:val="00CB1248"/>
    <w:rsid w:val="00CD4FB3"/>
    <w:rsid w:val="00D46391"/>
    <w:rsid w:val="00D51CC3"/>
    <w:rsid w:val="00D53046"/>
    <w:rsid w:val="00D84D70"/>
    <w:rsid w:val="00D946FA"/>
    <w:rsid w:val="00DB64E8"/>
    <w:rsid w:val="00E83490"/>
    <w:rsid w:val="00F16DBE"/>
    <w:rsid w:val="00F4030F"/>
    <w:rsid w:val="00F84D33"/>
    <w:rsid w:val="00F87EE6"/>
    <w:rsid w:val="00FA77EF"/>
    <w:rsid w:val="00FB7BBF"/>
    <w:rsid w:val="00FC2DAF"/>
    <w:rsid w:val="00FD5EF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C2037-FC93-4D06-977C-6304FBF43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2013-05-29T10:19:00Z</dcterms:created>
  <dcterms:modified xsi:type="dcterms:W3CDTF">2013-05-29T10:19:00Z</dcterms:modified>
</cp:coreProperties>
</file>