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9F76DB" w:rsidRPr="00444BE0" w:rsidRDefault="009F76DB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F76DB" w:rsidRPr="000133AC" w:rsidRDefault="009F76DB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VY_52_INOVACE_4.A_2/29</w:t>
            </w:r>
          </w:p>
          <w:p w:rsidR="009F76DB" w:rsidRPr="000133AC" w:rsidRDefault="009F76DB" w:rsidP="003D54B5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9F76DB" w:rsidRPr="00444BE0" w:rsidRDefault="009F76DB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Motivace k prostituci</w:t>
            </w:r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F76DB" w:rsidRPr="00444BE0" w:rsidRDefault="009F76DB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15.2.2013</w:t>
            </w:r>
            <w:proofErr w:type="gramEnd"/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9F76DB" w:rsidRPr="00444BE0" w:rsidRDefault="009F76DB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9F76DB" w:rsidRPr="00444BE0" w:rsidRDefault="009F76DB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péče</w:t>
            </w:r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9F76DB" w:rsidRPr="00D84D70" w:rsidRDefault="009F76DB" w:rsidP="003D54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9F76DB" w:rsidRPr="00D84D70" w:rsidRDefault="009F76DB" w:rsidP="003D54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je článek o motivaci k prostituci, který může být podkladem k diskusi žáků. Základem pr</w:t>
            </w:r>
            <w:r w:rsidR="000B4BC6">
              <w:rPr>
                <w:rFonts w:asciiTheme="minorHAnsi" w:hAnsiTheme="minorHAnsi"/>
                <w:sz w:val="28"/>
                <w:szCs w:val="28"/>
              </w:rPr>
              <w:t>o diskusi jsou otázky připojené za textem</w:t>
            </w:r>
            <w:r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9F76DB" w:rsidRPr="00D84D70" w:rsidRDefault="000B4BC6" w:rsidP="000B4BC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Motivace k prostituci, Rozkoš bez rizika</w:t>
            </w:r>
            <w:bookmarkStart w:id="0" w:name="_GoBack"/>
            <w:bookmarkEnd w:id="0"/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9F76DB" w:rsidRPr="00444BE0" w:rsidRDefault="009F76DB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9F76DB" w:rsidRPr="00E945C9" w:rsidRDefault="009F76DB" w:rsidP="003D54B5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9F76DB" w:rsidRPr="00E945C9" w:rsidRDefault="009F76DB" w:rsidP="003D54B5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9F76DB" w:rsidRPr="00D84D70" w:rsidRDefault="009F76DB" w:rsidP="003D54B5">
            <w:pPr>
              <w:rPr>
                <w:rFonts w:asciiTheme="minorHAnsi" w:hAnsiTheme="minorHAnsi"/>
                <w:sz w:val="28"/>
                <w:szCs w:val="28"/>
              </w:rPr>
            </w:pPr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9F76DB" w:rsidRPr="00D84D70" w:rsidRDefault="009F76DB" w:rsidP="003D54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9F76DB" w:rsidRPr="00D84D70" w:rsidTr="00D84D70">
        <w:trPr>
          <w:jc w:val="center"/>
        </w:trPr>
        <w:tc>
          <w:tcPr>
            <w:tcW w:w="2642" w:type="dxa"/>
          </w:tcPr>
          <w:p w:rsidR="009F76DB" w:rsidRPr="00444BE0" w:rsidRDefault="009F76DB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9F76DB" w:rsidRPr="00D84D70" w:rsidRDefault="009F76DB" w:rsidP="003D54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D46730" w:rsidRDefault="00D46730"/>
    <w:p w:rsidR="009F76DB" w:rsidRPr="009F76DB" w:rsidRDefault="009F76DB" w:rsidP="009F76DB">
      <w:pPr>
        <w:widowControl/>
        <w:suppressAutoHyphens w:val="0"/>
        <w:overflowPunct/>
        <w:autoSpaceDE/>
        <w:autoSpaceDN/>
        <w:adjustRightInd/>
        <w:spacing w:before="100" w:beforeAutospacing="1" w:after="75"/>
        <w:textAlignment w:val="auto"/>
        <w:outlineLvl w:val="0"/>
        <w:rPr>
          <w:rFonts w:ascii="Trebuchet MS" w:hAnsi="Trebuchet MS"/>
          <w:b/>
          <w:bCs/>
          <w:kern w:val="36"/>
          <w:sz w:val="29"/>
          <w:szCs w:val="29"/>
          <w:u w:val="single"/>
          <w:lang w:val="en"/>
        </w:rPr>
      </w:pPr>
      <w:proofErr w:type="spellStart"/>
      <w:r w:rsidRPr="009F76DB">
        <w:rPr>
          <w:rFonts w:ascii="Trebuchet MS" w:hAnsi="Trebuchet MS"/>
          <w:b/>
          <w:bCs/>
          <w:kern w:val="36"/>
          <w:sz w:val="29"/>
          <w:szCs w:val="29"/>
          <w:u w:val="single"/>
          <w:lang w:val="en"/>
        </w:rPr>
        <w:t>Diskuse</w:t>
      </w:r>
      <w:proofErr w:type="spellEnd"/>
      <w:r w:rsidRPr="009F76DB">
        <w:rPr>
          <w:rFonts w:ascii="Trebuchet MS" w:hAnsi="Trebuchet MS"/>
          <w:b/>
          <w:bCs/>
          <w:kern w:val="36"/>
          <w:sz w:val="29"/>
          <w:szCs w:val="29"/>
          <w:u w:val="single"/>
          <w:lang w:val="en"/>
        </w:rPr>
        <w:t xml:space="preserve"> – </w:t>
      </w:r>
      <w:proofErr w:type="spellStart"/>
      <w:r w:rsidRPr="009F76DB">
        <w:rPr>
          <w:rFonts w:ascii="Trebuchet MS" w:hAnsi="Trebuchet MS"/>
          <w:b/>
          <w:bCs/>
          <w:kern w:val="36"/>
          <w:sz w:val="29"/>
          <w:szCs w:val="29"/>
          <w:u w:val="single"/>
          <w:lang w:val="en"/>
        </w:rPr>
        <w:t>článek</w:t>
      </w:r>
      <w:proofErr w:type="spellEnd"/>
      <w:r w:rsidRPr="009F76DB">
        <w:rPr>
          <w:rFonts w:ascii="Trebuchet MS" w:hAnsi="Trebuchet MS"/>
          <w:b/>
          <w:bCs/>
          <w:kern w:val="36"/>
          <w:sz w:val="29"/>
          <w:szCs w:val="29"/>
          <w:u w:val="single"/>
          <w:lang w:val="en"/>
        </w:rPr>
        <w:t xml:space="preserve"> o </w:t>
      </w:r>
      <w:proofErr w:type="spellStart"/>
      <w:r w:rsidRPr="009F76DB">
        <w:rPr>
          <w:rFonts w:ascii="Trebuchet MS" w:hAnsi="Trebuchet MS"/>
          <w:b/>
          <w:bCs/>
          <w:kern w:val="36"/>
          <w:sz w:val="29"/>
          <w:szCs w:val="29"/>
          <w:u w:val="single"/>
          <w:lang w:val="en"/>
        </w:rPr>
        <w:t>prostituční</w:t>
      </w:r>
      <w:proofErr w:type="spellEnd"/>
      <w:r w:rsidRPr="009F76DB">
        <w:rPr>
          <w:rFonts w:ascii="Trebuchet MS" w:hAnsi="Trebuchet MS"/>
          <w:b/>
          <w:bCs/>
          <w:kern w:val="36"/>
          <w:sz w:val="29"/>
          <w:szCs w:val="29"/>
          <w:u w:val="single"/>
          <w:lang w:val="en"/>
        </w:rPr>
        <w:t xml:space="preserve"> </w:t>
      </w:r>
      <w:proofErr w:type="spellStart"/>
      <w:r w:rsidRPr="009F76DB">
        <w:rPr>
          <w:rFonts w:ascii="Trebuchet MS" w:hAnsi="Trebuchet MS"/>
          <w:b/>
          <w:bCs/>
          <w:kern w:val="36"/>
          <w:sz w:val="29"/>
          <w:szCs w:val="29"/>
          <w:u w:val="single"/>
          <w:lang w:val="en"/>
        </w:rPr>
        <w:t>scéně</w:t>
      </w:r>
      <w:proofErr w:type="spellEnd"/>
    </w:p>
    <w:p w:rsidR="00D46730" w:rsidRPr="00D46730" w:rsidRDefault="00D46730" w:rsidP="00D46730">
      <w:pPr>
        <w:widowControl/>
        <w:suppressAutoHyphens w:val="0"/>
        <w:overflowPunct/>
        <w:autoSpaceDE/>
        <w:autoSpaceDN/>
        <w:adjustRightInd/>
        <w:spacing w:before="100" w:beforeAutospacing="1" w:after="75"/>
        <w:jc w:val="center"/>
        <w:textAlignment w:val="auto"/>
        <w:outlineLvl w:val="0"/>
        <w:rPr>
          <w:rFonts w:ascii="Trebuchet MS" w:hAnsi="Trebuchet MS"/>
          <w:b/>
          <w:bCs/>
          <w:kern w:val="36"/>
          <w:sz w:val="29"/>
          <w:szCs w:val="29"/>
          <w:lang w:val="en"/>
        </w:rPr>
      </w:pPr>
      <w:proofErr w:type="spellStart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>Častým</w:t>
      </w:r>
      <w:proofErr w:type="spellEnd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>motivem</w:t>
      </w:r>
      <w:proofErr w:type="spellEnd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>žen</w:t>
      </w:r>
      <w:proofErr w:type="spellEnd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 xml:space="preserve"> pro </w:t>
      </w:r>
      <w:proofErr w:type="spellStart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>vstup</w:t>
      </w:r>
      <w:proofErr w:type="spellEnd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 xml:space="preserve"> do </w:t>
      </w:r>
      <w:proofErr w:type="spellStart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>sexbyznysu</w:t>
      </w:r>
      <w:proofErr w:type="spellEnd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>jsou</w:t>
      </w:r>
      <w:proofErr w:type="spellEnd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>dluhy</w:t>
      </w:r>
      <w:proofErr w:type="spellEnd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 xml:space="preserve"> a </w:t>
      </w:r>
      <w:proofErr w:type="spellStart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>problémy</w:t>
      </w:r>
      <w:proofErr w:type="spellEnd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 xml:space="preserve"> s </w:t>
      </w:r>
      <w:proofErr w:type="spellStart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>hledáním</w:t>
      </w:r>
      <w:proofErr w:type="spellEnd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>práce</w:t>
      </w:r>
      <w:proofErr w:type="spellEnd"/>
      <w:r w:rsidRPr="00D46730">
        <w:rPr>
          <w:rFonts w:ascii="Trebuchet MS" w:hAnsi="Trebuchet MS"/>
          <w:b/>
          <w:bCs/>
          <w:kern w:val="36"/>
          <w:sz w:val="29"/>
          <w:szCs w:val="29"/>
          <w:lang w:val="en"/>
        </w:rPr>
        <w:t xml:space="preserve"> </w:t>
      </w:r>
    </w:p>
    <w:p w:rsidR="00D46730" w:rsidRPr="00D46730" w:rsidRDefault="00D46730" w:rsidP="00D46730">
      <w:pPr>
        <w:widowControl/>
        <w:suppressAutoHyphens w:val="0"/>
        <w:overflowPunct/>
        <w:autoSpaceDE/>
        <w:autoSpaceDN/>
        <w:adjustRightInd/>
        <w:spacing w:before="100" w:beforeAutospacing="1" w:after="75"/>
        <w:jc w:val="both"/>
        <w:textAlignment w:val="auto"/>
        <w:rPr>
          <w:rFonts w:ascii="Trebuchet MS" w:hAnsi="Trebuchet MS"/>
          <w:kern w:val="0"/>
          <w:sz w:val="21"/>
          <w:szCs w:val="21"/>
          <w:lang w:val="en"/>
        </w:rPr>
      </w:pPr>
    </w:p>
    <w:p w:rsidR="00D46730" w:rsidRPr="00D46730" w:rsidRDefault="00D46730" w:rsidP="00D46730">
      <w:pPr>
        <w:widowControl/>
        <w:suppressAutoHyphens w:val="0"/>
        <w:overflowPunct/>
        <w:autoSpaceDE/>
        <w:autoSpaceDN/>
        <w:adjustRightInd/>
        <w:spacing w:before="100" w:beforeAutospacing="1" w:after="75"/>
        <w:jc w:val="both"/>
        <w:textAlignment w:val="auto"/>
        <w:rPr>
          <w:rFonts w:ascii="Trebuchet MS" w:hAnsi="Trebuchet MS"/>
          <w:kern w:val="0"/>
          <w:sz w:val="21"/>
          <w:szCs w:val="21"/>
          <w:lang w:val="en"/>
        </w:rPr>
      </w:pP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Prostituční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scéna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je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naší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společnosti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stále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stigmatizována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Sexuální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pracovnice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jsou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postavení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kdy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jejich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okolí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jejich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sexbyznysu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jen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obtížně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vyrovnává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a proto se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snaží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této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situaci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často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předcházet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tím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svou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práci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tají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A to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nejen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vlastní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rodině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ale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před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lékaři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pracovníky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státní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správy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apod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To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sebou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přináší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řadu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problémů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zdravotních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sociálních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rizik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se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kterými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ne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všechny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ženy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dokážou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samy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poradit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</w:p>
    <w:p w:rsidR="00D46730" w:rsidRPr="00D46730" w:rsidRDefault="00D46730" w:rsidP="00D46730">
      <w:pPr>
        <w:widowControl/>
        <w:suppressAutoHyphens w:val="0"/>
        <w:overflowPunct/>
        <w:autoSpaceDE/>
        <w:autoSpaceDN/>
        <w:adjustRightInd/>
        <w:spacing w:before="100" w:beforeAutospacing="1" w:after="75"/>
        <w:jc w:val="both"/>
        <w:textAlignment w:val="auto"/>
        <w:rPr>
          <w:rFonts w:ascii="Trebuchet MS" w:hAnsi="Trebuchet MS"/>
          <w:kern w:val="0"/>
          <w:sz w:val="21"/>
          <w:szCs w:val="21"/>
          <w:lang w:val="en"/>
        </w:rPr>
      </w:pPr>
      <w:r w:rsidRPr="00D46730">
        <w:rPr>
          <w:rFonts w:ascii="Trebuchet MS" w:hAnsi="Trebuchet MS"/>
          <w:kern w:val="0"/>
          <w:sz w:val="21"/>
          <w:szCs w:val="21"/>
          <w:lang w:val="en"/>
        </w:rPr>
        <w:br/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Právě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těmto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ženám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pomáhá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organizace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ROZKOŠ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bez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RIZIKA (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dále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jen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R-R),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která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Libereckém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kraji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působí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již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od</w:t>
      </w:r>
      <w:proofErr w:type="spellEnd"/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roku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2005.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Organizace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byla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založena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už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roce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1992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Brně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sexuálními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pracovnicemi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dochází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přímo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na</w:t>
      </w:r>
      <w:proofErr w:type="spellEnd"/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jejich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pracoviště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do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nočních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klubů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privátů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nebo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venkovní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stanoviště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</w:p>
    <w:p w:rsidR="00D46730" w:rsidRPr="00D46730" w:rsidRDefault="00D46730" w:rsidP="00D46730">
      <w:pPr>
        <w:widowControl/>
        <w:suppressAutoHyphens w:val="0"/>
        <w:overflowPunct/>
        <w:autoSpaceDE/>
        <w:autoSpaceDN/>
        <w:adjustRightInd/>
        <w:spacing w:before="100" w:beforeAutospacing="1" w:after="75"/>
        <w:jc w:val="both"/>
        <w:textAlignment w:val="auto"/>
        <w:rPr>
          <w:rFonts w:ascii="Trebuchet MS" w:hAnsi="Trebuchet MS"/>
          <w:kern w:val="0"/>
          <w:sz w:val="21"/>
          <w:szCs w:val="21"/>
          <w:lang w:val="en"/>
        </w:rPr>
      </w:pPr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„V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poslední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době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se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klubech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na</w:t>
      </w:r>
      <w:proofErr w:type="spellEnd"/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Liberecku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ale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Šluknovsku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setkáváme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novými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klientkami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které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sexbyznysu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pracují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velmi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krátce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klubu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jsou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třeba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první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den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či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teprve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několik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dnů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reagují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nás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zpočátku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ustrašeně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možná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nedůvěřivě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. </w:t>
      </w:r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Po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opadnutí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nervozity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se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nám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poté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svěřují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šly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pracovat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do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klubu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proto,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jsou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samoživitelky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buď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jsou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rozvedené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nebo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je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opustil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partner,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popřípadě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ztratily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zaměstnání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jsou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zadlužené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a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mají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tak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problémy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finančně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zabezpečit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nejen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sebe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ale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především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své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děti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. </w:t>
      </w:r>
      <w:proofErr w:type="gram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V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důsledku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své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obtížné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ekonomické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sociální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situace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se proto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rozhodly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zkusit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práci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klubu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Některé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do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klubu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zapadnou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poměrně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rychle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některé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naopak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danou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nesžijí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téměř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nikdy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.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Nová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práce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se pro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však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stává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mnohdy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jediným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možným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způsobem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jak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vydělat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potřebné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peníze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Některé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ženy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tak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žijí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tzv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dvojí</w:t>
      </w:r>
      <w:proofErr w:type="spellEnd"/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život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před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svým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okolím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skrývají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kde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noci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pracují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.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Často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svým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blízkým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přátelům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sdělují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pracují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baru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jsou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tanečnicemi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apod</w:t>
      </w:r>
      <w:proofErr w:type="spellEnd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.“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popisuje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své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zkušenosti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terénní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zdravotní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pracovnice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Markéta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Stezková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r w:rsidRPr="00D46730">
        <w:rPr>
          <w:rFonts w:ascii="Trebuchet MS" w:hAnsi="Trebuchet MS"/>
          <w:kern w:val="0"/>
          <w:sz w:val="21"/>
          <w:szCs w:val="21"/>
          <w:lang w:val="en"/>
        </w:rPr>
        <w:br/>
      </w:r>
      <w:r w:rsidRPr="00D46730">
        <w:rPr>
          <w:rFonts w:ascii="Trebuchet MS" w:hAnsi="Trebuchet MS"/>
          <w:kern w:val="0"/>
          <w:sz w:val="21"/>
          <w:szCs w:val="21"/>
          <w:lang w:val="en"/>
        </w:rPr>
        <w:br/>
      </w:r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tímto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souvisí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fakt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prostituce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současné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době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České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republice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nijak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legislativně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upravena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tudíž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považovaná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plnohodnotnou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práci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kdy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většinová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společnost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často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hodnotí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ženy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poskytující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placené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sexuální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služby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negativně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považuje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jejich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chování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nemorální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Předsudky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mnohých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lidí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vůči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sexuálním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pracovnicím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týkají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zejména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představy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všechny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ženy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danou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práci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dělají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proto,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je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baví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nebo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vyrůstaly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dysfunkční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rodině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jsou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drogově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závislé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jsou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nízkého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vzdělání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apod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</w:p>
    <w:p w:rsidR="00D46730" w:rsidRPr="00D46730" w:rsidRDefault="00D46730" w:rsidP="00D46730">
      <w:pPr>
        <w:widowControl/>
        <w:suppressAutoHyphens w:val="0"/>
        <w:overflowPunct/>
        <w:autoSpaceDE/>
        <w:autoSpaceDN/>
        <w:adjustRightInd/>
        <w:spacing w:before="100" w:beforeAutospacing="1" w:after="75"/>
        <w:jc w:val="both"/>
        <w:textAlignment w:val="auto"/>
        <w:rPr>
          <w:rFonts w:ascii="Trebuchet MS" w:hAnsi="Trebuchet MS"/>
          <w:kern w:val="0"/>
          <w:sz w:val="21"/>
          <w:szCs w:val="21"/>
          <w:lang w:val="en"/>
        </w:rPr>
      </w:pPr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„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Motivace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našich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klientek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pro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práci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sexbyznysu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je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opravdu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různorodá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nelze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tak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motivy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žen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pro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tuto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práci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paušalizovat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praxi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se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setkáváme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ženami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které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sexbyznysu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pracují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několik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let,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některé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práce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baví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jsou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zvyklé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na</w:t>
      </w:r>
      <w:proofErr w:type="spellEnd"/>
      <w:proofErr w:type="gram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finanční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obnos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který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by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jinde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zaměstnání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neměly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možnost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získat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.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Nejedená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se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však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zdaleka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o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všechny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ženy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ba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naopak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většina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našich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klientek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nám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sděluje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šly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do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klubu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nebo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na</w:t>
      </w:r>
      <w:proofErr w:type="spellEnd"/>
      <w:proofErr w:type="gram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privát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pracovat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z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důvodu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finanční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tísně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. </w:t>
      </w:r>
      <w:proofErr w:type="spellStart"/>
      <w:proofErr w:type="gram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Některé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se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za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svou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práci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stydí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Mnohdy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jsme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kolegyní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jediné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které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se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nimi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o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jejich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problémech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baví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vnímáme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je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jako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plnohodnotné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bytosti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respektujeme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je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jejich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práci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a to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jim</w:t>
      </w:r>
      <w:proofErr w:type="spellEnd"/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dodává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sebevědomí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.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Setkaly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jsme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se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klubech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dokonce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klientkami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důchodovém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věku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nebo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invalidním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důchodem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které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zde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pracují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proto,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nemají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dostatečný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důchod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jinde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by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prostě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na</w:t>
      </w:r>
      <w:proofErr w:type="spellEnd"/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obživu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peníze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nevydělaly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.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Není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ani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ojedinělé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klientky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přes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den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navštěvují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svá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zaměstnání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do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klubu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chodí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jen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příležitostně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např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o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víkendech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.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Často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svěřují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chtějí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prostě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ušetřit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nějaké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peníze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aby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mohly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poslat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např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děti</w:t>
      </w:r>
      <w:proofErr w:type="spellEnd"/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tábor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jako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ostatní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rodiny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.“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dokresluje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situaci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Markéta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Stezková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</w:p>
    <w:p w:rsidR="00D46730" w:rsidRPr="00D46730" w:rsidRDefault="00D46730" w:rsidP="00D46730">
      <w:pPr>
        <w:widowControl/>
        <w:suppressAutoHyphens w:val="0"/>
        <w:overflowPunct/>
        <w:autoSpaceDE/>
        <w:autoSpaceDN/>
        <w:adjustRightInd/>
        <w:spacing w:before="100" w:beforeAutospacing="1" w:after="75"/>
        <w:jc w:val="both"/>
        <w:textAlignment w:val="auto"/>
        <w:rPr>
          <w:rFonts w:ascii="Trebuchet MS" w:hAnsi="Trebuchet MS"/>
          <w:kern w:val="0"/>
          <w:sz w:val="21"/>
          <w:szCs w:val="21"/>
          <w:lang w:val="en"/>
        </w:rPr>
      </w:pP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Ženy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pracující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sexbyznysu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nebo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které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již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touto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skončily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se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tak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mohou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pracovnice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R-R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obrátit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nejen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žádostí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o testy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HIV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syfilis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rámci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zdravotní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prevence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(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poradenství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k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bezpečnějšímu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sexu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poskytování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preventivních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materiálů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prostředků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prevence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–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kondomy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lubrikanty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bezpečnostní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alarmy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), ale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také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tím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pokud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chtějí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popovídat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o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svých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problémech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souvisejících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s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danou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</w:p>
    <w:p w:rsidR="00D46730" w:rsidRPr="00D46730" w:rsidRDefault="00D46730" w:rsidP="00D46730">
      <w:pPr>
        <w:widowControl/>
        <w:suppressAutoHyphens w:val="0"/>
        <w:overflowPunct/>
        <w:autoSpaceDE/>
        <w:autoSpaceDN/>
        <w:adjustRightInd/>
        <w:spacing w:before="100" w:beforeAutospacing="1" w:after="75"/>
        <w:jc w:val="both"/>
        <w:textAlignment w:val="auto"/>
        <w:rPr>
          <w:rFonts w:ascii="Trebuchet MS" w:hAnsi="Trebuchet MS"/>
          <w:kern w:val="0"/>
          <w:sz w:val="21"/>
          <w:szCs w:val="21"/>
          <w:lang w:val="en"/>
        </w:rPr>
      </w:pP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Posláním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organizace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R-R je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tedy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snížit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jak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zdravotní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tak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sociální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rizika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nejen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u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žen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pracujících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sexbyznyse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ale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následně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u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širší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populace.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Dlouhodobým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cílem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je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udržet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dosavadní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nízký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počet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HIV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pozitivních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nemocných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AIDS. R-R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současné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době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již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tři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poradenská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zdravotnická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centra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Praze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Brně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a 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Českých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Budějovicích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devět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terénních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týmů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pracujících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12 </w:t>
      </w:r>
      <w:proofErr w:type="spellStart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>krajích</w:t>
      </w:r>
      <w:proofErr w:type="spellEnd"/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 </w:t>
      </w:r>
      <w:r w:rsidRPr="00D46730">
        <w:rPr>
          <w:rFonts w:ascii="Trebuchet MS" w:hAnsi="Trebuchet MS"/>
          <w:kern w:val="0"/>
          <w:sz w:val="21"/>
          <w:szCs w:val="21"/>
          <w:lang w:val="en"/>
        </w:rPr>
        <w:t>ČR</w:t>
      </w:r>
      <w:r w:rsidRPr="00D46730">
        <w:rPr>
          <w:rFonts w:ascii="Trebuchet MS" w:hAnsi="Trebuchet MS"/>
          <w:b/>
          <w:bCs/>
          <w:kern w:val="0"/>
          <w:sz w:val="21"/>
          <w:szCs w:val="21"/>
          <w:lang w:val="en"/>
        </w:rPr>
        <w:t xml:space="preserve">. </w:t>
      </w:r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R-R,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o.s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.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má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statut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nestátního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zdravotnického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zařízení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je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poskytovatelem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sociálních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služeb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lastRenderedPageBreak/>
        <w:t>registrovaných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dle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zákona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o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sociálních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službách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(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odborné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sociální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poradenství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terénní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programy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) a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nově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poskytuje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terapeutické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služby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(v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Praze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Brně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).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Pravidelně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pořádá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i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osvětové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akce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pro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veřejnost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např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>.</w:t>
      </w:r>
      <w:proofErr w:type="gram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gramStart"/>
      <w:r w:rsidRPr="00D46730">
        <w:rPr>
          <w:rFonts w:ascii="Trebuchet MS" w:hAnsi="Trebuchet MS"/>
          <w:kern w:val="0"/>
          <w:sz w:val="21"/>
          <w:szCs w:val="21"/>
          <w:lang w:val="en"/>
        </w:rPr>
        <w:t>AIDS day.</w:t>
      </w:r>
      <w:proofErr w:type="gramEnd"/>
    </w:p>
    <w:p w:rsidR="00D46730" w:rsidRPr="00D46730" w:rsidRDefault="00D46730" w:rsidP="00D46730">
      <w:pPr>
        <w:widowControl/>
        <w:suppressAutoHyphens w:val="0"/>
        <w:overflowPunct/>
        <w:autoSpaceDE/>
        <w:autoSpaceDN/>
        <w:adjustRightInd/>
        <w:spacing w:before="100" w:beforeAutospacing="1" w:after="75"/>
        <w:jc w:val="both"/>
        <w:textAlignment w:val="auto"/>
        <w:rPr>
          <w:rFonts w:ascii="Trebuchet MS" w:hAnsi="Trebuchet MS"/>
          <w:kern w:val="0"/>
          <w:sz w:val="21"/>
          <w:szCs w:val="21"/>
          <w:lang w:val="en"/>
        </w:rPr>
      </w:pP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Pavla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Procházková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, ROZKOŠ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bez</w:t>
      </w:r>
      <w:proofErr w:type="spellEnd"/>
      <w:r w:rsidRPr="00D46730">
        <w:rPr>
          <w:rFonts w:ascii="Trebuchet MS" w:hAnsi="Trebuchet MS"/>
          <w:kern w:val="0"/>
          <w:sz w:val="21"/>
          <w:szCs w:val="21"/>
          <w:lang w:val="en"/>
        </w:rPr>
        <w:t xml:space="preserve"> RIZIKA - </w:t>
      </w:r>
      <w:proofErr w:type="spellStart"/>
      <w:r w:rsidRPr="00D46730">
        <w:rPr>
          <w:rFonts w:ascii="Trebuchet MS" w:hAnsi="Trebuchet MS"/>
          <w:kern w:val="0"/>
          <w:sz w:val="21"/>
          <w:szCs w:val="21"/>
          <w:lang w:val="en"/>
        </w:rPr>
        <w:t>Liberecko</w:t>
      </w:r>
      <w:proofErr w:type="spellEnd"/>
    </w:p>
    <w:p w:rsidR="00D46730" w:rsidRDefault="00D46730"/>
    <w:p w:rsidR="00D46730" w:rsidRDefault="00195170">
      <w:hyperlink r:id="rId12" w:history="1">
        <w:r w:rsidR="00D46730" w:rsidRPr="00E36256">
          <w:rPr>
            <w:rStyle w:val="Hypertextovodkaz"/>
          </w:rPr>
          <w:t>http://www.rozkosbezrizika.cz/cz/aktuality/r-r-liberecko-castym-motivem-zen-pro-vstup-do-sexbyznysu-jsou-dluhy-a-problemy-s-hledanim-prace/</w:t>
        </w:r>
      </w:hyperlink>
    </w:p>
    <w:p w:rsidR="00D46730" w:rsidRDefault="00D46730">
      <w:r>
        <w:t xml:space="preserve">citováno </w:t>
      </w:r>
      <w:proofErr w:type="gramStart"/>
      <w:r>
        <w:t>20.5.</w:t>
      </w:r>
      <w:r w:rsidR="009F76DB">
        <w:t>2013</w:t>
      </w:r>
      <w:proofErr w:type="gramEnd"/>
    </w:p>
    <w:p w:rsidR="00D46730" w:rsidRDefault="00D46730">
      <w:r>
        <w:t>vytvořeno</w:t>
      </w:r>
      <w:r w:rsidR="009F76DB">
        <w:t xml:space="preserve"> </w:t>
      </w:r>
      <w:proofErr w:type="gramStart"/>
      <w:r w:rsidR="009F76DB">
        <w:t>15.2.2013</w:t>
      </w:r>
      <w:proofErr w:type="gramEnd"/>
    </w:p>
    <w:p w:rsidR="000D14EF" w:rsidRDefault="000D14EF"/>
    <w:p w:rsidR="000D14EF" w:rsidRPr="000D14EF" w:rsidRDefault="000D14EF">
      <w:pPr>
        <w:rPr>
          <w:b/>
        </w:rPr>
      </w:pPr>
      <w:r w:rsidRPr="000D14EF">
        <w:rPr>
          <w:b/>
        </w:rPr>
        <w:t>Otázky k textu:</w:t>
      </w:r>
    </w:p>
    <w:p w:rsidR="000D14EF" w:rsidRPr="000D14EF" w:rsidRDefault="000D14EF">
      <w:pPr>
        <w:rPr>
          <w:b/>
        </w:rPr>
      </w:pPr>
    </w:p>
    <w:p w:rsidR="000D14EF" w:rsidRPr="000D14EF" w:rsidRDefault="000D14EF" w:rsidP="000D14EF">
      <w:pPr>
        <w:pStyle w:val="Odstavecseseznamem"/>
        <w:numPr>
          <w:ilvl w:val="0"/>
          <w:numId w:val="33"/>
        </w:numPr>
        <w:rPr>
          <w:b/>
        </w:rPr>
      </w:pPr>
      <w:r w:rsidRPr="000D14EF">
        <w:rPr>
          <w:b/>
        </w:rPr>
        <w:t>Proč ženy tají skutečnost, že se věnují prostituci?</w:t>
      </w:r>
    </w:p>
    <w:p w:rsidR="000D14EF" w:rsidRPr="000D14EF" w:rsidRDefault="000D14EF" w:rsidP="000D14EF">
      <w:pPr>
        <w:pStyle w:val="Odstavecseseznamem"/>
        <w:numPr>
          <w:ilvl w:val="0"/>
          <w:numId w:val="33"/>
        </w:numPr>
        <w:rPr>
          <w:b/>
        </w:rPr>
      </w:pPr>
      <w:r w:rsidRPr="000D14EF">
        <w:rPr>
          <w:b/>
        </w:rPr>
        <w:t>S jakými typy žen (a jejich charakteristickými problémy) společnost Rozkoš bez rizika pracuje?</w:t>
      </w:r>
    </w:p>
    <w:p w:rsidR="000D14EF" w:rsidRPr="000D14EF" w:rsidRDefault="000D14EF" w:rsidP="000D14EF">
      <w:pPr>
        <w:pStyle w:val="Odstavecseseznamem"/>
        <w:numPr>
          <w:ilvl w:val="0"/>
          <w:numId w:val="33"/>
        </w:numPr>
        <w:rPr>
          <w:b/>
        </w:rPr>
      </w:pPr>
      <w:r w:rsidRPr="000D14EF">
        <w:rPr>
          <w:b/>
        </w:rPr>
        <w:t>Co je posláním společnosti Rozkoš bez rizika?</w:t>
      </w:r>
    </w:p>
    <w:p w:rsidR="000D14EF" w:rsidRPr="000D14EF" w:rsidRDefault="000D14EF" w:rsidP="000D14EF">
      <w:pPr>
        <w:pStyle w:val="Odstavecseseznamem"/>
        <w:numPr>
          <w:ilvl w:val="0"/>
          <w:numId w:val="33"/>
        </w:numPr>
        <w:rPr>
          <w:b/>
        </w:rPr>
      </w:pPr>
      <w:r w:rsidRPr="000D14EF">
        <w:rPr>
          <w:b/>
        </w:rPr>
        <w:t>S jakou konkrétní pomocí se klienti ve společnosti Rozkoš bez rizika setkají?</w:t>
      </w:r>
    </w:p>
    <w:p w:rsidR="000D14EF" w:rsidRDefault="000D14EF" w:rsidP="000D14EF">
      <w:pPr>
        <w:pStyle w:val="Odstavecseseznamem"/>
        <w:numPr>
          <w:ilvl w:val="0"/>
          <w:numId w:val="33"/>
        </w:numPr>
        <w:rPr>
          <w:b/>
        </w:rPr>
      </w:pPr>
      <w:r w:rsidRPr="000D14EF">
        <w:rPr>
          <w:b/>
        </w:rPr>
        <w:t>Jaké má společnost Rozkoš bez rizika registrované sociální služby dle Zákona 108/2006 Sb.?</w:t>
      </w:r>
    </w:p>
    <w:p w:rsidR="000D14EF" w:rsidRPr="000D14EF" w:rsidRDefault="000D14EF" w:rsidP="000D14EF">
      <w:pPr>
        <w:pStyle w:val="Odstavecseseznamem"/>
        <w:numPr>
          <w:ilvl w:val="0"/>
          <w:numId w:val="33"/>
        </w:numPr>
        <w:rPr>
          <w:b/>
        </w:rPr>
      </w:pPr>
      <w:r>
        <w:rPr>
          <w:b/>
        </w:rPr>
        <w:t>Jak byste popsali na základě informací v článku přístup pracovnic ke klientkám?</w:t>
      </w:r>
    </w:p>
    <w:p w:rsidR="000D14EF" w:rsidRPr="000D14EF" w:rsidRDefault="000D14EF" w:rsidP="000D14EF">
      <w:pPr>
        <w:pStyle w:val="Odstavecseseznamem"/>
        <w:rPr>
          <w:b/>
        </w:rPr>
      </w:pPr>
    </w:p>
    <w:sectPr w:rsidR="000D14EF" w:rsidRPr="000D14EF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170" w:rsidRDefault="00195170">
      <w:r>
        <w:separator/>
      </w:r>
    </w:p>
  </w:endnote>
  <w:endnote w:type="continuationSeparator" w:id="0">
    <w:p w:rsidR="00195170" w:rsidRDefault="0019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170" w:rsidRDefault="00195170">
      <w:r>
        <w:separator/>
      </w:r>
    </w:p>
  </w:footnote>
  <w:footnote w:type="continuationSeparator" w:id="0">
    <w:p w:rsidR="00195170" w:rsidRDefault="00195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33F39CE"/>
    <w:multiLevelType w:val="hybridMultilevel"/>
    <w:tmpl w:val="CAE400D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2E4102"/>
    <w:multiLevelType w:val="hybridMultilevel"/>
    <w:tmpl w:val="7BBC632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9A244EF"/>
    <w:multiLevelType w:val="hybridMultilevel"/>
    <w:tmpl w:val="91142BA4"/>
    <w:lvl w:ilvl="0" w:tplc="A2A2A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05FB4"/>
    <w:multiLevelType w:val="hybridMultilevel"/>
    <w:tmpl w:val="9F5AD84E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262749D"/>
    <w:multiLevelType w:val="hybridMultilevel"/>
    <w:tmpl w:val="01963DC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E2C16"/>
    <w:multiLevelType w:val="hybridMultilevel"/>
    <w:tmpl w:val="1D7EC3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514477"/>
    <w:multiLevelType w:val="hybridMultilevel"/>
    <w:tmpl w:val="9D9E1ED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2115646D"/>
    <w:multiLevelType w:val="hybridMultilevel"/>
    <w:tmpl w:val="81947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894327"/>
    <w:multiLevelType w:val="hybridMultilevel"/>
    <w:tmpl w:val="E46EDB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62EEC"/>
    <w:multiLevelType w:val="hybridMultilevel"/>
    <w:tmpl w:val="7C82E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292A56"/>
    <w:multiLevelType w:val="hybridMultilevel"/>
    <w:tmpl w:val="9EFA62B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73CD8"/>
    <w:multiLevelType w:val="multilevel"/>
    <w:tmpl w:val="E0CEC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F35BD1"/>
    <w:multiLevelType w:val="hybridMultilevel"/>
    <w:tmpl w:val="3320D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C01678"/>
    <w:multiLevelType w:val="hybridMultilevel"/>
    <w:tmpl w:val="8A8A7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AD1C89"/>
    <w:multiLevelType w:val="hybridMultilevel"/>
    <w:tmpl w:val="D65E623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3E5B49"/>
    <w:multiLevelType w:val="hybridMultilevel"/>
    <w:tmpl w:val="F7FE8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085AE5"/>
    <w:multiLevelType w:val="hybridMultilevel"/>
    <w:tmpl w:val="77102B2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D576656"/>
    <w:multiLevelType w:val="hybridMultilevel"/>
    <w:tmpl w:val="14A43F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59455D"/>
    <w:multiLevelType w:val="hybridMultilevel"/>
    <w:tmpl w:val="D78A60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E32BC1"/>
    <w:multiLevelType w:val="hybridMultilevel"/>
    <w:tmpl w:val="E1481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320E6C"/>
    <w:multiLevelType w:val="hybridMultilevel"/>
    <w:tmpl w:val="58F06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F61DB7"/>
    <w:multiLevelType w:val="hybridMultilevel"/>
    <w:tmpl w:val="2AB24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20"/>
  </w:num>
  <w:num w:numId="5">
    <w:abstractNumId w:val="18"/>
  </w:num>
  <w:num w:numId="6">
    <w:abstractNumId w:val="25"/>
  </w:num>
  <w:num w:numId="7">
    <w:abstractNumId w:val="8"/>
  </w:num>
  <w:num w:numId="8">
    <w:abstractNumId w:val="13"/>
  </w:num>
  <w:num w:numId="9">
    <w:abstractNumId w:val="0"/>
  </w:num>
  <w:num w:numId="10">
    <w:abstractNumId w:val="1"/>
  </w:num>
  <w:num w:numId="11">
    <w:abstractNumId w:val="4"/>
  </w:num>
  <w:num w:numId="12">
    <w:abstractNumId w:val="24"/>
  </w:num>
  <w:num w:numId="13">
    <w:abstractNumId w:val="5"/>
  </w:num>
  <w:num w:numId="14">
    <w:abstractNumId w:val="31"/>
  </w:num>
  <w:num w:numId="15">
    <w:abstractNumId w:val="32"/>
  </w:num>
  <w:num w:numId="16">
    <w:abstractNumId w:val="23"/>
  </w:num>
  <w:num w:numId="17">
    <w:abstractNumId w:val="26"/>
  </w:num>
  <w:num w:numId="18">
    <w:abstractNumId w:val="22"/>
  </w:num>
  <w:num w:numId="19">
    <w:abstractNumId w:val="30"/>
  </w:num>
  <w:num w:numId="20">
    <w:abstractNumId w:val="14"/>
  </w:num>
  <w:num w:numId="21">
    <w:abstractNumId w:val="16"/>
  </w:num>
  <w:num w:numId="22">
    <w:abstractNumId w:val="21"/>
  </w:num>
  <w:num w:numId="23">
    <w:abstractNumId w:val="28"/>
  </w:num>
  <w:num w:numId="24">
    <w:abstractNumId w:val="10"/>
  </w:num>
  <w:num w:numId="25">
    <w:abstractNumId w:val="2"/>
  </w:num>
  <w:num w:numId="26">
    <w:abstractNumId w:val="3"/>
  </w:num>
  <w:num w:numId="27">
    <w:abstractNumId w:val="11"/>
  </w:num>
  <w:num w:numId="28">
    <w:abstractNumId w:val="7"/>
  </w:num>
  <w:num w:numId="29">
    <w:abstractNumId w:val="6"/>
  </w:num>
  <w:num w:numId="30">
    <w:abstractNumId w:val="17"/>
  </w:num>
  <w:num w:numId="31">
    <w:abstractNumId w:val="27"/>
  </w:num>
  <w:num w:numId="32">
    <w:abstractNumId w:val="15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2120F"/>
    <w:rsid w:val="00064AC5"/>
    <w:rsid w:val="000B4BC6"/>
    <w:rsid w:val="000C1A12"/>
    <w:rsid w:val="000D14EF"/>
    <w:rsid w:val="0010087F"/>
    <w:rsid w:val="00104079"/>
    <w:rsid w:val="00111425"/>
    <w:rsid w:val="001339D1"/>
    <w:rsid w:val="0014178E"/>
    <w:rsid w:val="00145E3E"/>
    <w:rsid w:val="001809EA"/>
    <w:rsid w:val="00195170"/>
    <w:rsid w:val="002275ED"/>
    <w:rsid w:val="00275A3D"/>
    <w:rsid w:val="002B2FB1"/>
    <w:rsid w:val="002C249E"/>
    <w:rsid w:val="002C3719"/>
    <w:rsid w:val="002D61F3"/>
    <w:rsid w:val="00307802"/>
    <w:rsid w:val="0031151A"/>
    <w:rsid w:val="00314CD6"/>
    <w:rsid w:val="0031683B"/>
    <w:rsid w:val="003358AE"/>
    <w:rsid w:val="00353555"/>
    <w:rsid w:val="00354C5A"/>
    <w:rsid w:val="003823F4"/>
    <w:rsid w:val="003846D5"/>
    <w:rsid w:val="003B1608"/>
    <w:rsid w:val="003D6815"/>
    <w:rsid w:val="00401AAD"/>
    <w:rsid w:val="00422271"/>
    <w:rsid w:val="00442605"/>
    <w:rsid w:val="00444BE0"/>
    <w:rsid w:val="00450458"/>
    <w:rsid w:val="0045480B"/>
    <w:rsid w:val="00474E71"/>
    <w:rsid w:val="0048777F"/>
    <w:rsid w:val="004F36C3"/>
    <w:rsid w:val="00510EEC"/>
    <w:rsid w:val="00511832"/>
    <w:rsid w:val="00535F2A"/>
    <w:rsid w:val="00554158"/>
    <w:rsid w:val="0059392F"/>
    <w:rsid w:val="005A24AC"/>
    <w:rsid w:val="005B15D7"/>
    <w:rsid w:val="005B3567"/>
    <w:rsid w:val="005F0E48"/>
    <w:rsid w:val="005F51C2"/>
    <w:rsid w:val="005F6FF3"/>
    <w:rsid w:val="006169DE"/>
    <w:rsid w:val="00622919"/>
    <w:rsid w:val="006326A2"/>
    <w:rsid w:val="00663F3C"/>
    <w:rsid w:val="006860A6"/>
    <w:rsid w:val="006916CE"/>
    <w:rsid w:val="00691F0D"/>
    <w:rsid w:val="00695A12"/>
    <w:rsid w:val="006A70D7"/>
    <w:rsid w:val="006C6C30"/>
    <w:rsid w:val="006D6F7E"/>
    <w:rsid w:val="006E7AE8"/>
    <w:rsid w:val="007032DD"/>
    <w:rsid w:val="0071771B"/>
    <w:rsid w:val="00721E1B"/>
    <w:rsid w:val="00760831"/>
    <w:rsid w:val="007E68D8"/>
    <w:rsid w:val="007E6A60"/>
    <w:rsid w:val="008E1472"/>
    <w:rsid w:val="00951324"/>
    <w:rsid w:val="00993B80"/>
    <w:rsid w:val="00997604"/>
    <w:rsid w:val="009A1074"/>
    <w:rsid w:val="009A1C62"/>
    <w:rsid w:val="009D0B3D"/>
    <w:rsid w:val="009F76DB"/>
    <w:rsid w:val="00A27B89"/>
    <w:rsid w:val="00A90A8A"/>
    <w:rsid w:val="00AB2B59"/>
    <w:rsid w:val="00B12219"/>
    <w:rsid w:val="00B61582"/>
    <w:rsid w:val="00B84521"/>
    <w:rsid w:val="00BA3DC7"/>
    <w:rsid w:val="00C024F5"/>
    <w:rsid w:val="00C30DBE"/>
    <w:rsid w:val="00C7475A"/>
    <w:rsid w:val="00CB1248"/>
    <w:rsid w:val="00CB7418"/>
    <w:rsid w:val="00D1109C"/>
    <w:rsid w:val="00D13244"/>
    <w:rsid w:val="00D15B77"/>
    <w:rsid w:val="00D46730"/>
    <w:rsid w:val="00D51CC3"/>
    <w:rsid w:val="00D53046"/>
    <w:rsid w:val="00D64A81"/>
    <w:rsid w:val="00D82068"/>
    <w:rsid w:val="00D84D70"/>
    <w:rsid w:val="00E04C38"/>
    <w:rsid w:val="00E309E5"/>
    <w:rsid w:val="00E83490"/>
    <w:rsid w:val="00F16DBE"/>
    <w:rsid w:val="00F4030F"/>
    <w:rsid w:val="00F666A4"/>
    <w:rsid w:val="00F84D33"/>
    <w:rsid w:val="00F87EE6"/>
    <w:rsid w:val="00FA257D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735766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53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8977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93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single" w:sz="36" w:space="0" w:color="969696"/>
                            <w:left w:val="single" w:sz="36" w:space="0" w:color="969696"/>
                            <w:bottom w:val="single" w:sz="36" w:space="0" w:color="969696"/>
                            <w:right w:val="single" w:sz="36" w:space="0" w:color="969696"/>
                          </w:divBdr>
                          <w:divsChild>
                            <w:div w:id="177717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FF0000"/>
                                <w:left w:val="single" w:sz="2" w:space="15" w:color="FF0000"/>
                                <w:bottom w:val="single" w:sz="2" w:space="4" w:color="FF0000"/>
                                <w:right w:val="single" w:sz="2" w:space="15" w:color="FF0000"/>
                              </w:divBdr>
                              <w:divsChild>
                                <w:div w:id="18160285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2657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rozkosbezrizika.cz/cz/aktuality/r-r-liberecko-castym-motivem-zen-pro-vstup-do-sexbyznysu-jsou-dluhy-a-problemy-s-hledanim-prac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E3601-9D87-4263-878F-21D91321F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936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2013-06-21T09:34:00Z</dcterms:created>
  <dcterms:modified xsi:type="dcterms:W3CDTF">2013-06-21T09:34:00Z</dcterms:modified>
</cp:coreProperties>
</file>