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093E7D" w:rsidP="00210119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Výrazy I</w:t>
      </w:r>
      <w:r w:rsidR="0000763F">
        <w:rPr>
          <w:rFonts w:ascii="Times New Roman" w:hAnsi="Times New Roman"/>
          <w:b/>
          <w:sz w:val="52"/>
          <w:szCs w:val="52"/>
          <w:lang w:eastAsia="cs-CZ"/>
        </w:rPr>
        <w:t>I</w:t>
      </w:r>
      <w:r w:rsidR="0038005F">
        <w:rPr>
          <w:rFonts w:ascii="Times New Roman" w:hAnsi="Times New Roman"/>
          <w:b/>
          <w:sz w:val="52"/>
          <w:szCs w:val="52"/>
          <w:lang w:eastAsia="cs-CZ"/>
        </w:rPr>
        <w:t>I</w:t>
      </w:r>
      <w:r w:rsidR="00210119">
        <w:rPr>
          <w:rFonts w:ascii="Times New Roman" w:hAnsi="Times New Roman"/>
          <w:b/>
          <w:sz w:val="52"/>
          <w:szCs w:val="52"/>
          <w:lang w:eastAsia="cs-CZ"/>
        </w:rPr>
        <w:t xml:space="preserve"> - Dělení</w:t>
      </w:r>
      <w:bookmarkStart w:id="0" w:name="_GoBack"/>
      <w:bookmarkEnd w:id="0"/>
    </w:p>
    <w:p w:rsidR="00CA6880" w:rsidRDefault="00CA6880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</w:t>
      </w:r>
      <w:r w:rsidR="006655FD">
        <w:rPr>
          <w:rFonts w:ascii="Times New Roman" w:hAnsi="Times New Roman"/>
          <w:b/>
          <w:sz w:val="52"/>
          <w:szCs w:val="52"/>
          <w:lang w:eastAsia="cs-CZ"/>
        </w:rPr>
        <w:t>4</w:t>
      </w:r>
      <w:r w:rsidR="0038005F">
        <w:rPr>
          <w:rFonts w:ascii="Times New Roman" w:hAnsi="Times New Roman"/>
          <w:b/>
          <w:sz w:val="52"/>
          <w:szCs w:val="52"/>
          <w:lang w:eastAsia="cs-CZ"/>
        </w:rPr>
        <w:t>5</w:t>
      </w: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093E7D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38005F" w:rsidP="0038005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Dělení</w:t>
            </w:r>
            <w:r w:rsidR="00093E7D">
              <w:rPr>
                <w:rFonts w:ascii="Times New Roman" w:hAnsi="Times New Roman"/>
                <w:sz w:val="24"/>
                <w:szCs w:val="24"/>
              </w:rPr>
              <w:t xml:space="preserve"> výrazů, </w:t>
            </w:r>
            <w:r>
              <w:rPr>
                <w:rFonts w:ascii="Times New Roman" w:hAnsi="Times New Roman"/>
                <w:sz w:val="24"/>
                <w:szCs w:val="24"/>
              </w:rPr>
              <w:t>dělení polynomu polynomem</w:t>
            </w:r>
            <w:r w:rsidR="0000763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93E7D">
              <w:rPr>
                <w:rFonts w:ascii="Times New Roman" w:hAnsi="Times New Roman"/>
                <w:sz w:val="24"/>
                <w:szCs w:val="24"/>
              </w:rPr>
              <w:t xml:space="preserve">operace s mnohočleny, </w:t>
            </w:r>
            <w:r>
              <w:rPr>
                <w:rFonts w:ascii="Times New Roman" w:hAnsi="Times New Roman"/>
                <w:sz w:val="24"/>
                <w:szCs w:val="24"/>
              </w:rPr>
              <w:t>zbytek po dělení</w:t>
            </w:r>
            <w:r w:rsidR="00093E7D">
              <w:rPr>
                <w:rFonts w:ascii="Times New Roman" w:hAnsi="Times New Roman"/>
                <w:sz w:val="24"/>
                <w:szCs w:val="24"/>
              </w:rPr>
              <w:t>, úpravy mnohočlenů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 w:rsidR="00C87DE8"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8155A0" w:rsidRDefault="008155A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5A79CB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CA6880" w:rsidRDefault="00CA6880" w:rsidP="00AF1720">
      <w:pPr>
        <w:spacing w:after="0"/>
        <w:jc w:val="both"/>
        <w:rPr>
          <w:noProof/>
        </w:rPr>
      </w:pPr>
    </w:p>
    <w:p w:rsidR="00CA6880" w:rsidRDefault="00093E7D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Výrazy</w:t>
      </w:r>
    </w:p>
    <w:p w:rsidR="00093E7D" w:rsidRDefault="00093E7D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093E7D" w:rsidRPr="004909C4" w:rsidRDefault="00093E7D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Operace s mnohočleny</w:t>
      </w:r>
    </w:p>
    <w:p w:rsidR="00CA6880" w:rsidRDefault="00CA6880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093E7D" w:rsidRDefault="00C56F79" w:rsidP="00AF1720">
      <w:pPr>
        <w:spacing w:after="0"/>
        <w:rPr>
          <w:rFonts w:ascii="Times New Roman" w:hAnsi="Times New Roman"/>
          <w:b/>
          <w:noProof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w:t>Dělení</w:t>
      </w:r>
    </w:p>
    <w:p w:rsidR="00CC7656" w:rsidRDefault="00C56F79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Dělení</w:t>
      </w:r>
      <w:r w:rsidR="00200471">
        <w:rPr>
          <w:rFonts w:ascii="Times New Roman" w:hAnsi="Times New Roman"/>
          <w:noProof/>
          <w:sz w:val="40"/>
          <w:szCs w:val="40"/>
        </w:rPr>
        <w:t xml:space="preserve"> </w:t>
      </w:r>
      <w:r w:rsidR="00CB682E">
        <w:rPr>
          <w:rFonts w:ascii="Times New Roman" w:hAnsi="Times New Roman"/>
          <w:noProof/>
          <w:sz w:val="40"/>
          <w:szCs w:val="40"/>
        </w:rPr>
        <w:t>je nepatrně obtížnější než předchozí operace. Opět začneme příkladem:</w:t>
      </w:r>
    </w:p>
    <w:p w:rsidR="00CB682E" w:rsidRDefault="00CB682E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(2x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+7x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+8x+7):(x+2)=</w:t>
      </w:r>
    </w:p>
    <w:p w:rsidR="00CB682E" w:rsidRDefault="00CB682E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Vezmeme první člen z první závorky a vydělíme ho prvním členem z druhé závorky. Tedy:</w:t>
      </w:r>
    </w:p>
    <w:p w:rsidR="00CB682E" w:rsidRDefault="00CB682E" w:rsidP="00CB682E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(2x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+7x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+8x+7):(x+2)=2x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</w:p>
    <w:p w:rsidR="00CB682E" w:rsidRPr="00CB682E" w:rsidRDefault="00CB682E" w:rsidP="00CB682E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Poté druhou závorku roznásobíme výsledkem a napíšeme pod první závorku.</w:t>
      </w:r>
    </w:p>
    <w:p w:rsidR="00CB682E" w:rsidRDefault="00CB682E" w:rsidP="00CB682E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(2x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+7x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+8x+7):(x+2)=2x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</w:p>
    <w:p w:rsidR="00CB682E" w:rsidRDefault="00CB682E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CB682E">
        <w:rPr>
          <w:rFonts w:ascii="Times New Roman" w:hAnsi="Times New Roman"/>
          <w:noProof/>
          <w:sz w:val="40"/>
          <w:szCs w:val="40"/>
        </w:rPr>
        <w:t>2x</w:t>
      </w:r>
      <w:r w:rsidRPr="00CB682E">
        <w:rPr>
          <w:rFonts w:ascii="Times New Roman" w:hAnsi="Times New Roman"/>
          <w:noProof/>
          <w:sz w:val="40"/>
          <w:szCs w:val="40"/>
          <w:vertAlign w:val="superscript"/>
        </w:rPr>
        <w:t>3</w:t>
      </w:r>
      <w:r w:rsidRPr="00CB682E">
        <w:rPr>
          <w:rFonts w:ascii="Times New Roman" w:hAnsi="Times New Roman"/>
          <w:noProof/>
          <w:sz w:val="40"/>
          <w:szCs w:val="40"/>
        </w:rPr>
        <w:t>+4x</w:t>
      </w:r>
      <w:r w:rsidRPr="00CB682E">
        <w:rPr>
          <w:rFonts w:ascii="Times New Roman" w:hAnsi="Times New Roman"/>
          <w:noProof/>
          <w:sz w:val="40"/>
          <w:szCs w:val="40"/>
          <w:vertAlign w:val="superscript"/>
        </w:rPr>
        <w:t>2</w:t>
      </w:r>
    </w:p>
    <w:p w:rsidR="00CB682E" w:rsidRDefault="00CB682E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Nyní to co jsme dopsali dáme do závorek, napíšeme před to mínus a podtrhneme:</w:t>
      </w:r>
    </w:p>
    <w:p w:rsidR="00CB682E" w:rsidRDefault="00CB682E" w:rsidP="00CB682E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(2x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+7x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+8x+7):(x+2)=2x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</w:p>
    <w:p w:rsidR="00CB682E" w:rsidRDefault="00CB682E" w:rsidP="00CB682E">
      <w:pPr>
        <w:spacing w:after="0"/>
        <w:rPr>
          <w:rFonts w:ascii="Times New Roman" w:hAnsi="Times New Roman"/>
          <w:noProof/>
          <w:sz w:val="40"/>
          <w:szCs w:val="40"/>
        </w:rPr>
      </w:pPr>
      <w:r w:rsidRPr="00CB682E">
        <w:rPr>
          <w:rFonts w:ascii="Times New Roman" w:hAnsi="Times New Roman"/>
          <w:noProof/>
          <w:sz w:val="40"/>
          <w:szCs w:val="40"/>
          <w:u w:val="single"/>
        </w:rPr>
        <w:t>-(2x</w:t>
      </w:r>
      <w:r w:rsidRPr="00CB682E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3</w:t>
      </w:r>
      <w:r w:rsidRPr="00CB682E">
        <w:rPr>
          <w:rFonts w:ascii="Times New Roman" w:hAnsi="Times New Roman"/>
          <w:noProof/>
          <w:sz w:val="40"/>
          <w:szCs w:val="40"/>
          <w:u w:val="single"/>
        </w:rPr>
        <w:t>+4x</w:t>
      </w:r>
      <w:r w:rsidRPr="00CB682E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2</w:t>
      </w:r>
      <w:r w:rsidRPr="00CB682E">
        <w:rPr>
          <w:rFonts w:ascii="Times New Roman" w:hAnsi="Times New Roman"/>
          <w:noProof/>
          <w:sz w:val="40"/>
          <w:szCs w:val="40"/>
          <w:u w:val="single"/>
        </w:rPr>
        <w:t>)</w:t>
      </w:r>
    </w:p>
    <w:p w:rsidR="00CB682E" w:rsidRDefault="00CB682E" w:rsidP="00CB682E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Odečteme od sebe příslušné části výrazu:</w:t>
      </w:r>
    </w:p>
    <w:p w:rsidR="00CB682E" w:rsidRDefault="00CB682E" w:rsidP="00CB682E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CB682E" w:rsidRDefault="00CB682E" w:rsidP="00CB682E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(2x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+7x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+8x+7):(x+2)=2x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</w:p>
    <w:p w:rsidR="00CB682E" w:rsidRDefault="00CB682E" w:rsidP="00CB682E">
      <w:pPr>
        <w:spacing w:after="0"/>
        <w:rPr>
          <w:rFonts w:ascii="Times New Roman" w:hAnsi="Times New Roman"/>
          <w:noProof/>
          <w:sz w:val="40"/>
          <w:szCs w:val="40"/>
        </w:rPr>
      </w:pPr>
      <w:r w:rsidRPr="00CB682E">
        <w:rPr>
          <w:rFonts w:ascii="Times New Roman" w:hAnsi="Times New Roman"/>
          <w:noProof/>
          <w:sz w:val="40"/>
          <w:szCs w:val="40"/>
          <w:u w:val="single"/>
        </w:rPr>
        <w:t>-(2x</w:t>
      </w:r>
      <w:r w:rsidRPr="00CB682E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3</w:t>
      </w:r>
      <w:r w:rsidRPr="00CB682E">
        <w:rPr>
          <w:rFonts w:ascii="Times New Roman" w:hAnsi="Times New Roman"/>
          <w:noProof/>
          <w:sz w:val="40"/>
          <w:szCs w:val="40"/>
          <w:u w:val="single"/>
        </w:rPr>
        <w:t>+4x</w:t>
      </w:r>
      <w:r w:rsidRPr="00CB682E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2</w:t>
      </w:r>
      <w:r w:rsidRPr="00CB682E">
        <w:rPr>
          <w:rFonts w:ascii="Times New Roman" w:hAnsi="Times New Roman"/>
          <w:noProof/>
          <w:sz w:val="40"/>
          <w:szCs w:val="40"/>
          <w:u w:val="single"/>
        </w:rPr>
        <w:t>)</w:t>
      </w:r>
    </w:p>
    <w:p w:rsidR="00CB682E" w:rsidRDefault="00CB682E" w:rsidP="00CB682E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ab/>
        <w:t>0+3x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</w:p>
    <w:p w:rsidR="002F3C79" w:rsidRDefault="002F3C79" w:rsidP="00CB682E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Po tomto odečtení sepíšeme zbývající část výrazu a celý proces znovu opakujeme.</w:t>
      </w:r>
    </w:p>
    <w:p w:rsidR="002F3C79" w:rsidRDefault="002F3C79" w:rsidP="002F3C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(2x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+7x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+8x+7):(x+2)=2x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</w:p>
    <w:p w:rsidR="002F3C79" w:rsidRDefault="002F3C79" w:rsidP="002F3C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CB682E">
        <w:rPr>
          <w:rFonts w:ascii="Times New Roman" w:hAnsi="Times New Roman"/>
          <w:noProof/>
          <w:sz w:val="40"/>
          <w:szCs w:val="40"/>
          <w:u w:val="single"/>
        </w:rPr>
        <w:t>-(2x</w:t>
      </w:r>
      <w:r w:rsidRPr="00CB682E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3</w:t>
      </w:r>
      <w:r w:rsidRPr="00CB682E">
        <w:rPr>
          <w:rFonts w:ascii="Times New Roman" w:hAnsi="Times New Roman"/>
          <w:noProof/>
          <w:sz w:val="40"/>
          <w:szCs w:val="40"/>
          <w:u w:val="single"/>
        </w:rPr>
        <w:t>+4x</w:t>
      </w:r>
      <w:r w:rsidRPr="00CB682E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2</w:t>
      </w:r>
      <w:r w:rsidRPr="00CB682E">
        <w:rPr>
          <w:rFonts w:ascii="Times New Roman" w:hAnsi="Times New Roman"/>
          <w:noProof/>
          <w:sz w:val="40"/>
          <w:szCs w:val="40"/>
          <w:u w:val="single"/>
        </w:rPr>
        <w:t>)</w:t>
      </w:r>
    </w:p>
    <w:p w:rsidR="002F3C79" w:rsidRDefault="002F3C79" w:rsidP="002F3C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ab/>
        <w:t xml:space="preserve">   3x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+8x+7</w:t>
      </w:r>
    </w:p>
    <w:p w:rsidR="002F3C79" w:rsidRDefault="00C97979" w:rsidP="002F3C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Opět vezmeme první člen a vydělíme ho prvním členem z druhé závorky. Poté opět druhou závorku roznásobíme výsledkem a přepíšeme pod první závorku. Provedeme odečet a sepíšeme zbytek prvního výrazu:</w:t>
      </w:r>
    </w:p>
    <w:p w:rsidR="00C97979" w:rsidRPr="00C97979" w:rsidRDefault="00C97979" w:rsidP="00C979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(2x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+7x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+8x+7):(x+2)=2x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+3x</w:t>
      </w:r>
    </w:p>
    <w:p w:rsidR="00C97979" w:rsidRDefault="00C97979" w:rsidP="00C979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CB682E">
        <w:rPr>
          <w:rFonts w:ascii="Times New Roman" w:hAnsi="Times New Roman"/>
          <w:noProof/>
          <w:sz w:val="40"/>
          <w:szCs w:val="40"/>
          <w:u w:val="single"/>
        </w:rPr>
        <w:t>-(2x</w:t>
      </w:r>
      <w:r w:rsidRPr="00CB682E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3</w:t>
      </w:r>
      <w:r w:rsidRPr="00CB682E">
        <w:rPr>
          <w:rFonts w:ascii="Times New Roman" w:hAnsi="Times New Roman"/>
          <w:noProof/>
          <w:sz w:val="40"/>
          <w:szCs w:val="40"/>
          <w:u w:val="single"/>
        </w:rPr>
        <w:t>+4x</w:t>
      </w:r>
      <w:r w:rsidRPr="00CB682E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2</w:t>
      </w:r>
      <w:r w:rsidRPr="00CB682E">
        <w:rPr>
          <w:rFonts w:ascii="Times New Roman" w:hAnsi="Times New Roman"/>
          <w:noProof/>
          <w:sz w:val="40"/>
          <w:szCs w:val="40"/>
          <w:u w:val="single"/>
        </w:rPr>
        <w:t>)</w:t>
      </w:r>
    </w:p>
    <w:p w:rsidR="00C97979" w:rsidRDefault="00C97979" w:rsidP="00C979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ab/>
        <w:t xml:space="preserve">   3x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+8x+7</w:t>
      </w:r>
    </w:p>
    <w:p w:rsidR="00C97979" w:rsidRDefault="00C97979" w:rsidP="00C97979">
      <w:pPr>
        <w:spacing w:after="0"/>
        <w:rPr>
          <w:rFonts w:ascii="Times New Roman" w:hAnsi="Times New Roman"/>
          <w:noProof/>
          <w:sz w:val="40"/>
          <w:szCs w:val="40"/>
          <w:u w:val="single"/>
        </w:rPr>
      </w:pPr>
      <w:r>
        <w:rPr>
          <w:rFonts w:ascii="Times New Roman" w:hAnsi="Times New Roman"/>
          <w:noProof/>
          <w:sz w:val="40"/>
          <w:szCs w:val="40"/>
        </w:rPr>
        <w:tab/>
      </w:r>
      <w:r w:rsidRPr="00C97979">
        <w:rPr>
          <w:rFonts w:ascii="Times New Roman" w:hAnsi="Times New Roman"/>
          <w:noProof/>
          <w:sz w:val="40"/>
          <w:szCs w:val="40"/>
          <w:u w:val="single"/>
        </w:rPr>
        <w:t>-(3x</w:t>
      </w:r>
      <w:r w:rsidRPr="00C97979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2</w:t>
      </w:r>
      <w:r w:rsidRPr="00C97979">
        <w:rPr>
          <w:rFonts w:ascii="Times New Roman" w:hAnsi="Times New Roman"/>
          <w:noProof/>
          <w:sz w:val="40"/>
          <w:szCs w:val="40"/>
          <w:u w:val="single"/>
        </w:rPr>
        <w:t>+6x)</w:t>
      </w:r>
    </w:p>
    <w:p w:rsidR="00C97979" w:rsidRDefault="00C97979" w:rsidP="00C979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ab/>
      </w:r>
      <w:r>
        <w:rPr>
          <w:rFonts w:ascii="Times New Roman" w:hAnsi="Times New Roman"/>
          <w:noProof/>
          <w:sz w:val="40"/>
          <w:szCs w:val="40"/>
        </w:rPr>
        <w:tab/>
        <w:t xml:space="preserve">   2x+7</w:t>
      </w:r>
    </w:p>
    <w:p w:rsidR="00C97979" w:rsidRDefault="00C97979" w:rsidP="00C979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A to samé ještě jednou. První člen vydělíme prvním členem z druhé závorky. Poté druhou závorku roznásobíme výsledkem a přepíšeme pod první závorku. Provedeme odečet a sepíšeme zbytek prvního výrazu: </w:t>
      </w:r>
    </w:p>
    <w:p w:rsidR="00C97979" w:rsidRDefault="00C97979" w:rsidP="00C979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C97979" w:rsidRPr="00C97979" w:rsidRDefault="00C97979" w:rsidP="00C979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(2x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+7x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+8x+7):(x+2)=2x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+3x+2</w:t>
      </w:r>
    </w:p>
    <w:p w:rsidR="00C97979" w:rsidRDefault="00C97979" w:rsidP="00C979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CB682E">
        <w:rPr>
          <w:rFonts w:ascii="Times New Roman" w:hAnsi="Times New Roman"/>
          <w:noProof/>
          <w:sz w:val="40"/>
          <w:szCs w:val="40"/>
          <w:u w:val="single"/>
        </w:rPr>
        <w:t>-(2x</w:t>
      </w:r>
      <w:r w:rsidRPr="00CB682E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3</w:t>
      </w:r>
      <w:r w:rsidRPr="00CB682E">
        <w:rPr>
          <w:rFonts w:ascii="Times New Roman" w:hAnsi="Times New Roman"/>
          <w:noProof/>
          <w:sz w:val="40"/>
          <w:szCs w:val="40"/>
          <w:u w:val="single"/>
        </w:rPr>
        <w:t>+4x</w:t>
      </w:r>
      <w:r w:rsidRPr="00CB682E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2</w:t>
      </w:r>
      <w:r w:rsidRPr="00CB682E">
        <w:rPr>
          <w:rFonts w:ascii="Times New Roman" w:hAnsi="Times New Roman"/>
          <w:noProof/>
          <w:sz w:val="40"/>
          <w:szCs w:val="40"/>
          <w:u w:val="single"/>
        </w:rPr>
        <w:t>)</w:t>
      </w:r>
    </w:p>
    <w:p w:rsidR="00C97979" w:rsidRDefault="00C97979" w:rsidP="00C979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ab/>
        <w:t xml:space="preserve">   3x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+8x+7</w:t>
      </w:r>
    </w:p>
    <w:p w:rsidR="00C97979" w:rsidRDefault="00C97979" w:rsidP="00C97979">
      <w:pPr>
        <w:spacing w:after="0"/>
        <w:rPr>
          <w:rFonts w:ascii="Times New Roman" w:hAnsi="Times New Roman"/>
          <w:noProof/>
          <w:sz w:val="40"/>
          <w:szCs w:val="40"/>
          <w:u w:val="single"/>
        </w:rPr>
      </w:pPr>
      <w:r>
        <w:rPr>
          <w:rFonts w:ascii="Times New Roman" w:hAnsi="Times New Roman"/>
          <w:noProof/>
          <w:sz w:val="40"/>
          <w:szCs w:val="40"/>
        </w:rPr>
        <w:tab/>
      </w:r>
      <w:r w:rsidRPr="00C97979">
        <w:rPr>
          <w:rFonts w:ascii="Times New Roman" w:hAnsi="Times New Roman"/>
          <w:noProof/>
          <w:sz w:val="40"/>
          <w:szCs w:val="40"/>
          <w:u w:val="single"/>
        </w:rPr>
        <w:t>-(3x</w:t>
      </w:r>
      <w:r w:rsidRPr="00C97979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2</w:t>
      </w:r>
      <w:r w:rsidRPr="00C97979">
        <w:rPr>
          <w:rFonts w:ascii="Times New Roman" w:hAnsi="Times New Roman"/>
          <w:noProof/>
          <w:sz w:val="40"/>
          <w:szCs w:val="40"/>
          <w:u w:val="single"/>
        </w:rPr>
        <w:t>+6x)</w:t>
      </w:r>
    </w:p>
    <w:p w:rsidR="00C97979" w:rsidRDefault="00C97979" w:rsidP="00C979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ab/>
      </w:r>
      <w:r>
        <w:rPr>
          <w:rFonts w:ascii="Times New Roman" w:hAnsi="Times New Roman"/>
          <w:noProof/>
          <w:sz w:val="40"/>
          <w:szCs w:val="40"/>
        </w:rPr>
        <w:tab/>
        <w:t xml:space="preserve">   2x+7</w:t>
      </w:r>
    </w:p>
    <w:p w:rsidR="00C97979" w:rsidRPr="00C97979" w:rsidRDefault="00C97979" w:rsidP="00C97979">
      <w:pPr>
        <w:spacing w:after="0"/>
        <w:rPr>
          <w:rFonts w:ascii="Times New Roman" w:hAnsi="Times New Roman"/>
          <w:noProof/>
          <w:sz w:val="40"/>
          <w:szCs w:val="40"/>
          <w:u w:val="single"/>
        </w:rPr>
      </w:pPr>
      <w:r>
        <w:rPr>
          <w:rFonts w:ascii="Times New Roman" w:hAnsi="Times New Roman"/>
          <w:noProof/>
          <w:sz w:val="40"/>
          <w:szCs w:val="40"/>
        </w:rPr>
        <w:tab/>
      </w:r>
      <w:r>
        <w:rPr>
          <w:rFonts w:ascii="Times New Roman" w:hAnsi="Times New Roman"/>
          <w:noProof/>
          <w:sz w:val="40"/>
          <w:szCs w:val="40"/>
        </w:rPr>
        <w:tab/>
      </w:r>
      <w:r w:rsidRPr="00C97979">
        <w:rPr>
          <w:rFonts w:ascii="Times New Roman" w:hAnsi="Times New Roman"/>
          <w:noProof/>
          <w:sz w:val="40"/>
          <w:szCs w:val="40"/>
          <w:u w:val="single"/>
        </w:rPr>
        <w:t>-(2x+4)</w:t>
      </w:r>
    </w:p>
    <w:p w:rsidR="00C97979" w:rsidRPr="002F3C79" w:rsidRDefault="00C97979" w:rsidP="002F3C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ab/>
      </w:r>
      <w:r>
        <w:rPr>
          <w:rFonts w:ascii="Times New Roman" w:hAnsi="Times New Roman"/>
          <w:noProof/>
          <w:sz w:val="40"/>
          <w:szCs w:val="40"/>
        </w:rPr>
        <w:tab/>
      </w:r>
      <w:r>
        <w:rPr>
          <w:rFonts w:ascii="Times New Roman" w:hAnsi="Times New Roman"/>
          <w:noProof/>
          <w:sz w:val="40"/>
          <w:szCs w:val="40"/>
        </w:rPr>
        <w:tab/>
        <w:t xml:space="preserve">  3</w:t>
      </w:r>
    </w:p>
    <w:p w:rsidR="002F3C79" w:rsidRDefault="00C97979" w:rsidP="00CB682E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Po odečtení nám vyšla trojka. K ní už nemůžeme nic sepsat a ani jí vydělit prvním členem v druhé závorce. Prohlásíme jí tedy za zbytek. Jak ale takový zbytek zapsat?</w:t>
      </w:r>
    </w:p>
    <w:p w:rsidR="00C97979" w:rsidRDefault="002F2D11" w:rsidP="00CB682E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Jelikož by jsme měli opět pokračovat v postupu, takže by jsme dělili, tak tento zbytek zapíšeme do zlomku, kde v čitateli bude trojka a ve jmenovateli druhá závorka:</w:t>
      </w:r>
    </w:p>
    <w:p w:rsidR="002F2D11" w:rsidRDefault="002F2D11" w:rsidP="002F2D11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2F2D11" w:rsidRPr="00C97979" w:rsidRDefault="002F2D11" w:rsidP="002F2D11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(2x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+7x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+8x+7):(x+2)=2x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+3x+2</w:t>
      </w:r>
      <w:r w:rsidRPr="002F2D11">
        <w:rPr>
          <w:rFonts w:ascii="Times New Roman" w:hAnsi="Times New Roman"/>
          <w:noProof/>
          <w:position w:val="-24"/>
          <w:sz w:val="40"/>
          <w:szCs w:val="40"/>
        </w:rPr>
        <w:object w:dxaOrig="7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75pt;height:38.7pt" o:ole="">
            <v:imagedata r:id="rId8" o:title=""/>
          </v:shape>
          <o:OLEObject Type="Embed" ProgID="Equation.3" ShapeID="_x0000_i1025" DrawAspect="Content" ObjectID="_1452585971" r:id="rId9"/>
        </w:object>
      </w:r>
    </w:p>
    <w:p w:rsidR="002F2D11" w:rsidRDefault="002F2D11" w:rsidP="002F2D11">
      <w:pPr>
        <w:spacing w:after="0"/>
        <w:rPr>
          <w:rFonts w:ascii="Times New Roman" w:hAnsi="Times New Roman"/>
          <w:noProof/>
          <w:sz w:val="40"/>
          <w:szCs w:val="40"/>
        </w:rPr>
      </w:pPr>
      <w:r w:rsidRPr="00CB682E">
        <w:rPr>
          <w:rFonts w:ascii="Times New Roman" w:hAnsi="Times New Roman"/>
          <w:noProof/>
          <w:sz w:val="40"/>
          <w:szCs w:val="40"/>
          <w:u w:val="single"/>
        </w:rPr>
        <w:t>-(2x</w:t>
      </w:r>
      <w:r w:rsidRPr="00CB682E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3</w:t>
      </w:r>
      <w:r w:rsidRPr="00CB682E">
        <w:rPr>
          <w:rFonts w:ascii="Times New Roman" w:hAnsi="Times New Roman"/>
          <w:noProof/>
          <w:sz w:val="40"/>
          <w:szCs w:val="40"/>
          <w:u w:val="single"/>
        </w:rPr>
        <w:t>+4x</w:t>
      </w:r>
      <w:r w:rsidRPr="00CB682E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2</w:t>
      </w:r>
      <w:r w:rsidRPr="00CB682E">
        <w:rPr>
          <w:rFonts w:ascii="Times New Roman" w:hAnsi="Times New Roman"/>
          <w:noProof/>
          <w:sz w:val="40"/>
          <w:szCs w:val="40"/>
          <w:u w:val="single"/>
        </w:rPr>
        <w:t>)</w:t>
      </w:r>
    </w:p>
    <w:p w:rsidR="002F2D11" w:rsidRDefault="002F2D11" w:rsidP="002F2D11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ab/>
        <w:t xml:space="preserve">   3x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+8x+7</w:t>
      </w:r>
    </w:p>
    <w:p w:rsidR="002F2D11" w:rsidRDefault="002F2D11" w:rsidP="002F2D11">
      <w:pPr>
        <w:spacing w:after="0"/>
        <w:rPr>
          <w:rFonts w:ascii="Times New Roman" w:hAnsi="Times New Roman"/>
          <w:noProof/>
          <w:sz w:val="40"/>
          <w:szCs w:val="40"/>
          <w:u w:val="single"/>
        </w:rPr>
      </w:pPr>
      <w:r>
        <w:rPr>
          <w:rFonts w:ascii="Times New Roman" w:hAnsi="Times New Roman"/>
          <w:noProof/>
          <w:sz w:val="40"/>
          <w:szCs w:val="40"/>
        </w:rPr>
        <w:tab/>
      </w:r>
      <w:r w:rsidRPr="00C97979">
        <w:rPr>
          <w:rFonts w:ascii="Times New Roman" w:hAnsi="Times New Roman"/>
          <w:noProof/>
          <w:sz w:val="40"/>
          <w:szCs w:val="40"/>
          <w:u w:val="single"/>
        </w:rPr>
        <w:t>-(3x</w:t>
      </w:r>
      <w:r w:rsidRPr="00C97979">
        <w:rPr>
          <w:rFonts w:ascii="Times New Roman" w:hAnsi="Times New Roman"/>
          <w:noProof/>
          <w:sz w:val="40"/>
          <w:szCs w:val="40"/>
          <w:u w:val="single"/>
          <w:vertAlign w:val="superscript"/>
        </w:rPr>
        <w:t>2</w:t>
      </w:r>
      <w:r w:rsidRPr="00C97979">
        <w:rPr>
          <w:rFonts w:ascii="Times New Roman" w:hAnsi="Times New Roman"/>
          <w:noProof/>
          <w:sz w:val="40"/>
          <w:szCs w:val="40"/>
          <w:u w:val="single"/>
        </w:rPr>
        <w:t>+6x)</w:t>
      </w:r>
    </w:p>
    <w:p w:rsidR="002F2D11" w:rsidRDefault="002F2D11" w:rsidP="002F2D11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ab/>
      </w:r>
      <w:r>
        <w:rPr>
          <w:rFonts w:ascii="Times New Roman" w:hAnsi="Times New Roman"/>
          <w:noProof/>
          <w:sz w:val="40"/>
          <w:szCs w:val="40"/>
        </w:rPr>
        <w:tab/>
        <w:t xml:space="preserve">   2x+7</w:t>
      </w:r>
    </w:p>
    <w:p w:rsidR="002F2D11" w:rsidRPr="00C97979" w:rsidRDefault="002F2D11" w:rsidP="002F2D11">
      <w:pPr>
        <w:spacing w:after="0"/>
        <w:rPr>
          <w:rFonts w:ascii="Times New Roman" w:hAnsi="Times New Roman"/>
          <w:noProof/>
          <w:sz w:val="40"/>
          <w:szCs w:val="40"/>
          <w:u w:val="single"/>
        </w:rPr>
      </w:pPr>
      <w:r>
        <w:rPr>
          <w:rFonts w:ascii="Times New Roman" w:hAnsi="Times New Roman"/>
          <w:noProof/>
          <w:sz w:val="40"/>
          <w:szCs w:val="40"/>
        </w:rPr>
        <w:tab/>
      </w:r>
      <w:r>
        <w:rPr>
          <w:rFonts w:ascii="Times New Roman" w:hAnsi="Times New Roman"/>
          <w:noProof/>
          <w:sz w:val="40"/>
          <w:szCs w:val="40"/>
        </w:rPr>
        <w:tab/>
      </w:r>
      <w:r w:rsidRPr="00C97979">
        <w:rPr>
          <w:rFonts w:ascii="Times New Roman" w:hAnsi="Times New Roman"/>
          <w:noProof/>
          <w:sz w:val="40"/>
          <w:szCs w:val="40"/>
          <w:u w:val="single"/>
        </w:rPr>
        <w:t>-(2x+4)</w:t>
      </w:r>
    </w:p>
    <w:p w:rsidR="002F2D11" w:rsidRPr="002F3C79" w:rsidRDefault="002F2D11" w:rsidP="002F2D11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ab/>
      </w:r>
      <w:r>
        <w:rPr>
          <w:rFonts w:ascii="Times New Roman" w:hAnsi="Times New Roman"/>
          <w:noProof/>
          <w:sz w:val="40"/>
          <w:szCs w:val="40"/>
        </w:rPr>
        <w:tab/>
      </w:r>
      <w:r>
        <w:rPr>
          <w:rFonts w:ascii="Times New Roman" w:hAnsi="Times New Roman"/>
          <w:noProof/>
          <w:sz w:val="40"/>
          <w:szCs w:val="40"/>
        </w:rPr>
        <w:tab/>
        <w:t xml:space="preserve">  3</w:t>
      </w: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lastRenderedPageBreak/>
        <w:t>Souhrn učiva</w:t>
      </w: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CA6880" w:rsidRPr="00E31FCF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CA6880" w:rsidRDefault="00CA6880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CA6880" w:rsidRPr="007F0D68" w:rsidRDefault="002F2D11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Jak by se zapsal zbytek po dělení 0?</w:t>
      </w:r>
    </w:p>
    <w:p w:rsidR="00CA6880" w:rsidRPr="007F0D68" w:rsidRDefault="002F2D11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Spočtěte: (15x</w:t>
      </w:r>
      <w:r>
        <w:rPr>
          <w:rFonts w:ascii="Times New Roman" w:hAnsi="Times New Roman"/>
          <w:sz w:val="40"/>
          <w:szCs w:val="40"/>
          <w:vertAlign w:val="superscript"/>
        </w:rPr>
        <w:t>4</w:t>
      </w:r>
      <w:r>
        <w:rPr>
          <w:rFonts w:ascii="Times New Roman" w:hAnsi="Times New Roman"/>
          <w:sz w:val="40"/>
          <w:szCs w:val="40"/>
        </w:rPr>
        <w:t>-x</w:t>
      </w:r>
      <w:r>
        <w:rPr>
          <w:rFonts w:ascii="Times New Roman" w:hAnsi="Times New Roman"/>
          <w:sz w:val="40"/>
          <w:szCs w:val="40"/>
          <w:vertAlign w:val="superscript"/>
        </w:rPr>
        <w:t>3</w:t>
      </w:r>
      <w:r>
        <w:rPr>
          <w:rFonts w:ascii="Times New Roman" w:hAnsi="Times New Roman"/>
          <w:sz w:val="40"/>
          <w:szCs w:val="40"/>
        </w:rPr>
        <w:t>-x</w:t>
      </w:r>
      <w:r>
        <w:rPr>
          <w:rFonts w:ascii="Times New Roman" w:hAnsi="Times New Roman"/>
          <w:sz w:val="40"/>
          <w:szCs w:val="40"/>
          <w:vertAlign w:val="superscript"/>
        </w:rPr>
        <w:t>2</w:t>
      </w:r>
      <w:r>
        <w:rPr>
          <w:rFonts w:ascii="Times New Roman" w:hAnsi="Times New Roman"/>
          <w:sz w:val="40"/>
          <w:szCs w:val="40"/>
        </w:rPr>
        <w:t>+41x-70):(3x</w:t>
      </w:r>
      <w:r>
        <w:rPr>
          <w:rFonts w:ascii="Times New Roman" w:hAnsi="Times New Roman"/>
          <w:sz w:val="40"/>
          <w:szCs w:val="40"/>
          <w:vertAlign w:val="superscript"/>
        </w:rPr>
        <w:t>2</w:t>
      </w:r>
      <w:r>
        <w:rPr>
          <w:rFonts w:ascii="Times New Roman" w:hAnsi="Times New Roman"/>
          <w:sz w:val="40"/>
          <w:szCs w:val="40"/>
        </w:rPr>
        <w:t>-2x+7)=</w:t>
      </w:r>
    </w:p>
    <w:p w:rsidR="00CA6880" w:rsidRPr="007F0D68" w:rsidRDefault="002F2D11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Spočtěte: (4x</w:t>
      </w:r>
      <w:r>
        <w:rPr>
          <w:rFonts w:ascii="Times New Roman" w:hAnsi="Times New Roman"/>
          <w:sz w:val="40"/>
          <w:szCs w:val="40"/>
          <w:vertAlign w:val="superscript"/>
        </w:rPr>
        <w:t>3</w:t>
      </w:r>
      <w:r>
        <w:rPr>
          <w:rFonts w:ascii="Times New Roman" w:hAnsi="Times New Roman"/>
          <w:sz w:val="40"/>
          <w:szCs w:val="40"/>
        </w:rPr>
        <w:t>-10x</w:t>
      </w:r>
      <w:r>
        <w:rPr>
          <w:rFonts w:ascii="Times New Roman" w:hAnsi="Times New Roman"/>
          <w:sz w:val="40"/>
          <w:szCs w:val="40"/>
          <w:vertAlign w:val="superscript"/>
        </w:rPr>
        <w:t>2</w:t>
      </w:r>
      <w:r>
        <w:rPr>
          <w:rFonts w:ascii="Times New Roman" w:hAnsi="Times New Roman"/>
          <w:sz w:val="40"/>
          <w:szCs w:val="40"/>
        </w:rPr>
        <w:t>+4x-40):(x-3)=</w:t>
      </w:r>
    </w:p>
    <w:p w:rsidR="00CA6880" w:rsidRPr="007F0D68" w:rsidRDefault="00DB1885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Lze vydělit (7a</w:t>
      </w:r>
      <w:r>
        <w:rPr>
          <w:rFonts w:ascii="Times New Roman" w:hAnsi="Times New Roman"/>
          <w:sz w:val="40"/>
          <w:szCs w:val="40"/>
          <w:vertAlign w:val="superscript"/>
        </w:rPr>
        <w:t>2</w:t>
      </w:r>
      <w:r>
        <w:rPr>
          <w:rFonts w:ascii="Times New Roman" w:hAnsi="Times New Roman"/>
          <w:sz w:val="40"/>
          <w:szCs w:val="40"/>
        </w:rPr>
        <w:t>-1-3a+10a</w:t>
      </w:r>
      <w:r>
        <w:rPr>
          <w:rFonts w:ascii="Times New Roman" w:hAnsi="Times New Roman"/>
          <w:sz w:val="40"/>
          <w:szCs w:val="40"/>
          <w:vertAlign w:val="superscript"/>
        </w:rPr>
        <w:t>3</w:t>
      </w:r>
      <w:r>
        <w:rPr>
          <w:rFonts w:ascii="Times New Roman" w:hAnsi="Times New Roman"/>
          <w:sz w:val="40"/>
          <w:szCs w:val="40"/>
        </w:rPr>
        <w:t>):(</w:t>
      </w:r>
      <w:r w:rsidR="00616463">
        <w:rPr>
          <w:rFonts w:ascii="Times New Roman" w:hAnsi="Times New Roman"/>
          <w:sz w:val="40"/>
          <w:szCs w:val="40"/>
        </w:rPr>
        <w:t>1+2a</w:t>
      </w:r>
      <w:r>
        <w:rPr>
          <w:rFonts w:ascii="Times New Roman" w:hAnsi="Times New Roman"/>
          <w:sz w:val="40"/>
          <w:szCs w:val="40"/>
        </w:rPr>
        <w:t>)</w:t>
      </w:r>
      <w:r w:rsidR="00CC7656">
        <w:rPr>
          <w:rFonts w:ascii="Times New Roman" w:hAnsi="Times New Roman"/>
          <w:sz w:val="40"/>
          <w:szCs w:val="40"/>
        </w:rPr>
        <w:t>?</w:t>
      </w:r>
      <w:r w:rsidR="00616463">
        <w:rPr>
          <w:rFonts w:ascii="Times New Roman" w:hAnsi="Times New Roman"/>
          <w:sz w:val="40"/>
          <w:szCs w:val="40"/>
        </w:rPr>
        <w:t xml:space="preserve"> Pokud ano, tak za jakých podmínek?</w:t>
      </w: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C7656" w:rsidRDefault="00CC765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616463" w:rsidRDefault="00616463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Pr="00B175E8" w:rsidRDefault="00CA6880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lastRenderedPageBreak/>
        <w:t>Použité zdroje</w:t>
      </w: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Pr="007F0D68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CA6880" w:rsidRPr="007F0D68" w:rsidRDefault="00CA6880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30011" w:rsidRDefault="000B09C3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230011" w:rsidRDefault="00230011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CA6880" w:rsidRPr="007F0D68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CA6880" w:rsidRPr="007F0D68" w:rsidRDefault="00CA6880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sectPr w:rsidR="00CA6880" w:rsidSect="00EE143B">
      <w:headerReference w:type="default" r:id="rId10"/>
      <w:footerReference w:type="default" r:id="rId11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143" w:rsidRDefault="00581143">
      <w:r>
        <w:separator/>
      </w:r>
    </w:p>
  </w:endnote>
  <w:endnote w:type="continuationSeparator" w:id="0">
    <w:p w:rsidR="00581143" w:rsidRDefault="0058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880" w:rsidRDefault="00D24644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CA6880" w:rsidRDefault="00CA6880" w:rsidP="00EE20B3">
    <w:pPr>
      <w:pStyle w:val="Zpat"/>
      <w:rPr>
        <w:rFonts w:ascii="Times New Roman" w:hAnsi="Times New Roman"/>
        <w:sz w:val="24"/>
        <w:szCs w:val="24"/>
      </w:rPr>
    </w:pPr>
  </w:p>
  <w:p w:rsidR="00CA6880" w:rsidRPr="00EE143B" w:rsidRDefault="00D24644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A6880" w:rsidRPr="00EE143B">
      <w:rPr>
        <w:rFonts w:ascii="Times New Roman" w:hAnsi="Times New Roman"/>
        <w:sz w:val="24"/>
        <w:szCs w:val="24"/>
      </w:rPr>
      <w:tab/>
    </w:r>
    <w:r w:rsidR="00CA6880" w:rsidRPr="00EE143B">
      <w:rPr>
        <w:rFonts w:ascii="Times New Roman" w:hAnsi="Times New Roman"/>
        <w:sz w:val="24"/>
        <w:szCs w:val="24"/>
      </w:rPr>
      <w:tab/>
    </w:r>
    <w:r w:rsidR="00CA6880" w:rsidRPr="00D05B91">
      <w:rPr>
        <w:rFonts w:ascii="Times New Roman" w:hAnsi="Times New Roman"/>
        <w:sz w:val="24"/>
        <w:szCs w:val="24"/>
      </w:rPr>
      <w:fldChar w:fldCharType="begin"/>
    </w:r>
    <w:r w:rsidR="00CA6880" w:rsidRPr="00D05B91">
      <w:rPr>
        <w:rFonts w:ascii="Times New Roman" w:hAnsi="Times New Roman"/>
        <w:sz w:val="24"/>
        <w:szCs w:val="24"/>
      </w:rPr>
      <w:instrText>PAGE   \* MERGEFORMAT</w:instrText>
    </w:r>
    <w:r w:rsidR="00CA6880" w:rsidRPr="00D05B91">
      <w:rPr>
        <w:rFonts w:ascii="Times New Roman" w:hAnsi="Times New Roman"/>
        <w:sz w:val="24"/>
        <w:szCs w:val="24"/>
      </w:rPr>
      <w:fldChar w:fldCharType="separate"/>
    </w:r>
    <w:r w:rsidR="00210119">
      <w:rPr>
        <w:rFonts w:ascii="Times New Roman" w:hAnsi="Times New Roman"/>
        <w:noProof/>
        <w:sz w:val="24"/>
        <w:szCs w:val="24"/>
      </w:rPr>
      <w:t>2</w:t>
    </w:r>
    <w:r w:rsidR="00CA6880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143" w:rsidRDefault="00581143">
      <w:r>
        <w:separator/>
      </w:r>
    </w:p>
  </w:footnote>
  <w:footnote w:type="continuationSeparator" w:id="0">
    <w:p w:rsidR="00581143" w:rsidRDefault="005811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CA6880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CA6880" w:rsidRPr="00A86986" w:rsidRDefault="00D24644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CA6880" w:rsidRPr="00A86986" w:rsidRDefault="00CA688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CA6880" w:rsidRPr="00A86986" w:rsidRDefault="00CA6880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CA6880" w:rsidRPr="00A86986" w:rsidRDefault="00CA6880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CA6880" w:rsidRPr="00D41325" w:rsidRDefault="00CA6880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763F"/>
    <w:rsid w:val="000603DF"/>
    <w:rsid w:val="00073F70"/>
    <w:rsid w:val="00077A20"/>
    <w:rsid w:val="00082923"/>
    <w:rsid w:val="00093E7D"/>
    <w:rsid w:val="00096784"/>
    <w:rsid w:val="000A2DE9"/>
    <w:rsid w:val="000A53B9"/>
    <w:rsid w:val="000B09C3"/>
    <w:rsid w:val="000F7274"/>
    <w:rsid w:val="001174F3"/>
    <w:rsid w:val="0012498D"/>
    <w:rsid w:val="00170D7F"/>
    <w:rsid w:val="0018278E"/>
    <w:rsid w:val="001B7081"/>
    <w:rsid w:val="001C3415"/>
    <w:rsid w:val="001D7358"/>
    <w:rsid w:val="00200471"/>
    <w:rsid w:val="00206D7B"/>
    <w:rsid w:val="00210119"/>
    <w:rsid w:val="00230011"/>
    <w:rsid w:val="00231A4B"/>
    <w:rsid w:val="002413F7"/>
    <w:rsid w:val="00251858"/>
    <w:rsid w:val="002636E6"/>
    <w:rsid w:val="00263785"/>
    <w:rsid w:val="00273981"/>
    <w:rsid w:val="002A2424"/>
    <w:rsid w:val="002C1B9C"/>
    <w:rsid w:val="002C3071"/>
    <w:rsid w:val="002C64A1"/>
    <w:rsid w:val="002D5367"/>
    <w:rsid w:val="002E18DA"/>
    <w:rsid w:val="002F2D11"/>
    <w:rsid w:val="002F3C79"/>
    <w:rsid w:val="00302144"/>
    <w:rsid w:val="003072F1"/>
    <w:rsid w:val="003148F6"/>
    <w:rsid w:val="00324563"/>
    <w:rsid w:val="003371F1"/>
    <w:rsid w:val="003417B4"/>
    <w:rsid w:val="00355AC8"/>
    <w:rsid w:val="0036122A"/>
    <w:rsid w:val="0038005F"/>
    <w:rsid w:val="00387717"/>
    <w:rsid w:val="0039768D"/>
    <w:rsid w:val="003B4432"/>
    <w:rsid w:val="003B6B82"/>
    <w:rsid w:val="003C10B3"/>
    <w:rsid w:val="003C74C0"/>
    <w:rsid w:val="003D4D51"/>
    <w:rsid w:val="003E11C3"/>
    <w:rsid w:val="003E1E8C"/>
    <w:rsid w:val="003F118B"/>
    <w:rsid w:val="0040343E"/>
    <w:rsid w:val="004043F6"/>
    <w:rsid w:val="0040641D"/>
    <w:rsid w:val="0041078B"/>
    <w:rsid w:val="004171E3"/>
    <w:rsid w:val="00420E83"/>
    <w:rsid w:val="00426FCA"/>
    <w:rsid w:val="004330CD"/>
    <w:rsid w:val="00450F14"/>
    <w:rsid w:val="00454987"/>
    <w:rsid w:val="00457D13"/>
    <w:rsid w:val="004673A3"/>
    <w:rsid w:val="004729CA"/>
    <w:rsid w:val="004909C4"/>
    <w:rsid w:val="004A2D96"/>
    <w:rsid w:val="004E0DD0"/>
    <w:rsid w:val="004F11A4"/>
    <w:rsid w:val="004F7DB3"/>
    <w:rsid w:val="005152E6"/>
    <w:rsid w:val="00520D17"/>
    <w:rsid w:val="0052347B"/>
    <w:rsid w:val="0054720F"/>
    <w:rsid w:val="00554294"/>
    <w:rsid w:val="00557F42"/>
    <w:rsid w:val="00581143"/>
    <w:rsid w:val="005A2952"/>
    <w:rsid w:val="005A79CB"/>
    <w:rsid w:val="005B62DF"/>
    <w:rsid w:val="005B6DA4"/>
    <w:rsid w:val="0060067B"/>
    <w:rsid w:val="00616463"/>
    <w:rsid w:val="00627279"/>
    <w:rsid w:val="00633CF8"/>
    <w:rsid w:val="006420C9"/>
    <w:rsid w:val="006479C6"/>
    <w:rsid w:val="006655FD"/>
    <w:rsid w:val="00671272"/>
    <w:rsid w:val="00681ABB"/>
    <w:rsid w:val="006A5A16"/>
    <w:rsid w:val="006C3054"/>
    <w:rsid w:val="006D35E1"/>
    <w:rsid w:val="007172D0"/>
    <w:rsid w:val="00727383"/>
    <w:rsid w:val="00736748"/>
    <w:rsid w:val="00751D2E"/>
    <w:rsid w:val="00767FF5"/>
    <w:rsid w:val="00776024"/>
    <w:rsid w:val="0079091B"/>
    <w:rsid w:val="007960D2"/>
    <w:rsid w:val="007A5F17"/>
    <w:rsid w:val="007F0D68"/>
    <w:rsid w:val="007F184C"/>
    <w:rsid w:val="00805600"/>
    <w:rsid w:val="008155A0"/>
    <w:rsid w:val="00816AE9"/>
    <w:rsid w:val="00860EC4"/>
    <w:rsid w:val="008619E6"/>
    <w:rsid w:val="00861DA6"/>
    <w:rsid w:val="008765F1"/>
    <w:rsid w:val="008A76DD"/>
    <w:rsid w:val="008E2712"/>
    <w:rsid w:val="008E4777"/>
    <w:rsid w:val="008E7379"/>
    <w:rsid w:val="008F1FC0"/>
    <w:rsid w:val="009023D1"/>
    <w:rsid w:val="0092371F"/>
    <w:rsid w:val="00947BD3"/>
    <w:rsid w:val="00955DAF"/>
    <w:rsid w:val="009601FC"/>
    <w:rsid w:val="00967C10"/>
    <w:rsid w:val="00983C18"/>
    <w:rsid w:val="009D27EE"/>
    <w:rsid w:val="009D2A85"/>
    <w:rsid w:val="009F2DCD"/>
    <w:rsid w:val="009F4AA9"/>
    <w:rsid w:val="00A16845"/>
    <w:rsid w:val="00A17ACE"/>
    <w:rsid w:val="00A26D8D"/>
    <w:rsid w:val="00A40C78"/>
    <w:rsid w:val="00A44102"/>
    <w:rsid w:val="00A62B99"/>
    <w:rsid w:val="00A85BF1"/>
    <w:rsid w:val="00A86013"/>
    <w:rsid w:val="00A86986"/>
    <w:rsid w:val="00AA3351"/>
    <w:rsid w:val="00AA37C1"/>
    <w:rsid w:val="00AA4226"/>
    <w:rsid w:val="00AD61CD"/>
    <w:rsid w:val="00AE3A89"/>
    <w:rsid w:val="00AF1720"/>
    <w:rsid w:val="00B175E8"/>
    <w:rsid w:val="00B30248"/>
    <w:rsid w:val="00B3538B"/>
    <w:rsid w:val="00B72FE7"/>
    <w:rsid w:val="00B76D91"/>
    <w:rsid w:val="00BA0CCB"/>
    <w:rsid w:val="00BD01B2"/>
    <w:rsid w:val="00C01571"/>
    <w:rsid w:val="00C155FA"/>
    <w:rsid w:val="00C22EAE"/>
    <w:rsid w:val="00C2433C"/>
    <w:rsid w:val="00C40AAB"/>
    <w:rsid w:val="00C559CF"/>
    <w:rsid w:val="00C56F79"/>
    <w:rsid w:val="00C87DE8"/>
    <w:rsid w:val="00C91250"/>
    <w:rsid w:val="00C934D0"/>
    <w:rsid w:val="00C97979"/>
    <w:rsid w:val="00CA4EDD"/>
    <w:rsid w:val="00CA6880"/>
    <w:rsid w:val="00CB2DEB"/>
    <w:rsid w:val="00CB682E"/>
    <w:rsid w:val="00CC21FD"/>
    <w:rsid w:val="00CC7656"/>
    <w:rsid w:val="00CF3B64"/>
    <w:rsid w:val="00D0367F"/>
    <w:rsid w:val="00D04F73"/>
    <w:rsid w:val="00D05B91"/>
    <w:rsid w:val="00D13583"/>
    <w:rsid w:val="00D24644"/>
    <w:rsid w:val="00D27A37"/>
    <w:rsid w:val="00D34534"/>
    <w:rsid w:val="00D41325"/>
    <w:rsid w:val="00D42505"/>
    <w:rsid w:val="00D52CB5"/>
    <w:rsid w:val="00D53887"/>
    <w:rsid w:val="00DA7E53"/>
    <w:rsid w:val="00DB1885"/>
    <w:rsid w:val="00DC1BE0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7EC3"/>
    <w:rsid w:val="00E52C8D"/>
    <w:rsid w:val="00E5429B"/>
    <w:rsid w:val="00E63AF2"/>
    <w:rsid w:val="00E8231A"/>
    <w:rsid w:val="00EB1E52"/>
    <w:rsid w:val="00EC1D69"/>
    <w:rsid w:val="00EC32F2"/>
    <w:rsid w:val="00EE143B"/>
    <w:rsid w:val="00EE20B3"/>
    <w:rsid w:val="00F24E64"/>
    <w:rsid w:val="00F33EFF"/>
    <w:rsid w:val="00F36A71"/>
    <w:rsid w:val="00F55BC4"/>
    <w:rsid w:val="00F55C14"/>
    <w:rsid w:val="00F624B4"/>
    <w:rsid w:val="00F65344"/>
    <w:rsid w:val="00F855F8"/>
    <w:rsid w:val="00FB5354"/>
    <w:rsid w:val="00FB58BF"/>
    <w:rsid w:val="00FB7A1D"/>
    <w:rsid w:val="00FF5FFB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36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34</TotalTime>
  <Pages>1</Pages>
  <Words>448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/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Černohlávek</dc:creator>
  <cp:lastModifiedBy>Vít Černohlávek, Bc.</cp:lastModifiedBy>
  <cp:revision>9</cp:revision>
  <cp:lastPrinted>2011-01-25T23:25:00Z</cp:lastPrinted>
  <dcterms:created xsi:type="dcterms:W3CDTF">2014-01-23T10:27:00Z</dcterms:created>
  <dcterms:modified xsi:type="dcterms:W3CDTF">2014-01-30T10:20:00Z</dcterms:modified>
</cp:coreProperties>
</file>