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F94" w:rsidRDefault="001D3F94" w:rsidP="002D3C88">
      <w:pPr>
        <w:rPr>
          <w:b/>
        </w:rPr>
      </w:pPr>
    </w:p>
    <w:p w:rsidR="001D3F94" w:rsidRDefault="001D3F94" w:rsidP="002D3C88">
      <w:pPr>
        <w:pStyle w:val="Header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" o:spid="_x0000_s1026" type="#_x0000_t202" style="position:absolute;margin-left:423pt;margin-top:25.15pt;width:42.95pt;height:46.9pt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" stroked="f">
            <v:textbox style="mso-fit-shape-to-text:t">
              <w:txbxContent>
                <w:p w:rsidR="001D3F94" w:rsidRPr="00762BAF" w:rsidRDefault="001D3F94" w:rsidP="002D3C88">
                  <w:pPr>
                    <w:pStyle w:val="Header"/>
                    <w:rPr>
                      <w:noProof/>
                    </w:rPr>
                  </w:pPr>
                  <w:r w:rsidRPr="001D519C">
                    <w:rPr>
                      <w:noProof/>
                      <w:lang w:eastAsia="cs-CZ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ázek 2" o:spid="_x0000_i1026" type="#_x0000_t75" style="width:28.5pt;height:27.75pt;visibility:visible">
                        <v:imagedata r:id="rId5" o:title="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1D519C">
        <w:rPr>
          <w:noProof/>
          <w:lang w:eastAsia="cs-CZ"/>
        </w:rPr>
        <w:pict>
          <v:shape id="Obrázek 1" o:spid="_x0000_i1027" type="#_x0000_t75" style="width:402.75pt;height:98.25pt;visibility:visible" filled="t">
            <v:imagedata r:id="rId6" o:title=""/>
          </v:shape>
        </w:pict>
      </w:r>
    </w:p>
    <w:p w:rsidR="001D3F94" w:rsidRDefault="001D3F94" w:rsidP="002D3C88"/>
    <w:p w:rsidR="001D3F94" w:rsidRDefault="001D3F94" w:rsidP="002D3C88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1D3F94" w:rsidRDefault="001D3F94" w:rsidP="002D3C88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1D3F94" w:rsidRDefault="001D3F94" w:rsidP="002D3C88">
      <w:r>
        <w:t>NÁZEV PROJEKTU:</w:t>
      </w:r>
      <w:r>
        <w:tab/>
      </w:r>
      <w:r>
        <w:tab/>
        <w:t>Šablony – Gymnázium Tanvald</w:t>
      </w:r>
    </w:p>
    <w:p w:rsidR="001D3F94" w:rsidRDefault="001D3F94" w:rsidP="002D3C88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1D3F94" w:rsidRDefault="001D3F94" w:rsidP="002D3C88">
      <w:r>
        <w:t>AUTOR:                                           Jana Rykrová</w:t>
      </w:r>
    </w:p>
    <w:p w:rsidR="001D3F94" w:rsidRDefault="001D3F94" w:rsidP="002D3C88">
      <w:r>
        <w:t>TEMATICKÁ OBLAST:                    Dějepis  prima</w:t>
      </w:r>
    </w:p>
    <w:p w:rsidR="001D3F94" w:rsidRDefault="001D3F94" w:rsidP="002D3C88">
      <w:r>
        <w:t>NÁZEV DUMu:                                Mezopotámie – pracovní list</w:t>
      </w:r>
    </w:p>
    <w:p w:rsidR="001D3F94" w:rsidRDefault="001D3F94" w:rsidP="002D3C88">
      <w:r>
        <w:t>POŘADOVÉ ČÍSLO DUMu:           22</w:t>
      </w:r>
    </w:p>
    <w:p w:rsidR="001D3F94" w:rsidRDefault="001D3F94" w:rsidP="002D3C88">
      <w:r>
        <w:t>KÓD DUMU:                                  JR_DEJEPISPRIMA_22</w:t>
      </w:r>
    </w:p>
    <w:p w:rsidR="001D3F94" w:rsidRDefault="001D3F94" w:rsidP="002D3C88"/>
    <w:p w:rsidR="001D3F94" w:rsidRDefault="001D3F94" w:rsidP="002D3C88">
      <w:r>
        <w:t>DATUM TVORBY:                          6.1.2014</w:t>
      </w:r>
    </w:p>
    <w:p w:rsidR="001D3F94" w:rsidRDefault="001D3F94" w:rsidP="002D3C88">
      <w:r>
        <w:t>ANOTACE (ROČNÍK):                    Pracovní list byl použit v primě. Navazuje na prezentaci –</w:t>
      </w:r>
    </w:p>
    <w:p w:rsidR="001D3F94" w:rsidRDefault="001D3F94" w:rsidP="002D3C88">
      <w:r>
        <w:t xml:space="preserve"> DUM  21 Mezopotámie. Žáci sledují výklad formou prezentace a postupně podle pokynů učitele plní úkoly na pracovním listě.  V průběhu prezentace se uplatňuje metoda řízeného rozhovoru se žáky, žáky formulují svůj názor a sami vyhledávají nejdůležitější informace.</w:t>
      </w:r>
    </w:p>
    <w:p w:rsidR="001D3F94" w:rsidRDefault="001D3F94" w:rsidP="002D3C88"/>
    <w:p w:rsidR="001D3F94" w:rsidRDefault="001D3F94" w:rsidP="002D3C88"/>
    <w:p w:rsidR="001D3F94" w:rsidRDefault="001D3F94" w:rsidP="002D3C88"/>
    <w:p w:rsidR="001D3F94" w:rsidRPr="00276517" w:rsidRDefault="001D3F94" w:rsidP="002D3C88"/>
    <w:p w:rsidR="001D3F94" w:rsidRDefault="001D3F94"/>
    <w:p w:rsidR="001D3F94" w:rsidRDefault="001D3F94"/>
    <w:p w:rsidR="001D3F94" w:rsidRDefault="001D3F94"/>
    <w:p w:rsidR="001D3F94" w:rsidRPr="008A3405" w:rsidRDefault="001D3F94">
      <w:r w:rsidRPr="00C6080A">
        <w:rPr>
          <w:u w:val="single"/>
        </w:rPr>
        <w:t>I. Opakování z minulé hodiny</w:t>
      </w:r>
      <w:r>
        <w:t xml:space="preserve">  (legenda ke křížovce uvedena v prezentaci)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5"/>
        <w:gridCol w:w="460"/>
        <w:gridCol w:w="460"/>
        <w:gridCol w:w="460"/>
        <w:gridCol w:w="460"/>
        <w:gridCol w:w="460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1D3F94" w:rsidRPr="00105EE6" w:rsidTr="00105EE6">
        <w:tc>
          <w:tcPr>
            <w:tcW w:w="495" w:type="dxa"/>
          </w:tcPr>
          <w:p w:rsidR="001D3F94" w:rsidRPr="00105EE6" w:rsidRDefault="001D3F94" w:rsidP="00105EE6">
            <w:pPr>
              <w:spacing w:after="0" w:line="240" w:lineRule="auto"/>
            </w:pPr>
            <w:r w:rsidRPr="00105EE6">
              <w:t>1.</w:t>
            </w: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C6D9F1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C6D9F1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FF0000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C6D9F1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C6D9F1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</w:tr>
      <w:tr w:rsidR="001D3F94" w:rsidRPr="00105EE6" w:rsidTr="00105EE6">
        <w:tc>
          <w:tcPr>
            <w:tcW w:w="495" w:type="dxa"/>
          </w:tcPr>
          <w:p w:rsidR="001D3F94" w:rsidRPr="00105EE6" w:rsidRDefault="001D3F94" w:rsidP="00105EE6">
            <w:pPr>
              <w:spacing w:after="0" w:line="240" w:lineRule="auto"/>
            </w:pPr>
            <w:r w:rsidRPr="00105EE6">
              <w:t>2.</w:t>
            </w: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C6D9F1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C6D9F1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C6D9F1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C6D9F1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FF0000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C6D9F1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C6D9F1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C6D9F1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C6D9F1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C6D9F1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C6D9F1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</w:tr>
      <w:tr w:rsidR="001D3F94" w:rsidRPr="00105EE6" w:rsidTr="00105EE6">
        <w:tc>
          <w:tcPr>
            <w:tcW w:w="495" w:type="dxa"/>
          </w:tcPr>
          <w:p w:rsidR="001D3F94" w:rsidRPr="00105EE6" w:rsidRDefault="001D3F94" w:rsidP="00105EE6">
            <w:pPr>
              <w:spacing w:after="0" w:line="240" w:lineRule="auto"/>
            </w:pPr>
            <w:r w:rsidRPr="00105EE6">
              <w:t>3.</w:t>
            </w: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C6D9F1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FF0000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</w:tr>
      <w:tr w:rsidR="001D3F94" w:rsidRPr="00105EE6" w:rsidTr="00105EE6">
        <w:tc>
          <w:tcPr>
            <w:tcW w:w="495" w:type="dxa"/>
          </w:tcPr>
          <w:p w:rsidR="001D3F94" w:rsidRPr="00105EE6" w:rsidRDefault="001D3F94" w:rsidP="00105EE6">
            <w:pPr>
              <w:spacing w:after="0" w:line="240" w:lineRule="auto"/>
            </w:pPr>
            <w:r w:rsidRPr="00105EE6">
              <w:t>4.</w:t>
            </w: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FF0000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</w:tr>
      <w:tr w:rsidR="001D3F94" w:rsidRPr="00105EE6" w:rsidTr="00105EE6">
        <w:tc>
          <w:tcPr>
            <w:tcW w:w="495" w:type="dxa"/>
          </w:tcPr>
          <w:p w:rsidR="001D3F94" w:rsidRPr="00105EE6" w:rsidRDefault="001D3F94" w:rsidP="00105EE6">
            <w:pPr>
              <w:spacing w:after="0" w:line="240" w:lineRule="auto"/>
            </w:pPr>
            <w:r w:rsidRPr="00105EE6">
              <w:t>5.</w:t>
            </w: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FF0000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</w:tr>
      <w:tr w:rsidR="001D3F94" w:rsidRPr="00105EE6" w:rsidTr="00105EE6">
        <w:tc>
          <w:tcPr>
            <w:tcW w:w="495" w:type="dxa"/>
          </w:tcPr>
          <w:p w:rsidR="001D3F94" w:rsidRPr="00105EE6" w:rsidRDefault="001D3F94" w:rsidP="00105EE6">
            <w:pPr>
              <w:spacing w:after="0" w:line="240" w:lineRule="auto"/>
            </w:pPr>
            <w:r w:rsidRPr="00105EE6">
              <w:t>6.</w:t>
            </w: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  <w:rPr>
                <w:highlight w:val="lightGray"/>
              </w:rPr>
            </w:pPr>
          </w:p>
        </w:tc>
        <w:tc>
          <w:tcPr>
            <w:tcW w:w="460" w:type="dxa"/>
            <w:shd w:val="clear" w:color="auto" w:fill="FF0000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</w:tr>
      <w:tr w:rsidR="001D3F94" w:rsidRPr="00105EE6" w:rsidTr="00105EE6">
        <w:tc>
          <w:tcPr>
            <w:tcW w:w="495" w:type="dxa"/>
          </w:tcPr>
          <w:p w:rsidR="001D3F94" w:rsidRPr="00105EE6" w:rsidRDefault="001D3F94" w:rsidP="00105EE6">
            <w:pPr>
              <w:spacing w:after="0" w:line="240" w:lineRule="auto"/>
            </w:pPr>
            <w:r w:rsidRPr="00105EE6">
              <w:t>7.</w:t>
            </w: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FF0000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</w:tr>
      <w:tr w:rsidR="001D3F94" w:rsidRPr="00105EE6" w:rsidTr="00105EE6">
        <w:tc>
          <w:tcPr>
            <w:tcW w:w="495" w:type="dxa"/>
          </w:tcPr>
          <w:p w:rsidR="001D3F94" w:rsidRPr="00105EE6" w:rsidRDefault="001D3F94" w:rsidP="00105EE6">
            <w:pPr>
              <w:spacing w:after="0" w:line="240" w:lineRule="auto"/>
            </w:pPr>
            <w:r w:rsidRPr="00105EE6">
              <w:t>8.</w:t>
            </w: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FF0000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</w:tr>
      <w:tr w:rsidR="001D3F94" w:rsidRPr="00105EE6" w:rsidTr="00105EE6">
        <w:tc>
          <w:tcPr>
            <w:tcW w:w="495" w:type="dxa"/>
          </w:tcPr>
          <w:p w:rsidR="001D3F94" w:rsidRPr="00105EE6" w:rsidRDefault="001D3F94" w:rsidP="00105EE6">
            <w:pPr>
              <w:spacing w:after="0" w:line="240" w:lineRule="auto"/>
            </w:pPr>
            <w:r w:rsidRPr="00105EE6">
              <w:t>9.</w:t>
            </w: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FF0000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</w:tr>
      <w:tr w:rsidR="001D3F94" w:rsidRPr="00105EE6" w:rsidTr="00105EE6">
        <w:tc>
          <w:tcPr>
            <w:tcW w:w="495" w:type="dxa"/>
          </w:tcPr>
          <w:p w:rsidR="001D3F94" w:rsidRPr="00105EE6" w:rsidRDefault="001D3F94" w:rsidP="00105EE6">
            <w:pPr>
              <w:spacing w:after="0" w:line="240" w:lineRule="auto"/>
            </w:pPr>
            <w:r w:rsidRPr="00105EE6">
              <w:t>10.</w:t>
            </w: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FF0000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</w:tr>
      <w:tr w:rsidR="001D3F94" w:rsidRPr="00105EE6" w:rsidTr="00105EE6">
        <w:tc>
          <w:tcPr>
            <w:tcW w:w="495" w:type="dxa"/>
          </w:tcPr>
          <w:p w:rsidR="001D3F94" w:rsidRPr="00105EE6" w:rsidRDefault="001D3F94" w:rsidP="00105EE6">
            <w:pPr>
              <w:spacing w:after="0" w:line="240" w:lineRule="auto"/>
            </w:pPr>
            <w:r w:rsidRPr="00105EE6">
              <w:t>11.</w:t>
            </w: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FF0000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</w:tr>
      <w:tr w:rsidR="001D3F94" w:rsidRPr="00105EE6" w:rsidTr="00105EE6">
        <w:tc>
          <w:tcPr>
            <w:tcW w:w="495" w:type="dxa"/>
          </w:tcPr>
          <w:p w:rsidR="001D3F94" w:rsidRPr="00105EE6" w:rsidRDefault="001D3F94" w:rsidP="00105EE6">
            <w:pPr>
              <w:spacing w:after="0" w:line="240" w:lineRule="auto"/>
            </w:pPr>
            <w:r w:rsidRPr="00105EE6">
              <w:t>12.</w:t>
            </w: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0" w:type="dxa"/>
            <w:shd w:val="clear" w:color="auto" w:fill="FF0000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  <w:shd w:val="clear" w:color="auto" w:fill="B8CCE4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  <w:tc>
          <w:tcPr>
            <w:tcW w:w="461" w:type="dxa"/>
          </w:tcPr>
          <w:p w:rsidR="001D3F94" w:rsidRPr="00105EE6" w:rsidRDefault="001D3F94" w:rsidP="00105EE6">
            <w:pPr>
              <w:spacing w:after="0" w:line="240" w:lineRule="auto"/>
            </w:pPr>
          </w:p>
        </w:tc>
      </w:tr>
    </w:tbl>
    <w:p w:rsidR="001D3F94" w:rsidRDefault="001D3F94"/>
    <w:p w:rsidR="001D3F94" w:rsidRPr="004A2C6C" w:rsidRDefault="001D3F94">
      <w:pPr>
        <w:rPr>
          <w:u w:val="single"/>
        </w:rPr>
      </w:pPr>
      <w:r w:rsidRPr="004A2C6C">
        <w:rPr>
          <w:u w:val="single"/>
        </w:rPr>
        <w:t>II. Doplň</w:t>
      </w:r>
      <w:r>
        <w:rPr>
          <w:u w:val="single"/>
        </w:rPr>
        <w:t>:</w:t>
      </w:r>
    </w:p>
    <w:p w:rsidR="001D3F94" w:rsidRDefault="001D3F94">
      <w:r>
        <w:t>Nejstarší obyvatelé Mezopotámie, které známe jménem, byli …………………………. . Pojmenování tohoto etnika se dochovalo díky ………………………………….. záznamům. Do M. přišli Sumerové ve 4.tisíciletí a vytvořili několik …………………………… států.</w:t>
      </w:r>
    </w:p>
    <w:p w:rsidR="001D3F94" w:rsidRPr="00AA4D02" w:rsidRDefault="001D3F94">
      <w:pPr>
        <w:rPr>
          <w:i/>
        </w:rPr>
      </w:pPr>
      <w:r w:rsidRPr="004A2C6C">
        <w:rPr>
          <w:u w:val="single"/>
        </w:rPr>
        <w:t>III. Úkol:</w:t>
      </w:r>
      <w:r>
        <w:rPr>
          <w:u w:val="single"/>
        </w:rPr>
        <w:t xml:space="preserve">   </w:t>
      </w:r>
    </w:p>
    <w:p w:rsidR="001D3F94" w:rsidRDefault="001D3F94">
      <w:r>
        <w:t>Najdi v atlase názvy některých sumerských států: ………………………………………………………………………………</w:t>
      </w:r>
    </w:p>
    <w:p w:rsidR="001D3F94" w:rsidRDefault="001D3F94">
      <w:r>
        <w:t>Ve které části M. ležely? ……………………………………………………………………………………………………………………..</w:t>
      </w:r>
    </w:p>
    <w:p w:rsidR="001D3F94" w:rsidRDefault="001D3F94">
      <w:r>
        <w:t xml:space="preserve">Vysvětli, co je městský stát.  ………………………………………………………………………………………………………………..     </w:t>
      </w:r>
    </w:p>
    <w:p w:rsidR="001D3F94" w:rsidRDefault="001D3F94">
      <w:pPr>
        <w:rPr>
          <w:u w:val="single"/>
        </w:rPr>
      </w:pPr>
      <w:r w:rsidRPr="00526B50">
        <w:rPr>
          <w:u w:val="single"/>
        </w:rPr>
        <w:t xml:space="preserve">IV. </w:t>
      </w:r>
      <w:r>
        <w:rPr>
          <w:u w:val="single"/>
        </w:rPr>
        <w:t>Odpověz na otázky:</w:t>
      </w:r>
    </w:p>
    <w:p w:rsidR="001D3F94" w:rsidRPr="00526B50" w:rsidRDefault="001D3F94" w:rsidP="00526B50">
      <w:pPr>
        <w:pStyle w:val="ListParagraph"/>
        <w:numPr>
          <w:ilvl w:val="0"/>
          <w:numId w:val="1"/>
        </w:numPr>
        <w:rPr>
          <w:u w:val="single"/>
        </w:rPr>
      </w:pPr>
      <w:r>
        <w:t>Jak se nazývá písmo používané v M.?..........................................................................</w:t>
      </w:r>
    </w:p>
    <w:p w:rsidR="001D3F94" w:rsidRPr="00526B50" w:rsidRDefault="001D3F94" w:rsidP="00526B50">
      <w:pPr>
        <w:pStyle w:val="ListParagraph"/>
        <w:numPr>
          <w:ilvl w:val="0"/>
          <w:numId w:val="1"/>
        </w:numPr>
        <w:rPr>
          <w:u w:val="single"/>
        </w:rPr>
      </w:pPr>
      <w:r>
        <w:t>Kolik mělo znaků? …………………………………………………………………………………………………….</w:t>
      </w:r>
    </w:p>
    <w:p w:rsidR="001D3F94" w:rsidRPr="00526B50" w:rsidRDefault="001D3F94" w:rsidP="00526B50">
      <w:pPr>
        <w:pStyle w:val="ListParagraph"/>
        <w:numPr>
          <w:ilvl w:val="0"/>
          <w:numId w:val="1"/>
        </w:numPr>
        <w:rPr>
          <w:u w:val="single"/>
        </w:rPr>
      </w:pPr>
      <w:r>
        <w:t>Na co se psalo?...........................................................................................................</w:t>
      </w:r>
    </w:p>
    <w:p w:rsidR="001D3F94" w:rsidRPr="00985FBC" w:rsidRDefault="001D3F94" w:rsidP="00526B50">
      <w:pPr>
        <w:pStyle w:val="ListParagraph"/>
        <w:numPr>
          <w:ilvl w:val="0"/>
          <w:numId w:val="1"/>
        </w:numPr>
        <w:rPr>
          <w:u w:val="single"/>
        </w:rPr>
      </w:pPr>
      <w:r>
        <w:t>Co se psalo</w:t>
      </w:r>
      <w:r w:rsidRPr="00526B50">
        <w:t>?  ……………</w:t>
      </w:r>
      <w:r>
        <w:t>…………………………………………………………………………………………</w:t>
      </w:r>
    </w:p>
    <w:p w:rsidR="001D3F94" w:rsidRDefault="001D3F94" w:rsidP="00985FBC">
      <w:pPr>
        <w:pStyle w:val="ListParagraph"/>
        <w:rPr>
          <w:u w:val="single"/>
        </w:rPr>
      </w:pPr>
    </w:p>
    <w:p w:rsidR="001D3F94" w:rsidRDefault="001D3F94" w:rsidP="00985FBC">
      <w:pPr>
        <w:rPr>
          <w:u w:val="single"/>
        </w:rPr>
      </w:pPr>
      <w:r>
        <w:rPr>
          <w:u w:val="single"/>
        </w:rPr>
        <w:t>V. Škrtni, co se nehodí</w:t>
      </w:r>
    </w:p>
    <w:p w:rsidR="001D3F94" w:rsidRDefault="001D3F94" w:rsidP="00985FBC">
      <w:r>
        <w:t xml:space="preserve">Po zániku sumerských městských států </w:t>
      </w:r>
      <w:r w:rsidRPr="00985FBC">
        <w:rPr>
          <w:i/>
          <w:color w:val="FF0000"/>
        </w:rPr>
        <w:t>na začátku</w:t>
      </w:r>
      <w:r>
        <w:rPr>
          <w:i/>
          <w:color w:val="FF0000"/>
        </w:rPr>
        <w:t xml:space="preserve"> </w:t>
      </w:r>
      <w:r w:rsidRPr="00985FBC">
        <w:rPr>
          <w:i/>
          <w:color w:val="FF0000"/>
        </w:rPr>
        <w:t>/na konci</w:t>
      </w:r>
      <w:r w:rsidRPr="00985FBC">
        <w:rPr>
          <w:color w:val="FF0000"/>
        </w:rPr>
        <w:t xml:space="preserve"> </w:t>
      </w:r>
      <w:r>
        <w:t>3. tisíciletí př.n.l</w:t>
      </w:r>
      <w:r w:rsidRPr="00985FBC">
        <w:t>.   se</w:t>
      </w:r>
      <w:r>
        <w:t xml:space="preserve"> </w:t>
      </w:r>
      <w:r w:rsidRPr="00985FBC">
        <w:rPr>
          <w:u w:val="single"/>
        </w:rPr>
        <w:t xml:space="preserve"> </w:t>
      </w:r>
      <w:r>
        <w:t xml:space="preserve">vytvořila dvě centra moci. </w:t>
      </w:r>
    </w:p>
    <w:p w:rsidR="001D3F94" w:rsidRDefault="001D3F94" w:rsidP="00985FBC">
      <w:pPr>
        <w:rPr>
          <w:i/>
          <w:color w:val="FF0000"/>
        </w:rPr>
      </w:pPr>
      <w:r w:rsidRPr="00985FBC">
        <w:rPr>
          <w:u w:val="single"/>
        </w:rPr>
        <w:t>Babylonie</w:t>
      </w:r>
      <w:r>
        <w:t xml:space="preserve"> (Babylonská říše) v </w:t>
      </w:r>
      <w:r w:rsidRPr="00985FBC">
        <w:rPr>
          <w:i/>
          <w:color w:val="FF0000"/>
        </w:rPr>
        <w:t xml:space="preserve">severní </w:t>
      </w:r>
      <w:r>
        <w:rPr>
          <w:i/>
          <w:color w:val="FF0000"/>
        </w:rPr>
        <w:t>/ jižní</w:t>
      </w:r>
      <w:r>
        <w:t xml:space="preserve">   </w:t>
      </w:r>
      <w:r>
        <w:rPr>
          <w:color w:val="FF0000"/>
          <w:u w:val="single"/>
        </w:rPr>
        <w:t xml:space="preserve"> </w:t>
      </w:r>
      <w:r w:rsidRPr="00985FBC">
        <w:t>části Mezopotámie</w:t>
      </w:r>
      <w:r>
        <w:t xml:space="preserve"> s hlavním městem </w:t>
      </w:r>
      <w:r>
        <w:rPr>
          <w:i/>
          <w:color w:val="FF0000"/>
        </w:rPr>
        <w:t xml:space="preserve">Babylon / Eridu </w:t>
      </w:r>
      <w:r w:rsidRPr="003F19E1">
        <w:t>a</w:t>
      </w:r>
    </w:p>
    <w:p w:rsidR="001D3F94" w:rsidRDefault="001D3F94" w:rsidP="00985FBC">
      <w:r w:rsidRPr="003F19E1">
        <w:rPr>
          <w:u w:val="single"/>
        </w:rPr>
        <w:t>Asýrie</w:t>
      </w:r>
      <w:r>
        <w:t xml:space="preserve"> (Asyrská říše)  s důležitými městy Aššur a Ninive. </w:t>
      </w:r>
    </w:p>
    <w:p w:rsidR="001D3F94" w:rsidRDefault="001D3F94" w:rsidP="00985FBC">
      <w:r>
        <w:t xml:space="preserve">Oba státy spolu </w:t>
      </w:r>
      <w:r>
        <w:rPr>
          <w:i/>
          <w:color w:val="FF0000"/>
        </w:rPr>
        <w:t>žily v míru/ válčily a soupeřily</w:t>
      </w:r>
      <w:r>
        <w:t xml:space="preserve">, ale v polovině 1. tisíciletí </w:t>
      </w:r>
      <w:r>
        <w:rPr>
          <w:i/>
          <w:color w:val="FF0000"/>
        </w:rPr>
        <w:t>př.n.l./n.l.</w:t>
      </w:r>
      <w:r>
        <w:t xml:space="preserve"> Mezopotámii ovládly jiné státy. (Perská říše, Alexander Makedonský, …..)</w:t>
      </w:r>
    </w:p>
    <w:p w:rsidR="001D3F94" w:rsidRPr="0040638D" w:rsidRDefault="001D3F94" w:rsidP="00985FBC">
      <w:pPr>
        <w:rPr>
          <w:i/>
          <w:color w:val="FF0000"/>
        </w:rPr>
      </w:pPr>
      <w:r>
        <w:t xml:space="preserve">Mezopotámie je </w:t>
      </w:r>
      <w:r>
        <w:rPr>
          <w:i/>
          <w:color w:val="FF0000"/>
        </w:rPr>
        <w:t>název státu/ název oblasti.</w:t>
      </w:r>
    </w:p>
    <w:p w:rsidR="001D3F94" w:rsidRDefault="001D3F94" w:rsidP="00985FBC">
      <w:pPr>
        <w:rPr>
          <w:u w:val="single"/>
        </w:rPr>
      </w:pPr>
      <w:r w:rsidRPr="003C3BBD">
        <w:rPr>
          <w:u w:val="single"/>
        </w:rPr>
        <w:t>VI. Chammurapiho zákoník</w:t>
      </w:r>
    </w:p>
    <w:p w:rsidR="001D3F94" w:rsidRDefault="001D3F94" w:rsidP="00B64154">
      <w:pPr>
        <w:spacing w:after="0"/>
      </w:pPr>
      <w:r>
        <w:t>Prohlédni si obrázek v učebnici nebo v prezentaci.</w:t>
      </w:r>
    </w:p>
    <w:p w:rsidR="001D3F94" w:rsidRDefault="001D3F94" w:rsidP="00B64154">
      <w:pPr>
        <w:spacing w:after="0"/>
      </w:pPr>
      <w:r>
        <w:t>Přečti si v učebnici úryvek ze zákoníku.</w:t>
      </w:r>
    </w:p>
    <w:p w:rsidR="001D3F94" w:rsidRDefault="001D3F94" w:rsidP="00B64154">
      <w:pPr>
        <w:spacing w:after="0"/>
      </w:pPr>
      <w:r>
        <w:t>Jaké jsou podle tebe zákony, které obsahuje?</w:t>
      </w:r>
    </w:p>
    <w:p w:rsidR="001D3F94" w:rsidRPr="003C3BBD" w:rsidRDefault="001D3F94" w:rsidP="00B64154">
      <w:pPr>
        <w:spacing w:after="0"/>
      </w:pPr>
      <w:r>
        <w:t>Odpověz:</w:t>
      </w:r>
    </w:p>
    <w:p w:rsidR="001D3F94" w:rsidRDefault="001D3F94" w:rsidP="003C3BBD">
      <w:pPr>
        <w:pStyle w:val="ListParagraph"/>
        <w:numPr>
          <w:ilvl w:val="0"/>
          <w:numId w:val="2"/>
        </w:numPr>
      </w:pPr>
      <w:r>
        <w:t>Jeden z nejstarších zákoníků v dějinách – kdy vznikl? ……………………………………</w:t>
      </w:r>
    </w:p>
    <w:p w:rsidR="001D3F94" w:rsidRDefault="001D3F94" w:rsidP="003C3BBD">
      <w:pPr>
        <w:pStyle w:val="ListParagraph"/>
        <w:numPr>
          <w:ilvl w:val="0"/>
          <w:numId w:val="2"/>
        </w:numPr>
      </w:pPr>
      <w:r>
        <w:t>Je vytesán do kamenného sloupu – proč? …………………………………………………….</w:t>
      </w:r>
    </w:p>
    <w:p w:rsidR="001D3F94" w:rsidRDefault="001D3F94" w:rsidP="003C3BBD">
      <w:pPr>
        <w:pStyle w:val="ListParagraph"/>
        <w:numPr>
          <w:ilvl w:val="0"/>
          <w:numId w:val="2"/>
        </w:numPr>
      </w:pPr>
      <w:r>
        <w:t>Tresty za provinění jsou kruté – jsou stejné pro všechny?..................................</w:t>
      </w:r>
    </w:p>
    <w:p w:rsidR="001D3F94" w:rsidRDefault="001D3F94" w:rsidP="003C3BBD">
      <w:pPr>
        <w:pStyle w:val="ListParagraph"/>
        <w:numPr>
          <w:ilvl w:val="0"/>
          <w:numId w:val="2"/>
        </w:numPr>
      </w:pPr>
      <w:r>
        <w:t>„Oko za oko, zub za zub“ – vysvětli hlavní zásadu zákoníku:………………………………</w:t>
      </w:r>
    </w:p>
    <w:p w:rsidR="001D3F94" w:rsidRDefault="001D3F94" w:rsidP="00EE6D2B">
      <w:pPr>
        <w:rPr>
          <w:u w:val="single"/>
        </w:rPr>
      </w:pPr>
      <w:r w:rsidRPr="00EE6D2B">
        <w:rPr>
          <w:u w:val="single"/>
        </w:rPr>
        <w:t>VII. Náboženství</w:t>
      </w:r>
    </w:p>
    <w:p w:rsidR="001D3F94" w:rsidRDefault="001D3F94" w:rsidP="006E4C4D">
      <w:pPr>
        <w:spacing w:after="0"/>
      </w:pPr>
      <w:r>
        <w:t>Obyvatelé Mezopotámie uctívali mnoho bohů. Takové náboženství se nazývá ……………………………………</w:t>
      </w:r>
    </w:p>
    <w:p w:rsidR="001D3F94" w:rsidRPr="00472A2D" w:rsidRDefault="001D3F94" w:rsidP="006E4C4D">
      <w:pPr>
        <w:spacing w:after="0"/>
        <w:rPr>
          <w:b/>
          <w:color w:val="FF0000"/>
        </w:rPr>
      </w:pPr>
      <w:r>
        <w:t xml:space="preserve">Bohům byly zasvěceny chrámy. V centru města stály vysoké stupňovité stavby s chrámem na vrcholu. Těmto stavbám se říká ………………………………………………….. </w:t>
      </w:r>
      <w:r>
        <w:rPr>
          <w:b/>
          <w:color w:val="FF0000"/>
        </w:rPr>
        <w:t>X?X</w:t>
      </w:r>
    </w:p>
    <w:p w:rsidR="001D3F94" w:rsidRDefault="001D3F94" w:rsidP="006E4C4D">
      <w:pPr>
        <w:spacing w:after="0"/>
      </w:pPr>
      <w:r>
        <w:t xml:space="preserve"> Kněží měli ve společnosti významné postavení. Vykonávali obřady, přinášeli oběti bohům a prováděli také věštby.</w:t>
      </w:r>
    </w:p>
    <w:p w:rsidR="001D3F94" w:rsidRDefault="001D3F94" w:rsidP="00EE6D2B">
      <w:r>
        <w:t>Úkoly:</w:t>
      </w:r>
    </w:p>
    <w:p w:rsidR="001D3F94" w:rsidRDefault="001D3F94" w:rsidP="00472A2D">
      <w:pPr>
        <w:pStyle w:val="ListParagraph"/>
        <w:numPr>
          <w:ilvl w:val="0"/>
          <w:numId w:val="3"/>
        </w:numPr>
      </w:pPr>
      <w:r>
        <w:t xml:space="preserve">Proč se do současnosti dochovaly pouze základy některých </w:t>
      </w:r>
      <w:r>
        <w:rPr>
          <w:b/>
          <w:color w:val="FF0000"/>
        </w:rPr>
        <w:t>X?X</w:t>
      </w:r>
      <w:r>
        <w:t xml:space="preserve"> ?</w:t>
      </w:r>
    </w:p>
    <w:p w:rsidR="001D3F94" w:rsidRPr="00EE6D2B" w:rsidRDefault="001D3F94" w:rsidP="00472A2D">
      <w:pPr>
        <w:pStyle w:val="ListParagraph"/>
        <w:numPr>
          <w:ilvl w:val="0"/>
          <w:numId w:val="3"/>
        </w:numPr>
      </w:pPr>
      <w:r>
        <w:t xml:space="preserve">Namaluj </w:t>
      </w:r>
      <w:r>
        <w:rPr>
          <w:b/>
          <w:color w:val="FF0000"/>
        </w:rPr>
        <w:t>X?X .</w:t>
      </w:r>
    </w:p>
    <w:p w:rsidR="001D3F94" w:rsidRDefault="001D3F94"/>
    <w:p w:rsidR="001D3F94" w:rsidRDefault="001D3F94">
      <w:pPr>
        <w:rPr>
          <w:u w:val="single"/>
        </w:rPr>
      </w:pPr>
      <w:r w:rsidRPr="00201022">
        <w:rPr>
          <w:u w:val="single"/>
        </w:rPr>
        <w:t xml:space="preserve">VIII. Babylon </w:t>
      </w:r>
    </w:p>
    <w:p w:rsidR="001D3F94" w:rsidRDefault="001D3F94">
      <w:r>
        <w:t>Babylon patří k nejvýznamnějším městům starověkého světa.</w:t>
      </w:r>
    </w:p>
    <w:p w:rsidR="001D3F94" w:rsidRDefault="001D3F94" w:rsidP="00201022">
      <w:pPr>
        <w:pStyle w:val="ListParagraph"/>
        <w:numPr>
          <w:ilvl w:val="0"/>
          <w:numId w:val="4"/>
        </w:numPr>
      </w:pPr>
      <w:r>
        <w:t>Kdy město dosáhlo největšího rozkvětu? ………………………………</w:t>
      </w:r>
    </w:p>
    <w:p w:rsidR="001D3F94" w:rsidRDefault="001D3F94" w:rsidP="00201022">
      <w:pPr>
        <w:pStyle w:val="ListParagraph"/>
        <w:numPr>
          <w:ilvl w:val="0"/>
          <w:numId w:val="4"/>
        </w:numPr>
      </w:pPr>
      <w:r>
        <w:t>Jaké významné stavby zde tehdy stály? ………………………………………………………………………………….</w:t>
      </w:r>
    </w:p>
    <w:p w:rsidR="001D3F94" w:rsidRDefault="001D3F94" w:rsidP="00201022">
      <w:pPr>
        <w:pStyle w:val="ListParagraph"/>
      </w:pPr>
    </w:p>
    <w:p w:rsidR="001D3F94" w:rsidRDefault="001D3F94" w:rsidP="00201022">
      <w:pPr>
        <w:pStyle w:val="ListParagraph"/>
        <w:numPr>
          <w:ilvl w:val="0"/>
          <w:numId w:val="4"/>
        </w:numPr>
      </w:pPr>
      <w:r>
        <w:t>Kdo město dobyl a způsobil zánik babylonské říše?</w:t>
      </w:r>
    </w:p>
    <w:p w:rsidR="001D3F94" w:rsidRDefault="001D3F94" w:rsidP="00201022">
      <w:pPr>
        <w:pStyle w:val="ListParagraph"/>
      </w:pPr>
    </w:p>
    <w:p w:rsidR="001D3F94" w:rsidRDefault="001D3F94" w:rsidP="00201022">
      <w:pPr>
        <w:pStyle w:val="ListParagraph"/>
        <w:numPr>
          <w:ilvl w:val="0"/>
          <w:numId w:val="4"/>
        </w:numPr>
      </w:pPr>
      <w:r>
        <w:t>V Bibli se vypráví o stavbě babylonské věže.  Proč Bůh potrestal lidi zmatením jazyků? Byl to některý z babylonských bohů?</w:t>
      </w:r>
    </w:p>
    <w:p w:rsidR="001D3F94" w:rsidRDefault="001D3F94" w:rsidP="006E4C4D">
      <w:pPr>
        <w:pStyle w:val="ListParagraph"/>
      </w:pPr>
    </w:p>
    <w:p w:rsidR="001D3F94" w:rsidRDefault="001D3F94" w:rsidP="006E4C4D">
      <w:pPr>
        <w:spacing w:after="0"/>
        <w:rPr>
          <w:b/>
        </w:rPr>
      </w:pPr>
      <w:r w:rsidRPr="006E4C4D">
        <w:rPr>
          <w:b/>
        </w:rPr>
        <w:t>SHRNUTÍ</w:t>
      </w:r>
    </w:p>
    <w:p w:rsidR="001D3F94" w:rsidRDefault="001D3F94" w:rsidP="006E4C4D">
      <w:pPr>
        <w:pStyle w:val="ListParagraph"/>
        <w:numPr>
          <w:ilvl w:val="0"/>
          <w:numId w:val="5"/>
        </w:numPr>
        <w:spacing w:after="0"/>
      </w:pPr>
      <w:r>
        <w:t>Kde leží Mezopotámie?</w:t>
      </w:r>
    </w:p>
    <w:p w:rsidR="001D3F94" w:rsidRDefault="001D3F94" w:rsidP="006E4C4D">
      <w:pPr>
        <w:pStyle w:val="ListParagraph"/>
        <w:numPr>
          <w:ilvl w:val="0"/>
          <w:numId w:val="5"/>
        </w:numPr>
        <w:spacing w:after="0"/>
      </w:pPr>
      <w:r>
        <w:t>Znamená slovo Mezopotámie název státu?</w:t>
      </w:r>
    </w:p>
    <w:p w:rsidR="001D3F94" w:rsidRDefault="001D3F94" w:rsidP="006E4C4D">
      <w:pPr>
        <w:pStyle w:val="ListParagraph"/>
        <w:numPr>
          <w:ilvl w:val="0"/>
          <w:numId w:val="5"/>
        </w:numPr>
        <w:spacing w:after="0"/>
      </w:pPr>
      <w:r>
        <w:t>Kdo byli první obyvatelé M., které známe jménem? Proč?</w:t>
      </w:r>
    </w:p>
    <w:p w:rsidR="001D3F94" w:rsidRDefault="001D3F94" w:rsidP="006E4C4D">
      <w:pPr>
        <w:pStyle w:val="ListParagraph"/>
        <w:numPr>
          <w:ilvl w:val="0"/>
          <w:numId w:val="5"/>
        </w:numPr>
        <w:spacing w:after="0"/>
      </w:pPr>
      <w:r>
        <w:t>Jak se nazývá písmo, které používali obyvatelé Mezopotámie?</w:t>
      </w:r>
    </w:p>
    <w:p w:rsidR="001D3F94" w:rsidRDefault="001D3F94" w:rsidP="006E4C4D">
      <w:pPr>
        <w:pStyle w:val="ListParagraph"/>
        <w:numPr>
          <w:ilvl w:val="0"/>
          <w:numId w:val="5"/>
        </w:numPr>
        <w:spacing w:after="0"/>
      </w:pPr>
      <w:r>
        <w:t>Po zániku městských států existovaly  na území M. dvě říše. Které?</w:t>
      </w:r>
    </w:p>
    <w:p w:rsidR="001D3F94" w:rsidRDefault="001D3F94" w:rsidP="006E4C4D">
      <w:pPr>
        <w:pStyle w:val="ListParagraph"/>
        <w:numPr>
          <w:ilvl w:val="0"/>
          <w:numId w:val="5"/>
        </w:numPr>
        <w:spacing w:after="0"/>
      </w:pPr>
      <w:r>
        <w:t>Kdy bylo město Babylon na vrcholu rozkvětu? Jaké stavby tam v té době stály?</w:t>
      </w:r>
    </w:p>
    <w:p w:rsidR="001D3F94" w:rsidRPr="006E4C4D" w:rsidRDefault="001D3F94" w:rsidP="006E4C4D">
      <w:pPr>
        <w:pStyle w:val="ListParagraph"/>
        <w:numPr>
          <w:ilvl w:val="0"/>
          <w:numId w:val="5"/>
        </w:numPr>
        <w:spacing w:after="0"/>
      </w:pPr>
      <w:r>
        <w:t>Který vojevůdce chtěl z Babylonu udělat hlavní město své říše?</w:t>
      </w:r>
    </w:p>
    <w:p w:rsidR="001D3F94" w:rsidRPr="006E4C4D" w:rsidRDefault="001D3F94" w:rsidP="006E4C4D">
      <w:pPr>
        <w:rPr>
          <w:b/>
        </w:rPr>
      </w:pPr>
    </w:p>
    <w:p w:rsidR="001D3F94" w:rsidRPr="005926DB" w:rsidRDefault="001D3F94" w:rsidP="00201022">
      <w:pPr>
        <w:pStyle w:val="ListParagraph"/>
        <w:rPr>
          <w:b/>
          <w:u w:val="single"/>
        </w:rPr>
      </w:pPr>
      <w:r w:rsidRPr="005926DB">
        <w:rPr>
          <w:b/>
          <w:u w:val="single"/>
        </w:rPr>
        <w:t>Prameny</w:t>
      </w:r>
    </w:p>
    <w:p w:rsidR="001D3F94" w:rsidRPr="00401DB0" w:rsidRDefault="001D3F94" w:rsidP="009C5DB6">
      <w:pPr>
        <w:ind w:left="720"/>
      </w:pPr>
      <w:r w:rsidRPr="00401DB0">
        <w:t xml:space="preserve">KOLEKTIV AUTORŮ. </w:t>
      </w:r>
      <w:r w:rsidRPr="00401DB0">
        <w:rPr>
          <w:i/>
          <w:iCs/>
        </w:rPr>
        <w:t>Dějepis 6</w:t>
      </w:r>
      <w:r w:rsidRPr="00401DB0">
        <w:t>. Plzeň: Fraus, 2007, ISBN 978-807238-8.</w:t>
      </w:r>
    </w:p>
    <w:p w:rsidR="001D3F94" w:rsidRDefault="001D3F94" w:rsidP="009C5DB6">
      <w:pPr>
        <w:ind w:left="720"/>
      </w:pPr>
      <w:r w:rsidRPr="00401DB0">
        <w:t xml:space="preserve">MANDELOVÁ, Helena a kol. </w:t>
      </w:r>
      <w:r w:rsidRPr="00401DB0">
        <w:rPr>
          <w:i/>
          <w:iCs/>
        </w:rPr>
        <w:t>Pravěk a starověk</w:t>
      </w:r>
      <w:r w:rsidRPr="00401DB0">
        <w:t>. Praha: Kartografie Praha, 1995, ISBN 80-7011-340-5.</w:t>
      </w:r>
    </w:p>
    <w:p w:rsidR="001D3F94" w:rsidRPr="00401DB0" w:rsidRDefault="001D3F94" w:rsidP="009C5DB6">
      <w:pPr>
        <w:ind w:left="720"/>
      </w:pPr>
      <w:r>
        <w:t>Vlastní práce autora</w:t>
      </w:r>
    </w:p>
    <w:p w:rsidR="001D3F94" w:rsidRPr="00401DB0" w:rsidRDefault="001D3F94" w:rsidP="009C5DB6">
      <w:r w:rsidRPr="00401DB0">
        <w:t> </w:t>
      </w:r>
    </w:p>
    <w:p w:rsidR="001D3F94" w:rsidRPr="00B9730D" w:rsidRDefault="001D3F94" w:rsidP="00A832FF">
      <w:pPr>
        <w:rPr>
          <w:b/>
          <w:noProof/>
          <w:sz w:val="28"/>
          <w:szCs w:val="28"/>
        </w:rPr>
      </w:pPr>
    </w:p>
    <w:p w:rsidR="001D3F94" w:rsidRDefault="001D3F94" w:rsidP="00201022">
      <w:pPr>
        <w:pStyle w:val="ListParagraph"/>
      </w:pPr>
    </w:p>
    <w:p w:rsidR="001D3F94" w:rsidRDefault="001D3F94" w:rsidP="00201022">
      <w:pPr>
        <w:pStyle w:val="ListParagraph"/>
      </w:pPr>
    </w:p>
    <w:p w:rsidR="001D3F94" w:rsidRDefault="001D3F94" w:rsidP="00201022">
      <w:pPr>
        <w:pStyle w:val="ListParagraph"/>
      </w:pPr>
    </w:p>
    <w:p w:rsidR="001D3F94" w:rsidRPr="00201022" w:rsidRDefault="001D3F94" w:rsidP="000A2030">
      <w:pPr>
        <w:pStyle w:val="ListParagraph"/>
      </w:pPr>
      <w:bookmarkStart w:id="0" w:name="_GoBack"/>
      <w:bookmarkEnd w:id="0"/>
    </w:p>
    <w:p w:rsidR="001D3F94" w:rsidRDefault="001D3F94"/>
    <w:p w:rsidR="001D3F94" w:rsidRDefault="001D3F94"/>
    <w:sectPr w:rsidR="001D3F94" w:rsidSect="00D01A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37618"/>
    <w:multiLevelType w:val="hybridMultilevel"/>
    <w:tmpl w:val="B9FED9C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A93C62"/>
    <w:multiLevelType w:val="hybridMultilevel"/>
    <w:tmpl w:val="5796AB44"/>
    <w:lvl w:ilvl="0" w:tplc="D2709D3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AB6A0D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852C79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238F0C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7C8814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132F41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492BF6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3449F5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2FA041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44967B4C"/>
    <w:multiLevelType w:val="hybridMultilevel"/>
    <w:tmpl w:val="7616900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614867"/>
    <w:multiLevelType w:val="hybridMultilevel"/>
    <w:tmpl w:val="1A323DD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F651EF7"/>
    <w:multiLevelType w:val="hybridMultilevel"/>
    <w:tmpl w:val="2AC40A3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37C31E7"/>
    <w:multiLevelType w:val="hybridMultilevel"/>
    <w:tmpl w:val="A1DCE7A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5CAE"/>
    <w:rsid w:val="00047F65"/>
    <w:rsid w:val="00064CC6"/>
    <w:rsid w:val="000A2030"/>
    <w:rsid w:val="000F6C77"/>
    <w:rsid w:val="00105EE6"/>
    <w:rsid w:val="00120890"/>
    <w:rsid w:val="001D3F94"/>
    <w:rsid w:val="001D519C"/>
    <w:rsid w:val="00201022"/>
    <w:rsid w:val="002561B6"/>
    <w:rsid w:val="0026723C"/>
    <w:rsid w:val="00276517"/>
    <w:rsid w:val="002D3C88"/>
    <w:rsid w:val="003B5A19"/>
    <w:rsid w:val="003C3BBD"/>
    <w:rsid w:val="003F19E1"/>
    <w:rsid w:val="00401DB0"/>
    <w:rsid w:val="0040638D"/>
    <w:rsid w:val="00421A15"/>
    <w:rsid w:val="00472A2D"/>
    <w:rsid w:val="004A2C6C"/>
    <w:rsid w:val="00526B50"/>
    <w:rsid w:val="005926DB"/>
    <w:rsid w:val="00606C43"/>
    <w:rsid w:val="00644000"/>
    <w:rsid w:val="006D6C98"/>
    <w:rsid w:val="006E4C4D"/>
    <w:rsid w:val="00762BAF"/>
    <w:rsid w:val="008760FE"/>
    <w:rsid w:val="0089669F"/>
    <w:rsid w:val="008A3405"/>
    <w:rsid w:val="00985FBC"/>
    <w:rsid w:val="009C5DB6"/>
    <w:rsid w:val="00A832FF"/>
    <w:rsid w:val="00AA4D02"/>
    <w:rsid w:val="00B64154"/>
    <w:rsid w:val="00B9730D"/>
    <w:rsid w:val="00C05CAE"/>
    <w:rsid w:val="00C446E2"/>
    <w:rsid w:val="00C6080A"/>
    <w:rsid w:val="00CC2276"/>
    <w:rsid w:val="00D01AA0"/>
    <w:rsid w:val="00DB22D0"/>
    <w:rsid w:val="00DE46BD"/>
    <w:rsid w:val="00EE6D2B"/>
    <w:rsid w:val="00F1516F"/>
    <w:rsid w:val="00F42A67"/>
    <w:rsid w:val="00F44576"/>
    <w:rsid w:val="00FE5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AA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05CA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26B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D3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D3C8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D3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D3C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652</Words>
  <Characters>3849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Jana Rykrová</dc:creator>
  <cp:keywords/>
  <dc:description/>
  <cp:lastModifiedBy>DUM</cp:lastModifiedBy>
  <cp:revision>2</cp:revision>
  <cp:lastPrinted>2014-01-10T06:31:00Z</cp:lastPrinted>
  <dcterms:created xsi:type="dcterms:W3CDTF">2014-01-30T17:54:00Z</dcterms:created>
  <dcterms:modified xsi:type="dcterms:W3CDTF">2014-01-30T17:54:00Z</dcterms:modified>
</cp:coreProperties>
</file>