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2E" w:rsidRDefault="0009162E" w:rsidP="00183639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 w:rsidRPr="000944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110.25pt;visibility:visible" filled="t">
            <v:imagedata r:id="rId5" o:title=""/>
          </v:shape>
        </w:pict>
      </w:r>
    </w:p>
    <w:p w:rsidR="0009162E" w:rsidRPr="00437C0F" w:rsidRDefault="0009162E" w:rsidP="00183639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školy: </w:t>
      </w:r>
      <w:r w:rsidRPr="00437C0F">
        <w:rPr>
          <w:b/>
          <w:bCs/>
          <w:sz w:val="28"/>
          <w:szCs w:val="28"/>
        </w:rPr>
        <w:t>Základní škola a Mateřská škola Kladno, Norská 2633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Autor: </w:t>
      </w:r>
      <w:r w:rsidRPr="00437C0F">
        <w:rPr>
          <w:b/>
          <w:bCs/>
          <w:sz w:val="28"/>
          <w:szCs w:val="28"/>
        </w:rPr>
        <w:t>Mgr. Daniela Vlčková</w:t>
      </w:r>
    </w:p>
    <w:p w:rsidR="0009162E" w:rsidRPr="00437C0F" w:rsidRDefault="0009162E" w:rsidP="00183639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 8.Vc.76_jezro_balaton_v_madarsku</w:t>
      </w:r>
    </w:p>
    <w:p w:rsidR="0009162E" w:rsidRPr="00437C0F" w:rsidRDefault="0009162E" w:rsidP="00183639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Datum:  </w:t>
      </w:r>
      <w:r w:rsidRPr="00117E56">
        <w:rPr>
          <w:b/>
          <w:bCs/>
          <w:sz w:val="28"/>
          <w:szCs w:val="28"/>
        </w:rPr>
        <w:t>19.11.2013</w:t>
      </w:r>
    </w:p>
    <w:p w:rsidR="0009162E" w:rsidRPr="00117E56" w:rsidRDefault="0009162E" w:rsidP="00183639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09162E" w:rsidRPr="0082778F" w:rsidRDefault="0009162E" w:rsidP="00183639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09162E" w:rsidRPr="00437C0F" w:rsidRDefault="0009162E" w:rsidP="00183639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437C0F">
        <w:rPr>
          <w:b/>
          <w:bCs/>
          <w:sz w:val="28"/>
          <w:szCs w:val="28"/>
        </w:rPr>
        <w:t xml:space="preserve">  </w:t>
      </w:r>
      <w:r w:rsidRPr="00437C0F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Jezero Balaton v Maďarsku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Číslo operačního programu: </w:t>
      </w:r>
      <w:r w:rsidRPr="00437C0F">
        <w:rPr>
          <w:b/>
          <w:bCs/>
          <w:sz w:val="28"/>
          <w:szCs w:val="28"/>
        </w:rPr>
        <w:t>CZ.1.07/1.4.00/21.3489</w:t>
      </w:r>
    </w:p>
    <w:p w:rsidR="0009162E" w:rsidRPr="00437C0F" w:rsidRDefault="0009162E" w:rsidP="00183639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projektu: </w:t>
      </w:r>
      <w:r w:rsidRPr="00437C0F">
        <w:rPr>
          <w:b/>
          <w:bCs/>
          <w:sz w:val="28"/>
          <w:szCs w:val="28"/>
        </w:rPr>
        <w:t>UČÍME SE S RADOSTÍ</w:t>
      </w:r>
    </w:p>
    <w:p w:rsidR="0009162E" w:rsidRDefault="0009162E" w:rsidP="00183639">
      <w:pPr>
        <w:rPr>
          <w:b/>
          <w:bCs/>
          <w:sz w:val="28"/>
          <w:szCs w:val="28"/>
        </w:rPr>
      </w:pPr>
    </w:p>
    <w:p w:rsidR="0009162E" w:rsidRDefault="0009162E" w:rsidP="00183639">
      <w:pPr>
        <w:rPr>
          <w:b/>
          <w:bCs/>
          <w:sz w:val="28"/>
          <w:szCs w:val="28"/>
        </w:rPr>
      </w:pPr>
    </w:p>
    <w:p w:rsidR="0009162E" w:rsidRDefault="0009162E" w:rsidP="0018363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Jezero Balaton v Maďarsku</w:t>
      </w:r>
    </w:p>
    <w:p w:rsidR="0009162E" w:rsidRDefault="0009162E" w:rsidP="0018363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9162E" w:rsidRDefault="0009162E" w:rsidP="0018363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 Na základě klíčových slov zapisují do tabulky přečtené informace, přemýšlí o textu. Zapisují si otázky, pokud je jim něco nejasné. Vyhledávají také neznámé pojmy na internetu.</w:t>
      </w:r>
    </w:p>
    <w:p w:rsidR="0009162E" w:rsidRDefault="0009162E" w:rsidP="000F30E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09162E" w:rsidRDefault="0009162E" w:rsidP="000F30E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09162E" w:rsidRDefault="0009162E" w:rsidP="000F30E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09162E" w:rsidRDefault="0009162E" w:rsidP="000F30E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  <w:r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  <w:t xml:space="preserve"> </w:t>
      </w:r>
    </w:p>
    <w:p w:rsidR="0009162E" w:rsidRPr="00183639" w:rsidRDefault="0009162E" w:rsidP="000F30E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  <w:r w:rsidRPr="00183639"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  <w:t>Jezero Balaton v Maďarsku</w:t>
      </w: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4103F9">
        <w:rPr>
          <w:rFonts w:ascii="Verdana" w:hAnsi="Verdana" w:cs="Verdana"/>
          <w:sz w:val="21"/>
          <w:szCs w:val="21"/>
          <w:lang w:eastAsia="cs-CZ"/>
        </w:rPr>
        <w:t xml:space="preserve">Jezero Balaton leží v Maďarsku v Dunajské rovině, v kotlině tektonického původu, táhnoucí se podél jihovýchodního úpatí hor Bakony. Je největším jezerem v Evropě. Má rozlohu asi 600 km čtverečních, délku 78 km. Nejužší je Balaton u poloostrova Tihany (1,5 km) a nejširší mezi městy Balatonaliga a Balatonalmádi (12,7 km). Největší hloubka je 11 m, průměrná 3 m, objem vody činí asi 2 miliardy krychlových metrů. Délka pobřeží je přibližně 200 km. </w:t>
      </w:r>
      <w:r>
        <w:rPr>
          <w:rFonts w:ascii="Verdana" w:hAnsi="Verdana" w:cs="Verdana"/>
          <w:sz w:val="21"/>
          <w:szCs w:val="21"/>
          <w:lang w:eastAsia="cs-CZ"/>
        </w:rPr>
        <w:t xml:space="preserve">Leží v nadmořské výšce 105 m. </w:t>
      </w:r>
      <w:r>
        <w:rPr>
          <w:rFonts w:ascii="Verdana" w:hAnsi="Verdana" w:cs="Verdana"/>
          <w:sz w:val="21"/>
          <w:szCs w:val="21"/>
          <w:lang w:eastAsia="cs-CZ"/>
        </w:rPr>
        <w:br/>
      </w:r>
      <w:r w:rsidRPr="004103F9">
        <w:rPr>
          <w:rFonts w:ascii="Verdana" w:hAnsi="Verdana" w:cs="Verdana"/>
          <w:sz w:val="21"/>
          <w:szCs w:val="21"/>
          <w:lang w:eastAsia="cs-CZ"/>
        </w:rPr>
        <w:t>Jeho název pochází ze slovanského výrazu blato - bažina. Pobřeží pod pohořím Bakony je srázovité, členité a porostlé lesy. Na severním břehu se pěstuje vinná réva. Ostatní části</w:t>
      </w:r>
      <w:r>
        <w:rPr>
          <w:rFonts w:ascii="Verdana" w:hAnsi="Verdana" w:cs="Verdana"/>
          <w:sz w:val="21"/>
          <w:szCs w:val="21"/>
          <w:lang w:eastAsia="cs-CZ"/>
        </w:rPr>
        <w:t xml:space="preserve"> pobřeží jsou pokryty bažinami. </w:t>
      </w:r>
      <w:r w:rsidRPr="004103F9">
        <w:rPr>
          <w:rFonts w:ascii="Verdana" w:hAnsi="Verdana" w:cs="Verdana"/>
          <w:sz w:val="21"/>
          <w:szCs w:val="21"/>
          <w:lang w:eastAsia="cs-CZ"/>
        </w:rPr>
        <w:t xml:space="preserve">Balaton je napájen mnoha malými řekami, největším přítokem je Zala na jihozápadě. Voda odtéká řekou Sió. Teplota vody </w:t>
      </w:r>
      <w:r>
        <w:rPr>
          <w:rFonts w:ascii="Verdana" w:hAnsi="Verdana" w:cs="Verdana"/>
          <w:sz w:val="21"/>
          <w:szCs w:val="21"/>
          <w:lang w:eastAsia="cs-CZ"/>
        </w:rPr>
        <w:t xml:space="preserve">dosahuje v létě až 26 stupňů C. </w:t>
      </w:r>
      <w:r w:rsidRPr="004103F9">
        <w:rPr>
          <w:rFonts w:ascii="Verdana" w:hAnsi="Verdana" w:cs="Verdana"/>
          <w:sz w:val="21"/>
          <w:szCs w:val="21"/>
          <w:lang w:eastAsia="cs-CZ"/>
        </w:rPr>
        <w:t>Jezero vzniklo větrnou erozí. Zde se pak asi před 22 000 lety nashromáždila dešťová voda. Balaton je známým střediskem pro rekreaci, okolí je místem výskytu minerálních a termálních pramenů a tedy i lázeňskou oblastí. Nejznámější pramen vyvěrá v Hévíz, na úpatí pohoří Keszthely. Je to gejzír s přírodním kráterovým jezerem s léčivou vodou teplou 38 stupňů C. Sirná lehce radioaktivní voda v jezeře i bahno ze dna se využívá k léče</w:t>
      </w:r>
      <w:r>
        <w:rPr>
          <w:rFonts w:ascii="Verdana" w:hAnsi="Verdana" w:cs="Verdana"/>
          <w:sz w:val="21"/>
          <w:szCs w:val="21"/>
          <w:lang w:eastAsia="cs-CZ"/>
        </w:rPr>
        <w:t xml:space="preserve">ní chorob pohybového ústrojí. </w:t>
      </w:r>
      <w:r w:rsidRPr="004103F9">
        <w:rPr>
          <w:rFonts w:ascii="Verdana" w:hAnsi="Verdana" w:cs="Verdana"/>
          <w:sz w:val="21"/>
          <w:szCs w:val="21"/>
          <w:lang w:eastAsia="cs-CZ"/>
        </w:rPr>
        <w:t xml:space="preserve">Vody jezera jsou využívány rybáři i pro dopravu. Na hladině neustále plují </w:t>
      </w:r>
      <w:r>
        <w:rPr>
          <w:rFonts w:ascii="Verdana" w:hAnsi="Verdana" w:cs="Verdana"/>
          <w:sz w:val="21"/>
          <w:szCs w:val="21"/>
          <w:lang w:eastAsia="cs-CZ"/>
        </w:rPr>
        <w:t>pl</w:t>
      </w:r>
      <w:r w:rsidRPr="004103F9">
        <w:rPr>
          <w:rFonts w:ascii="Verdana" w:hAnsi="Verdana" w:cs="Verdana"/>
          <w:sz w:val="21"/>
          <w:szCs w:val="21"/>
          <w:lang w:eastAsia="cs-CZ"/>
        </w:rPr>
        <w:t>achetnice a pobřeží je naplněno pasivními rekreanty. Návštěvník tohoto překrásného jezera by se ale neměl ochudit o poznání zdejší kouzelné krajiny a navštívit také okolí, vyjít do kopců, které jsou úchvatné každé roční období. Na konci léta tam kvete ohromné množs</w:t>
      </w:r>
      <w:r>
        <w:rPr>
          <w:rFonts w:ascii="Verdana" w:hAnsi="Verdana" w:cs="Verdana"/>
          <w:sz w:val="21"/>
          <w:szCs w:val="21"/>
          <w:lang w:eastAsia="cs-CZ"/>
        </w:rPr>
        <w:t xml:space="preserve">tví červených. </w:t>
      </w:r>
      <w:r w:rsidRPr="004103F9">
        <w:rPr>
          <w:rFonts w:ascii="Verdana" w:hAnsi="Verdana" w:cs="Verdana"/>
          <w:sz w:val="21"/>
          <w:szCs w:val="21"/>
          <w:lang w:eastAsia="cs-CZ"/>
        </w:rPr>
        <w:t>Čedičové vulkány jsou hojně navštěvovány turisty. Na úbočích čedičových hor ztuhla vytékající láva do tvaru varhanních píšťal. Největší z nich jsou u hory Szent Gyorgy o průměru 1 metr. V okolí vyhaslých sopek se rozkládá pánev Káli. Na jejích okrajích leží o</w:t>
      </w:r>
      <w:r>
        <w:rPr>
          <w:rFonts w:ascii="Verdana" w:hAnsi="Verdana" w:cs="Verdana"/>
          <w:sz w:val="21"/>
          <w:szCs w:val="21"/>
          <w:lang w:eastAsia="cs-CZ"/>
        </w:rPr>
        <w:t xml:space="preserve">hromné balvany podivných tvarů. </w:t>
      </w: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b/>
          <w:bCs/>
          <w:sz w:val="24"/>
          <w:szCs w:val="24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>Použité zdroje:</w:t>
      </w:r>
    </w:p>
    <w:p w:rsidR="0009162E" w:rsidRPr="006E3CE6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b/>
          <w:bCs/>
          <w:sz w:val="24"/>
          <w:szCs w:val="24"/>
          <w:lang w:eastAsia="cs-CZ"/>
        </w:rPr>
      </w:pPr>
      <w:hyperlink r:id="rId6" w:history="1">
        <w:r w:rsidRPr="008F1D65">
          <w:rPr>
            <w:rStyle w:val="Hyperlink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>
        <w:rPr>
          <w:rFonts w:ascii="Verdana" w:hAnsi="Verdana" w:cs="Verdana"/>
          <w:sz w:val="24"/>
          <w:szCs w:val="24"/>
          <w:lang w:eastAsia="cs-CZ"/>
        </w:rPr>
        <w:t xml:space="preserve"> – </w:t>
      </w:r>
      <w:r w:rsidRPr="006E3CE6">
        <w:rPr>
          <w:rFonts w:ascii="Verdana" w:hAnsi="Verdana" w:cs="Verdana"/>
          <w:b/>
          <w:bCs/>
          <w:sz w:val="24"/>
          <w:szCs w:val="24"/>
          <w:lang w:eastAsia="cs-CZ"/>
        </w:rPr>
        <w:t>zkráceno a upraveno pro potřeby výuky</w:t>
      </w: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09162E" w:rsidRPr="00117E56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32"/>
          <w:szCs w:val="32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32"/>
          <w:szCs w:val="32"/>
          <w:lang w:eastAsia="cs-CZ"/>
        </w:rPr>
      </w:pP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32"/>
          <w:szCs w:val="32"/>
          <w:lang w:eastAsia="cs-CZ"/>
        </w:rPr>
      </w:pPr>
    </w:p>
    <w:p w:rsidR="0009162E" w:rsidRPr="00133724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32"/>
          <w:szCs w:val="32"/>
          <w:lang w:eastAsia="cs-CZ"/>
        </w:rPr>
      </w:pPr>
      <w:r>
        <w:rPr>
          <w:rFonts w:ascii="Verdana" w:hAnsi="Verdana" w:cs="Verdana"/>
          <w:sz w:val="32"/>
          <w:szCs w:val="32"/>
          <w:lang w:eastAsia="cs-CZ"/>
        </w:rPr>
        <w:t>Po přečtení textu zpracujte následující úkoly:</w:t>
      </w:r>
    </w:p>
    <w:p w:rsidR="0009162E" w:rsidRDefault="0009162E" w:rsidP="000F30EC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E77E8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Napište 10 základních informací o jezeře Balaton, které jste si přečetli v textu:</w:t>
      </w:r>
    </w:p>
    <w:p w:rsidR="0009162E" w:rsidRDefault="0009162E" w:rsidP="00117E56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………………………………………………………………………………………………………………………………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………………………………………………………………………………………………………………………………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………………………………………………………………………………………………………………………………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………………………………………………………………………………………………………………………………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……………………………………………………………………………………………………………………………..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………………………………………………………………………………………………………………………………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………………………………………………………………………………………………………………………………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………………………………………………………………………………………………………………………………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………………………………………………………………………………………………………………………………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……………………………………………………………………………………………………………………………..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E77E8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Tvrzení je pravdivé – nepravdivé (ANO-NE)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E77E8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Název jezera pochází ze slova bažina.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  <w:t>……..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ind w:left="1776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Nad pobřežím se zdvihá pohoří Bakony.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  <w:t>……..</w:t>
      </w:r>
    </w:p>
    <w:p w:rsidR="0009162E" w:rsidRPr="00133724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E77E8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Nejmenším přítokem Balatonu je řeka Zala.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  <w:t>……..</w:t>
      </w:r>
    </w:p>
    <w:p w:rsidR="0009162E" w:rsidRPr="00133724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Jezero je i v letních měsících chladné.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  <w:t>……..</w:t>
      </w:r>
    </w:p>
    <w:p w:rsidR="0009162E" w:rsidRPr="00133724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Jezero vzniklo větrnou erozí.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  <w:t>……..</w:t>
      </w:r>
    </w:p>
    <w:p w:rsidR="0009162E" w:rsidRPr="00133724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E77E8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Léčivá voda v kráterovém jezeru má 38 stupňů.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  <w:t>……..</w:t>
      </w:r>
    </w:p>
    <w:p w:rsidR="0009162E" w:rsidRPr="00133724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E77E8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Hory Szent Gyorgy jsou čedičového původu.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  <w:t>……..</w:t>
      </w:r>
    </w:p>
    <w:p w:rsidR="0009162E" w:rsidRPr="00133724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E77E8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Pánev Káli se nachází v okolí činných sopek.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  <w:t>……..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ind w:left="1776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E77E85">
      <w:pPr>
        <w:pStyle w:val="ListParagraph"/>
        <w:shd w:val="clear" w:color="auto" w:fill="FFFFFF"/>
        <w:spacing w:after="0" w:line="240" w:lineRule="auto"/>
        <w:ind w:left="1416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Pr="00133724" w:rsidRDefault="0009162E" w:rsidP="00E77E8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Hevíz je:</w:t>
      </w:r>
    </w:p>
    <w:p w:rsidR="0009162E" w:rsidRPr="00133724" w:rsidRDefault="0009162E" w:rsidP="00E77E8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Řeka</w:t>
      </w:r>
    </w:p>
    <w:p w:rsidR="0009162E" w:rsidRPr="00133724" w:rsidRDefault="0009162E" w:rsidP="00E77E8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Gejzír</w:t>
      </w:r>
    </w:p>
    <w:p w:rsidR="0009162E" w:rsidRPr="00133724" w:rsidRDefault="0009162E" w:rsidP="00E77E8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Pohoří</w:t>
      </w:r>
    </w:p>
    <w:p w:rsidR="0009162E" w:rsidRPr="00133724" w:rsidRDefault="0009162E" w:rsidP="003B0672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Pr="00133724" w:rsidRDefault="0009162E" w:rsidP="003B067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Voda a bahno z jezera se používá k léčení:</w:t>
      </w:r>
    </w:p>
    <w:p w:rsidR="0009162E" w:rsidRPr="00133724" w:rsidRDefault="0009162E" w:rsidP="003B0672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pohybového ústrojí</w:t>
      </w:r>
    </w:p>
    <w:p w:rsidR="0009162E" w:rsidRPr="00133724" w:rsidRDefault="0009162E" w:rsidP="003B0672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psychických problémů</w:t>
      </w:r>
    </w:p>
    <w:p w:rsidR="0009162E" w:rsidRPr="00133724" w:rsidRDefault="0009162E" w:rsidP="003B0672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revmatických problémů</w:t>
      </w:r>
    </w:p>
    <w:p w:rsidR="0009162E" w:rsidRPr="00133724" w:rsidRDefault="0009162E" w:rsidP="00891EF1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Pr="00133724" w:rsidRDefault="0009162E" w:rsidP="003B0672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Lotos je:</w:t>
      </w:r>
    </w:p>
    <w:p w:rsidR="0009162E" w:rsidRPr="00133724" w:rsidRDefault="0009162E" w:rsidP="00891EF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živočich</w:t>
      </w:r>
    </w:p>
    <w:p w:rsidR="0009162E" w:rsidRPr="00133724" w:rsidRDefault="0009162E" w:rsidP="00891EF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pták</w:t>
      </w:r>
    </w:p>
    <w:p w:rsidR="0009162E" w:rsidRPr="006E3CE6" w:rsidRDefault="0009162E" w:rsidP="006E3CE6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lang w:eastAsia="cs-CZ"/>
        </w:rPr>
        <w:t>rostlina</w:t>
      </w:r>
    </w:p>
    <w:p w:rsidR="0009162E" w:rsidRPr="00133724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</w:p>
    <w:p w:rsidR="0009162E" w:rsidRDefault="0009162E" w:rsidP="00133724">
      <w:p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</w:p>
    <w:p w:rsidR="0009162E" w:rsidRPr="00133724" w:rsidRDefault="0009162E" w:rsidP="00133724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  <w:r>
        <w:rPr>
          <w:rFonts w:ascii="Arial" w:hAnsi="Arial" w:cs="Arial"/>
          <w:b/>
          <w:bCs/>
          <w:color w:val="FF0000"/>
          <w:sz w:val="32"/>
          <w:szCs w:val="32"/>
          <w:lang w:eastAsia="cs-CZ"/>
        </w:rPr>
        <w:t>ŘEŠENÍ</w:t>
      </w:r>
    </w:p>
    <w:p w:rsidR="0009162E" w:rsidRDefault="0009162E" w:rsidP="003B0672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Napište 10 základních informací o jezeře Balaton, které jste si přečetli v textu:</w:t>
      </w:r>
    </w:p>
    <w:p w:rsidR="0009162E" w:rsidRDefault="0009162E" w:rsidP="0013372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Tvrzení je pravdivé – nepravdivé (ANO-NE)</w:t>
      </w:r>
    </w:p>
    <w:p w:rsidR="0009162E" w:rsidRPr="00133724" w:rsidRDefault="0009162E" w:rsidP="0013372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Název jezera pochází ze slova bažina.</w:t>
      </w:r>
      <w:r w:rsidRPr="00133724"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color w:val="FF0000"/>
          <w:sz w:val="21"/>
          <w:szCs w:val="21"/>
          <w:lang w:eastAsia="cs-CZ"/>
        </w:rPr>
        <w:t>ANO</w:t>
      </w:r>
    </w:p>
    <w:p w:rsidR="0009162E" w:rsidRPr="00133724" w:rsidRDefault="0009162E" w:rsidP="0013372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Nad pobřežím se zdvihá pohoří Bakony.</w:t>
      </w:r>
      <w:r w:rsidRPr="00133724"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color w:val="FF0000"/>
          <w:sz w:val="21"/>
          <w:szCs w:val="21"/>
          <w:lang w:eastAsia="cs-CZ"/>
        </w:rPr>
        <w:t>ANO</w:t>
      </w:r>
    </w:p>
    <w:p w:rsidR="0009162E" w:rsidRPr="00133724" w:rsidRDefault="0009162E" w:rsidP="0013372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Nejmenším přítokem Balatonu je řeka Zala.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color w:val="FF0000"/>
          <w:sz w:val="21"/>
          <w:szCs w:val="21"/>
          <w:lang w:eastAsia="cs-CZ"/>
        </w:rPr>
        <w:t>NE</w:t>
      </w:r>
    </w:p>
    <w:p w:rsidR="0009162E" w:rsidRPr="00133724" w:rsidRDefault="0009162E" w:rsidP="0013372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Jezero je i v letních měsících chladné.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color w:val="FF0000"/>
          <w:sz w:val="21"/>
          <w:szCs w:val="21"/>
          <w:lang w:eastAsia="cs-CZ"/>
        </w:rPr>
        <w:t>NE</w:t>
      </w:r>
    </w:p>
    <w:p w:rsidR="0009162E" w:rsidRPr="00133724" w:rsidRDefault="0009162E" w:rsidP="0013372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Jezero vzniklo větrnou erozí.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color w:val="FF0000"/>
          <w:sz w:val="21"/>
          <w:szCs w:val="21"/>
          <w:lang w:eastAsia="cs-CZ"/>
        </w:rPr>
        <w:t>ANO</w:t>
      </w:r>
    </w:p>
    <w:p w:rsidR="0009162E" w:rsidRPr="00133724" w:rsidRDefault="0009162E" w:rsidP="0013372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Léčivá voda v kráterovém jezeru má 38 stupňů.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color w:val="FF0000"/>
          <w:sz w:val="21"/>
          <w:szCs w:val="21"/>
          <w:lang w:eastAsia="cs-CZ"/>
        </w:rPr>
        <w:t>ANO</w:t>
      </w:r>
    </w:p>
    <w:p w:rsidR="0009162E" w:rsidRPr="00133724" w:rsidRDefault="0009162E" w:rsidP="0013372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Hory Szent Gyorgy jsou čedičového původu.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color w:val="FF0000"/>
          <w:sz w:val="21"/>
          <w:szCs w:val="21"/>
          <w:lang w:eastAsia="cs-CZ"/>
        </w:rPr>
        <w:t>ANO</w:t>
      </w:r>
    </w:p>
    <w:p w:rsidR="0009162E" w:rsidRPr="00133724" w:rsidRDefault="0009162E" w:rsidP="00133724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Pánev Káli se nachází v okolí činných sopek.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133724">
        <w:rPr>
          <w:rFonts w:ascii="Verdana" w:hAnsi="Verdana" w:cs="Verdana"/>
          <w:color w:val="FF0000"/>
          <w:sz w:val="21"/>
          <w:szCs w:val="21"/>
          <w:lang w:eastAsia="cs-CZ"/>
        </w:rPr>
        <w:t>NE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ind w:left="1416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Pr="00133724" w:rsidRDefault="0009162E" w:rsidP="0013372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133724">
        <w:rPr>
          <w:rFonts w:ascii="Verdana" w:hAnsi="Verdana" w:cs="Verdana"/>
          <w:sz w:val="21"/>
          <w:szCs w:val="21"/>
          <w:lang w:eastAsia="cs-CZ"/>
        </w:rPr>
        <w:t>Hevíz je:</w:t>
      </w:r>
    </w:p>
    <w:p w:rsidR="0009162E" w:rsidRDefault="0009162E" w:rsidP="0013372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Řeka</w:t>
      </w:r>
    </w:p>
    <w:p w:rsidR="0009162E" w:rsidRPr="00E77E85" w:rsidRDefault="0009162E" w:rsidP="0013372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E77E85">
        <w:rPr>
          <w:rFonts w:ascii="Verdana" w:hAnsi="Verdana" w:cs="Verdana"/>
          <w:color w:val="FF0000"/>
          <w:sz w:val="21"/>
          <w:szCs w:val="21"/>
          <w:lang w:eastAsia="cs-CZ"/>
        </w:rPr>
        <w:t>Gejzír</w:t>
      </w:r>
    </w:p>
    <w:p w:rsidR="0009162E" w:rsidRDefault="0009162E" w:rsidP="0013372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E77E85">
        <w:rPr>
          <w:rFonts w:ascii="Verdana" w:hAnsi="Verdana" w:cs="Verdana"/>
          <w:sz w:val="21"/>
          <w:szCs w:val="21"/>
          <w:lang w:eastAsia="cs-CZ"/>
        </w:rPr>
        <w:t>Pohoř</w:t>
      </w:r>
      <w:r>
        <w:rPr>
          <w:rFonts w:ascii="Verdana" w:hAnsi="Verdana" w:cs="Verdana"/>
          <w:sz w:val="21"/>
          <w:szCs w:val="21"/>
          <w:lang w:eastAsia="cs-CZ"/>
        </w:rPr>
        <w:t>í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Pr="00133724" w:rsidRDefault="0009162E" w:rsidP="0013372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Voda a bahno z jezera se používá k léčení:</w:t>
      </w:r>
    </w:p>
    <w:p w:rsidR="0009162E" w:rsidRPr="00891EF1" w:rsidRDefault="0009162E" w:rsidP="0013372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891EF1">
        <w:rPr>
          <w:rFonts w:ascii="Verdana" w:hAnsi="Verdana" w:cs="Verdana"/>
          <w:color w:val="FF0000"/>
          <w:sz w:val="21"/>
          <w:szCs w:val="21"/>
          <w:lang w:eastAsia="cs-CZ"/>
        </w:rPr>
        <w:t>pohybového ústrojí</w:t>
      </w:r>
    </w:p>
    <w:p w:rsidR="0009162E" w:rsidRDefault="0009162E" w:rsidP="0013372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psychických problémů</w:t>
      </w:r>
    </w:p>
    <w:p w:rsidR="0009162E" w:rsidRDefault="0009162E" w:rsidP="00133724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revmatických problémů</w:t>
      </w:r>
    </w:p>
    <w:p w:rsidR="0009162E" w:rsidRDefault="0009162E" w:rsidP="00133724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Default="0009162E" w:rsidP="00133724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Lotos je:</w:t>
      </w:r>
    </w:p>
    <w:p w:rsidR="0009162E" w:rsidRDefault="0009162E" w:rsidP="00133724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živočich</w:t>
      </w:r>
    </w:p>
    <w:p w:rsidR="0009162E" w:rsidRDefault="0009162E" w:rsidP="00133724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pták</w:t>
      </w:r>
    </w:p>
    <w:p w:rsidR="0009162E" w:rsidRPr="00891EF1" w:rsidRDefault="0009162E" w:rsidP="00133724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891EF1">
        <w:rPr>
          <w:rFonts w:ascii="Verdana" w:hAnsi="Verdana" w:cs="Verdana"/>
          <w:color w:val="FF0000"/>
          <w:sz w:val="21"/>
          <w:szCs w:val="21"/>
          <w:lang w:eastAsia="cs-CZ"/>
        </w:rPr>
        <w:t>rostlina</w:t>
      </w:r>
    </w:p>
    <w:p w:rsidR="0009162E" w:rsidRPr="003B0672" w:rsidRDefault="0009162E" w:rsidP="003B0672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Pr="003B0672" w:rsidRDefault="0009162E" w:rsidP="003B0672">
      <w:pPr>
        <w:shd w:val="clear" w:color="auto" w:fill="FFFFFF"/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09162E" w:rsidRPr="00E77E85" w:rsidRDefault="0009162E" w:rsidP="00E77E85">
      <w:pPr>
        <w:shd w:val="clear" w:color="auto" w:fill="FFFFFF"/>
        <w:spacing w:after="0" w:line="240" w:lineRule="auto"/>
        <w:ind w:left="720"/>
        <w:jc w:val="both"/>
        <w:rPr>
          <w:rFonts w:ascii="Verdana" w:hAnsi="Verdana" w:cs="Verdana"/>
          <w:color w:val="FF0000"/>
          <w:sz w:val="21"/>
          <w:szCs w:val="21"/>
          <w:lang w:eastAsia="cs-CZ"/>
        </w:rPr>
      </w:pPr>
    </w:p>
    <w:sectPr w:rsidR="0009162E" w:rsidRPr="00E77E85" w:rsidSect="006E3CE6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E39C8"/>
    <w:multiLevelType w:val="hybridMultilevel"/>
    <w:tmpl w:val="E514E1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04E70"/>
    <w:multiLevelType w:val="hybridMultilevel"/>
    <w:tmpl w:val="E014EEFC"/>
    <w:lvl w:ilvl="0" w:tplc="96CECB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035A3E"/>
    <w:multiLevelType w:val="hybridMultilevel"/>
    <w:tmpl w:val="58BEEC18"/>
    <w:lvl w:ilvl="0" w:tplc="93127D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9A4646"/>
    <w:multiLevelType w:val="hybridMultilevel"/>
    <w:tmpl w:val="73C859FC"/>
    <w:lvl w:ilvl="0" w:tplc="6E1A4072">
      <w:start w:val="1"/>
      <w:numFmt w:val="lowerLetter"/>
      <w:lvlText w:val="%1)"/>
      <w:lvlJc w:val="left"/>
      <w:pPr>
        <w:ind w:left="177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383931CE"/>
    <w:multiLevelType w:val="hybridMultilevel"/>
    <w:tmpl w:val="B28E6988"/>
    <w:lvl w:ilvl="0" w:tplc="A10011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46C31BC"/>
    <w:multiLevelType w:val="hybridMultilevel"/>
    <w:tmpl w:val="CF2A0C38"/>
    <w:lvl w:ilvl="0" w:tplc="30AA6FE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2FB0142"/>
    <w:multiLevelType w:val="hybridMultilevel"/>
    <w:tmpl w:val="378C3D4A"/>
    <w:lvl w:ilvl="0" w:tplc="6C928E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2B0E93"/>
    <w:multiLevelType w:val="hybridMultilevel"/>
    <w:tmpl w:val="7F8A41CA"/>
    <w:lvl w:ilvl="0" w:tplc="F59275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1A11002"/>
    <w:multiLevelType w:val="hybridMultilevel"/>
    <w:tmpl w:val="996EA3EC"/>
    <w:lvl w:ilvl="0" w:tplc="E35000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C7A2ED3"/>
    <w:multiLevelType w:val="hybridMultilevel"/>
    <w:tmpl w:val="DA0A57C0"/>
    <w:lvl w:ilvl="0" w:tplc="999C8C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1"/>
  </w:num>
  <w:num w:numId="6">
    <w:abstractNumId w:val="6"/>
  </w:num>
  <w:num w:numId="7">
    <w:abstractNumId w:val="7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3F9"/>
    <w:rsid w:val="000368C0"/>
    <w:rsid w:val="0009162E"/>
    <w:rsid w:val="000944E7"/>
    <w:rsid w:val="000F30EC"/>
    <w:rsid w:val="00117E56"/>
    <w:rsid w:val="00133724"/>
    <w:rsid w:val="00183639"/>
    <w:rsid w:val="003B0672"/>
    <w:rsid w:val="004103F9"/>
    <w:rsid w:val="00437C0F"/>
    <w:rsid w:val="00686CF0"/>
    <w:rsid w:val="006E3CE6"/>
    <w:rsid w:val="00802A8D"/>
    <w:rsid w:val="0082778F"/>
    <w:rsid w:val="00891EF1"/>
    <w:rsid w:val="008F1D65"/>
    <w:rsid w:val="00DC04D7"/>
    <w:rsid w:val="00E7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8C0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4103F9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4103F9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4103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10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3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77E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99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4</Pages>
  <Words>677</Words>
  <Characters>3996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7</cp:revision>
  <cp:lastPrinted>2014-01-29T16:45:00Z</cp:lastPrinted>
  <dcterms:created xsi:type="dcterms:W3CDTF">2013-11-02T22:06:00Z</dcterms:created>
  <dcterms:modified xsi:type="dcterms:W3CDTF">2014-01-29T16:45:00Z</dcterms:modified>
</cp:coreProperties>
</file>