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EA3" w:rsidRDefault="00661EA3" w:rsidP="00A47BF4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21325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445.5pt;height:110.25pt;visibility:visible" filled="t">
            <v:imagedata r:id="rId5" o:title=""/>
          </v:shape>
        </w:pict>
      </w:r>
    </w:p>
    <w:p w:rsidR="00661EA3" w:rsidRDefault="00661EA3" w:rsidP="00A47BF4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661EA3" w:rsidRDefault="00661EA3" w:rsidP="00A47BF4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661EA3" w:rsidRDefault="00661EA3" w:rsidP="00A47BF4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661EA3" w:rsidRDefault="00661EA3" w:rsidP="00A47BF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VY_I.2_INOVACE_ Z.8.Vc.84_tunel_pod_kanalem_la_manche</w:t>
      </w:r>
    </w:p>
    <w:p w:rsidR="00661EA3" w:rsidRDefault="00661EA3" w:rsidP="00A47BF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11</w:t>
      </w:r>
      <w:bookmarkStart w:id="0" w:name="_GoBack"/>
      <w:bookmarkEnd w:id="0"/>
      <w:r>
        <w:rPr>
          <w:b/>
          <w:bCs/>
          <w:sz w:val="28"/>
          <w:szCs w:val="28"/>
        </w:rPr>
        <w:t>.12.2013</w:t>
      </w:r>
    </w:p>
    <w:p w:rsidR="00661EA3" w:rsidRDefault="00661EA3" w:rsidP="00A47BF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661EA3" w:rsidRDefault="00661EA3" w:rsidP="00A47BF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661EA3" w:rsidRDefault="00661EA3" w:rsidP="00A47BF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Tunel pod kanálem La Manche</w:t>
      </w:r>
    </w:p>
    <w:p w:rsidR="00661EA3" w:rsidRDefault="00661EA3" w:rsidP="00A47BF4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661EA3" w:rsidRDefault="00661EA3" w:rsidP="00A47BF4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661EA3" w:rsidRDefault="00661EA3" w:rsidP="00A47BF4">
      <w:pPr>
        <w:rPr>
          <w:b/>
          <w:bCs/>
          <w:sz w:val="28"/>
          <w:szCs w:val="28"/>
        </w:rPr>
      </w:pPr>
    </w:p>
    <w:p w:rsidR="00661EA3" w:rsidRDefault="00661EA3" w:rsidP="00A47BF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Tunel pod kanálem La Manche</w:t>
      </w:r>
    </w:p>
    <w:p w:rsidR="00661EA3" w:rsidRDefault="00661EA3" w:rsidP="00A47BF4">
      <w:pPr>
        <w:rPr>
          <w:b/>
          <w:bCs/>
          <w:sz w:val="28"/>
          <w:szCs w:val="28"/>
        </w:rPr>
      </w:pPr>
    </w:p>
    <w:p w:rsidR="00661EA3" w:rsidRDefault="00661EA3" w:rsidP="00A47BF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61EA3" w:rsidRDefault="00661EA3" w:rsidP="00A47BF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vypracují úkoly. Učí se vyhledávat informace, přemýšlet nad textem.</w:t>
      </w:r>
    </w:p>
    <w:p w:rsidR="00661EA3" w:rsidRDefault="00661EA3" w:rsidP="00A47BF4">
      <w:pPr>
        <w:rPr>
          <w:b/>
          <w:bCs/>
          <w:sz w:val="28"/>
          <w:szCs w:val="28"/>
        </w:rPr>
      </w:pPr>
    </w:p>
    <w:p w:rsidR="00661EA3" w:rsidRDefault="00661EA3" w:rsidP="00A47BF4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661EA3" w:rsidRPr="00A47BF4" w:rsidRDefault="00661EA3" w:rsidP="00A47BF4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</w:pPr>
      <w:r w:rsidRPr="00A47BF4"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  <w:t>Tunel pod kanálem La Manche</w:t>
      </w:r>
    </w:p>
    <w:p w:rsidR="00661EA3" w:rsidRPr="00895217" w:rsidRDefault="00661EA3" w:rsidP="00A90641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5217">
        <w:rPr>
          <w:rFonts w:ascii="Arial" w:hAnsi="Arial" w:cs="Arial"/>
          <w:sz w:val="28"/>
          <w:szCs w:val="28"/>
          <w:lang w:eastAsia="cs-CZ"/>
        </w:rPr>
        <w:t xml:space="preserve">S rozvojem průmyslu a obchodu se stala naprosto nezbytnou součástí každodenního života doprava. Bez přepravy osob a zboží není myslitelný jakýkoli pokrok a dnešní život vůbec. Tunel pod kanálem La Manche neboli Eurotunel, propojující Evropský kontinent s Velkou Británií, je druhým nejdelším tunelem na světě. Je rovněž jednou z nejznámějších staveb v Evropě a vede z francouzského Calais do britského Folkestone. </w:t>
      </w:r>
    </w:p>
    <w:p w:rsidR="00661EA3" w:rsidRPr="00895217" w:rsidRDefault="00661EA3" w:rsidP="00A90641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5217">
        <w:rPr>
          <w:rFonts w:ascii="Arial" w:hAnsi="Arial" w:cs="Arial"/>
          <w:sz w:val="28"/>
          <w:szCs w:val="28"/>
          <w:lang w:eastAsia="cs-CZ"/>
        </w:rPr>
        <w:t xml:space="preserve">Myšlenka na ražení tunelu je stará už nejméně dvě století - poprvé ji vyslovil v roce 1802 francouzský ministr hutního průmyslu a během dalších 160 let se vyskytla řada návrhů na realizaci, všechny ale byly zamítnuty britskou stranou z důvodu narušení bezpečnosti. V 70. a 80. letech 19. století se pracovalo na pilotních chodbách z obou stran, britská vláda však práce zastavila. Znovu se začalo pracovat až o sto let později, v roce 1973. I tehdy však byla práce zastavena, tentokrát z ekonomických důvodů. V lednu 1986 dostala koncesi k vybudování dnešního železničního tunelu společnost Eurotunnel. Stavba probíhala od roku 1987 a tunel byl zprovozněn v roce 1994. </w:t>
      </w:r>
    </w:p>
    <w:p w:rsidR="00661EA3" w:rsidRPr="00895217" w:rsidRDefault="00661EA3" w:rsidP="00A90641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5217">
        <w:rPr>
          <w:rFonts w:ascii="Arial" w:hAnsi="Arial" w:cs="Arial"/>
          <w:sz w:val="28"/>
          <w:szCs w:val="28"/>
          <w:lang w:eastAsia="cs-CZ"/>
        </w:rPr>
        <w:t xml:space="preserve">Po dlouhé době se tak konečně splnil sen o propojení Velké Británie s Evropským kontinentem. Eurotunel se skládá ze dvou dopravních a jednoho tunelu obslužného, který je vždy po 375 metrech spojen s tunely dopravními. Z celkové délky 49,4 km vede 38 km pod mořem. Tunel je 45 m hluboko pod mořským dnem. Dopravu zajišťují kyvadlové vlaky, které přepravují osobní a nákladní automobily mezi terminály v Calais na francouzském a Folkestone na britském území a také vysokorychlostní jednotky Eurostar spojující Londýn s Paříží a Bruselem. </w:t>
      </w:r>
    </w:p>
    <w:p w:rsidR="00661EA3" w:rsidRPr="00895217" w:rsidRDefault="00661EA3" w:rsidP="00A90641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5217">
        <w:rPr>
          <w:rFonts w:ascii="Arial" w:hAnsi="Arial" w:cs="Arial"/>
          <w:sz w:val="28"/>
          <w:szCs w:val="28"/>
          <w:lang w:eastAsia="cs-CZ"/>
        </w:rPr>
        <w:t xml:space="preserve">Největším problémem při stavbě bylo podloží z nasycené křídy, v němž se tunely razily. Návalu vody na staveniště se zamezovalo těsněním mezi řeznými hlavami japonských razicích strojů a válcem za nimi. Při této metodě se ve válci připravuje obložení stěn tunelu a dutina, která vzniká posunem válce dopředu, se vyplňuje stlačeným betonem. </w:t>
      </w:r>
    </w:p>
    <w:p w:rsidR="00661EA3" w:rsidRPr="00895217" w:rsidRDefault="00661EA3" w:rsidP="00A90641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5217">
        <w:rPr>
          <w:rFonts w:ascii="Arial" w:hAnsi="Arial" w:cs="Arial"/>
          <w:sz w:val="28"/>
          <w:szCs w:val="28"/>
          <w:lang w:eastAsia="cs-CZ"/>
        </w:rPr>
        <w:t xml:space="preserve">Tunel změnil možnosti železniční dopravy v Británii a stal se součástí evropských vysokorychlostních tratí. </w:t>
      </w:r>
    </w:p>
    <w:p w:rsidR="00661EA3" w:rsidRDefault="00661EA3" w:rsidP="00A90641">
      <w:pPr>
        <w:spacing w:after="0" w:line="240" w:lineRule="auto"/>
        <w:jc w:val="both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661EA3" w:rsidRDefault="00661EA3" w:rsidP="00A47BF4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661EA3" w:rsidRDefault="00661EA3" w:rsidP="00A47BF4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661EA3" w:rsidRDefault="00661EA3" w:rsidP="00A47BF4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</w:p>
    <w:p w:rsidR="00661EA3" w:rsidRPr="00A47BF4" w:rsidRDefault="00661EA3" w:rsidP="00A47BF4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  <w:r w:rsidRPr="00A47BF4">
        <w:rPr>
          <w:rFonts w:ascii="Verdana" w:hAnsi="Verdana" w:cs="Verdana"/>
          <w:b/>
          <w:bCs/>
          <w:sz w:val="28"/>
          <w:szCs w:val="28"/>
          <w:lang w:eastAsia="cs-CZ"/>
        </w:rPr>
        <w:t>Použité zdroje:</w:t>
      </w:r>
      <w:r w:rsidRPr="00A47BF4">
        <w:rPr>
          <w:rFonts w:ascii="Verdana" w:hAnsi="Verdana" w:cs="Verdana"/>
          <w:sz w:val="28"/>
          <w:szCs w:val="28"/>
          <w:lang w:eastAsia="cs-CZ"/>
        </w:rPr>
        <w:br/>
      </w:r>
    </w:p>
    <w:p w:rsidR="00661EA3" w:rsidRDefault="00661EA3" w:rsidP="00A47BF4">
      <w:pPr>
        <w:rPr>
          <w:sz w:val="28"/>
          <w:szCs w:val="28"/>
        </w:rPr>
      </w:pPr>
      <w:hyperlink r:id="rId6" w:history="1">
        <w:r w:rsidRPr="00A47BF4">
          <w:rPr>
            <w:rStyle w:val="Hyperlink"/>
            <w:sz w:val="28"/>
            <w:szCs w:val="28"/>
          </w:rPr>
          <w:t>www.quido.cz</w:t>
        </w:r>
      </w:hyperlink>
      <w:r w:rsidRPr="00A47BF4">
        <w:rPr>
          <w:sz w:val="28"/>
          <w:szCs w:val="28"/>
        </w:rPr>
        <w:t xml:space="preserve"> – </w:t>
      </w:r>
      <w:r w:rsidRPr="00895217">
        <w:rPr>
          <w:b/>
          <w:bCs/>
          <w:sz w:val="28"/>
          <w:szCs w:val="28"/>
        </w:rPr>
        <w:t>upraveno a zkráceno pro potřeby výuky</w:t>
      </w:r>
    </w:p>
    <w:p w:rsidR="00661EA3" w:rsidRDefault="00661EA3" w:rsidP="00A47BF4">
      <w:pPr>
        <w:rPr>
          <w:sz w:val="28"/>
          <w:szCs w:val="28"/>
        </w:rPr>
      </w:pPr>
    </w:p>
    <w:p w:rsidR="00661EA3" w:rsidRDefault="00661EA3" w:rsidP="00A47BF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Pozorně si přečti text Tunel pod kanálem  La Manche a zpracuj následující úkoly:</w:t>
      </w:r>
    </w:p>
    <w:p w:rsidR="00661EA3" w:rsidRDefault="00661EA3" w:rsidP="00A47BF4">
      <w:pPr>
        <w:rPr>
          <w:rFonts w:ascii="Arial" w:hAnsi="Arial" w:cs="Arial"/>
          <w:sz w:val="28"/>
          <w:szCs w:val="28"/>
        </w:rPr>
      </w:pPr>
    </w:p>
    <w:p w:rsidR="00661EA3" w:rsidRDefault="00661EA3" w:rsidP="00A47BF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Najdi v atlase trasu tunelu pod kanálem La Manche. </w:t>
      </w:r>
    </w:p>
    <w:p w:rsidR="00661EA3" w:rsidRDefault="00661EA3" w:rsidP="00A90641">
      <w:pPr>
        <w:pStyle w:val="ListParagraph"/>
        <w:rPr>
          <w:rFonts w:ascii="Arial" w:hAnsi="Arial" w:cs="Arial"/>
          <w:sz w:val="28"/>
          <w:szCs w:val="28"/>
        </w:rPr>
      </w:pPr>
    </w:p>
    <w:p w:rsidR="00661EA3" w:rsidRDefault="00661EA3" w:rsidP="00A47BF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Chceš jet vlakem a Eurotunelem  z Paříže do Londýna. Zjisti na internetu, kolik by tě lístek stál.</w:t>
      </w:r>
    </w:p>
    <w:p w:rsidR="00661EA3" w:rsidRPr="00A90641" w:rsidRDefault="00661EA3" w:rsidP="00A9064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Jsou následující tvrzení pravdivá?</w:t>
      </w:r>
    </w:p>
    <w:p w:rsidR="00661EA3" w:rsidRPr="00866221" w:rsidRDefault="00661EA3" w:rsidP="00866221">
      <w:pPr>
        <w:pStyle w:val="ListParagraph"/>
        <w:rPr>
          <w:rFonts w:ascii="Arial" w:hAnsi="Arial" w:cs="Arial"/>
          <w:sz w:val="28"/>
          <w:szCs w:val="28"/>
        </w:rPr>
      </w:pPr>
    </w:p>
    <w:p w:rsidR="00661EA3" w:rsidRPr="00A90641" w:rsidRDefault="00661EA3" w:rsidP="00A90641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JEDNÁ SE O DRUHÝ NEJVĚTŠÍ TUNEL V EVROPĚ.</w:t>
      </w:r>
      <w:r w:rsidRPr="00A90641">
        <w:rPr>
          <w:rFonts w:ascii="Arial" w:hAnsi="Arial" w:cs="Arial"/>
          <w:sz w:val="28"/>
          <w:szCs w:val="28"/>
        </w:rPr>
        <w:tab/>
        <w:t xml:space="preserve">      ____</w:t>
      </w:r>
    </w:p>
    <w:p w:rsidR="00661EA3" w:rsidRPr="00A90641" w:rsidRDefault="00661EA3" w:rsidP="00A90641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TUNEL VEDE Z FRANCIE DO VELKÉ BRITÁNIE.</w:t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  <w:t xml:space="preserve">      ____</w:t>
      </w:r>
    </w:p>
    <w:p w:rsidR="00661EA3" w:rsidRPr="00A90641" w:rsidRDefault="00661EA3" w:rsidP="0086622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NÁVRHY NA STAVBU TUNELU POCHÁZÍ OD R. 1802</w:t>
      </w:r>
      <w:r w:rsidRPr="00A90641">
        <w:rPr>
          <w:rFonts w:ascii="Arial" w:hAnsi="Arial" w:cs="Arial"/>
          <w:sz w:val="28"/>
          <w:szCs w:val="28"/>
        </w:rPr>
        <w:tab/>
        <w:t xml:space="preserve">      ____</w:t>
      </w:r>
    </w:p>
    <w:p w:rsidR="00661EA3" w:rsidRPr="00A90641" w:rsidRDefault="00661EA3" w:rsidP="00A97BD4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 xml:space="preserve">SPOLEČNOST EUROTUNEL NEDOSTALA KONCESI </w:t>
      </w:r>
    </w:p>
    <w:p w:rsidR="00661EA3" w:rsidRPr="00A90641" w:rsidRDefault="00661EA3" w:rsidP="00A97BD4">
      <w:pPr>
        <w:pStyle w:val="ListParagraph"/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NA DOKONČENÍ  PRACÍ NA TUNELU.</w:t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  <w:t xml:space="preserve">      ____</w:t>
      </w:r>
    </w:p>
    <w:p w:rsidR="00661EA3" w:rsidRPr="00A90641" w:rsidRDefault="00661EA3" w:rsidP="0086622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TUNEL BYL OTEVŘEN V R. 1987.</w:t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  <w:t xml:space="preserve">      ____</w:t>
      </w:r>
    </w:p>
    <w:p w:rsidR="00661EA3" w:rsidRPr="00A90641" w:rsidRDefault="00661EA3" w:rsidP="00866221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EUROTUNEL SE SKLÁDÁ ZE TŘÍ TUNELŮ.</w:t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  <w:t xml:space="preserve">      ____</w:t>
      </w:r>
    </w:p>
    <w:p w:rsidR="00661EA3" w:rsidRPr="00A90641" w:rsidRDefault="00661EA3" w:rsidP="00A97BD4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 xml:space="preserve">OBSLUŽNÝ TUNEL JE S DOPRAVNÍM SPOJEN VŽDY </w:t>
      </w:r>
    </w:p>
    <w:p w:rsidR="00661EA3" w:rsidRPr="00A90641" w:rsidRDefault="00661EA3" w:rsidP="00A97BD4">
      <w:pPr>
        <w:pStyle w:val="ListParagraph"/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PO 0,375 km.</w:t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  <w:t xml:space="preserve">      ____</w:t>
      </w:r>
    </w:p>
    <w:p w:rsidR="00661EA3" w:rsidRPr="00A90641" w:rsidRDefault="00661EA3" w:rsidP="00866221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49,4 KM TUNELU VEDE POD MOŘEM.</w:t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  <w:t xml:space="preserve">      ____</w:t>
      </w:r>
    </w:p>
    <w:p w:rsidR="00661EA3" w:rsidRPr="00A90641" w:rsidRDefault="00661EA3" w:rsidP="00A97BD4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TUNEL SE NACHÁZÍ 45 M HLUBOKO POD MOŘEM.</w:t>
      </w:r>
      <w:r w:rsidRPr="00A90641">
        <w:rPr>
          <w:rFonts w:ascii="Arial" w:hAnsi="Arial" w:cs="Arial"/>
          <w:sz w:val="28"/>
          <w:szCs w:val="28"/>
        </w:rPr>
        <w:tab/>
        <w:t xml:space="preserve">      </w:t>
      </w:r>
      <w:r w:rsidRPr="00A90641">
        <w:rPr>
          <w:rFonts w:ascii="Arial" w:hAnsi="Arial" w:cs="Arial"/>
          <w:b/>
          <w:bCs/>
          <w:sz w:val="28"/>
          <w:szCs w:val="28"/>
        </w:rPr>
        <w:t>____</w:t>
      </w:r>
    </w:p>
    <w:p w:rsidR="00661EA3" w:rsidRPr="00A90641" w:rsidRDefault="00661EA3" w:rsidP="00866221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PODLOŽÍ BYLO VELKÝM PROBLÉMEM PŘI STAVBĚ</w:t>
      </w:r>
    </w:p>
    <w:p w:rsidR="00661EA3" w:rsidRPr="00A90641" w:rsidRDefault="00661EA3" w:rsidP="00A97BD4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TUNELU.</w:t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  <w:t xml:space="preserve">      </w:t>
      </w:r>
      <w:r w:rsidRPr="00A90641">
        <w:rPr>
          <w:rFonts w:ascii="Arial" w:hAnsi="Arial" w:cs="Arial"/>
          <w:b/>
          <w:bCs/>
          <w:sz w:val="28"/>
          <w:szCs w:val="28"/>
        </w:rPr>
        <w:t>____</w:t>
      </w:r>
    </w:p>
    <w:p w:rsidR="00661EA3" w:rsidRPr="00A90641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A90641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A90641">
        <w:rPr>
          <w:rFonts w:ascii="Arial" w:hAnsi="Arial" w:cs="Arial"/>
          <w:b/>
          <w:bCs/>
          <w:color w:val="FF0000"/>
          <w:sz w:val="36"/>
          <w:szCs w:val="36"/>
        </w:rPr>
        <w:t>ŘEŠENÍ</w:t>
      </w:r>
    </w:p>
    <w:p w:rsidR="00661EA3" w:rsidRPr="00A90641" w:rsidRDefault="00661EA3" w:rsidP="00A90641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Jsou následující tvrzení pravdivá?</w:t>
      </w:r>
    </w:p>
    <w:p w:rsidR="00661EA3" w:rsidRPr="00866221" w:rsidRDefault="00661EA3" w:rsidP="00A90641">
      <w:pPr>
        <w:pStyle w:val="ListParagraph"/>
        <w:rPr>
          <w:rFonts w:ascii="Arial" w:hAnsi="Arial" w:cs="Arial"/>
          <w:sz w:val="28"/>
          <w:szCs w:val="28"/>
        </w:rPr>
      </w:pPr>
    </w:p>
    <w:p w:rsidR="00661EA3" w:rsidRPr="00A90641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JEDNÁ SE O DRUHÝ NEJVĚTŠÍ TUNEL V EVROPĚ.</w:t>
      </w:r>
      <w:r w:rsidRPr="00A90641">
        <w:rPr>
          <w:rFonts w:ascii="Arial" w:hAnsi="Arial" w:cs="Arial"/>
          <w:sz w:val="28"/>
          <w:szCs w:val="28"/>
        </w:rPr>
        <w:tab/>
        <w:t xml:space="preserve">        </w:t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661EA3" w:rsidRPr="00A90641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A90641">
        <w:rPr>
          <w:rFonts w:ascii="Arial" w:hAnsi="Arial" w:cs="Arial"/>
          <w:sz w:val="28"/>
          <w:szCs w:val="28"/>
        </w:rPr>
        <w:t>TUNEL VEDE Z FRANCIE DO VELKÉ BRITÁNIE.</w:t>
      </w:r>
      <w:r w:rsidRPr="00A90641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sz w:val="28"/>
          <w:szCs w:val="28"/>
        </w:rPr>
        <w:tab/>
        <w:t xml:space="preserve">        </w:t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661EA3" w:rsidRPr="00A90641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NÁVRHY NA ST</w:t>
      </w:r>
      <w:r>
        <w:rPr>
          <w:rFonts w:ascii="Arial" w:hAnsi="Arial" w:cs="Arial"/>
          <w:sz w:val="28"/>
          <w:szCs w:val="28"/>
        </w:rPr>
        <w:t>AVBU TUNELU POCHÁZÍ OD R. 1802</w:t>
      </w:r>
      <w:r>
        <w:rPr>
          <w:rFonts w:ascii="Arial" w:hAnsi="Arial" w:cs="Arial"/>
          <w:sz w:val="28"/>
          <w:szCs w:val="28"/>
        </w:rPr>
        <w:tab/>
        <w:t xml:space="preserve">        </w:t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661EA3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 xml:space="preserve">SPOLEČNOST EUROTUNEL NEDOSTALA KONCESI </w:t>
      </w:r>
    </w:p>
    <w:p w:rsidR="00661EA3" w:rsidRDefault="00661EA3" w:rsidP="00A90641">
      <w:pPr>
        <w:pStyle w:val="ListParagraph"/>
        <w:rPr>
          <w:rFonts w:ascii="Arial" w:hAnsi="Arial" w:cs="Arial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NA</w:t>
      </w:r>
      <w:r>
        <w:rPr>
          <w:rFonts w:ascii="Arial" w:hAnsi="Arial" w:cs="Arial"/>
          <w:sz w:val="28"/>
          <w:szCs w:val="28"/>
        </w:rPr>
        <w:t xml:space="preserve"> DOKONČENÍ  PRACÍ NA TUNELU.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661EA3" w:rsidRPr="00A90641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TUNEL BYL OTEVŘEN V R. 1987.</w:t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661EA3" w:rsidRPr="00A97BD4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EUROTU</w:t>
      </w:r>
      <w:r>
        <w:rPr>
          <w:rFonts w:ascii="Arial" w:hAnsi="Arial" w:cs="Arial"/>
          <w:sz w:val="28"/>
          <w:szCs w:val="28"/>
        </w:rPr>
        <w:t>NEL SE SKLÁDÁ ZE TŘÍ TUNELŮ.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</w:t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661EA3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OBSLUŽNÝ TUNEL JE S DOPRAVNÍM SPOJEN VŽDY</w:t>
      </w:r>
      <w:r>
        <w:rPr>
          <w:rFonts w:ascii="Arial" w:hAnsi="Arial" w:cs="Arial"/>
          <w:sz w:val="28"/>
          <w:szCs w:val="28"/>
        </w:rPr>
        <w:t xml:space="preserve"> </w:t>
      </w:r>
    </w:p>
    <w:p w:rsidR="00661EA3" w:rsidRPr="00A90641" w:rsidRDefault="00661EA3" w:rsidP="00A90641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PO 0,375 km.</w:t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</w:t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661EA3" w:rsidRPr="00A97BD4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49,4 KM TUNELU VEDE POD MOŘEM.</w:t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7BD4">
        <w:rPr>
          <w:rFonts w:ascii="Arial" w:hAnsi="Arial" w:cs="Arial"/>
          <w:sz w:val="28"/>
          <w:szCs w:val="28"/>
        </w:rPr>
        <w:tab/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661EA3" w:rsidRPr="00A90641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TUNEL SE N</w:t>
      </w:r>
      <w:r>
        <w:rPr>
          <w:rFonts w:ascii="Arial" w:hAnsi="Arial" w:cs="Arial"/>
          <w:sz w:val="28"/>
          <w:szCs w:val="28"/>
        </w:rPr>
        <w:t>ACHÁZÍ 45 M HLUBOKO POD MOŘEM.</w:t>
      </w:r>
      <w:r>
        <w:rPr>
          <w:rFonts w:ascii="Arial" w:hAnsi="Arial" w:cs="Arial"/>
          <w:sz w:val="28"/>
          <w:szCs w:val="28"/>
        </w:rPr>
        <w:tab/>
        <w:t xml:space="preserve">        </w:t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661EA3" w:rsidRDefault="00661EA3" w:rsidP="00A9064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A97BD4">
        <w:rPr>
          <w:rFonts w:ascii="Arial" w:hAnsi="Arial" w:cs="Arial"/>
          <w:sz w:val="28"/>
          <w:szCs w:val="28"/>
        </w:rPr>
        <w:t>PODLOŽÍ BYLO VELKÝM PROBLÉMEM PŘI STAVBĚ</w:t>
      </w:r>
    </w:p>
    <w:p w:rsidR="00661EA3" w:rsidRPr="00A90641" w:rsidRDefault="00661EA3" w:rsidP="00A90641">
      <w:pPr>
        <w:pStyle w:val="ListParagraph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TUNELU.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</w:t>
      </w:r>
      <w:r w:rsidRPr="00A90641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661EA3" w:rsidRDefault="00661EA3" w:rsidP="00A90641">
      <w:pPr>
        <w:rPr>
          <w:rFonts w:ascii="Arial" w:hAnsi="Arial" w:cs="Arial"/>
          <w:sz w:val="28"/>
          <w:szCs w:val="28"/>
        </w:rPr>
      </w:pPr>
    </w:p>
    <w:p w:rsidR="00661EA3" w:rsidRPr="00A90641" w:rsidRDefault="00661EA3" w:rsidP="00A90641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Pr="00866221" w:rsidRDefault="00661EA3" w:rsidP="00866221">
      <w:pPr>
        <w:rPr>
          <w:rFonts w:ascii="Arial" w:hAnsi="Arial" w:cs="Arial"/>
          <w:sz w:val="28"/>
          <w:szCs w:val="28"/>
        </w:rPr>
      </w:pPr>
    </w:p>
    <w:p w:rsidR="00661EA3" w:rsidRDefault="00661EA3" w:rsidP="00866221">
      <w:pPr>
        <w:pStyle w:val="ListParagraph"/>
        <w:rPr>
          <w:rFonts w:ascii="Arial" w:hAnsi="Arial" w:cs="Arial"/>
          <w:sz w:val="28"/>
          <w:szCs w:val="28"/>
        </w:rPr>
      </w:pPr>
    </w:p>
    <w:p w:rsidR="00661EA3" w:rsidRPr="00866221" w:rsidRDefault="00661EA3" w:rsidP="00866221">
      <w:pPr>
        <w:pStyle w:val="ListParagraph"/>
        <w:rPr>
          <w:rFonts w:ascii="Arial" w:hAnsi="Arial" w:cs="Arial"/>
          <w:sz w:val="28"/>
          <w:szCs w:val="28"/>
        </w:rPr>
      </w:pPr>
    </w:p>
    <w:p w:rsidR="00661EA3" w:rsidRPr="00866221" w:rsidRDefault="00661EA3" w:rsidP="00866221">
      <w:pPr>
        <w:pStyle w:val="ListParagraph"/>
        <w:rPr>
          <w:rFonts w:ascii="Arial" w:hAnsi="Arial" w:cs="Arial"/>
          <w:sz w:val="28"/>
          <w:szCs w:val="28"/>
        </w:rPr>
      </w:pPr>
    </w:p>
    <w:sectPr w:rsidR="00661EA3" w:rsidRPr="00866221" w:rsidSect="00B9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C31F8"/>
    <w:multiLevelType w:val="hybridMultilevel"/>
    <w:tmpl w:val="FCF2596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1E3DEF"/>
    <w:multiLevelType w:val="hybridMultilevel"/>
    <w:tmpl w:val="99642C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843F70"/>
    <w:multiLevelType w:val="hybridMultilevel"/>
    <w:tmpl w:val="5A525E46"/>
    <w:lvl w:ilvl="0" w:tplc="1FE8827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861542"/>
    <w:multiLevelType w:val="hybridMultilevel"/>
    <w:tmpl w:val="BBFE7C98"/>
    <w:lvl w:ilvl="0" w:tplc="607E1C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A0A02"/>
    <w:multiLevelType w:val="hybridMultilevel"/>
    <w:tmpl w:val="E31C304E"/>
    <w:lvl w:ilvl="0" w:tplc="59B259F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47E"/>
    <w:rsid w:val="0021325F"/>
    <w:rsid w:val="005B147E"/>
    <w:rsid w:val="00661EA3"/>
    <w:rsid w:val="007C5875"/>
    <w:rsid w:val="00866221"/>
    <w:rsid w:val="00895217"/>
    <w:rsid w:val="009A4A70"/>
    <w:rsid w:val="009F47DC"/>
    <w:rsid w:val="00A47BF4"/>
    <w:rsid w:val="00A90641"/>
    <w:rsid w:val="00A97BD4"/>
    <w:rsid w:val="00B5367E"/>
    <w:rsid w:val="00B95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803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5B14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B147E"/>
    <w:rPr>
      <w:rFonts w:ascii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5B147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B1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4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47B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614</Words>
  <Characters>3623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3</cp:revision>
  <cp:lastPrinted>2014-01-30T14:47:00Z</cp:lastPrinted>
  <dcterms:created xsi:type="dcterms:W3CDTF">2014-01-11T19:11:00Z</dcterms:created>
  <dcterms:modified xsi:type="dcterms:W3CDTF">2014-01-30T14:47:00Z</dcterms:modified>
</cp:coreProperties>
</file>