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C0DB2">
        <w:rPr>
          <w:rFonts w:ascii="Times New Roman" w:hAnsi="Times New Roman"/>
        </w:rPr>
        <w:t>V</w:t>
      </w:r>
      <w:r w:rsidR="00E204DD">
        <w:rPr>
          <w:rFonts w:ascii="Times New Roman" w:hAnsi="Times New Roman"/>
        </w:rPr>
        <w:t>ýraz</w:t>
      </w:r>
      <w:r w:rsidR="006C0DB2">
        <w:rPr>
          <w:rFonts w:ascii="Times New Roman" w:hAnsi="Times New Roman"/>
        </w:rPr>
        <w:t>y</w:t>
      </w:r>
      <w:r w:rsidR="00A02211">
        <w:rPr>
          <w:rFonts w:ascii="Times New Roman" w:hAnsi="Times New Roman"/>
        </w:rPr>
        <w:t xml:space="preserve"> a rovnice</w:t>
      </w:r>
      <w:r w:rsidR="006C0DB2">
        <w:rPr>
          <w:rFonts w:ascii="Times New Roman" w:hAnsi="Times New Roman"/>
        </w:rPr>
        <w:t xml:space="preserve"> - opakování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875AB2">
        <w:rPr>
          <w:rFonts w:ascii="Times New Roman" w:hAnsi="Times New Roman"/>
        </w:rPr>
        <w:t>VY_32_INOVACE_A3_3</w:t>
      </w:r>
      <w:r w:rsidR="00A02211">
        <w:rPr>
          <w:rFonts w:ascii="Times New Roman" w:hAnsi="Times New Roman"/>
        </w:rPr>
        <w:t>5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 xml:space="preserve">, </w:t>
      </w:r>
      <w:r w:rsidR="006C0DB2">
        <w:rPr>
          <w:rFonts w:ascii="Times New Roman" w:hAnsi="Times New Roman"/>
        </w:rPr>
        <w:t>proměnné, úpravy </w:t>
      </w:r>
      <w:r w:rsidR="00875AB2">
        <w:rPr>
          <w:rFonts w:ascii="Times New Roman" w:hAnsi="Times New Roman"/>
        </w:rPr>
        <w:t>výraz</w:t>
      </w:r>
      <w:r w:rsidR="006C0DB2">
        <w:rPr>
          <w:rFonts w:ascii="Times New Roman" w:hAnsi="Times New Roman"/>
        </w:rPr>
        <w:t>ů, hodnota</w:t>
      </w:r>
      <w:r w:rsidR="00A02211">
        <w:rPr>
          <w:rFonts w:ascii="Times New Roman" w:hAnsi="Times New Roman"/>
        </w:rPr>
        <w:t>, rovnice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A02211">
        <w:rPr>
          <w:rFonts w:ascii="Times New Roman" w:hAnsi="Times New Roman"/>
        </w:rPr>
        <w:t>13</w:t>
      </w:r>
      <w:r w:rsidR="00E204DD">
        <w:rPr>
          <w:rFonts w:ascii="Times New Roman" w:hAnsi="Times New Roman"/>
        </w:rPr>
        <w:t xml:space="preserve">. </w:t>
      </w:r>
      <w:r w:rsidR="006C0DB2">
        <w:rPr>
          <w:rFonts w:ascii="Times New Roman" w:hAnsi="Times New Roman"/>
        </w:rPr>
        <w:t>1</w:t>
      </w:r>
      <w:r w:rsidR="00BE2135">
        <w:rPr>
          <w:rFonts w:ascii="Times New Roman" w:hAnsi="Times New Roman"/>
        </w:rPr>
        <w:t>. 201</w:t>
      </w:r>
      <w:r w:rsidR="00A02211">
        <w:rPr>
          <w:rFonts w:ascii="Times New Roman" w:hAnsi="Times New Roman"/>
        </w:rPr>
        <w:t>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E63CC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63CC0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after="120" w:line="276" w:lineRule="auto"/>
        <w:ind w:left="-170" w:right="-568" w:hanging="256"/>
      </w:pPr>
      <w:r>
        <w:rPr>
          <w:sz w:val="28"/>
        </w:rPr>
        <w:lastRenderedPageBreak/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jídel), dosaďte </w:t>
      </w:r>
      <w:r w:rsidRPr="00E86E4C">
        <w:rPr>
          <w:b/>
          <w:i/>
          <w:sz w:val="28"/>
        </w:rPr>
        <w:t>x = 16</w:t>
      </w:r>
      <w:r>
        <w:rPr>
          <w:b/>
          <w:i/>
          <w:sz w:val="28"/>
        </w:rPr>
        <w:t xml:space="preserve">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816D26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7 menš</w:t>
            </w:r>
            <w:r w:rsidRPr="00926A29">
              <w:rPr>
                <w:b/>
                <w:i/>
                <w:sz w:val="28"/>
                <w:szCs w:val="28"/>
              </w:rPr>
              <w:t>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Pr="00A24D53">
              <w:rPr>
                <w:b/>
                <w:i/>
                <w:sz w:val="28"/>
                <w:szCs w:val="28"/>
              </w:rPr>
              <w:t>11 větší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8 men</w:t>
            </w:r>
            <w:r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5 větší</w:t>
            </w:r>
            <w:r>
              <w:rPr>
                <w:sz w:val="28"/>
                <w:szCs w:val="28"/>
              </w:rPr>
              <w:t xml:space="preserve"> 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4786"/>
      </w:tblGrid>
      <w:tr w:rsidR="00A02211" w:rsidRPr="008E0175" w:rsidTr="00816D26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třikrát 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patnáct zvětšete o dvacet jedna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  <w:tr w:rsidR="00A02211" w:rsidRPr="008E0175" w:rsidTr="00816D26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zvětšete devětkrát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sedm zmenšete o sto pět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A02211" w:rsidRPr="00605F7F" w:rsidTr="00C465E4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A02211" w:rsidRPr="00EA1B86" w:rsidRDefault="00A02211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b + 8a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EA1B86" w:rsidRDefault="00A02211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A02211" w:rsidRPr="00EA1B86" w:rsidRDefault="00A02211" w:rsidP="007D7563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4a - 2b + 3a + 6b 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05F7F" w:rsidRDefault="00A02211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A02211" w:rsidRPr="00605F7F" w:rsidTr="00C465E4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A02211" w:rsidRPr="004A4D84" w:rsidRDefault="00A02211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4A4D84">
              <w:rPr>
                <w:b w:val="0"/>
                <w:i/>
                <w:sz w:val="28"/>
              </w:rPr>
              <w:t xml:space="preserve">5b + 4a – 2a </w:t>
            </w:r>
            <w:r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4A4D84" w:rsidRDefault="00A02211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A02211" w:rsidRPr="004A4D84" w:rsidRDefault="00A02211" w:rsidP="007D7563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3x - 4y + 8y - x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05F7F" w:rsidRDefault="00A02211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A02211" w:rsidRPr="00605F7F" w:rsidTr="00C465E4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A02211" w:rsidRPr="004A4D84" w:rsidRDefault="00A02211" w:rsidP="007D7563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 w:rsidRPr="004A4D84">
              <w:rPr>
                <w:b w:val="0"/>
                <w:i/>
                <w:sz w:val="28"/>
              </w:rPr>
              <w:t>6a – 7b + a 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4A4D84" w:rsidRDefault="00A02211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A02211" w:rsidRPr="00653DB7" w:rsidRDefault="00A02211" w:rsidP="007D7563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53DB7">
              <w:rPr>
                <w:rFonts w:eastAsiaTheme="minorEastAsia" w:cstheme="minorHAnsi"/>
                <w:i/>
                <w:sz w:val="28"/>
              </w:rPr>
              <w:t xml:space="preserve">3a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4a - a) + 5b =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53DB7" w:rsidRDefault="00A02211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A02211" w:rsidRPr="00605F7F" w:rsidTr="00C465E4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A02211" w:rsidRPr="004A4D84" w:rsidRDefault="00A02211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3a · 4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EA1B86" w:rsidRDefault="00A02211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A02211" w:rsidRPr="00EA1B86" w:rsidRDefault="00A02211" w:rsidP="007D7563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>2x + (6y : 2)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05F7F" w:rsidRDefault="00A02211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A02211" w:rsidRPr="00605F7F" w:rsidTr="00C465E4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A02211" w:rsidRPr="00653DB7" w:rsidRDefault="00A02211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 xml:space="preserve">14b : 2b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53DB7" w:rsidRDefault="00A02211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A02211" w:rsidRPr="00EA1B86" w:rsidRDefault="00A02211" w:rsidP="007D7563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>(5c : c) + (4c - 3c)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A02211" w:rsidRPr="00605F7F" w:rsidRDefault="00A02211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A02211" w:rsidRPr="00653DB7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A02211" w:rsidRPr="008E0175" w:rsidTr="00C465E4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653DB7" w:rsidRDefault="00A02211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17 + 8 </w:t>
            </w:r>
            <w:r w:rsidRPr="00653DB7">
              <w:rPr>
                <w:i/>
                <w:sz w:val="28"/>
              </w:rPr>
              <w:t>· 5 - 2 =</w:t>
            </w:r>
            <w:r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C465E4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653DB7" w:rsidRDefault="00A02211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proofErr w:type="gramStart"/>
            <w:r w:rsidRPr="00653DB7">
              <w:rPr>
                <w:bCs/>
                <w:i/>
                <w:sz w:val="28"/>
              </w:rPr>
              <w:t xml:space="preserve">17 + 8) </w:t>
            </w:r>
            <w:r w:rsidRPr="00653DB7">
              <w:rPr>
                <w:i/>
                <w:sz w:val="28"/>
              </w:rPr>
              <w:t>· (5 - 2) =</w:t>
            </w:r>
            <w:proofErr w:type="gramEnd"/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  <w:tr w:rsidR="00A02211" w:rsidRPr="008E0175" w:rsidTr="00C465E4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653DB7" w:rsidRDefault="00A02211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(17 + 8) </w:t>
            </w:r>
            <w:r w:rsidRPr="00653DB7">
              <w:rPr>
                <w:i/>
                <w:sz w:val="28"/>
              </w:rPr>
              <w:t>· 5 - 2</w:t>
            </w:r>
            <w:r>
              <w:rPr>
                <w:i/>
                <w:sz w:val="28"/>
              </w:rPr>
              <w:t xml:space="preserve"> 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x + 290 = 976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4x + 36 = 60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A02211" w:rsidRPr="005923D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6x - 18 = 12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Pr="005923D1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Načrtněte</w:t>
      </w:r>
      <w:r w:rsidRPr="005923D1">
        <w:rPr>
          <w:noProof/>
          <w:sz w:val="28"/>
          <w:lang w:eastAsia="cs-CZ"/>
        </w:rPr>
        <w:t xml:space="preserve"> čtverec. Do vzorce pro </w:t>
      </w:r>
      <w:r w:rsidRPr="005923D1">
        <w:rPr>
          <w:b/>
          <w:noProof/>
          <w:sz w:val="28"/>
          <w:lang w:eastAsia="cs-CZ"/>
        </w:rPr>
        <w:t>obsah čtverce</w:t>
      </w:r>
      <w:r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dosaď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 xml:space="preserve"> velikost strany </w:t>
      </w:r>
      <w:r w:rsidRPr="005923D1">
        <w:rPr>
          <w:b/>
          <w:noProof/>
          <w:sz w:val="28"/>
          <w:lang w:eastAsia="cs-CZ"/>
        </w:rPr>
        <w:t>a = 4,5 m</w:t>
      </w:r>
      <w:r w:rsidRPr="005923D1">
        <w:rPr>
          <w:noProof/>
          <w:sz w:val="28"/>
          <w:lang w:eastAsia="cs-CZ"/>
        </w:rPr>
        <w:t xml:space="preserve"> a</w:t>
      </w:r>
      <w:r>
        <w:rPr>
          <w:noProof/>
          <w:sz w:val="28"/>
          <w:lang w:eastAsia="cs-CZ"/>
        </w:rPr>
        <w:t> </w:t>
      </w:r>
      <w:r w:rsidRPr="005923D1">
        <w:rPr>
          <w:noProof/>
          <w:sz w:val="28"/>
          <w:lang w:eastAsia="cs-CZ"/>
        </w:rPr>
        <w:t>obsah vypočítej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>.</w:t>
      </w: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Pr="005923D1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F8411C">
        <w:rPr>
          <w:sz w:val="28"/>
          <w:szCs w:val="28"/>
        </w:rPr>
        <w:t>Načrtn</w:t>
      </w:r>
      <w:r>
        <w:rPr>
          <w:sz w:val="28"/>
          <w:szCs w:val="28"/>
        </w:rPr>
        <w:t>ěte</w:t>
      </w:r>
      <w:r w:rsidRPr="00F8411C">
        <w:rPr>
          <w:sz w:val="28"/>
          <w:szCs w:val="28"/>
        </w:rPr>
        <w:t xml:space="preserve"> obdélník</w:t>
      </w:r>
      <w:r>
        <w:rPr>
          <w:sz w:val="28"/>
          <w:szCs w:val="28"/>
        </w:rPr>
        <w:t>. Do vzorce pro</w:t>
      </w:r>
      <w:r w:rsidRPr="00F8411C">
        <w:rPr>
          <w:sz w:val="28"/>
          <w:szCs w:val="28"/>
        </w:rPr>
        <w:t xml:space="preserve"> </w:t>
      </w:r>
      <w:r w:rsidRPr="00805B43">
        <w:rPr>
          <w:b/>
          <w:sz w:val="28"/>
          <w:szCs w:val="28"/>
        </w:rPr>
        <w:t>obvod obdélníku</w:t>
      </w:r>
      <w:r>
        <w:rPr>
          <w:sz w:val="28"/>
          <w:szCs w:val="28"/>
        </w:rPr>
        <w:t xml:space="preserve"> dosaďte velikosti jeho stran</w:t>
      </w:r>
      <w:r w:rsidRPr="00F8411C">
        <w:rPr>
          <w:sz w:val="28"/>
          <w:szCs w:val="28"/>
        </w:rPr>
        <w:t xml:space="preserve">: </w:t>
      </w:r>
      <w:r w:rsidRPr="00F8411C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, b </w:t>
      </w:r>
      <w:r w:rsidRPr="00F8411C">
        <w:rPr>
          <w:b/>
          <w:sz w:val="28"/>
          <w:szCs w:val="28"/>
        </w:rPr>
        <w:t>= 3,7 m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obvod vypočítejte.</w:t>
      </w: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sz w:val="28"/>
          <w:szCs w:val="28"/>
        </w:rPr>
      </w:pPr>
      <w:r w:rsidRPr="005923D1">
        <w:rPr>
          <w:sz w:val="28"/>
          <w:szCs w:val="28"/>
        </w:rPr>
        <w:t>Zapiš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výrazem s proměnnou nákup na obrázku, dosaď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do výrazu a spočítejte cenu nákupu.</w:t>
      </w:r>
    </w:p>
    <w:p w:rsidR="00C465E4" w:rsidRPr="002D6D37" w:rsidRDefault="00C465E4" w:rsidP="00C465E4">
      <w:pPr>
        <w:pStyle w:val="Odstavecseseznamem"/>
        <w:spacing w:before="120"/>
        <w:ind w:left="0"/>
        <w:jc w:val="both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647700" cy="704850"/>
            <wp:effectExtent l="19050" t="0" r="0" b="0"/>
            <wp:docPr id="1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42950" cy="742950"/>
            <wp:effectExtent l="19050" t="0" r="0" b="0"/>
            <wp:docPr id="3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42950" cy="742950"/>
            <wp:effectExtent l="19050" t="0" r="0" b="0"/>
            <wp:docPr id="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42950" cy="742950"/>
            <wp:effectExtent l="19050" t="0" r="0" b="0"/>
            <wp:docPr id="5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04850" cy="704850"/>
            <wp:effectExtent l="19050" t="0" r="0" b="0"/>
            <wp:docPr id="6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14375" cy="714375"/>
            <wp:effectExtent l="19050" t="0" r="9525" b="0"/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714375" cy="714375"/>
            <wp:effectExtent l="19050" t="0" r="9525" b="0"/>
            <wp:docPr id="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Pr="00992D75" w:rsidRDefault="00C465E4" w:rsidP="00C465E4">
      <w:pPr>
        <w:pStyle w:val="Odstavecseseznamem"/>
        <w:ind w:left="502" w:right="-159"/>
        <w:rPr>
          <w:sz w:val="28"/>
          <w:szCs w:val="28"/>
        </w:rPr>
      </w:pPr>
      <w:r w:rsidRPr="00992D75">
        <w:rPr>
          <w:b/>
          <w:i/>
          <w:sz w:val="28"/>
          <w:szCs w:val="28"/>
        </w:rPr>
        <w:t>r</w:t>
      </w:r>
      <w:r w:rsidRPr="00992D75">
        <w:rPr>
          <w:sz w:val="28"/>
          <w:szCs w:val="28"/>
        </w:rPr>
        <w:t xml:space="preserve"> = 2,50 Kč     </w:t>
      </w:r>
      <w:r w:rsidRPr="00992D7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2D75">
        <w:rPr>
          <w:b/>
          <w:i/>
          <w:sz w:val="28"/>
          <w:szCs w:val="28"/>
        </w:rPr>
        <w:t>m</w:t>
      </w:r>
      <w:r w:rsidRPr="00992D75">
        <w:rPr>
          <w:sz w:val="28"/>
          <w:szCs w:val="28"/>
        </w:rPr>
        <w:t xml:space="preserve"> = 15,90 Kč</w:t>
      </w:r>
      <w:r w:rsidRPr="00992D75">
        <w:rPr>
          <w:sz w:val="28"/>
          <w:szCs w:val="28"/>
        </w:rPr>
        <w:tab/>
      </w:r>
      <w:r w:rsidRPr="00992D75">
        <w:rPr>
          <w:sz w:val="28"/>
          <w:szCs w:val="28"/>
        </w:rPr>
        <w:tab/>
      </w:r>
      <w:r w:rsidRPr="00992D7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2D75">
        <w:rPr>
          <w:b/>
          <w:i/>
          <w:sz w:val="28"/>
          <w:szCs w:val="28"/>
        </w:rPr>
        <w:t>j</w:t>
      </w:r>
      <w:r w:rsidRPr="00992D75">
        <w:rPr>
          <w:i/>
          <w:sz w:val="28"/>
          <w:szCs w:val="28"/>
        </w:rPr>
        <w:t xml:space="preserve"> </w:t>
      </w:r>
      <w:r w:rsidRPr="00992D75">
        <w:rPr>
          <w:sz w:val="28"/>
          <w:szCs w:val="28"/>
        </w:rPr>
        <w:t>= 12,50 Kč</w:t>
      </w:r>
    </w:p>
    <w:p w:rsidR="00C465E4" w:rsidRDefault="00C465E4" w:rsidP="00C465E4">
      <w:pPr>
        <w:rPr>
          <w:lang w:eastAsia="cs-CZ"/>
        </w:rPr>
      </w:pPr>
    </w:p>
    <w:p w:rsidR="00C465E4" w:rsidRPr="005923D1" w:rsidRDefault="00C465E4" w:rsidP="00C465E4">
      <w:pPr>
        <w:rPr>
          <w:lang w:eastAsia="cs-CZ"/>
        </w:rPr>
      </w:pPr>
    </w:p>
    <w:p w:rsidR="00733761" w:rsidRDefault="00733761" w:rsidP="00733761">
      <w:pPr>
        <w:pStyle w:val="Odstavecseseznamem"/>
        <w:spacing w:after="120" w:line="276" w:lineRule="auto"/>
        <w:ind w:left="0"/>
        <w:jc w:val="both"/>
        <w:rPr>
          <w:sz w:val="16"/>
          <w:szCs w:val="16"/>
        </w:rPr>
        <w:sectPr w:rsidR="00733761" w:rsidSect="00A02211">
          <w:headerReference w:type="default" r:id="rId13"/>
          <w:pgSz w:w="11906" w:h="16838"/>
          <w:pgMar w:top="1417" w:right="1417" w:bottom="1417" w:left="1418" w:header="340" w:footer="0" w:gutter="0"/>
          <w:cols w:space="708"/>
          <w:docGrid w:linePitch="360"/>
        </w:sectPr>
      </w:pP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after="120" w:line="276" w:lineRule="auto"/>
        <w:ind w:left="-142" w:right="-568" w:hanging="284"/>
      </w:pPr>
      <w:r>
        <w:rPr>
          <w:sz w:val="28"/>
        </w:rPr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jídel), dosaďte </w:t>
      </w:r>
      <w:r w:rsidRPr="00E86E4C">
        <w:rPr>
          <w:b/>
          <w:i/>
          <w:sz w:val="28"/>
        </w:rPr>
        <w:t>x = 16</w:t>
      </w:r>
      <w:r>
        <w:rPr>
          <w:b/>
          <w:i/>
          <w:sz w:val="28"/>
        </w:rPr>
        <w:t xml:space="preserve">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2D3D85" w:rsidRPr="008E0175" w:rsidTr="007D7563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7 menš</w:t>
            </w:r>
            <w:r w:rsidRPr="00926A29">
              <w:rPr>
                <w:b/>
                <w:i/>
                <w:sz w:val="28"/>
                <w:szCs w:val="28"/>
              </w:rPr>
              <w:t>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x - 7 = 16 - 7 = 9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Pr="00A24D53">
              <w:rPr>
                <w:b/>
                <w:i/>
                <w:sz w:val="28"/>
                <w:szCs w:val="28"/>
              </w:rPr>
              <w:t>11 větší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79212E" w:rsidRDefault="002D3D85" w:rsidP="007D7563">
            <w:pPr>
              <w:rPr>
                <w:bCs/>
                <w:i/>
                <w:sz w:val="28"/>
              </w:rPr>
            </w:pPr>
            <w:r w:rsidRPr="0079212E">
              <w:rPr>
                <w:bCs/>
                <w:i/>
                <w:color w:val="215868" w:themeColor="accent5" w:themeShade="80"/>
                <w:sz w:val="28"/>
              </w:rPr>
              <w:t>x + 11 = 16 + 11 = 27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8 men</w:t>
            </w:r>
            <w:r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2x - 8 = 2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16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- 8 = 32 - 8 =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24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5 větší</w:t>
            </w:r>
            <w:r>
              <w:rPr>
                <w:sz w:val="28"/>
                <w:szCs w:val="28"/>
              </w:rPr>
              <w:t xml:space="preserve"> 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79212E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3x + 5 = 3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16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+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5 = 48 + 5 = 53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2940"/>
        <w:gridCol w:w="1846"/>
      </w:tblGrid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třikrát </w:t>
            </w:r>
          </w:p>
        </w:tc>
        <w:tc>
          <w:tcPr>
            <w:tcW w:w="2940" w:type="dxa"/>
            <w:tcBorders>
              <w:top w:val="dashSmallGap" w:sz="4" w:space="0" w:color="95B3D7" w:themeColor="accent1" w:themeTint="99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3 = 24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</w:p>
        </w:tc>
        <w:tc>
          <w:tcPr>
            <w:tcW w:w="1846" w:type="dxa"/>
            <w:tcBorders>
              <w:top w:val="dashSmallGap" w:sz="4" w:space="0" w:color="95B3D7" w:themeColor="accent1" w:themeTint="99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patnáct zvětšete o dvacet jedna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7D7563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115 + 21 = 136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CB4E7C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zvětšete devětkrát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4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9 = 36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sedm zmenšete o sto pět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7D7563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407 - 105 = 302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2D3D85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D34426" w:rsidRPr="00605F7F" w:rsidTr="007D7563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EA1B86" w:rsidRDefault="00D34426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b + 8a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12a - 3b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D34426" w:rsidP="007D7563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4a - 2b + 3a + 6b 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7a + 4b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D34426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4A4D84">
              <w:rPr>
                <w:b w:val="0"/>
                <w:i/>
                <w:sz w:val="28"/>
              </w:rPr>
              <w:t xml:space="preserve">5b + 4a – 2a </w:t>
            </w:r>
            <w:r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5b + 2a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4A4D84" w:rsidRDefault="00D34426" w:rsidP="007D7563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3x - 4y + 8y - x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2x + 4y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D34426" w:rsidP="007D7563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 w:rsidRPr="004A4D84">
              <w:rPr>
                <w:b w:val="0"/>
                <w:i/>
                <w:sz w:val="28"/>
              </w:rPr>
              <w:t>6a – 7b + a 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7a - 7b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653DB7" w:rsidRDefault="00D34426" w:rsidP="007D7563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53DB7">
              <w:rPr>
                <w:rFonts w:eastAsiaTheme="minorEastAsia" w:cstheme="minorHAnsi"/>
                <w:i/>
                <w:sz w:val="28"/>
              </w:rPr>
              <w:t xml:space="preserve">3a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4a - a) + 5b =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9a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  <w:vertAlign w:val="superscript"/>
              </w:rPr>
              <w:t>2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+ 5b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D34426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3a · 4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12a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D34426" w:rsidP="007D7563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>2x + (6y : 2)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2x + 3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653DB7" w:rsidRDefault="00D34426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 xml:space="preserve">14b : 2b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7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D34426" w:rsidP="007D7563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>(5c : c) + (4c - 3c)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D34426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5 + c</w:t>
            </w:r>
          </w:p>
        </w:tc>
      </w:tr>
    </w:tbl>
    <w:p w:rsidR="00C465E4" w:rsidRPr="00653DB7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D34426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17 + 8 </w:t>
            </w:r>
            <w:r w:rsidRPr="00653DB7">
              <w:rPr>
                <w:i/>
                <w:sz w:val="28"/>
              </w:rPr>
              <w:t>· 5 - 2 =</w:t>
            </w:r>
            <w:r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D34426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17 + 40 - 2 = 55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D34426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proofErr w:type="gramStart"/>
            <w:r w:rsidRPr="00653DB7">
              <w:rPr>
                <w:bCs/>
                <w:i/>
                <w:sz w:val="28"/>
              </w:rPr>
              <w:t xml:space="preserve">17 + 8) </w:t>
            </w:r>
            <w:r w:rsidRPr="00653DB7">
              <w:rPr>
                <w:i/>
                <w:sz w:val="28"/>
              </w:rPr>
              <w:t>· (5 - 2) =</w:t>
            </w:r>
            <w:proofErr w:type="gramEnd"/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8E0175" w:rsidRDefault="00D34426" w:rsidP="007D7563">
            <w:pPr>
              <w:rPr>
                <w:bCs/>
                <w:sz w:val="28"/>
              </w:rPr>
            </w:pPr>
            <w:r w:rsidRPr="008A1457">
              <w:rPr>
                <w:bCs/>
                <w:i/>
                <w:color w:val="215868" w:themeColor="accent5" w:themeShade="80"/>
                <w:sz w:val="28"/>
              </w:rPr>
              <w:t>25</w:t>
            </w:r>
            <w:r>
              <w:rPr>
                <w:bCs/>
                <w:sz w:val="28"/>
              </w:rPr>
              <w:t xml:space="preserve">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3 = 75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D34426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(17 + 8) </w:t>
            </w:r>
            <w:r w:rsidRPr="00653DB7">
              <w:rPr>
                <w:i/>
                <w:sz w:val="28"/>
              </w:rPr>
              <w:t>· 5 - 2</w:t>
            </w:r>
            <w:r>
              <w:rPr>
                <w:i/>
                <w:sz w:val="28"/>
              </w:rPr>
              <w:t xml:space="preserve"> 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D34426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25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5 - 2 = 125 - 2 = 123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C465E4" w:rsidRDefault="00D34426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 xml:space="preserve">  </w:t>
      </w:r>
      <w:r w:rsidR="00C465E4">
        <w:rPr>
          <w:sz w:val="28"/>
          <w:lang w:eastAsia="cs-CZ"/>
        </w:rPr>
        <w:t>x + 290 = 976</w:t>
      </w:r>
      <w:r w:rsidR="00C465E4">
        <w:rPr>
          <w:sz w:val="28"/>
          <w:lang w:eastAsia="cs-CZ"/>
        </w:rPr>
        <w:tab/>
      </w:r>
      <w:proofErr w:type="spellStart"/>
      <w:r w:rsidR="00C465E4">
        <w:rPr>
          <w:sz w:val="28"/>
          <w:lang w:eastAsia="cs-CZ"/>
        </w:rPr>
        <w:t>Zk</w:t>
      </w:r>
      <w:proofErr w:type="spellEnd"/>
      <w:r w:rsidR="00C465E4">
        <w:rPr>
          <w:sz w:val="28"/>
          <w:lang w:eastAsia="cs-CZ"/>
        </w:rPr>
        <w:t>.:</w:t>
      </w:r>
      <w:r>
        <w:rPr>
          <w:sz w:val="28"/>
          <w:lang w:eastAsia="cs-CZ"/>
        </w:rPr>
        <w:t xml:space="preserve">   L = x + 290 = 686 + 290 = 976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402"/>
          <w:tab w:val="left" w:pos="3969"/>
        </w:tabs>
        <w:ind w:left="142"/>
        <w:rPr>
          <w:sz w:val="28"/>
          <w:lang w:eastAsia="cs-CZ"/>
        </w:rPr>
      </w:pPr>
      <w:r>
        <w:rPr>
          <w:sz w:val="28"/>
          <w:lang w:eastAsia="cs-CZ"/>
        </w:rPr>
        <w:t xml:space="preserve">          </w:t>
      </w:r>
      <w:r w:rsidRPr="00D34426">
        <w:rPr>
          <w:sz w:val="28"/>
          <w:lang w:eastAsia="cs-CZ"/>
        </w:rPr>
        <w:t>x = 976 - 290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P = 976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>x = 686</w:t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>4x + 36 = 60</w:t>
      </w:r>
      <w:r w:rsidRPr="00D34426">
        <w:rPr>
          <w:sz w:val="28"/>
          <w:lang w:eastAsia="cs-CZ"/>
        </w:rPr>
        <w:tab/>
      </w:r>
      <w:proofErr w:type="spellStart"/>
      <w:r w:rsidRPr="00D34426">
        <w:rPr>
          <w:sz w:val="28"/>
          <w:lang w:eastAsia="cs-CZ"/>
        </w:rPr>
        <w:t>Zk</w:t>
      </w:r>
      <w:proofErr w:type="spellEnd"/>
      <w:r w:rsidRPr="00D34426">
        <w:rPr>
          <w:sz w:val="28"/>
          <w:lang w:eastAsia="cs-CZ"/>
        </w:rPr>
        <w:t>.:</w:t>
      </w:r>
      <w:r w:rsidRPr="00D34426">
        <w:rPr>
          <w:sz w:val="28"/>
          <w:lang w:eastAsia="cs-CZ"/>
        </w:rPr>
        <w:tab/>
        <w:t xml:space="preserve">L = 4x + 36 = 4 </w:t>
      </w:r>
      <w:r w:rsidRPr="00D34426">
        <w:rPr>
          <w:sz w:val="28"/>
        </w:rPr>
        <w:t>· 6 + 36 = 24 + 36 = 60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 </w:t>
      </w:r>
      <w:r w:rsidRPr="00D34426">
        <w:rPr>
          <w:sz w:val="28"/>
          <w:lang w:eastAsia="cs-CZ"/>
        </w:rPr>
        <w:t>4x = 60 - 36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P = 60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 </w:t>
      </w:r>
      <w:r w:rsidRPr="00D34426">
        <w:rPr>
          <w:sz w:val="28"/>
          <w:lang w:eastAsia="cs-CZ"/>
        </w:rPr>
        <w:t xml:space="preserve">4x = 24 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>x = 24 : 4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>x = 6</w:t>
      </w:r>
    </w:p>
    <w:p w:rsidR="00D34426" w:rsidRDefault="00D34426" w:rsidP="00E31B74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>6x - 18 = 12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  <w:r>
        <w:rPr>
          <w:sz w:val="28"/>
          <w:lang w:eastAsia="cs-CZ"/>
        </w:rPr>
        <w:tab/>
        <w:t xml:space="preserve">L = 6x - 18 = 6 </w:t>
      </w:r>
      <w:r w:rsidRPr="00C07E07">
        <w:rPr>
          <w:sz w:val="28"/>
        </w:rPr>
        <w:t>·</w:t>
      </w:r>
      <w:r>
        <w:rPr>
          <w:sz w:val="28"/>
        </w:rPr>
        <w:t xml:space="preserve"> 5 - 18 = 30 - 18 = 12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>6x = 12 + 18</w:t>
      </w:r>
      <w:r>
        <w:rPr>
          <w:sz w:val="28"/>
          <w:lang w:eastAsia="cs-CZ"/>
        </w:rPr>
        <w:tab/>
        <w:t>P = 12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>6x = 30</w:t>
      </w:r>
      <w:r>
        <w:rPr>
          <w:sz w:val="28"/>
          <w:lang w:eastAsia="cs-CZ"/>
        </w:rPr>
        <w:tab/>
        <w:t>L = P</w:t>
      </w:r>
      <w:r>
        <w:rPr>
          <w:sz w:val="28"/>
          <w:lang w:eastAsia="cs-CZ"/>
        </w:rPr>
        <w:tab/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>x = 30 : 6</w:t>
      </w:r>
    </w:p>
    <w:p w:rsidR="00D34426" w:rsidRPr="005923D1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>x = 5</w:t>
      </w:r>
    </w:p>
    <w:p w:rsidR="00D34426" w:rsidRDefault="00D34426" w:rsidP="00E31B74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Načrtněte</w:t>
      </w:r>
      <w:r w:rsidRPr="005923D1">
        <w:rPr>
          <w:noProof/>
          <w:sz w:val="28"/>
          <w:lang w:eastAsia="cs-CZ"/>
        </w:rPr>
        <w:t xml:space="preserve"> čtverec. Do vzorce pro </w:t>
      </w:r>
      <w:r w:rsidRPr="005923D1">
        <w:rPr>
          <w:b/>
          <w:noProof/>
          <w:sz w:val="28"/>
          <w:lang w:eastAsia="cs-CZ"/>
        </w:rPr>
        <w:t>obsah čtverce</w:t>
      </w:r>
      <w:r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dosaď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 xml:space="preserve"> velikost strany </w:t>
      </w:r>
      <w:r w:rsidRPr="005923D1">
        <w:rPr>
          <w:b/>
          <w:noProof/>
          <w:sz w:val="28"/>
          <w:lang w:eastAsia="cs-CZ"/>
        </w:rPr>
        <w:t>a = 4,5 m</w:t>
      </w:r>
      <w:r w:rsidRPr="005923D1">
        <w:rPr>
          <w:noProof/>
          <w:sz w:val="28"/>
          <w:lang w:eastAsia="cs-CZ"/>
        </w:rPr>
        <w:t xml:space="preserve"> a</w:t>
      </w:r>
      <w:r>
        <w:rPr>
          <w:noProof/>
          <w:sz w:val="28"/>
          <w:lang w:eastAsia="cs-CZ"/>
        </w:rPr>
        <w:t> </w:t>
      </w:r>
      <w:r w:rsidRPr="005923D1">
        <w:rPr>
          <w:noProof/>
          <w:sz w:val="28"/>
          <w:lang w:eastAsia="cs-CZ"/>
        </w:rPr>
        <w:t>obsah vypočítej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>.</w:t>
      </w:r>
    </w:p>
    <w:p w:rsidR="00D34426" w:rsidRPr="00E31B74" w:rsidRDefault="00D34426" w:rsidP="00E31B74">
      <w:pPr>
        <w:spacing w:before="120" w:after="120"/>
        <w:ind w:left="7080" w:firstLine="708"/>
        <w:rPr>
          <w:noProof/>
          <w:sz w:val="28"/>
          <w:lang w:eastAsia="cs-CZ"/>
        </w:rPr>
      </w:pPr>
      <w:r>
        <w:rPr>
          <w:noProof/>
          <w:lang w:eastAsia="cs-CZ"/>
        </w:rPr>
        <w:pict>
          <v:rect id="_x0000_s1028" style="position:absolute;left:0;text-align:left;margin-left:15pt;margin-top:2pt;width:127.55pt;height:127.55pt;z-index:251663360" strokecolor="#a5a5a5 [2092]" strokeweight="2.25pt"/>
        </w:pict>
      </w:r>
      <w:r w:rsidRPr="00E31B74">
        <w:rPr>
          <w:noProof/>
          <w:sz w:val="28"/>
          <w:lang w:eastAsia="cs-CZ"/>
        </w:rPr>
        <w:t>4,5</w:t>
      </w:r>
    </w:p>
    <w:p w:rsidR="00E31B74" w:rsidRPr="00586556" w:rsidRDefault="00E31B74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72.75pt;margin-top:50.3pt;width:48.75pt;height:0;z-index:251665408" o:connectortype="straight" strokeweight="1pt"/>
        </w:pict>
      </w:r>
      <w:r>
        <w:rPr>
          <w:noProof/>
          <w:sz w:val="28"/>
          <w:lang w:eastAsia="cs-CZ"/>
        </w:rPr>
        <w:pict>
          <v:shape id="_x0000_s1029" type="#_x0000_t32" style="position:absolute;left:0;text-align:left;margin-left:372.75pt;margin-top:18.65pt;width:48.75pt;height:0;z-index:251664384" o:connectortype="straight" strokeweight="1pt"/>
        </w:pict>
      </w:r>
      <w:r w:rsidR="00D34426">
        <w:rPr>
          <w:noProof/>
          <w:sz w:val="28"/>
          <w:lang w:eastAsia="cs-CZ"/>
        </w:rPr>
        <w:tab/>
        <w:t xml:space="preserve">S = </w:t>
      </w:r>
      <w:r w:rsidR="00D34426">
        <w:rPr>
          <w:sz w:val="28"/>
          <w:lang w:eastAsia="cs-CZ"/>
        </w:rPr>
        <w:t xml:space="preserve">a </w:t>
      </w:r>
      <w:r w:rsidR="00D34426" w:rsidRPr="00C07E07">
        <w:rPr>
          <w:sz w:val="28"/>
        </w:rPr>
        <w:t>·</w:t>
      </w:r>
      <w:r>
        <w:rPr>
          <w:sz w:val="28"/>
        </w:rPr>
        <w:t xml:space="preserve"> a                                   </w:t>
      </w:r>
      <w:r w:rsidRPr="00C07E07">
        <w:rPr>
          <w:sz w:val="28"/>
        </w:rPr>
        <w:t>·</w:t>
      </w:r>
      <w:r>
        <w:rPr>
          <w:noProof/>
          <w:sz w:val="28"/>
          <w:lang w:eastAsia="cs-CZ"/>
        </w:rPr>
        <w:t xml:space="preserve"> </w:t>
      </w:r>
      <w:r>
        <w:rPr>
          <w:sz w:val="28"/>
        </w:rPr>
        <w:t xml:space="preserve"> 4,5</w:t>
      </w:r>
      <w:r w:rsidRPr="00E31B74">
        <w:rPr>
          <w:sz w:val="28"/>
        </w:rPr>
        <w:tab/>
      </w:r>
      <w:r w:rsidRPr="00E31B74">
        <w:rPr>
          <w:sz w:val="28"/>
        </w:rPr>
        <w:tab/>
      </w:r>
      <w:r w:rsidR="00D34426">
        <w:rPr>
          <w:noProof/>
          <w:sz w:val="28"/>
          <w:lang w:eastAsia="cs-CZ"/>
        </w:rPr>
        <w:t xml:space="preserve">S = 4,5 </w:t>
      </w:r>
      <w:r w:rsidR="00D34426" w:rsidRPr="00C07E07">
        <w:rPr>
          <w:sz w:val="28"/>
        </w:rPr>
        <w:t>·</w:t>
      </w:r>
      <w:r w:rsidR="00D34426">
        <w:rPr>
          <w:noProof/>
          <w:sz w:val="28"/>
          <w:lang w:eastAsia="cs-CZ"/>
        </w:rPr>
        <w:t xml:space="preserve"> 4,5</w:t>
      </w:r>
      <w:r>
        <w:rPr>
          <w:noProof/>
          <w:sz w:val="28"/>
          <w:lang w:eastAsia="cs-CZ"/>
        </w:rPr>
        <w:t xml:space="preserve">                              225</w:t>
      </w:r>
      <w:r w:rsidR="00D34426">
        <w:rPr>
          <w:noProof/>
          <w:sz w:val="28"/>
          <w:lang w:eastAsia="cs-CZ"/>
        </w:rPr>
        <w:tab/>
      </w:r>
      <w:r w:rsidR="00D34426"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>S = 20,25 m</w:t>
      </w:r>
      <w:r>
        <w:rPr>
          <w:noProof/>
          <w:sz w:val="28"/>
          <w:vertAlign w:val="superscript"/>
          <w:lang w:eastAsia="cs-CZ"/>
        </w:rPr>
        <w:t>2</w:t>
      </w:r>
      <w:r w:rsidR="00D34426">
        <w:rPr>
          <w:noProof/>
          <w:sz w:val="28"/>
          <w:lang w:eastAsia="cs-CZ"/>
        </w:rPr>
        <w:tab/>
        <w:t xml:space="preserve">      </w:t>
      </w:r>
      <w:r>
        <w:rPr>
          <w:noProof/>
          <w:sz w:val="28"/>
          <w:lang w:eastAsia="cs-CZ"/>
        </w:rPr>
        <w:t xml:space="preserve">             180</w:t>
      </w:r>
    </w:p>
    <w:p w:rsidR="00981EC9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S = 20,25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  <w:t xml:space="preserve">              </w:t>
      </w:r>
      <w:r>
        <w:rPr>
          <w:noProof/>
          <w:sz w:val="28"/>
          <w:lang w:eastAsia="cs-CZ"/>
        </w:rPr>
        <w:t xml:space="preserve">    </w:t>
      </w:r>
      <w:r w:rsidR="00E31B74">
        <w:rPr>
          <w:noProof/>
          <w:sz w:val="28"/>
          <w:lang w:eastAsia="cs-CZ"/>
        </w:rPr>
        <w:t xml:space="preserve">                 </w:t>
      </w:r>
      <w:r>
        <w:rPr>
          <w:noProof/>
          <w:sz w:val="28"/>
          <w:lang w:eastAsia="cs-CZ"/>
        </w:rPr>
        <w:t>20,25</w:t>
      </w:r>
    </w:p>
    <w:p w:rsidR="00D34426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</w:p>
    <w:p w:rsidR="00D34426" w:rsidRPr="003C45D5" w:rsidRDefault="00D34426" w:rsidP="00D34426">
      <w:pPr>
        <w:pStyle w:val="Odstavecseseznamem"/>
        <w:tabs>
          <w:tab w:val="left" w:pos="450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  <w:t>Obsah obdélníku je 20,25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lang w:eastAsia="cs-CZ"/>
        </w:rPr>
        <w:t>.</w:t>
      </w:r>
    </w:p>
    <w:p w:rsidR="00D34426" w:rsidRDefault="00D34426" w:rsidP="00D34426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D34426" w:rsidRPr="005923D1" w:rsidRDefault="00D34426" w:rsidP="00981EC9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 w:rsidRPr="00F8411C">
        <w:rPr>
          <w:sz w:val="28"/>
          <w:szCs w:val="28"/>
        </w:rPr>
        <w:t>Načrtn</w:t>
      </w:r>
      <w:r>
        <w:rPr>
          <w:sz w:val="28"/>
          <w:szCs w:val="28"/>
        </w:rPr>
        <w:t>ěte</w:t>
      </w:r>
      <w:r w:rsidRPr="00F8411C">
        <w:rPr>
          <w:sz w:val="28"/>
          <w:szCs w:val="28"/>
        </w:rPr>
        <w:t xml:space="preserve"> obdélník</w:t>
      </w:r>
      <w:r>
        <w:rPr>
          <w:sz w:val="28"/>
          <w:szCs w:val="28"/>
        </w:rPr>
        <w:t>. Do vzorce pro</w:t>
      </w:r>
      <w:r w:rsidRPr="00F8411C">
        <w:rPr>
          <w:sz w:val="28"/>
          <w:szCs w:val="28"/>
        </w:rPr>
        <w:t xml:space="preserve"> </w:t>
      </w:r>
      <w:r w:rsidRPr="00805B43">
        <w:rPr>
          <w:b/>
          <w:sz w:val="28"/>
          <w:szCs w:val="28"/>
        </w:rPr>
        <w:t>obvod obdélníku</w:t>
      </w:r>
      <w:r>
        <w:rPr>
          <w:sz w:val="28"/>
          <w:szCs w:val="28"/>
        </w:rPr>
        <w:t xml:space="preserve"> dosaďte velikosti jeho stran</w:t>
      </w:r>
      <w:r w:rsidRPr="00F8411C">
        <w:rPr>
          <w:sz w:val="28"/>
          <w:szCs w:val="28"/>
        </w:rPr>
        <w:t xml:space="preserve">: </w:t>
      </w:r>
      <w:r w:rsidRPr="00F8411C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, b </w:t>
      </w:r>
      <w:r w:rsidRPr="00F8411C">
        <w:rPr>
          <w:b/>
          <w:sz w:val="28"/>
          <w:szCs w:val="28"/>
        </w:rPr>
        <w:t>= 3,7 m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obvod vypočítejte.</w:t>
      </w:r>
    </w:p>
    <w:p w:rsidR="00D34426" w:rsidRPr="009479EA" w:rsidRDefault="00D34426" w:rsidP="00D34426">
      <w:pPr>
        <w:tabs>
          <w:tab w:val="left" w:pos="3705"/>
        </w:tabs>
        <w:spacing w:before="120" w:after="120"/>
        <w:rPr>
          <w:noProof/>
          <w:sz w:val="30"/>
          <w:lang w:eastAsia="cs-CZ"/>
        </w:rPr>
      </w:pPr>
      <w:r w:rsidRPr="006C5D50">
        <w:rPr>
          <w:noProof/>
          <w:sz w:val="28"/>
          <w:lang w:eastAsia="cs-CZ"/>
        </w:rPr>
        <w:pict>
          <v:rect id="_x0000_s1031" style="position:absolute;margin-left:15pt;margin-top:8.15pt;width:141.75pt;height:104.9pt;z-index:251666432" strokecolor="#a5a5a5 [2092]" strokeweight="2.25pt"/>
        </w:pict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2 </w:t>
      </w:r>
      <w:r w:rsidRPr="00C07E07">
        <w:rPr>
          <w:sz w:val="28"/>
        </w:rPr>
        <w:t>·</w:t>
      </w:r>
      <w:r>
        <w:rPr>
          <w:sz w:val="28"/>
        </w:rPr>
        <w:t xml:space="preserve"> </w:t>
      </w:r>
      <w:r>
        <w:rPr>
          <w:sz w:val="30"/>
        </w:rPr>
        <w:t>(a + b)</w:t>
      </w:r>
    </w:p>
    <w:p w:rsidR="00D34426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2 </w:t>
      </w:r>
      <w:r w:rsidRPr="00C07E07">
        <w:rPr>
          <w:sz w:val="28"/>
        </w:rPr>
        <w:t>·</w:t>
      </w:r>
      <w:r>
        <w:rPr>
          <w:sz w:val="28"/>
        </w:rPr>
        <w:t xml:space="preserve"> (5 + 3,7)</w:t>
      </w:r>
    </w:p>
    <w:p w:rsidR="00D34426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2 </w:t>
      </w:r>
      <w:r w:rsidRPr="00C07E07">
        <w:rPr>
          <w:sz w:val="28"/>
        </w:rPr>
        <w:t>·</w:t>
      </w:r>
      <w:r>
        <w:rPr>
          <w:sz w:val="28"/>
        </w:rPr>
        <w:t xml:space="preserve"> 8,7</w:t>
      </w:r>
    </w:p>
    <w:p w:rsidR="00D34426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>O = 17,4 m</w:t>
      </w:r>
    </w:p>
    <w:p w:rsidR="00D34426" w:rsidRPr="005923D1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>Obvod obdélníku je 17,4 metrů.</w:t>
      </w:r>
    </w:p>
    <w:p w:rsidR="00D34426" w:rsidRPr="005923D1" w:rsidRDefault="00D34426" w:rsidP="00981EC9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sz w:val="28"/>
          <w:szCs w:val="28"/>
        </w:rPr>
      </w:pPr>
      <w:r w:rsidRPr="005923D1">
        <w:rPr>
          <w:sz w:val="28"/>
          <w:szCs w:val="28"/>
        </w:rPr>
        <w:t>Zapiš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výrazem s proměnnou nákup na obrázku, dosaď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do výrazu a spočítejte cenu nákupu.</w:t>
      </w:r>
    </w:p>
    <w:p w:rsidR="00D34426" w:rsidRPr="00981EC9" w:rsidRDefault="00D34426" w:rsidP="00981EC9">
      <w:pPr>
        <w:spacing w:before="120"/>
        <w:jc w:val="both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47700" cy="704850"/>
            <wp:effectExtent l="19050" t="0" r="0" b="0"/>
            <wp:docPr id="10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EC9">
        <w:rPr>
          <w:rFonts w:ascii="Times New Roman" w:eastAsia="Times New Roman" w:hAnsi="Times New Roman"/>
          <w:sz w:val="28"/>
          <w:szCs w:val="28"/>
          <w:lang w:eastAsia="cs-CZ"/>
        </w:rPr>
        <w:tab/>
      </w:r>
      <w:r>
        <w:rPr>
          <w:noProof/>
          <w:lang w:eastAsia="cs-CZ"/>
        </w:rPr>
        <w:drawing>
          <wp:inline distT="0" distB="0" distL="0" distR="0">
            <wp:extent cx="742950" cy="742950"/>
            <wp:effectExtent l="19050" t="0" r="0" b="0"/>
            <wp:docPr id="1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42950" cy="742950"/>
            <wp:effectExtent l="19050" t="0" r="0" b="0"/>
            <wp:docPr id="1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42950" cy="742950"/>
            <wp:effectExtent l="19050" t="0" r="0" b="0"/>
            <wp:docPr id="13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04850" cy="704850"/>
            <wp:effectExtent l="19050" t="0" r="0" b="0"/>
            <wp:docPr id="1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14375" cy="714375"/>
            <wp:effectExtent l="19050" t="0" r="9525" b="0"/>
            <wp:docPr id="15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14375" cy="714375"/>
            <wp:effectExtent l="19050" t="0" r="9525" b="0"/>
            <wp:docPr id="16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6" w:rsidRDefault="00D34426" w:rsidP="00D34426">
      <w:pPr>
        <w:pStyle w:val="Odstavecseseznamem"/>
        <w:ind w:left="502" w:right="-159"/>
        <w:rPr>
          <w:sz w:val="28"/>
          <w:szCs w:val="28"/>
        </w:rPr>
      </w:pPr>
      <w:r w:rsidRPr="00992D75">
        <w:rPr>
          <w:b/>
          <w:i/>
          <w:sz w:val="28"/>
          <w:szCs w:val="28"/>
        </w:rPr>
        <w:t>r</w:t>
      </w:r>
      <w:r w:rsidRPr="00992D75">
        <w:rPr>
          <w:sz w:val="28"/>
          <w:szCs w:val="28"/>
        </w:rPr>
        <w:t xml:space="preserve"> = 2,50 Kč     </w:t>
      </w:r>
      <w:r w:rsidRPr="00992D7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2D75">
        <w:rPr>
          <w:b/>
          <w:i/>
          <w:sz w:val="28"/>
          <w:szCs w:val="28"/>
        </w:rPr>
        <w:t>m</w:t>
      </w:r>
      <w:r w:rsidRPr="00992D75">
        <w:rPr>
          <w:sz w:val="28"/>
          <w:szCs w:val="28"/>
        </w:rPr>
        <w:t xml:space="preserve"> = 15,90 Kč</w:t>
      </w:r>
      <w:r w:rsidRPr="00992D75">
        <w:rPr>
          <w:sz w:val="28"/>
          <w:szCs w:val="28"/>
        </w:rPr>
        <w:tab/>
      </w:r>
      <w:r w:rsidRPr="00992D75">
        <w:rPr>
          <w:sz w:val="28"/>
          <w:szCs w:val="28"/>
        </w:rPr>
        <w:tab/>
      </w:r>
      <w:r w:rsidRPr="00992D7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2D75">
        <w:rPr>
          <w:b/>
          <w:i/>
          <w:sz w:val="28"/>
          <w:szCs w:val="28"/>
        </w:rPr>
        <w:t>j</w:t>
      </w:r>
      <w:r w:rsidRPr="00992D75">
        <w:rPr>
          <w:i/>
          <w:sz w:val="28"/>
          <w:szCs w:val="28"/>
        </w:rPr>
        <w:t xml:space="preserve"> </w:t>
      </w:r>
      <w:r w:rsidRPr="00992D75">
        <w:rPr>
          <w:sz w:val="28"/>
          <w:szCs w:val="28"/>
        </w:rPr>
        <w:t>= 12,50 Kč</w:t>
      </w:r>
    </w:p>
    <w:p w:rsidR="00981EC9" w:rsidRPr="00992D75" w:rsidRDefault="00981EC9" w:rsidP="00D34426">
      <w:pPr>
        <w:pStyle w:val="Odstavecseseznamem"/>
        <w:ind w:left="502" w:right="-159"/>
        <w:rPr>
          <w:sz w:val="28"/>
          <w:szCs w:val="28"/>
        </w:rPr>
      </w:pPr>
    </w:p>
    <w:p w:rsidR="00D34426" w:rsidRDefault="00D34426" w:rsidP="00D34426">
      <w:pPr>
        <w:rPr>
          <w:sz w:val="28"/>
        </w:rPr>
      </w:pPr>
      <w:r>
        <w:rPr>
          <w:sz w:val="28"/>
          <w:szCs w:val="28"/>
          <w:lang w:eastAsia="cs-CZ"/>
        </w:rPr>
        <w:t xml:space="preserve">2 </w:t>
      </w:r>
      <w:r w:rsidRPr="00C07E07">
        <w:rPr>
          <w:sz w:val="28"/>
        </w:rPr>
        <w:t>·</w:t>
      </w:r>
      <w:r>
        <w:rPr>
          <w:sz w:val="28"/>
        </w:rPr>
        <w:t xml:space="preserve"> r + 3 </w:t>
      </w:r>
      <w:r w:rsidRPr="00C07E07">
        <w:rPr>
          <w:sz w:val="28"/>
        </w:rPr>
        <w:t>·</w:t>
      </w:r>
      <w:r>
        <w:rPr>
          <w:sz w:val="28"/>
        </w:rPr>
        <w:t xml:space="preserve"> m + 2 </w:t>
      </w:r>
      <w:r w:rsidRPr="00C07E07">
        <w:rPr>
          <w:sz w:val="28"/>
        </w:rPr>
        <w:t>·</w:t>
      </w:r>
      <w:r>
        <w:rPr>
          <w:sz w:val="28"/>
        </w:rPr>
        <w:t xml:space="preserve"> j = 2 </w:t>
      </w:r>
      <w:r w:rsidRPr="00C07E07">
        <w:rPr>
          <w:sz w:val="28"/>
        </w:rPr>
        <w:t>·</w:t>
      </w:r>
      <w:r>
        <w:rPr>
          <w:sz w:val="28"/>
        </w:rPr>
        <w:t xml:space="preserve"> 2,50 + 3 </w:t>
      </w:r>
      <w:r w:rsidRPr="00C07E07">
        <w:rPr>
          <w:sz w:val="28"/>
        </w:rPr>
        <w:t>·</w:t>
      </w:r>
      <w:r>
        <w:rPr>
          <w:sz w:val="28"/>
        </w:rPr>
        <w:t xml:space="preserve"> 15,90 + 2 </w:t>
      </w:r>
      <w:r w:rsidRPr="00C07E07">
        <w:rPr>
          <w:sz w:val="28"/>
        </w:rPr>
        <w:t>·</w:t>
      </w:r>
      <w:r>
        <w:rPr>
          <w:sz w:val="28"/>
        </w:rPr>
        <w:t xml:space="preserve"> 12,50 = 5 + 47,70 + 25 = 77,70 Kč.</w:t>
      </w:r>
    </w:p>
    <w:p w:rsidR="00981EC9" w:rsidRDefault="00981EC9" w:rsidP="00981EC9">
      <w:pPr>
        <w:rPr>
          <w:sz w:val="28"/>
        </w:rPr>
      </w:pPr>
    </w:p>
    <w:p w:rsidR="00981EC9" w:rsidRDefault="00D34426" w:rsidP="00981EC9">
      <w:pPr>
        <w:rPr>
          <w:sz w:val="28"/>
        </w:rPr>
        <w:sectPr w:rsidR="00981EC9" w:rsidSect="00C078B1">
          <w:headerReference w:type="default" r:id="rId14"/>
          <w:footerReference w:type="default" r:id="rId15"/>
          <w:pgSz w:w="11906" w:h="16838"/>
          <w:pgMar w:top="1417" w:right="1417" w:bottom="1417" w:left="1417" w:header="397" w:footer="227" w:gutter="0"/>
          <w:cols w:space="708"/>
          <w:docGrid w:linePitch="360"/>
        </w:sectPr>
      </w:pPr>
      <w:r>
        <w:rPr>
          <w:sz w:val="28"/>
        </w:rPr>
        <w:t>Cena nákupu na obrázku je 77,70 Kč.</w:t>
      </w:r>
      <w:r>
        <w:rPr>
          <w:sz w:val="28"/>
        </w:rPr>
        <w:tab/>
      </w:r>
    </w:p>
    <w:p w:rsidR="008B55FD" w:rsidRDefault="000274A9" w:rsidP="000274A9">
      <w:pPr>
        <w:spacing w:after="200" w:line="276" w:lineRule="auto"/>
      </w:pPr>
      <w:r>
        <w:t xml:space="preserve">1.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="008B55FD" w:rsidRPr="008B55FD">
        <w:t>http://office.microsoft.com/cs-cz/images/results.aspx?qu=croisant&amp;ex=1#ai:MC900333052|</w:t>
      </w:r>
    </w:p>
    <w:p w:rsidR="000274A9" w:rsidRDefault="000274A9" w:rsidP="000274A9">
      <w:pPr>
        <w:spacing w:after="200" w:line="276" w:lineRule="auto"/>
        <w:rPr>
          <w:rFonts w:ascii="Times New Roman" w:hAnsi="Times New Roman"/>
        </w:rPr>
      </w:pPr>
      <w:r>
        <w:t xml:space="preserve">2.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FA5562">
        <w:rPr>
          <w:rFonts w:ascii="Times New Roman" w:hAnsi="Times New Roman"/>
        </w:rPr>
        <w:t>http://office.microsoft.com/cs-cz/images/results.aspx?qu=krabice+ml%C3%A9ka&amp;ex=1#ai:MC900379759|</w:t>
      </w:r>
    </w:p>
    <w:p w:rsidR="000274A9" w:rsidRDefault="000274A9" w:rsidP="000274A9">
      <w:pPr>
        <w:spacing w:after="200" w:line="276" w:lineRule="auto"/>
      </w:pPr>
      <w:r>
        <w:t xml:space="preserve">3.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13.10.2013</w:t>
      </w:r>
      <w:proofErr w:type="gramEnd"/>
      <w:r>
        <w:t xml:space="preserve">]. Dostupný na WWW: </w:t>
      </w:r>
      <w:r w:rsidRPr="00A259B5">
        <w:t>http://office.microsoft.com/cs-cz/images/results.aspx?qu=jogurt&amp;ex=1#ai:MC900411900|</w:t>
      </w:r>
    </w:p>
    <w:p w:rsidR="00D34426" w:rsidRPr="005923D1" w:rsidRDefault="00D34426" w:rsidP="000274A9">
      <w:pPr>
        <w:spacing w:after="200" w:line="276" w:lineRule="auto"/>
        <w:rPr>
          <w:lang w:eastAsia="cs-CZ"/>
        </w:rPr>
      </w:pPr>
    </w:p>
    <w:sectPr w:rsidR="00D34426" w:rsidRPr="005923D1" w:rsidSect="00C078B1">
      <w:headerReference w:type="default" r:id="rId16"/>
      <w:pgSz w:w="11906" w:h="16838"/>
      <w:pgMar w:top="1417" w:right="1417" w:bottom="1417" w:left="1417" w:header="39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Pr="00162FCB" w:rsidRDefault="00162FCB" w:rsidP="00162FC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61" w:rsidRDefault="00E63CC0" w:rsidP="00A02211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7226849"/>
        <w:placeholder>
          <w:docPart w:val="D816ED33AA3742C4B33CDD1013CE342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02211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Default="00E63CC0">
    <w:pPr>
      <w:pStyle w:val="Zhlav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77738743"/>
        <w:placeholder>
          <w:docPart w:val="10B7AFDE04B4433FB5C2AA7F3BE3766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02211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 w:rsidR="00162FCB">
      <w:rPr>
        <w:rFonts w:asciiTheme="majorHAnsi" w:eastAsiaTheme="majorEastAsia" w:hAnsiTheme="majorHAnsi" w:cstheme="majorBidi"/>
        <w:sz w:val="32"/>
        <w:szCs w:val="32"/>
      </w:rPr>
      <w:t>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A9" w:rsidRDefault="000274A9" w:rsidP="000274A9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  <w:p w:rsidR="00981EC9" w:rsidRPr="000274A9" w:rsidRDefault="00981EC9" w:rsidP="000274A9">
    <w:pPr>
      <w:pStyle w:val="Zhlav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9B"/>
    <w:multiLevelType w:val="hybridMultilevel"/>
    <w:tmpl w:val="A9C68EF0"/>
    <w:lvl w:ilvl="0" w:tplc="FACAE154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FAC312F"/>
    <w:multiLevelType w:val="hybridMultilevel"/>
    <w:tmpl w:val="6186DB9A"/>
    <w:lvl w:ilvl="0" w:tplc="093EE1CE">
      <w:start w:val="1"/>
      <w:numFmt w:val="decimal"/>
      <w:lvlText w:val="%1)"/>
      <w:lvlJc w:val="left"/>
      <w:pPr>
        <w:ind w:left="502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FE76B7"/>
    <w:multiLevelType w:val="hybridMultilevel"/>
    <w:tmpl w:val="BD224600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6677293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42704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383AE6"/>
    <w:multiLevelType w:val="hybridMultilevel"/>
    <w:tmpl w:val="88A8F680"/>
    <w:lvl w:ilvl="0" w:tplc="04050011">
      <w:start w:val="1"/>
      <w:numFmt w:val="decimal"/>
      <w:lvlText w:val="%1)"/>
      <w:lvlJc w:val="left"/>
      <w:pPr>
        <w:ind w:left="502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753E2A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6"/>
  </w:num>
  <w:num w:numId="5">
    <w:abstractNumId w:val="16"/>
  </w:num>
  <w:num w:numId="6">
    <w:abstractNumId w:val="11"/>
  </w:num>
  <w:num w:numId="7">
    <w:abstractNumId w:val="2"/>
  </w:num>
  <w:num w:numId="8">
    <w:abstractNumId w:val="5"/>
  </w:num>
  <w:num w:numId="9">
    <w:abstractNumId w:val="17"/>
  </w:num>
  <w:num w:numId="10">
    <w:abstractNumId w:val="3"/>
  </w:num>
  <w:num w:numId="11">
    <w:abstractNumId w:val="4"/>
  </w:num>
  <w:num w:numId="12">
    <w:abstractNumId w:val="9"/>
  </w:num>
  <w:num w:numId="13">
    <w:abstractNumId w:val="15"/>
  </w:num>
  <w:num w:numId="14">
    <w:abstractNumId w:val="0"/>
  </w:num>
  <w:num w:numId="15">
    <w:abstractNumId w:val="18"/>
  </w:num>
  <w:num w:numId="16">
    <w:abstractNumId w:val="12"/>
  </w:num>
  <w:num w:numId="17">
    <w:abstractNumId w:val="10"/>
  </w:num>
  <w:num w:numId="18">
    <w:abstractNumId w:val="13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00C9A"/>
    <w:rsid w:val="000274A9"/>
    <w:rsid w:val="00033D96"/>
    <w:rsid w:val="000366B4"/>
    <w:rsid w:val="000702AB"/>
    <w:rsid w:val="00094D5F"/>
    <w:rsid w:val="000B6C1D"/>
    <w:rsid w:val="000F447C"/>
    <w:rsid w:val="00117C3F"/>
    <w:rsid w:val="001605C2"/>
    <w:rsid w:val="00162FCB"/>
    <w:rsid w:val="00164A54"/>
    <w:rsid w:val="00182FB9"/>
    <w:rsid w:val="001F2464"/>
    <w:rsid w:val="001F407D"/>
    <w:rsid w:val="002029C2"/>
    <w:rsid w:val="00233418"/>
    <w:rsid w:val="00264BB8"/>
    <w:rsid w:val="0026555B"/>
    <w:rsid w:val="002D3D85"/>
    <w:rsid w:val="002D55B3"/>
    <w:rsid w:val="002E457E"/>
    <w:rsid w:val="00305CAC"/>
    <w:rsid w:val="00371BF8"/>
    <w:rsid w:val="00395551"/>
    <w:rsid w:val="003B4D34"/>
    <w:rsid w:val="003F7773"/>
    <w:rsid w:val="004347CE"/>
    <w:rsid w:val="004763C9"/>
    <w:rsid w:val="004E5E35"/>
    <w:rsid w:val="004F0584"/>
    <w:rsid w:val="00505DB0"/>
    <w:rsid w:val="00525E51"/>
    <w:rsid w:val="00590DEA"/>
    <w:rsid w:val="005D634B"/>
    <w:rsid w:val="005E3BEE"/>
    <w:rsid w:val="006767E0"/>
    <w:rsid w:val="006B4793"/>
    <w:rsid w:val="006C0DB2"/>
    <w:rsid w:val="006C3404"/>
    <w:rsid w:val="006E5592"/>
    <w:rsid w:val="00705503"/>
    <w:rsid w:val="007057E2"/>
    <w:rsid w:val="00733761"/>
    <w:rsid w:val="007377D6"/>
    <w:rsid w:val="007613FF"/>
    <w:rsid w:val="0077301E"/>
    <w:rsid w:val="007A1DFB"/>
    <w:rsid w:val="007D39A8"/>
    <w:rsid w:val="00816D26"/>
    <w:rsid w:val="008204FB"/>
    <w:rsid w:val="00834945"/>
    <w:rsid w:val="0086116F"/>
    <w:rsid w:val="00875AB2"/>
    <w:rsid w:val="00897DB2"/>
    <w:rsid w:val="008B55FD"/>
    <w:rsid w:val="00922F4A"/>
    <w:rsid w:val="009669D2"/>
    <w:rsid w:val="00981EC9"/>
    <w:rsid w:val="00995FFE"/>
    <w:rsid w:val="009A0EB6"/>
    <w:rsid w:val="00A02211"/>
    <w:rsid w:val="00A259B5"/>
    <w:rsid w:val="00A279ED"/>
    <w:rsid w:val="00A63276"/>
    <w:rsid w:val="00A6339A"/>
    <w:rsid w:val="00A67EFE"/>
    <w:rsid w:val="00AA2B3A"/>
    <w:rsid w:val="00AA7171"/>
    <w:rsid w:val="00AE6D68"/>
    <w:rsid w:val="00B05C34"/>
    <w:rsid w:val="00B5462A"/>
    <w:rsid w:val="00B66BF6"/>
    <w:rsid w:val="00B676A2"/>
    <w:rsid w:val="00BB203B"/>
    <w:rsid w:val="00BC2D6E"/>
    <w:rsid w:val="00BE2135"/>
    <w:rsid w:val="00C00DD6"/>
    <w:rsid w:val="00C078B1"/>
    <w:rsid w:val="00C465E4"/>
    <w:rsid w:val="00C65DEF"/>
    <w:rsid w:val="00C8366F"/>
    <w:rsid w:val="00D34426"/>
    <w:rsid w:val="00D70AD2"/>
    <w:rsid w:val="00D73E6D"/>
    <w:rsid w:val="00D837A1"/>
    <w:rsid w:val="00DF4C43"/>
    <w:rsid w:val="00E12930"/>
    <w:rsid w:val="00E204DD"/>
    <w:rsid w:val="00E31B74"/>
    <w:rsid w:val="00E31ED3"/>
    <w:rsid w:val="00E5754C"/>
    <w:rsid w:val="00E63CC0"/>
    <w:rsid w:val="00E75E19"/>
    <w:rsid w:val="00E87EB5"/>
    <w:rsid w:val="00EA73A8"/>
    <w:rsid w:val="00EB5D91"/>
    <w:rsid w:val="00EC0DE4"/>
    <w:rsid w:val="00EC67F9"/>
    <w:rsid w:val="00ED6A09"/>
    <w:rsid w:val="00F21299"/>
    <w:rsid w:val="00F22004"/>
    <w:rsid w:val="00FA5562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 strokecolor="none"/>
    </o:shapedefaults>
    <o:shapelayout v:ext="edit">
      <o:idmap v:ext="edit" data="1"/>
      <o:rules v:ext="edit">
        <o:r id="V:Rule1" type="connector" idref="#_x0000_s1030"/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733761"/>
    <w:rPr>
      <w:sz w:val="24"/>
      <w:szCs w:val="32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16ED33AA3742C4B33CDD1013CE34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417791-0523-493E-A4E3-3EE3459867E2}"/>
      </w:docPartPr>
      <w:docPartBody>
        <w:p w:rsidR="00D2776C" w:rsidRDefault="008F14FA" w:rsidP="008F14FA">
          <w:pPr>
            <w:pStyle w:val="D816ED33AA3742C4B33CDD1013CE342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10B7AFDE04B4433FB5C2AA7F3BE376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FBD6C9-2627-4960-A557-7CD5139E6D81}"/>
      </w:docPartPr>
      <w:docPartBody>
        <w:p w:rsidR="00D2776C" w:rsidRDefault="008F14FA" w:rsidP="008F14FA">
          <w:pPr>
            <w:pStyle w:val="10B7AFDE04B4433FB5C2AA7F3BE376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8F14FA"/>
    <w:rsid w:val="009874CB"/>
    <w:rsid w:val="00CB78FB"/>
    <w:rsid w:val="00D2776C"/>
    <w:rsid w:val="00DC0F94"/>
    <w:rsid w:val="00E920DD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  <w:style w:type="paragraph" w:customStyle="1" w:styleId="0B72F035AF0040DBAAF42F6E4402BA8F">
    <w:name w:val="0B72F035AF0040DBAAF42F6E4402BA8F"/>
    <w:rsid w:val="00DC0F94"/>
  </w:style>
  <w:style w:type="paragraph" w:customStyle="1" w:styleId="A621BC0F39F5411CB30EA8F0C74998F3">
    <w:name w:val="A621BC0F39F5411CB30EA8F0C74998F3"/>
    <w:rsid w:val="00DC0F94"/>
  </w:style>
  <w:style w:type="paragraph" w:customStyle="1" w:styleId="D816ED33AA3742C4B33CDD1013CE3428">
    <w:name w:val="D816ED33AA3742C4B33CDD1013CE3428"/>
    <w:rsid w:val="008F14FA"/>
  </w:style>
  <w:style w:type="paragraph" w:customStyle="1" w:styleId="10B7AFDE04B4433FB5C2AA7F3BE3766E">
    <w:name w:val="10B7AFDE04B4433FB5C2AA7F3BE3766E"/>
    <w:rsid w:val="008F14FA"/>
  </w:style>
  <w:style w:type="paragraph" w:customStyle="1" w:styleId="5623D6ABC8A44B17A2E14B1E0D6D1339">
    <w:name w:val="5623D6ABC8A44B17A2E14B1E0D6D1339"/>
    <w:rsid w:val="00D2776C"/>
  </w:style>
  <w:style w:type="paragraph" w:customStyle="1" w:styleId="B48068932B0E4E3EA0DA03CBCE0EE08F">
    <w:name w:val="B48068932B0E4E3EA0DA03CBCE0EE08F"/>
    <w:rsid w:val="00D2776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86E0A-D345-4F01-95E0-216778F3E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64</TotalTime>
  <Pages>6</Pages>
  <Words>676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a rovnice - opakování</vt:lpstr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a rovnice - opakování</dc:title>
  <dc:creator>mbenedova</dc:creator>
  <cp:lastModifiedBy>Maruška</cp:lastModifiedBy>
  <cp:revision>4</cp:revision>
  <dcterms:created xsi:type="dcterms:W3CDTF">2014-02-03T20:43:00Z</dcterms:created>
  <dcterms:modified xsi:type="dcterms:W3CDTF">2014-02-03T21:55:00Z</dcterms:modified>
</cp:coreProperties>
</file>