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BA" w:rsidRDefault="005C25BA" w:rsidP="0073195F">
      <w:pPr>
        <w:jc w:val="center"/>
      </w:pPr>
      <w:r w:rsidRPr="00BD749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38.75pt;height:89.25pt;visibility:visible">
            <v:imagedata r:id="rId6" o:title=""/>
          </v:shape>
        </w:pict>
      </w:r>
    </w:p>
    <w:p w:rsidR="005C25BA" w:rsidRDefault="005C25BA" w:rsidP="0073195F">
      <w:pPr>
        <w:jc w:val="center"/>
      </w:pPr>
    </w:p>
    <w:p w:rsidR="005C25BA" w:rsidRDefault="005C25BA" w:rsidP="0073195F">
      <w:pPr>
        <w:jc w:val="center"/>
      </w:pPr>
    </w:p>
    <w:p w:rsidR="005C25BA" w:rsidRDefault="005C25BA" w:rsidP="0073195F">
      <w:pPr>
        <w:jc w:val="center"/>
      </w:pPr>
    </w:p>
    <w:p w:rsidR="005C25BA" w:rsidRPr="00FE1053" w:rsidRDefault="005C25BA" w:rsidP="0073195F">
      <w:pPr>
        <w:jc w:val="center"/>
        <w:rPr>
          <w:sz w:val="32"/>
          <w:szCs w:val="32"/>
        </w:rPr>
      </w:pPr>
      <w:r w:rsidRPr="00D166C6">
        <w:rPr>
          <w:noProof/>
          <w:sz w:val="32"/>
          <w:szCs w:val="32"/>
          <w:lang w:eastAsia="cs-CZ"/>
        </w:rPr>
        <w:pict>
          <v:shape id="obrázek 2" o:spid="_x0000_i1026" type="#_x0000_t75" style="width:52.5pt;height:32.25pt;visibility:visible">
            <v:imagedata r:id="rId7" o:title=""/>
          </v:shape>
        </w:pict>
      </w:r>
      <w:r w:rsidRPr="00FE1053">
        <w:rPr>
          <w:b/>
          <w:bCs/>
          <w:sz w:val="32"/>
          <w:szCs w:val="32"/>
        </w:rPr>
        <w:t xml:space="preserve"> ZÁKLADNÍ ŠKOLA ÚSTÍ NAD LABEM, HLAVNÍ 193, 403 31</w:t>
      </w:r>
    </w:p>
    <w:p w:rsidR="005C25BA" w:rsidRDefault="005C25BA" w:rsidP="0073195F">
      <w:pPr>
        <w:jc w:val="center"/>
        <w:rPr>
          <w:sz w:val="32"/>
          <w:szCs w:val="32"/>
        </w:rPr>
      </w:pPr>
      <w:r w:rsidRPr="00FE1053">
        <w:rPr>
          <w:b/>
          <w:bCs/>
          <w:sz w:val="32"/>
          <w:szCs w:val="32"/>
        </w:rPr>
        <w:t xml:space="preserve">Tel.: 472731819, 472731253 Tel. řed./fax: 472731480, e-mail: </w:t>
      </w:r>
      <w:hyperlink r:id="rId8" w:history="1">
        <w:r w:rsidRPr="00FE1053">
          <w:rPr>
            <w:rStyle w:val="Hyperlink"/>
            <w:b/>
            <w:bCs/>
            <w:sz w:val="32"/>
            <w:szCs w:val="32"/>
          </w:rPr>
          <w:t>skola@zsmojzir.cz</w:t>
        </w:r>
      </w:hyperlink>
    </w:p>
    <w:p w:rsidR="005C25BA" w:rsidRDefault="005C25BA" w:rsidP="0073195F">
      <w:pPr>
        <w:jc w:val="center"/>
        <w:rPr>
          <w:sz w:val="32"/>
          <w:szCs w:val="32"/>
        </w:rPr>
      </w:pPr>
    </w:p>
    <w:p w:rsidR="005C25BA" w:rsidRDefault="005C25BA" w:rsidP="0073195F">
      <w:pPr>
        <w:rPr>
          <w:b/>
          <w:bCs/>
        </w:rPr>
      </w:pPr>
    </w:p>
    <w:p w:rsidR="005C25BA" w:rsidRDefault="005C25BA" w:rsidP="0073195F">
      <w:pPr>
        <w:jc w:val="center"/>
      </w:pPr>
      <w:r w:rsidRPr="00BD7497">
        <w:rPr>
          <w:noProof/>
          <w:lang w:eastAsia="cs-CZ"/>
        </w:rPr>
        <w:pict>
          <v:shape id="obrázek 3" o:spid="_x0000_i1027" type="#_x0000_t75" style="width:129.75pt;height:80.25pt;visibility:visible">
            <v:imagedata r:id="rId9" o:title=""/>
          </v:shape>
        </w:pict>
      </w:r>
      <w:r>
        <w:t xml:space="preserve">          </w:t>
      </w:r>
      <w:r w:rsidRPr="00BD7497">
        <w:rPr>
          <w:noProof/>
          <w:lang w:eastAsia="cs-CZ"/>
        </w:rPr>
        <w:pict>
          <v:shape id="_x0000_i1028" type="#_x0000_t75" alt="škola" style="width:129pt;height:68.25pt;visibility:visible">
            <v:imagedata r:id="rId10" o:title=""/>
          </v:shape>
        </w:pict>
      </w:r>
    </w:p>
    <w:p w:rsidR="005C25BA" w:rsidRDefault="005C25BA" w:rsidP="0073195F">
      <w:pPr>
        <w:jc w:val="center"/>
      </w:pPr>
    </w:p>
    <w:p w:rsidR="005C25BA" w:rsidRDefault="005C25BA" w:rsidP="0073195F">
      <w:pPr>
        <w:spacing w:after="0" w:line="240" w:lineRule="auto"/>
        <w:jc w:val="center"/>
      </w:pPr>
    </w:p>
    <w:p w:rsidR="005C25BA" w:rsidRDefault="005C25BA" w:rsidP="0073195F">
      <w:pPr>
        <w:spacing w:after="0" w:line="240" w:lineRule="auto"/>
        <w:jc w:val="center"/>
      </w:pPr>
    </w:p>
    <w:p w:rsidR="005C25BA" w:rsidRPr="00FE1053" w:rsidRDefault="005C25BA" w:rsidP="0073195F">
      <w:pPr>
        <w:spacing w:after="0" w:line="360" w:lineRule="auto"/>
        <w:jc w:val="center"/>
        <w:rPr>
          <w:sz w:val="28"/>
        </w:rPr>
      </w:pPr>
    </w:p>
    <w:p w:rsidR="005C25BA" w:rsidRPr="00FE1053" w:rsidRDefault="005C25BA" w:rsidP="0073195F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VÝUKOVÝ MATERIÁL ZPRACOVANÝ V RÁMCI PROJEKTU</w:t>
      </w:r>
    </w:p>
    <w:p w:rsidR="005C25BA" w:rsidRPr="00FE1053" w:rsidRDefault="005C25BA" w:rsidP="0073195F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MODERNÍ ŠKOLA</w:t>
      </w:r>
    </w:p>
    <w:p w:rsidR="005C25BA" w:rsidRPr="00FE1053" w:rsidRDefault="005C25BA" w:rsidP="0073195F">
      <w:pPr>
        <w:spacing w:after="0" w:line="360" w:lineRule="auto"/>
        <w:jc w:val="center"/>
        <w:rPr>
          <w:b/>
          <w:bCs/>
          <w:sz w:val="32"/>
        </w:rPr>
      </w:pPr>
      <w:r w:rsidRPr="00FE1053">
        <w:rPr>
          <w:b/>
          <w:bCs/>
          <w:sz w:val="32"/>
        </w:rPr>
        <w:t>Registrační číslo projektu: CZ.1.07/1.400/21.3095</w:t>
      </w:r>
    </w:p>
    <w:p w:rsidR="005C25BA" w:rsidRDefault="005C25BA" w:rsidP="0073195F"/>
    <w:p w:rsidR="005C25BA" w:rsidRDefault="005C25BA" w:rsidP="0073195F"/>
    <w:p w:rsidR="005C25BA" w:rsidRDefault="005C25BA" w:rsidP="0073195F"/>
    <w:p w:rsidR="005C25BA" w:rsidRDefault="005C25BA" w:rsidP="0073195F">
      <w:r w:rsidRPr="00BD7497">
        <w:rPr>
          <w:noProof/>
          <w:lang w:eastAsia="cs-CZ"/>
        </w:rPr>
        <w:pict>
          <v:shape id="_x0000_i1029" type="#_x0000_t75" style="width:450pt;height:110.25pt;visibility:visible">
            <v:imagedata r:id="rId11" o:title=""/>
          </v:shape>
        </w:pict>
      </w:r>
    </w:p>
    <w:p w:rsidR="005C25BA" w:rsidRDefault="005C25BA" w:rsidP="0073195F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5C25BA" w:rsidRDefault="005C25BA" w:rsidP="0073195F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5C25BA" w:rsidRDefault="005C25BA" w:rsidP="0073195F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5C25BA" w:rsidRDefault="005C25BA" w:rsidP="0073195F">
      <w:pPr>
        <w:ind w:firstLine="567"/>
      </w:pPr>
      <w:r>
        <w:t xml:space="preserve"> </w:t>
      </w:r>
    </w:p>
    <w:p w:rsidR="005C25BA" w:rsidRPr="005A1CE5" w:rsidRDefault="005C25BA" w:rsidP="00183A97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A1CE5">
        <w:rPr>
          <w:rFonts w:ascii="Arial" w:hAnsi="Arial" w:cs="Arial"/>
          <w:color w:val="000000"/>
          <w:sz w:val="21"/>
          <w:szCs w:val="21"/>
        </w:rPr>
        <w:t>L2 VY_32_INOVACE_09</w:t>
      </w:r>
    </w:p>
    <w:p w:rsidR="005C25BA" w:rsidRDefault="005C25BA" w:rsidP="0073195F">
      <w:pPr>
        <w:ind w:firstLine="567"/>
        <w:rPr>
          <w:sz w:val="24"/>
        </w:rPr>
      </w:pPr>
    </w:p>
    <w:p w:rsidR="005C25BA" w:rsidRDefault="005C25BA" w:rsidP="0073195F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28. 9. 2013</w:t>
      </w:r>
    </w:p>
    <w:p w:rsidR="005C25BA" w:rsidRDefault="005C25BA" w:rsidP="0073195F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5C25BA" w:rsidRDefault="005C25BA" w:rsidP="0073195F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 w:rsidRPr="008669AF">
        <w:rPr>
          <w:sz w:val="24"/>
        </w:rPr>
        <w:t xml:space="preserve">Člověk a společnost – Přírodověda – </w:t>
      </w:r>
      <w:r w:rsidRPr="008669AF">
        <w:rPr>
          <w:b/>
          <w:sz w:val="24"/>
        </w:rPr>
        <w:t>Společenstva pole - skládanka</w:t>
      </w:r>
    </w:p>
    <w:p w:rsidR="005C25BA" w:rsidRDefault="005C25BA" w:rsidP="0073195F">
      <w:pPr>
        <w:spacing w:after="0" w:line="240" w:lineRule="auto"/>
        <w:ind w:firstLine="567"/>
        <w:rPr>
          <w:sz w:val="24"/>
        </w:rPr>
      </w:pPr>
      <w:r>
        <w:rPr>
          <w:b/>
          <w:sz w:val="24"/>
          <w:szCs w:val="24"/>
        </w:rPr>
        <w:t xml:space="preserve">Anotace: </w:t>
      </w:r>
      <w:r>
        <w:rPr>
          <w:sz w:val="24"/>
        </w:rPr>
        <w:t xml:space="preserve">Tento pracovní list lze uplatnit mezipředmětově v matematice. Žáci složí </w:t>
      </w:r>
    </w:p>
    <w:p w:rsidR="005C25BA" w:rsidRDefault="005C25BA" w:rsidP="0073195F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obrázek polních rostlin.</w:t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tbl>
      <w:tblPr>
        <w:tblW w:w="0" w:type="auto"/>
        <w:tblInd w:w="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71"/>
        <w:gridCol w:w="1830"/>
        <w:gridCol w:w="1830"/>
        <w:gridCol w:w="1830"/>
        <w:gridCol w:w="1828"/>
      </w:tblGrid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2 x 10 =</w:t>
            </w: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 xml:space="preserve">850 – 420 = 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274 + 121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6 x 6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56 : 7 =</w:t>
            </w:r>
          </w:p>
        </w:tc>
      </w:tr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 xml:space="preserve">15 x 4 = 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21 : 7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 xml:space="preserve">586 + 371 = 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1 000 – 15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56 x 3 =</w:t>
            </w:r>
          </w:p>
        </w:tc>
        <w:bookmarkStart w:id="0" w:name="_GoBack"/>
        <w:bookmarkEnd w:id="0"/>
      </w:tr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140 : 4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45 : 5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2 x 7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402 + 401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360 – 100 =</w:t>
            </w:r>
          </w:p>
        </w:tc>
      </w:tr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900 – 740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357 : 7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 xml:space="preserve">6 + 207 = 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34 x 4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65 + 87 =</w:t>
            </w:r>
          </w:p>
        </w:tc>
      </w:tr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49 : 7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92 x 2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5 x 0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3 x 9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128 : 2 =</w:t>
            </w:r>
          </w:p>
        </w:tc>
      </w:tr>
      <w:tr w:rsidR="005C25BA" w:rsidRPr="00D166C6" w:rsidTr="00D166C6">
        <w:trPr>
          <w:trHeight w:val="2324"/>
        </w:trPr>
        <w:tc>
          <w:tcPr>
            <w:tcW w:w="1871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28 x 5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367 + 367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1 000 – 1 =</w:t>
            </w:r>
          </w:p>
        </w:tc>
        <w:tc>
          <w:tcPr>
            <w:tcW w:w="1830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738 : 9 =</w:t>
            </w:r>
          </w:p>
        </w:tc>
        <w:tc>
          <w:tcPr>
            <w:tcW w:w="182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  <w:r w:rsidRPr="00D166C6">
              <w:rPr>
                <w:rFonts w:ascii="Comic Sans MS" w:hAnsi="Comic Sans MS"/>
                <w:sz w:val="28"/>
              </w:rPr>
              <w:t>81 : 9 =</w:t>
            </w:r>
          </w:p>
        </w:tc>
      </w:tr>
    </w:tbl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Obrázek 54" o:spid="_x0000_s1026" type="#_x0000_t75" alt="19.JPG" style="position:absolute;left:0;text-align:left;margin-left:424.5pt;margin-top:-6.75pt;width:91.55pt;height:114.45pt;z-index:251671040;visibility:visible">
            <v:imagedata r:id="rId12" o:title=""/>
          </v:shape>
        </w:pict>
      </w:r>
      <w:r>
        <w:rPr>
          <w:noProof/>
          <w:lang w:eastAsia="cs-CZ"/>
        </w:rPr>
        <w:pict>
          <v:shape id="Obrázek 49" o:spid="_x0000_s1027" type="#_x0000_t75" alt="8.JPG" style="position:absolute;left:0;text-align:left;margin-left:314.25pt;margin-top:-6.75pt;width:91.5pt;height:114.75pt;z-index:251661824;visibility:visible">
            <v:imagedata r:id="rId13" o:title=""/>
          </v:shape>
        </w:pict>
      </w:r>
      <w:r>
        <w:rPr>
          <w:noProof/>
          <w:lang w:eastAsia="cs-CZ"/>
        </w:rPr>
        <w:pict>
          <v:shape id="Obrázek 20" o:spid="_x0000_s1028" type="#_x0000_t75" alt="2.JPG" style="position:absolute;left:0;text-align:left;margin-left:-1.5pt;margin-top:-9.75pt;width:91.5pt;height:116.25pt;z-index:251630080;visibility:visible">
            <v:imagedata r:id="rId14" o:title=""/>
          </v:shape>
        </w:pict>
      </w:r>
      <w:r>
        <w:rPr>
          <w:noProof/>
          <w:lang w:eastAsia="cs-CZ"/>
        </w:rPr>
        <w:pict>
          <v:shape id="Obrázek 38" o:spid="_x0000_s1029" type="#_x0000_t75" alt="11.JPG" style="position:absolute;left:0;text-align:left;margin-left:103.5pt;margin-top:-9.75pt;width:91.5pt;height:117.75pt;z-index:251641344;visibility:visible">
            <v:imagedata r:id="rId15" o:title=""/>
          </v:shape>
        </w:pict>
      </w:r>
      <w:r>
        <w:rPr>
          <w:noProof/>
          <w:lang w:eastAsia="cs-CZ"/>
        </w:rPr>
        <w:pict>
          <v:shape id="Obrázek 44" o:spid="_x0000_s1030" type="#_x0000_t75" alt="7.JPG" style="position:absolute;left:0;text-align:left;margin-left:205.5pt;margin-top:-7.5pt;width:91.5pt;height:115.5pt;z-index:251653632;visibility:visible">
            <v:imagedata r:id="rId16" o:title=""/>
          </v:shape>
        </w:pict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25.1pt;margin-top:5.5pt;width:42.15pt;height:33.65pt;z-index:251664896">
            <v:textbox>
              <w:txbxContent>
                <w:p w:rsidR="005C25BA" w:rsidRPr="00943618" w:rsidRDefault="005C25BA" w:rsidP="000572C9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136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314.7pt;margin-top:5.5pt;width:44.4pt;height:33.65pt;z-index:251656704">
            <v:textbox>
              <w:txbxContent>
                <w:p w:rsidR="005C25BA" w:rsidRPr="00943618" w:rsidRDefault="005C25BA" w:rsidP="004E4B56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957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left:0;text-align:left;margin-left:-.9pt;margin-top:4.75pt;width:45.25pt;height:33.65pt;z-index:251632128">
            <v:textbox>
              <w:txbxContent>
                <w:p w:rsidR="005C25BA" w:rsidRPr="00943618" w:rsidRDefault="005C25BA" w:rsidP="0046621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430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left:0;text-align:left;margin-left:104.15pt;margin-top:4.75pt;width:36.1pt;height:33.65pt;z-index:251638272">
            <v:textbox>
              <w:txbxContent>
                <w:p w:rsidR="005C25BA" w:rsidRPr="00943618" w:rsidRDefault="005C25BA" w:rsidP="00046D4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left:0;text-align:left;margin-left:206.15pt;margin-top:4.75pt;width:36.1pt;height:33.65pt;z-index:251652608">
            <v:textbox>
              <w:txbxContent>
                <w:p w:rsidR="005C25BA" w:rsidRPr="00943618" w:rsidRDefault="005C25BA" w:rsidP="00F606D4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3</w:t>
                  </w:r>
                </w:p>
              </w:txbxContent>
            </v:textbox>
          </v:shape>
        </w:pict>
      </w: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Obrázek 55" o:spid="_x0000_s1036" type="#_x0000_t75" alt="23.JPG" style="position:absolute;left:0;text-align:left;margin-left:424.5pt;margin-top:22.05pt;width:91.5pt;height:116.25pt;z-index:251672064;visibility:visible">
            <v:imagedata r:id="rId17" o:title=""/>
          </v:shape>
        </w:pict>
      </w:r>
      <w:r>
        <w:rPr>
          <w:noProof/>
          <w:lang w:eastAsia="cs-CZ"/>
        </w:rPr>
        <w:pict>
          <v:shape id="Obrázek 50" o:spid="_x0000_s1037" type="#_x0000_t75" alt="13.JPG" style="position:absolute;left:0;text-align:left;margin-left:314.25pt;margin-top:22.8pt;width:90pt;height:115.5pt;z-index:251662848;visibility:visible">
            <v:imagedata r:id="rId18" o:title=""/>
          </v:shape>
        </w:pict>
      </w:r>
      <w:r>
        <w:rPr>
          <w:noProof/>
          <w:lang w:eastAsia="cs-CZ"/>
        </w:rPr>
        <w:pict>
          <v:shape id="Obrázek 45" o:spid="_x0000_s1038" type="#_x0000_t75" alt="10.JPG" style="position:absolute;left:0;text-align:left;margin-left:207.75pt;margin-top:22.8pt;width:92.25pt;height:116.25pt;z-index:251654656;visibility:visible">
            <v:imagedata r:id="rId19" o:title=""/>
          </v:shape>
        </w:pict>
      </w:r>
      <w:r>
        <w:rPr>
          <w:noProof/>
          <w:lang w:eastAsia="cs-CZ"/>
        </w:rPr>
        <w:pict>
          <v:shape id="Obrázek 39" o:spid="_x0000_s1039" type="#_x0000_t75" alt="12.JPG" style="position:absolute;left:0;text-align:left;margin-left:104.25pt;margin-top:22.05pt;width:91.5pt;height:117.75pt;z-index:251642368;visibility:visible">
            <v:imagedata r:id="rId20" o:title=""/>
          </v:shape>
        </w:pict>
      </w:r>
      <w:r>
        <w:rPr>
          <w:noProof/>
          <w:lang w:eastAsia="cs-CZ"/>
        </w:rPr>
        <w:pict>
          <v:shape id="Obrázek 19" o:spid="_x0000_s1040" type="#_x0000_t75" alt="1.JPG" style="position:absolute;left:0;text-align:left;margin-left:-.75pt;margin-top:22.05pt;width:91.4pt;height:116.25pt;z-index:251629056;visibility:visible">
            <v:imagedata r:id="rId21" o:title=""/>
          </v:shape>
        </w:pict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_x0000_s1041" type="#_x0000_t202" style="position:absolute;left:0;text-align:left;margin-left:427.35pt;margin-top:10.35pt;width:36.1pt;height:33.65pt;z-index:251675136">
            <v:textbox>
              <w:txbxContent>
                <w:p w:rsidR="005C25BA" w:rsidRPr="00943618" w:rsidRDefault="005C25BA" w:rsidP="00EF2F43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</w:t>
                  </w:r>
                  <w:r w:rsidRPr="00943618">
                    <w:rPr>
                      <w:rFonts w:ascii="Comic Sans MS" w:hAnsi="Comic Sans MS"/>
                      <w:b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left:0;text-align:left;margin-left:314.7pt;margin-top:11.1pt;width:36.1pt;height:33.65pt;z-index:251649536">
            <v:textbox>
              <w:txbxContent>
                <w:p w:rsidR="005C25BA" w:rsidRPr="00943618" w:rsidRDefault="005C25BA" w:rsidP="00F606D4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209.15pt;margin-top:11.85pt;width:41.4pt;height:33.65pt;z-index:251651584">
            <v:textbox>
              <w:txbxContent>
                <w:p w:rsidR="005C25BA" w:rsidRPr="00943618" w:rsidRDefault="005C25BA" w:rsidP="00F606D4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168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left:0;text-align:left;margin-left:104.9pt;margin-top:12.6pt;width:36.1pt;height:33.65pt;z-index:251637248">
            <v:textbox>
              <w:txbxContent>
                <w:p w:rsidR="005C25BA" w:rsidRPr="00943618" w:rsidRDefault="005C25BA" w:rsidP="00046D4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left:0;text-align:left;margin-left:-.15pt;margin-top:11.85pt;width:36.1pt;height:33.65pt;z-index:251631104">
            <v:textbox style="mso-next-textbox:#_x0000_s1045">
              <w:txbxContent>
                <w:p w:rsidR="005C25BA" w:rsidRPr="00943618" w:rsidRDefault="005C25BA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 w:rsidRPr="00943618">
                    <w:rPr>
                      <w:rFonts w:ascii="Comic Sans MS" w:hAnsi="Comic Sans MS"/>
                      <w:b/>
                      <w:sz w:val="28"/>
                    </w:rPr>
                    <w:t>20</w:t>
                  </w:r>
                </w:p>
              </w:txbxContent>
            </v:textbox>
          </v:shape>
        </w:pict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Obrázek 56" o:spid="_x0000_s1046" type="#_x0000_t75" alt="6.JPG" style="position:absolute;left:0;text-align:left;margin-left:423.75pt;margin-top:3.7pt;width:91.5pt;height:117pt;z-index:251676160;visibility:visible">
            <v:imagedata r:id="rId22" o:title=""/>
          </v:shape>
        </w:pict>
      </w:r>
      <w:r>
        <w:rPr>
          <w:noProof/>
          <w:lang w:eastAsia="cs-CZ"/>
        </w:rPr>
        <w:pict>
          <v:shape id="Obrázek 51" o:spid="_x0000_s1047" type="#_x0000_t75" alt="22.JPG" style="position:absolute;left:0;text-align:left;margin-left:314.25pt;margin-top:3.7pt;width:92.25pt;height:117.75pt;z-index:251663872;visibility:visible">
            <v:imagedata r:id="rId23" o:title=""/>
          </v:shape>
        </w:pict>
      </w:r>
      <w:r>
        <w:rPr>
          <w:noProof/>
          <w:lang w:eastAsia="cs-CZ"/>
        </w:rPr>
        <w:pict>
          <v:shape id="Obrázek 21" o:spid="_x0000_s1048" type="#_x0000_t75" alt="3.JPG" style="position:absolute;left:0;text-align:left;margin-left:-1.5pt;margin-top:5.95pt;width:91.5pt;height:115.5pt;z-index:251628032;visibility:visible">
            <v:imagedata r:id="rId24" o:title=""/>
          </v:shape>
        </w:pict>
      </w:r>
      <w:r>
        <w:rPr>
          <w:noProof/>
          <w:lang w:eastAsia="cs-CZ"/>
        </w:rPr>
        <w:pict>
          <v:shape id="Obrázek 41" o:spid="_x0000_s1049" type="#_x0000_t75" alt="28.JPG" style="position:absolute;left:0;text-align:left;margin-left:103.5pt;margin-top:5.95pt;width:93pt;height:114.75pt;z-index:251646464;visibility:visible">
            <v:imagedata r:id="rId25" o:title=""/>
          </v:shape>
        </w:pict>
      </w:r>
      <w:r>
        <w:rPr>
          <w:noProof/>
          <w:lang w:eastAsia="cs-CZ"/>
        </w:rPr>
        <w:pict>
          <v:shape id="Obrázek 46" o:spid="_x0000_s1050" type="#_x0000_t75" alt="16.JPG" style="position:absolute;left:0;text-align:left;margin-left:207.75pt;margin-top:3.7pt;width:93pt;height:118.5pt;z-index:251655680;visibility:visible">
            <v:imagedata r:id="rId26" o:title="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_x0000_s1051" type="#_x0000_t202" style="position:absolute;left:0;text-align:left;margin-left:314.7pt;margin-top:19.7pt;width:44.4pt;height:33.65pt;z-index:251667968">
            <v:textbox>
              <w:txbxContent>
                <w:p w:rsidR="005C25BA" w:rsidRPr="00943618" w:rsidRDefault="005C25BA" w:rsidP="000572C9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184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202" style="position:absolute;left:0;text-align:left;margin-left:424.35pt;margin-top:18.2pt;width:36.1pt;height:33.65pt;z-index:251674112">
            <v:textbox>
              <w:txbxContent>
                <w:p w:rsidR="005C25BA" w:rsidRPr="00943618" w:rsidRDefault="005C25BA" w:rsidP="00EF2F43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6</w:t>
                  </w:r>
                  <w:r w:rsidRPr="00943618">
                    <w:rPr>
                      <w:rFonts w:ascii="Comic Sans MS" w:hAnsi="Comic Sans MS"/>
                      <w:b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left:0;text-align:left;margin-left:208.4pt;margin-top:19.7pt;width:45.15pt;height:33.65pt;z-index:251650560">
            <v:textbox>
              <w:txbxContent>
                <w:p w:rsidR="005C25BA" w:rsidRPr="00943618" w:rsidRDefault="005C25BA" w:rsidP="00F606D4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160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left:0;text-align:left;margin-left:104.9pt;margin-top:19.7pt;width:42.15pt;height:33.65pt;z-index:251633152">
            <v:textbox>
              <w:txbxContent>
                <w:p w:rsidR="005C25BA" w:rsidRPr="00943618" w:rsidRDefault="005C25BA" w:rsidP="0046621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999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left:0;text-align:left;margin-left:-.7pt;margin-top:19.7pt;width:43.55pt;height:33.65pt;z-index:251635200">
            <v:textbox>
              <w:txbxContent>
                <w:p w:rsidR="005C25BA" w:rsidRPr="00943618" w:rsidRDefault="005C25BA" w:rsidP="0046621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395</w:t>
                  </w:r>
                </w:p>
              </w:txbxContent>
            </v:textbox>
          </v:shape>
        </w:pict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Obrázek 57" o:spid="_x0000_s1056" type="#_x0000_t75" alt="27.JPG" style="position:absolute;left:0;text-align:left;margin-left:424.5pt;margin-top:13.8pt;width:92.25pt;height:116.25pt;z-index:251677184;visibility:visible">
            <v:imagedata r:id="rId27" o:title=""/>
          </v:shape>
        </w:pict>
      </w:r>
      <w:r>
        <w:rPr>
          <w:noProof/>
          <w:lang w:eastAsia="cs-CZ"/>
        </w:rPr>
        <w:pict>
          <v:shape id="Obrázek 52" o:spid="_x0000_s1057" type="#_x0000_t75" alt="29.JPG" style="position:absolute;left:0;text-align:left;margin-left:315pt;margin-top:13.05pt;width:92.25pt;height:116.25pt;z-index:251668992;visibility:visible">
            <v:imagedata r:id="rId28" o:title=""/>
          </v:shape>
        </w:pict>
      </w:r>
      <w:r>
        <w:rPr>
          <w:noProof/>
          <w:lang w:eastAsia="cs-CZ"/>
        </w:rPr>
        <w:pict>
          <v:shape id="Obrázek 47" o:spid="_x0000_s1058" type="#_x0000_t75" alt="30.JPG" style="position:absolute;left:0;text-align:left;margin-left:208.5pt;margin-top:13.05pt;width:93pt;height:115.5pt;z-index:251659776;visibility:visible">
            <v:imagedata r:id="rId29" o:title=""/>
          </v:shape>
        </w:pict>
      </w:r>
      <w:r>
        <w:rPr>
          <w:noProof/>
          <w:lang w:eastAsia="cs-CZ"/>
        </w:rPr>
        <w:pict>
          <v:shape id="Obrázek 42" o:spid="_x0000_s1059" type="#_x0000_t75" alt="24.JPG" style="position:absolute;left:0;text-align:left;margin-left:105.75pt;margin-top:13.05pt;width:90.75pt;height:116.25pt;z-index:251647488;visibility:visible">
            <v:imagedata r:id="rId30" o:title=""/>
          </v:shape>
        </w:pict>
      </w:r>
      <w:r>
        <w:rPr>
          <w:noProof/>
          <w:lang w:eastAsia="cs-CZ"/>
        </w:rPr>
        <w:pict>
          <v:shape id="Obrázek 31" o:spid="_x0000_s1060" type="#_x0000_t75" alt="4.JPG" style="position:absolute;left:0;text-align:left;margin-left:0;margin-top:13.05pt;width:93.75pt;height:117.75pt;z-index:251636224;visibility:visible">
            <v:imagedata r:id="rId31" o:title="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_x0000_s1061" type="#_x0000_t202" style="position:absolute;left:0;text-align:left;margin-left:315.45pt;margin-top:1.35pt;width:35.35pt;height:33.65pt;z-index:251666944">
            <v:textbox>
              <w:txbxContent>
                <w:p w:rsidR="005C25BA" w:rsidRPr="00943618" w:rsidRDefault="005C25BA" w:rsidP="000572C9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82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left:0;text-align:left;margin-left:425.85pt;margin-top:2.1pt;width:41.35pt;height:33.65pt;z-index:251673088">
            <v:textbox>
              <w:txbxContent>
                <w:p w:rsidR="005C25BA" w:rsidRPr="00943618" w:rsidRDefault="005C25BA" w:rsidP="00EF2F43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734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left:0;text-align:left;margin-left:209.9pt;margin-top:2.1pt;width:36.1pt;height:33.65pt;z-index:251658752">
            <v:textbox>
              <w:txbxContent>
                <w:p w:rsidR="005C25BA" w:rsidRPr="00943618" w:rsidRDefault="005C25BA" w:rsidP="004E4B56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left:0;text-align:left;margin-left:106.4pt;margin-top:2.85pt;width:36.1pt;height:33.65pt;z-index:251645440">
            <v:textbox>
              <w:txbxContent>
                <w:p w:rsidR="005C25BA" w:rsidRPr="00943618" w:rsidRDefault="005C25BA" w:rsidP="00425DF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27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left:0;text-align:left;margin-left:1.35pt;margin-top:2.1pt;width:36.1pt;height:33.65pt;z-index:251634176">
            <v:textbox>
              <w:txbxContent>
                <w:p w:rsidR="005C25BA" w:rsidRDefault="005C25BA" w:rsidP="0046621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36</w:t>
                  </w:r>
                </w:p>
                <w:p w:rsidR="005C25BA" w:rsidRPr="00943618" w:rsidRDefault="005C25BA" w:rsidP="0046621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</w:p>
              </w:txbxContent>
            </v:textbox>
          </v:shape>
        </w:pict>
      </w: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Obrázek 58" o:spid="_x0000_s1066" type="#_x0000_t75" alt="14.JPG" style="position:absolute;left:0;text-align:left;margin-left:425.25pt;margin-top:17.9pt;width:92.25pt;height:115.5pt;z-index:251681280;visibility:visible">
            <v:imagedata r:id="rId32" o:title=""/>
          </v:shape>
        </w:pict>
      </w:r>
      <w:r>
        <w:rPr>
          <w:noProof/>
          <w:lang w:eastAsia="cs-CZ"/>
        </w:rPr>
        <w:pict>
          <v:shape id="Obrázek 53" o:spid="_x0000_s1067" type="#_x0000_t75" alt="17.JPG" style="position:absolute;left:0;text-align:left;margin-left:316.5pt;margin-top:17.15pt;width:91.5pt;height:117pt;z-index:251670016;visibility:visible">
            <v:imagedata r:id="rId33" o:title=""/>
          </v:shape>
        </w:pict>
      </w:r>
      <w:r>
        <w:rPr>
          <w:noProof/>
          <w:lang w:eastAsia="cs-CZ"/>
        </w:rPr>
        <w:pict>
          <v:shape id="Obrázek 36" o:spid="_x0000_s1068" type="#_x0000_t75" alt="5.JPG" style="position:absolute;left:0;text-align:left;margin-left:.75pt;margin-top:19.4pt;width:92.25pt;height:117pt;z-index:251640320;visibility:visible">
            <v:imagedata r:id="rId34" o:title=""/>
          </v:shape>
        </w:pict>
      </w:r>
      <w:r>
        <w:rPr>
          <w:noProof/>
          <w:lang w:eastAsia="cs-CZ"/>
        </w:rPr>
        <w:pict>
          <v:shape id="Obrázek 43" o:spid="_x0000_s1069" type="#_x0000_t75" alt="20.JPG" style="position:absolute;left:0;text-align:left;margin-left:105pt;margin-top:19.4pt;width:92.25pt;height:116.25pt;z-index:251648512;visibility:visible">
            <v:imagedata r:id="rId35" o:title=""/>
          </v:shape>
        </w:pict>
      </w:r>
      <w:r>
        <w:rPr>
          <w:noProof/>
          <w:lang w:eastAsia="cs-CZ"/>
        </w:rPr>
        <w:pict>
          <v:shape id="Obrázek 48" o:spid="_x0000_s1070" type="#_x0000_t75" alt="25.JPG" style="position:absolute;left:0;text-align:left;margin-left:210pt;margin-top:18.65pt;width:91.5pt;height:117pt;z-index:251660800;visibility:visible">
            <v:imagedata r:id="rId36" o:title=""/>
          </v:shape>
        </w:pict>
      </w:r>
    </w:p>
    <w:p w:rsidR="005C25BA" w:rsidRDefault="005C25BA" w:rsidP="002A5A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745"/>
        </w:tabs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</w:p>
    <w:p w:rsidR="005C25BA" w:rsidRDefault="005C25BA" w:rsidP="0073195F">
      <w:pPr>
        <w:ind w:firstLine="567"/>
      </w:pPr>
      <w:r>
        <w:rPr>
          <w:noProof/>
          <w:lang w:eastAsia="cs-CZ"/>
        </w:rPr>
        <w:pict>
          <v:shape id="_x0000_s1071" type="#_x0000_t202" style="position:absolute;left:0;text-align:left;margin-left:425.85pt;margin-top:6.2pt;width:42.9pt;height:33.65pt;z-index:251678208">
            <v:textbox>
              <w:txbxContent>
                <w:p w:rsidR="005C25BA" w:rsidRPr="00943618" w:rsidRDefault="005C25BA" w:rsidP="002A5AC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803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left:0;text-align:left;margin-left:316.95pt;margin-top:6.95pt;width:36.1pt;height:33.65pt;z-index:251665920">
            <v:textbox>
              <w:txbxContent>
                <w:p w:rsidR="005C25BA" w:rsidRPr="00943618" w:rsidRDefault="005C25BA" w:rsidP="000572C9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51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left:0;text-align:left;margin-left:210.7pt;margin-top:7.7pt;width:36.1pt;height:33.65pt;z-index:251657728">
            <v:textbox>
              <w:txbxContent>
                <w:p w:rsidR="005C25BA" w:rsidRPr="00943618" w:rsidRDefault="005C25BA" w:rsidP="004E4B56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64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left:0;text-align:left;margin-left:105.65pt;margin-top:7.7pt;width:43.6pt;height:33.65pt;z-index:251643392">
            <v:textbox>
              <w:txbxContent>
                <w:p w:rsidR="005C25BA" w:rsidRPr="00943618" w:rsidRDefault="005C25BA" w:rsidP="00425DF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152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202" style="position:absolute;left:0;text-align:left;margin-left:1.35pt;margin-top:7.7pt;width:36.1pt;height:33.65pt;z-index:251639296">
            <v:textbox style="mso-next-textbox:#_x0000_s1075">
              <w:txbxContent>
                <w:p w:rsidR="005C25BA" w:rsidRDefault="005C25BA" w:rsidP="00046D4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8</w:t>
                  </w:r>
                </w:p>
                <w:p w:rsidR="005C25BA" w:rsidRPr="00943618" w:rsidRDefault="005C25BA" w:rsidP="00046D42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</w:p>
              </w:txbxContent>
            </v:textbox>
          </v:shape>
        </w:pict>
      </w:r>
    </w:p>
    <w:p w:rsidR="005C25BA" w:rsidRDefault="005C25BA" w:rsidP="00AD7AD7">
      <w:pPr>
        <w:rPr>
          <w:b/>
          <w:sz w:val="24"/>
        </w:rPr>
      </w:pPr>
      <w:r>
        <w:rPr>
          <w:noProof/>
          <w:lang w:eastAsia="cs-CZ"/>
        </w:rPr>
        <w:pict>
          <v:shape id="Obrázek 65" o:spid="_x0000_s1076" type="#_x0000_t75" alt="15.JPG" style="position:absolute;margin-left:426pt;margin-top:23.25pt;width:93pt;height:117pt;z-index:251688448;visibility:visible">
            <v:imagedata r:id="rId37" o:title=""/>
          </v:shape>
        </w:pict>
      </w:r>
      <w:r>
        <w:rPr>
          <w:noProof/>
          <w:lang w:eastAsia="cs-CZ"/>
        </w:rPr>
        <w:pict>
          <v:shape id="Obrázek 64" o:spid="_x0000_s1077" type="#_x0000_t75" alt="21.JPG" style="position:absolute;margin-left:320.25pt;margin-top:24pt;width:93pt;height:117.75pt;z-index:251687424;visibility:visible">
            <v:imagedata r:id="rId38" o:title=""/>
          </v:shape>
        </w:pict>
      </w:r>
      <w:r>
        <w:rPr>
          <w:noProof/>
          <w:lang w:eastAsia="cs-CZ"/>
        </w:rPr>
        <w:pict>
          <v:shape id="Obrázek 62" o:spid="_x0000_s1078" type="#_x0000_t75" alt="18.JPG" style="position:absolute;margin-left:213.75pt;margin-top:24.75pt;width:92.25pt;height:117pt;z-index:251686400;visibility:visible">
            <v:imagedata r:id="rId39" o:title=""/>
          </v:shape>
        </w:pict>
      </w:r>
    </w:p>
    <w:p w:rsidR="005C25BA" w:rsidRDefault="005C25BA" w:rsidP="00AD7AD7">
      <w:pPr>
        <w:rPr>
          <w:b/>
          <w:sz w:val="24"/>
        </w:rPr>
      </w:pPr>
      <w:r>
        <w:rPr>
          <w:noProof/>
          <w:lang w:eastAsia="cs-CZ"/>
        </w:rPr>
        <w:pict>
          <v:shape id="_x0000_s1079" type="#_x0000_t202" style="position:absolute;margin-left:106.05pt;margin-top:114.75pt;width:45.45pt;height:33.65pt;z-index:251679232">
            <v:textbox>
              <w:txbxContent>
                <w:p w:rsidR="005C25BA" w:rsidRPr="00943618" w:rsidRDefault="005C25BA" w:rsidP="002A5AC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140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61" o:spid="_x0000_s1080" type="#_x0000_t75" alt="26.JPG" style="position:absolute;margin-left:105.75pt;margin-top:0;width:92.25pt;height:115.5pt;z-index:251683328;visibility:visible">
            <v:imagedata r:id="rId40" o:title=""/>
          </v:shape>
        </w:pict>
      </w:r>
      <w:r>
        <w:rPr>
          <w:noProof/>
          <w:lang w:eastAsia="cs-CZ"/>
        </w:rPr>
        <w:pict>
          <v:shape id="_x0000_s1081" type="#_x0000_t202" style="position:absolute;margin-left:1.9pt;margin-top:114.75pt;width:43.3pt;height:33.65pt;z-index:251680256">
            <v:textbox style="mso-next-textbox:#_x0000_s1081">
              <w:txbxContent>
                <w:p w:rsidR="005C25BA" w:rsidRPr="00943618" w:rsidRDefault="005C25BA" w:rsidP="002A5AC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985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59" o:spid="_x0000_s1082" type="#_x0000_t75" alt="9.JPG" style="position:absolute;margin-left:1.5pt;margin-top:0;width:91.5pt;height:115.5pt;z-index:251682304;visibility:visible">
            <v:imagedata r:id="rId41" o:title=""/>
          </v:shape>
        </w:pic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  <w:r>
        <w:rPr>
          <w:noProof/>
          <w:lang w:eastAsia="cs-CZ"/>
        </w:rPr>
        <w:pict>
          <v:shape id="_x0000_s1083" type="#_x0000_t202" style="position:absolute;margin-left:426.6pt;margin-top:7.35pt;width:45.9pt;height:33.65pt;z-index:251684352">
            <v:textbox>
              <w:txbxContent>
                <w:p w:rsidR="005C25BA" w:rsidRPr="00943618" w:rsidRDefault="005C25BA" w:rsidP="00AD7AD7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260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4" type="#_x0000_t202" style="position:absolute;margin-left:320.9pt;margin-top:7.35pt;width:36.1pt;height:33.65pt;z-index:251685376">
            <v:textbox>
              <w:txbxContent>
                <w:p w:rsidR="005C25BA" w:rsidRPr="00943618" w:rsidRDefault="005C25BA" w:rsidP="00AD7AD7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5" type="#_x0000_t202" style="position:absolute;margin-left:213.9pt;margin-top:7.35pt;width:40.95pt;height:33.65pt;z-index:251644416">
            <v:textbox>
              <w:txbxContent>
                <w:p w:rsidR="005C25BA" w:rsidRPr="00943618" w:rsidRDefault="005C25BA" w:rsidP="00425DFF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213</w:t>
                  </w:r>
                </w:p>
              </w:txbxContent>
            </v:textbox>
          </v:shape>
        </w:pict>
      </w: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AD7AD7">
      <w:pPr>
        <w:rPr>
          <w:b/>
          <w:sz w:val="24"/>
        </w:rPr>
      </w:pPr>
    </w:p>
    <w:p w:rsidR="005C25BA" w:rsidRDefault="005C25BA" w:rsidP="0029320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Použité zdroje:</w:t>
      </w:r>
    </w:p>
    <w:p w:rsidR="005C25BA" w:rsidRDefault="005C25BA" w:rsidP="0029320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Obrázky použity z galerie office – www.office.microsoft.com</w:t>
      </w:r>
    </w:p>
    <w:p w:rsidR="005C25BA" w:rsidRDefault="005C25BA" w:rsidP="00293204">
      <w:pPr>
        <w:spacing w:after="0" w:line="240" w:lineRule="auto"/>
        <w:rPr>
          <w:b/>
          <w:sz w:val="24"/>
        </w:rPr>
      </w:pPr>
    </w:p>
    <w:p w:rsidR="005C25BA" w:rsidRDefault="005C25BA" w:rsidP="0029320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Metodika:</w:t>
      </w:r>
    </w:p>
    <w:p w:rsidR="005C25BA" w:rsidRDefault="005C25BA" w:rsidP="00293204">
      <w:pPr>
        <w:spacing w:after="0" w:line="240" w:lineRule="auto"/>
        <w:rPr>
          <w:sz w:val="24"/>
        </w:rPr>
      </w:pPr>
      <w:r>
        <w:rPr>
          <w:sz w:val="24"/>
        </w:rPr>
        <w:t>Nakopírujte do dvojic pracovní listy. Žáci nejprve vypočítají příklady na prvním pracovním listě (můžete i společně) a teprve k výsledkům přiřazují správný obrázek. Obrázek lze vytisknout černobíle a žáci musí poté správně vybarvit.</w:t>
      </w:r>
    </w:p>
    <w:p w:rsidR="005C25BA" w:rsidRDefault="005C25BA" w:rsidP="00293204">
      <w:pPr>
        <w:spacing w:after="0" w:line="240" w:lineRule="auto"/>
        <w:rPr>
          <w:b/>
          <w:sz w:val="24"/>
        </w:rPr>
      </w:pPr>
    </w:p>
    <w:p w:rsidR="005C25BA" w:rsidRPr="009F50B7" w:rsidRDefault="005C25BA" w:rsidP="00AD7AD7">
      <w:pPr>
        <w:rPr>
          <w:b/>
          <w:sz w:val="24"/>
        </w:rPr>
      </w:pPr>
      <w:r w:rsidRPr="009F50B7">
        <w:rPr>
          <w:b/>
          <w:sz w:val="24"/>
        </w:rPr>
        <w:t>Správné řešení:</w:t>
      </w:r>
    </w:p>
    <w:tbl>
      <w:tblPr>
        <w:tblW w:w="0" w:type="auto"/>
        <w:tblInd w:w="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8"/>
        <w:gridCol w:w="1088"/>
        <w:gridCol w:w="1088"/>
        <w:gridCol w:w="1088"/>
        <w:gridCol w:w="1087"/>
      </w:tblGrid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noProof/>
                <w:lang w:eastAsia="cs-CZ"/>
              </w:rPr>
              <w:pict>
                <v:shape id="Obrázek 10" o:spid="_x0000_s1086" type="#_x0000_t75" alt="pole.JPG" style="position:absolute;left:0;text-align:left;margin-left:-1.4pt;margin-top:3.45pt;width:267.75pt;height:348.75pt;z-index:-251689472;visibility:visible">
                  <v:imagedata r:id="rId42" o:title=""/>
                </v:shape>
              </w:pict>
            </w: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C25BA" w:rsidRPr="00D166C6" w:rsidTr="00D166C6">
        <w:trPr>
          <w:trHeight w:val="1205"/>
        </w:trPr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8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87" w:type="dxa"/>
            <w:vAlign w:val="center"/>
          </w:tcPr>
          <w:p w:rsidR="005C25BA" w:rsidRPr="00D166C6" w:rsidRDefault="005C25BA" w:rsidP="00D166C6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5C25BA" w:rsidRDefault="005C25BA" w:rsidP="0073195F"/>
    <w:p w:rsidR="005C25BA" w:rsidRDefault="005C25BA" w:rsidP="0073195F"/>
    <w:p w:rsidR="005C25BA" w:rsidRDefault="005C25BA" w:rsidP="0073195F"/>
    <w:sectPr w:rsidR="005C25BA" w:rsidSect="000B54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5BA" w:rsidRDefault="005C25BA" w:rsidP="00364A30">
      <w:pPr>
        <w:spacing w:after="0" w:line="240" w:lineRule="auto"/>
      </w:pPr>
      <w:r>
        <w:separator/>
      </w:r>
    </w:p>
  </w:endnote>
  <w:endnote w:type="continuationSeparator" w:id="0">
    <w:p w:rsidR="005C25BA" w:rsidRDefault="005C25BA" w:rsidP="00364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5BA" w:rsidRDefault="005C25BA" w:rsidP="00364A30">
      <w:pPr>
        <w:spacing w:after="0" w:line="240" w:lineRule="auto"/>
      </w:pPr>
      <w:r>
        <w:separator/>
      </w:r>
    </w:p>
  </w:footnote>
  <w:footnote w:type="continuationSeparator" w:id="0">
    <w:p w:rsidR="005C25BA" w:rsidRDefault="005C25BA" w:rsidP="00364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95F"/>
    <w:rsid w:val="00007B52"/>
    <w:rsid w:val="000122C9"/>
    <w:rsid w:val="000353EC"/>
    <w:rsid w:val="00046D42"/>
    <w:rsid w:val="000572C9"/>
    <w:rsid w:val="00073BD9"/>
    <w:rsid w:val="000B020C"/>
    <w:rsid w:val="000B54A9"/>
    <w:rsid w:val="00110850"/>
    <w:rsid w:val="0015789A"/>
    <w:rsid w:val="00183A97"/>
    <w:rsid w:val="00285B59"/>
    <w:rsid w:val="00293204"/>
    <w:rsid w:val="002A5ACF"/>
    <w:rsid w:val="002D63D2"/>
    <w:rsid w:val="002F0061"/>
    <w:rsid w:val="0030453B"/>
    <w:rsid w:val="00307207"/>
    <w:rsid w:val="00316413"/>
    <w:rsid w:val="0033565E"/>
    <w:rsid w:val="00343FE7"/>
    <w:rsid w:val="00364A30"/>
    <w:rsid w:val="003943B7"/>
    <w:rsid w:val="003D1D33"/>
    <w:rsid w:val="003D6E4B"/>
    <w:rsid w:val="003F4D13"/>
    <w:rsid w:val="00411B16"/>
    <w:rsid w:val="00420361"/>
    <w:rsid w:val="00425DFF"/>
    <w:rsid w:val="00436B82"/>
    <w:rsid w:val="00466212"/>
    <w:rsid w:val="004C17F5"/>
    <w:rsid w:val="004E4B56"/>
    <w:rsid w:val="005A1CE5"/>
    <w:rsid w:val="005C25BA"/>
    <w:rsid w:val="006028BA"/>
    <w:rsid w:val="006407E0"/>
    <w:rsid w:val="00644FA3"/>
    <w:rsid w:val="006577BA"/>
    <w:rsid w:val="006A7E3E"/>
    <w:rsid w:val="006C1100"/>
    <w:rsid w:val="0073195F"/>
    <w:rsid w:val="00760D58"/>
    <w:rsid w:val="007A10DE"/>
    <w:rsid w:val="007A5C6E"/>
    <w:rsid w:val="007B6CC2"/>
    <w:rsid w:val="008669AF"/>
    <w:rsid w:val="00873306"/>
    <w:rsid w:val="008849F3"/>
    <w:rsid w:val="00900A02"/>
    <w:rsid w:val="00943618"/>
    <w:rsid w:val="00975683"/>
    <w:rsid w:val="009F02AF"/>
    <w:rsid w:val="009F50B7"/>
    <w:rsid w:val="009F609E"/>
    <w:rsid w:val="00A24A7F"/>
    <w:rsid w:val="00A734A6"/>
    <w:rsid w:val="00A959AD"/>
    <w:rsid w:val="00AD7AD7"/>
    <w:rsid w:val="00AF7A76"/>
    <w:rsid w:val="00B1100D"/>
    <w:rsid w:val="00BB0136"/>
    <w:rsid w:val="00BD7497"/>
    <w:rsid w:val="00BE1B02"/>
    <w:rsid w:val="00C07BCF"/>
    <w:rsid w:val="00C25B72"/>
    <w:rsid w:val="00C27780"/>
    <w:rsid w:val="00C37F02"/>
    <w:rsid w:val="00CA6771"/>
    <w:rsid w:val="00CB5C8F"/>
    <w:rsid w:val="00CF41C9"/>
    <w:rsid w:val="00D166C6"/>
    <w:rsid w:val="00DC7DBF"/>
    <w:rsid w:val="00DF208B"/>
    <w:rsid w:val="00E1384A"/>
    <w:rsid w:val="00E26B73"/>
    <w:rsid w:val="00E43FCF"/>
    <w:rsid w:val="00E724C6"/>
    <w:rsid w:val="00E959A5"/>
    <w:rsid w:val="00EF2F43"/>
    <w:rsid w:val="00F606D4"/>
    <w:rsid w:val="00F84886"/>
    <w:rsid w:val="00F855AC"/>
    <w:rsid w:val="00F973F0"/>
    <w:rsid w:val="00FE1053"/>
    <w:rsid w:val="00FF4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95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3195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31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195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108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364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4A3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64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A3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239</Words>
  <Characters>1412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raduška</dc:creator>
  <cp:keywords/>
  <dc:description/>
  <cp:lastModifiedBy>DUM</cp:lastModifiedBy>
  <cp:revision>2</cp:revision>
  <cp:lastPrinted>2013-11-17T16:30:00Z</cp:lastPrinted>
  <dcterms:created xsi:type="dcterms:W3CDTF">2014-02-11T14:44:00Z</dcterms:created>
  <dcterms:modified xsi:type="dcterms:W3CDTF">2014-02-11T14:44:00Z</dcterms:modified>
</cp:coreProperties>
</file>