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093E7D" w:rsidP="0019390A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Výrazy</w:t>
      </w:r>
      <w:r w:rsidR="0019390A">
        <w:rPr>
          <w:rFonts w:ascii="Times New Roman" w:hAnsi="Times New Roman"/>
          <w:b/>
          <w:sz w:val="52"/>
          <w:szCs w:val="52"/>
          <w:lang w:eastAsia="cs-CZ"/>
        </w:rPr>
        <w:t xml:space="preserve"> 5</w:t>
      </w:r>
      <w:r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  <w:r w:rsidR="0019390A">
        <w:rPr>
          <w:rFonts w:ascii="Times New Roman" w:hAnsi="Times New Roman"/>
          <w:b/>
          <w:sz w:val="52"/>
          <w:szCs w:val="52"/>
          <w:lang w:eastAsia="cs-CZ"/>
        </w:rPr>
        <w:t>– počítání se vzorci</w:t>
      </w:r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524D21">
        <w:rPr>
          <w:rFonts w:ascii="Times New Roman" w:hAnsi="Times New Roman"/>
          <w:b/>
          <w:sz w:val="52"/>
          <w:szCs w:val="52"/>
          <w:lang w:eastAsia="cs-CZ"/>
        </w:rPr>
        <w:t>7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19390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  <w:r w:rsidR="0019390A">
              <w:rPr>
                <w:rFonts w:ascii="Times New Roman" w:hAnsi="Times New Roman"/>
                <w:sz w:val="24"/>
                <w:szCs w:val="24"/>
              </w:rPr>
              <w:t>,</w:t>
            </w:r>
            <w:bookmarkStart w:id="0" w:name="_GoBack"/>
            <w:bookmarkEnd w:id="0"/>
            <w:r w:rsidR="0019390A">
              <w:rPr>
                <w:rFonts w:ascii="Times New Roman" w:hAnsi="Times New Roman"/>
                <w:sz w:val="24"/>
                <w:szCs w:val="24"/>
              </w:rPr>
              <w:t xml:space="preserve"> počítání se vzorci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54FB7" w:rsidP="00524D2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Rozklad podle vzorc</w:t>
            </w:r>
            <w:r w:rsidR="00524D21">
              <w:rPr>
                <w:rFonts w:ascii="Times New Roman" w:hAnsi="Times New Roman"/>
                <w:sz w:val="24"/>
                <w:szCs w:val="24"/>
              </w:rPr>
              <w:t>ů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8264B">
              <w:rPr>
                <w:rFonts w:ascii="Times New Roman" w:hAnsi="Times New Roman"/>
                <w:sz w:val="24"/>
                <w:szCs w:val="24"/>
              </w:rPr>
              <w:t>rozklad mnohočlenů</w:t>
            </w:r>
            <w:r>
              <w:rPr>
                <w:rFonts w:ascii="Times New Roman" w:hAnsi="Times New Roman"/>
                <w:sz w:val="24"/>
                <w:szCs w:val="24"/>
              </w:rPr>
              <w:t>, krácení, vytýkání</w:t>
            </w:r>
            <w:r w:rsidR="00093E7D">
              <w:rPr>
                <w:rFonts w:ascii="Times New Roman" w:hAnsi="Times New Roman"/>
                <w:sz w:val="24"/>
                <w:szCs w:val="24"/>
              </w:rPr>
              <w:t>, úpravy mnohočlenů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lastRenderedPageBreak/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093E7D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93E7D" w:rsidRPr="004909C4" w:rsidRDefault="00524D21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Počítání se vzorci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093E7D" w:rsidRDefault="001E7EB9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Základní vzorce</w:t>
      </w:r>
    </w:p>
    <w:p w:rsidR="00CC7656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=(a+b)(a+b)=a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(a-b)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=(a-b)(a-b)=a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=(a-b)(a+b)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+3a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b+3ab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(a-b)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-3a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b+3ab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=(a+b)(a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</w:t>
      </w:r>
    </w:p>
    <w:p w:rsidR="000E5100" w:rsidRPr="00BD0E8B" w:rsidRDefault="000E5100" w:rsidP="000E5100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(a+b+c)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=(a+b+c)(a+b+c)=a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+c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+2ab+2bc+2ca</w:t>
      </w:r>
    </w:p>
    <w:p w:rsid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0E5100" w:rsidRPr="000E5100" w:rsidRDefault="000E5100" w:rsidP="00C56F79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 w:rsidRPr="000E5100">
        <w:rPr>
          <w:rFonts w:ascii="Times New Roman" w:hAnsi="Times New Roman"/>
          <w:b/>
          <w:noProof/>
          <w:sz w:val="40"/>
          <w:szCs w:val="40"/>
        </w:rPr>
        <w:t>Příklady výpočtů</w: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Vypočtěte: </w:t>
      </w:r>
      <w:r w:rsidRPr="000E5100">
        <w:rPr>
          <w:rFonts w:ascii="Times New Roman" w:hAnsi="Times New Roman"/>
          <w:noProof/>
          <w:position w:val="-28"/>
          <w:sz w:val="40"/>
          <w:szCs w:val="40"/>
        </w:rPr>
        <w:object w:dxaOrig="18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.75pt;height:35.25pt" o:ole="">
            <v:imagedata r:id="rId7" o:title=""/>
          </v:shape>
          <o:OLEObject Type="Embed" ProgID="Equation.3" ShapeID="_x0000_i1025" DrawAspect="Content" ObjectID="_1454303483" r:id="rId8"/>
        </w:objec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Postupně nahlédneme na každou část příkladu. Nejprve čitatel v prvním zlomku. Vidíme, že to je vzorec:</w: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lastRenderedPageBreak/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 xml:space="preserve">=(a-b)(a+b). </w:t>
      </w:r>
      <w:r>
        <w:rPr>
          <w:rFonts w:ascii="Times New Roman" w:hAnsi="Times New Roman"/>
          <w:noProof/>
          <w:sz w:val="40"/>
          <w:szCs w:val="40"/>
        </w:rPr>
        <w:t xml:space="preserve">Rozložíme ho tedy. Poté jmenovatel, to je vzorec: </w:t>
      </w: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=(a+b)(a+b)=a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 xml:space="preserve">. </w:t>
      </w:r>
      <w:r w:rsidR="0071450E">
        <w:rPr>
          <w:rFonts w:ascii="Times New Roman" w:hAnsi="Times New Roman"/>
          <w:noProof/>
          <w:sz w:val="40"/>
          <w:szCs w:val="40"/>
        </w:rPr>
        <w:t>T</w:t>
      </w:r>
      <w:r>
        <w:rPr>
          <w:rFonts w:ascii="Times New Roman" w:hAnsi="Times New Roman"/>
          <w:noProof/>
          <w:sz w:val="40"/>
          <w:szCs w:val="40"/>
        </w:rPr>
        <w:t xml:space="preserve">en ale rozložíme pouze na závorky. V čitateli druhého zlomku můžeme vytknout číslo 3. Dostaneme </w:t>
      </w:r>
      <w:r w:rsidRPr="000E5100">
        <w:rPr>
          <w:rFonts w:ascii="Times New Roman" w:hAnsi="Times New Roman"/>
          <w:i/>
          <w:noProof/>
          <w:sz w:val="40"/>
          <w:szCs w:val="40"/>
        </w:rPr>
        <w:t>3(a+b)</w:t>
      </w:r>
      <w:r>
        <w:rPr>
          <w:rFonts w:ascii="Times New Roman" w:hAnsi="Times New Roman"/>
          <w:noProof/>
          <w:sz w:val="40"/>
          <w:szCs w:val="40"/>
        </w:rPr>
        <w:t xml:space="preserve">, a ve jmenovateli vytkneme 4 a dostaneme </w:t>
      </w:r>
      <w:r w:rsidRPr="000E5100">
        <w:rPr>
          <w:rFonts w:ascii="Times New Roman" w:hAnsi="Times New Roman"/>
          <w:i/>
          <w:noProof/>
          <w:sz w:val="40"/>
          <w:szCs w:val="40"/>
        </w:rPr>
        <w:t>4(a-b)</w:t>
      </w:r>
      <w:r>
        <w:rPr>
          <w:rFonts w:ascii="Times New Roman" w:hAnsi="Times New Roman"/>
          <w:noProof/>
          <w:sz w:val="40"/>
          <w:szCs w:val="40"/>
        </w:rPr>
        <w:t>. Po těchto úpravách bude příklad vypadat takto:</w: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0E5100">
        <w:rPr>
          <w:rFonts w:ascii="Times New Roman" w:hAnsi="Times New Roman"/>
          <w:noProof/>
          <w:position w:val="-28"/>
          <w:sz w:val="40"/>
          <w:szCs w:val="40"/>
        </w:rPr>
        <w:object w:dxaOrig="2400" w:dyaOrig="660">
          <v:shape id="_x0000_i1026" type="#_x0000_t75" style="width:120pt;height:33pt" o:ole="">
            <v:imagedata r:id="rId9" o:title=""/>
          </v:shape>
          <o:OLEObject Type="Embed" ProgID="Equation.3" ShapeID="_x0000_i1026" DrawAspect="Content" ObjectID="_1454303484" r:id="rId10"/>
        </w:objec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Jelikož je všude znaménko krát, tak můžeme krátit. Po vykrácení nám zůstane výsledek: </w:t>
      </w:r>
      <w:r w:rsidR="00E903A1" w:rsidRPr="000E5100">
        <w:rPr>
          <w:rFonts w:ascii="Times New Roman" w:hAnsi="Times New Roman"/>
          <w:noProof/>
          <w:position w:val="-24"/>
          <w:sz w:val="40"/>
          <w:szCs w:val="40"/>
        </w:rPr>
        <w:object w:dxaOrig="240" w:dyaOrig="620">
          <v:shape id="_x0000_i1027" type="#_x0000_t75" style="width:12pt;height:31.5pt" o:ole="">
            <v:imagedata r:id="rId11" o:title=""/>
          </v:shape>
          <o:OLEObject Type="Embed" ProgID="Equation.3" ShapeID="_x0000_i1027" DrawAspect="Content" ObjectID="_1454303485" r:id="rId12"/>
        </w:objec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E903A1" w:rsidRDefault="00E903A1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E903A1" w:rsidRDefault="00E903A1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Další příklad: </w:t>
      </w:r>
      <w:r w:rsidRPr="00E903A1">
        <w:rPr>
          <w:rFonts w:ascii="Times New Roman" w:hAnsi="Times New Roman"/>
          <w:noProof/>
          <w:position w:val="-30"/>
          <w:sz w:val="40"/>
          <w:szCs w:val="40"/>
        </w:rPr>
        <w:object w:dxaOrig="1840" w:dyaOrig="720">
          <v:shape id="_x0000_i1028" type="#_x0000_t75" style="width:91.5pt;height:36pt" o:ole="">
            <v:imagedata r:id="rId13" o:title=""/>
          </v:shape>
          <o:OLEObject Type="Embed" ProgID="Equation.3" ShapeID="_x0000_i1028" DrawAspect="Content" ObjectID="_1454303486" r:id="rId14"/>
        </w:object>
      </w:r>
    </w:p>
    <w:p w:rsidR="005831A8" w:rsidRDefault="005831A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Zde rozložíme jmenovatele v prvním zlomku a v závorce musíme nejdříve odečíst zlomky. Po těchto úpravách to bude vypadat následovně:</w:t>
      </w:r>
    </w:p>
    <w:p w:rsidR="005831A8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73FA2">
        <w:rPr>
          <w:rFonts w:ascii="Times New Roman" w:hAnsi="Times New Roman"/>
          <w:noProof/>
          <w:position w:val="-28"/>
          <w:sz w:val="40"/>
          <w:szCs w:val="40"/>
        </w:rPr>
        <w:object w:dxaOrig="2400" w:dyaOrig="700">
          <v:shape id="_x0000_i1029" type="#_x0000_t75" style="width:120pt;height:35.25pt" o:ole="">
            <v:imagedata r:id="rId15" o:title=""/>
          </v:shape>
          <o:OLEObject Type="Embed" ProgID="Equation.3" ShapeID="_x0000_i1029" DrawAspect="Content" ObjectID="_1454303487" r:id="rId16"/>
        </w:object>
      </w:r>
    </w:p>
    <w:p w:rsidR="00E903A1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 druhém zlomku již vidíme, ze můžeme čitatele opět rozložit podle vzorce. Dostaneme:</w: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73FA2">
        <w:rPr>
          <w:rFonts w:ascii="Times New Roman" w:hAnsi="Times New Roman"/>
          <w:noProof/>
          <w:position w:val="-28"/>
          <w:sz w:val="40"/>
          <w:szCs w:val="40"/>
        </w:rPr>
        <w:object w:dxaOrig="2980" w:dyaOrig="660">
          <v:shape id="_x0000_i1030" type="#_x0000_t75" style="width:148.5pt;height:33pt" o:ole="">
            <v:imagedata r:id="rId17" o:title=""/>
          </v:shape>
          <o:OLEObject Type="Embed" ProgID="Equation.3" ShapeID="_x0000_i1030" DrawAspect="Content" ObjectID="_1454303488" r:id="rId18"/>
        </w:objec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lastRenderedPageBreak/>
        <w:t>Nyní můžeme krátit. Výsledek bude 1, protože se nám úplně vše vykrátí.</w: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73FA2" w:rsidRPr="000E5100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Další příklad:</w:t>
      </w:r>
      <w:r w:rsidRPr="00273FA2">
        <w:rPr>
          <w:rFonts w:ascii="Times New Roman" w:hAnsi="Times New Roman"/>
          <w:noProof/>
          <w:position w:val="-28"/>
          <w:sz w:val="40"/>
          <w:szCs w:val="40"/>
        </w:rPr>
        <w:object w:dxaOrig="1660" w:dyaOrig="700">
          <v:shape id="_x0000_i1031" type="#_x0000_t75" style="width:82.5pt;height:35.25pt" o:ole="">
            <v:imagedata r:id="rId19" o:title=""/>
          </v:shape>
          <o:OLEObject Type="Embed" ProgID="Equation.3" ShapeID="_x0000_i1031" DrawAspect="Content" ObjectID="_1454303489" r:id="rId20"/>
        </w:object>
      </w:r>
    </w:p>
    <w:p w:rsidR="000E5100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Vypočteme první závorku.</w: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73FA2">
        <w:rPr>
          <w:rFonts w:ascii="Times New Roman" w:hAnsi="Times New Roman"/>
          <w:noProof/>
          <w:position w:val="-24"/>
          <w:sz w:val="40"/>
          <w:szCs w:val="40"/>
        </w:rPr>
        <w:object w:dxaOrig="1400" w:dyaOrig="660">
          <v:shape id="_x0000_i1032" type="#_x0000_t75" style="width:69.75pt;height:33pt" o:ole="">
            <v:imagedata r:id="rId21" o:title=""/>
          </v:shape>
          <o:OLEObject Type="Embed" ProgID="Equation.3" ShapeID="_x0000_i1032" DrawAspect="Content" ObjectID="_1454303490" r:id="rId22"/>
        </w:objec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vidíme, že můžeme zkrátit pouze </w:t>
      </w:r>
      <w:r w:rsidRPr="00273FA2">
        <w:rPr>
          <w:rFonts w:ascii="Times New Roman" w:hAnsi="Times New Roman"/>
          <w:i/>
          <w:noProof/>
          <w:sz w:val="40"/>
          <w:szCs w:val="40"/>
        </w:rPr>
        <w:t>m</w:t>
      </w:r>
      <w:r>
        <w:rPr>
          <w:rFonts w:ascii="Times New Roman" w:hAnsi="Times New Roman"/>
          <w:noProof/>
          <w:sz w:val="40"/>
          <w:szCs w:val="40"/>
        </w:rPr>
        <w:t xml:space="preserve"> ze jmenovatele prvního zlomku a z čitatele druhého zlomku. Co ale dál? Provedeme „kouzlo“ s vytknutím </w:t>
      </w:r>
      <w:r w:rsidRPr="00273FA2">
        <w:rPr>
          <w:rFonts w:ascii="Times New Roman" w:hAnsi="Times New Roman"/>
          <w:i/>
          <w:noProof/>
          <w:sz w:val="40"/>
          <w:szCs w:val="40"/>
        </w:rPr>
        <w:t>-1</w:t>
      </w:r>
      <w:r>
        <w:rPr>
          <w:rFonts w:ascii="Times New Roman" w:hAnsi="Times New Roman"/>
          <w:noProof/>
          <w:sz w:val="40"/>
          <w:szCs w:val="40"/>
        </w:rPr>
        <w:t xml:space="preserve"> z čitatele prvního zlomku. Dostaneme:</w: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273FA2">
        <w:rPr>
          <w:rFonts w:ascii="Times New Roman" w:hAnsi="Times New Roman"/>
          <w:noProof/>
          <w:position w:val="-24"/>
          <w:sz w:val="40"/>
          <w:szCs w:val="40"/>
        </w:rPr>
        <w:object w:dxaOrig="1740" w:dyaOrig="660">
          <v:shape id="_x0000_i1033" type="#_x0000_t75" style="width:87pt;height:33pt" o:ole="">
            <v:imagedata r:id="rId23" o:title=""/>
          </v:shape>
          <o:OLEObject Type="Embed" ProgID="Equation.3" ShapeID="_x0000_i1033" DrawAspect="Content" ObjectID="_1454303491" r:id="rId24"/>
        </w:objec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A teď již můžeme krátit.</w:t>
      </w:r>
    </w:p>
    <w:p w:rsidR="00273FA2" w:rsidRDefault="00273FA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Zůstane nám výsledek </w:t>
      </w:r>
      <w:r w:rsidR="00D15457" w:rsidRPr="00273FA2">
        <w:rPr>
          <w:rFonts w:ascii="Times New Roman" w:hAnsi="Times New Roman"/>
          <w:noProof/>
          <w:position w:val="-24"/>
          <w:sz w:val="40"/>
          <w:szCs w:val="40"/>
        </w:rPr>
        <w:object w:dxaOrig="460" w:dyaOrig="620">
          <v:shape id="_x0000_i1034" type="#_x0000_t75" style="width:23.25pt;height:31.5pt" o:ole="">
            <v:imagedata r:id="rId25" o:title=""/>
          </v:shape>
          <o:OLEObject Type="Embed" ProgID="Equation.3" ShapeID="_x0000_i1034" DrawAspect="Content" ObjectID="_1454303492" r:id="rId26"/>
        </w:objec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0E5100" w:rsidRDefault="000E5100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457" w:rsidRDefault="00D1545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457" w:rsidRDefault="00D1545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457" w:rsidRDefault="00D1545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457" w:rsidRDefault="00D1545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D15457" w:rsidRPr="00524D21" w:rsidRDefault="00D15457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7E7C5E" w:rsidRDefault="007E7C5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 w:rsidRPr="007E7C5E">
        <w:rPr>
          <w:rFonts w:ascii="Times New Roman" w:hAnsi="Times New Roman"/>
          <w:sz w:val="40"/>
          <w:szCs w:val="40"/>
        </w:rPr>
        <w:t>Vypočtěte:</w:t>
      </w:r>
      <w:r w:rsidR="00CA29FE" w:rsidRPr="007E7C5E">
        <w:rPr>
          <w:rFonts w:ascii="Times New Roman" w:hAnsi="Times New Roman"/>
          <w:sz w:val="40"/>
          <w:szCs w:val="40"/>
        </w:rPr>
        <w:t xml:space="preserve"> </w:t>
      </w:r>
      <w:r w:rsidRPr="007E7C5E">
        <w:rPr>
          <w:rFonts w:ascii="Times New Roman" w:hAnsi="Times New Roman"/>
          <w:position w:val="-28"/>
          <w:sz w:val="40"/>
          <w:szCs w:val="40"/>
        </w:rPr>
        <w:object w:dxaOrig="3140" w:dyaOrig="660">
          <v:shape id="_x0000_i1035" type="#_x0000_t75" style="width:156.75pt;height:33pt" o:ole="">
            <v:imagedata r:id="rId27" o:title=""/>
          </v:shape>
          <o:OLEObject Type="Embed" ProgID="Equation.3" ShapeID="_x0000_i1035" DrawAspect="Content" ObjectID="_1454303493" r:id="rId28"/>
        </w:object>
      </w:r>
    </w:p>
    <w:p w:rsidR="00CA6880" w:rsidRPr="007E7C5E" w:rsidRDefault="007E7C5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7E7C5E">
        <w:rPr>
          <w:rFonts w:ascii="Times New Roman" w:hAnsi="Times New Roman"/>
          <w:position w:val="-28"/>
          <w:sz w:val="40"/>
          <w:szCs w:val="40"/>
        </w:rPr>
        <w:object w:dxaOrig="2500" w:dyaOrig="700">
          <v:shape id="_x0000_i1036" type="#_x0000_t75" style="width:125.25pt;height:35.25pt" o:ole="">
            <v:imagedata r:id="rId29" o:title=""/>
          </v:shape>
          <o:OLEObject Type="Embed" ProgID="Equation.3" ShapeID="_x0000_i1036" DrawAspect="Content" ObjectID="_1454303494" r:id="rId30"/>
        </w:object>
      </w:r>
    </w:p>
    <w:p w:rsidR="00CA6880" w:rsidRPr="007F0D68" w:rsidRDefault="007E7C5E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7E7C5E">
        <w:rPr>
          <w:rFonts w:ascii="Times New Roman" w:hAnsi="Times New Roman"/>
          <w:position w:val="-28"/>
          <w:sz w:val="40"/>
          <w:szCs w:val="40"/>
        </w:rPr>
        <w:object w:dxaOrig="2439" w:dyaOrig="680">
          <v:shape id="_x0000_i1037" type="#_x0000_t75" style="width:122.25pt;height:33.75pt" o:ole="">
            <v:imagedata r:id="rId31" o:title=""/>
          </v:shape>
          <o:OLEObject Type="Embed" ProgID="Equation.3" ShapeID="_x0000_i1037" DrawAspect="Content" ObjectID="_1454303495" r:id="rId32"/>
        </w:object>
      </w:r>
    </w:p>
    <w:p w:rsidR="00CA6880" w:rsidRPr="007F0D68" w:rsidRDefault="007E7C5E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Vypočtěte: </w:t>
      </w:r>
      <w:r w:rsidRPr="007E7C5E">
        <w:rPr>
          <w:rFonts w:ascii="Times New Roman" w:hAnsi="Times New Roman"/>
          <w:position w:val="-24"/>
          <w:sz w:val="40"/>
          <w:szCs w:val="40"/>
        </w:rPr>
        <w:object w:dxaOrig="1900" w:dyaOrig="660">
          <v:shape id="_x0000_i1038" type="#_x0000_t75" style="width:95.25pt;height:33pt" o:ole="">
            <v:imagedata r:id="rId33" o:title=""/>
          </v:shape>
          <o:OLEObject Type="Embed" ProgID="Equation.3" ShapeID="_x0000_i1038" DrawAspect="Content" ObjectID="_1454303496" r:id="rId34"/>
        </w:objec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C7656" w:rsidRDefault="00CC765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29FE" w:rsidRDefault="00CA29FE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16463" w:rsidRDefault="0061646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30011" w:rsidRDefault="000B09C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30011" w:rsidRDefault="00230011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35"/>
      <w:footerReference w:type="default" r:id="rId36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E4A" w:rsidRDefault="00162E4A">
      <w:r>
        <w:separator/>
      </w:r>
    </w:p>
  </w:endnote>
  <w:endnote w:type="continuationSeparator" w:id="0">
    <w:p w:rsidR="00162E4A" w:rsidRDefault="0016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880" w:rsidRDefault="00944C0B" w:rsidP="00EE20B3">
    <w:pPr>
      <w:pStyle w:val="Zpat"/>
      <w:rPr>
        <w:rFonts w:ascii="Times New Roman" w:hAnsi="Times New Roman"/>
        <w:sz w:val="24"/>
        <w:szCs w:val="24"/>
      </w:rPr>
    </w:pPr>
    <w:r w:rsidRPr="00944C0B">
      <w:rPr>
        <w:noProof/>
        <w:lang w:eastAsia="cs-CZ"/>
      </w:rPr>
      <w:pict>
        <v:line id="Přímá spojnice 21" o:spid="_x0000_s6145" style="position:absolute;z-index:251658752;visibility:visible;mso-wrap-distance-top:-3e-5mm;mso-wrap-distance-bottom:-3e-5mm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<o:lock v:ext="edit" shapetype="f"/>
        </v:line>
      </w:pic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944C0B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944C0B" w:rsidRPr="00D05B91">
      <w:rPr>
        <w:rFonts w:ascii="Times New Roman" w:hAnsi="Times New Roman"/>
        <w:sz w:val="24"/>
        <w:szCs w:val="24"/>
      </w:rPr>
      <w:fldChar w:fldCharType="separate"/>
    </w:r>
    <w:r w:rsidR="0071450E">
      <w:rPr>
        <w:rFonts w:ascii="Times New Roman" w:hAnsi="Times New Roman"/>
        <w:noProof/>
        <w:sz w:val="24"/>
        <w:szCs w:val="24"/>
      </w:rPr>
      <w:t>6</w:t>
    </w:r>
    <w:r w:rsidR="00944C0B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E4A" w:rsidRDefault="00162E4A">
      <w:r>
        <w:separator/>
      </w:r>
    </w:p>
  </w:footnote>
  <w:footnote w:type="continuationSeparator" w:id="0">
    <w:p w:rsidR="00162E4A" w:rsidRDefault="0016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5" w:type="dxa"/>
      <w:tblBorders>
        <w:bottom w:val="single" w:sz="12" w:space="0" w:color="EA851B"/>
      </w:tblBorders>
      <w:tblLayout w:type="fixed"/>
      <w:tblLook w:val="01E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0763F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E5100"/>
    <w:rsid w:val="000F7274"/>
    <w:rsid w:val="001174F3"/>
    <w:rsid w:val="0012498D"/>
    <w:rsid w:val="00162E4A"/>
    <w:rsid w:val="00170D7F"/>
    <w:rsid w:val="00175616"/>
    <w:rsid w:val="0018278E"/>
    <w:rsid w:val="0019390A"/>
    <w:rsid w:val="001B7081"/>
    <w:rsid w:val="001C3415"/>
    <w:rsid w:val="001D7358"/>
    <w:rsid w:val="001E7EB9"/>
    <w:rsid w:val="00200471"/>
    <w:rsid w:val="00206D7B"/>
    <w:rsid w:val="00230011"/>
    <w:rsid w:val="00231A4B"/>
    <w:rsid w:val="002413F7"/>
    <w:rsid w:val="00251858"/>
    <w:rsid w:val="002636E6"/>
    <w:rsid w:val="00263785"/>
    <w:rsid w:val="00273981"/>
    <w:rsid w:val="00273FA2"/>
    <w:rsid w:val="0028264B"/>
    <w:rsid w:val="002A2424"/>
    <w:rsid w:val="002C1B9C"/>
    <w:rsid w:val="002C3071"/>
    <w:rsid w:val="002C64A1"/>
    <w:rsid w:val="002D5367"/>
    <w:rsid w:val="002E18DA"/>
    <w:rsid w:val="002F2D11"/>
    <w:rsid w:val="002F3C79"/>
    <w:rsid w:val="00302144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7D13"/>
    <w:rsid w:val="004673A3"/>
    <w:rsid w:val="004729CA"/>
    <w:rsid w:val="00474ED7"/>
    <w:rsid w:val="004909C4"/>
    <w:rsid w:val="004A2D96"/>
    <w:rsid w:val="004E0DD0"/>
    <w:rsid w:val="004F11A4"/>
    <w:rsid w:val="004F7DB3"/>
    <w:rsid w:val="005152E6"/>
    <w:rsid w:val="00520D17"/>
    <w:rsid w:val="0052347B"/>
    <w:rsid w:val="00524D21"/>
    <w:rsid w:val="0054720F"/>
    <w:rsid w:val="00554294"/>
    <w:rsid w:val="00557F42"/>
    <w:rsid w:val="005831A8"/>
    <w:rsid w:val="005A2952"/>
    <w:rsid w:val="005A79CB"/>
    <w:rsid w:val="005B62DF"/>
    <w:rsid w:val="005B6DA4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D35E1"/>
    <w:rsid w:val="0071450E"/>
    <w:rsid w:val="007172D0"/>
    <w:rsid w:val="00727383"/>
    <w:rsid w:val="00736748"/>
    <w:rsid w:val="00751D2E"/>
    <w:rsid w:val="00767FF5"/>
    <w:rsid w:val="00776024"/>
    <w:rsid w:val="0079091B"/>
    <w:rsid w:val="00791D41"/>
    <w:rsid w:val="007960D2"/>
    <w:rsid w:val="007A5F17"/>
    <w:rsid w:val="007E7C5E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91C27"/>
    <w:rsid w:val="008A76DD"/>
    <w:rsid w:val="008E2712"/>
    <w:rsid w:val="008E4777"/>
    <w:rsid w:val="008E7379"/>
    <w:rsid w:val="008F1FC0"/>
    <w:rsid w:val="009023D1"/>
    <w:rsid w:val="0092371F"/>
    <w:rsid w:val="00944C0B"/>
    <w:rsid w:val="00947BD3"/>
    <w:rsid w:val="00955DAF"/>
    <w:rsid w:val="009601FC"/>
    <w:rsid w:val="00967B4D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4102"/>
    <w:rsid w:val="00A62B99"/>
    <w:rsid w:val="00A803B2"/>
    <w:rsid w:val="00A85BF1"/>
    <w:rsid w:val="00A86013"/>
    <w:rsid w:val="00A86986"/>
    <w:rsid w:val="00AA3351"/>
    <w:rsid w:val="00AA37C1"/>
    <w:rsid w:val="00AA4226"/>
    <w:rsid w:val="00AB4292"/>
    <w:rsid w:val="00AD61CD"/>
    <w:rsid w:val="00AE3A89"/>
    <w:rsid w:val="00AF1720"/>
    <w:rsid w:val="00B175E8"/>
    <w:rsid w:val="00B30248"/>
    <w:rsid w:val="00B3538B"/>
    <w:rsid w:val="00B72FE7"/>
    <w:rsid w:val="00B76D91"/>
    <w:rsid w:val="00BA0CCB"/>
    <w:rsid w:val="00BA4BD4"/>
    <w:rsid w:val="00BA6735"/>
    <w:rsid w:val="00BC5168"/>
    <w:rsid w:val="00BD01B2"/>
    <w:rsid w:val="00BD0E8B"/>
    <w:rsid w:val="00BF5B4C"/>
    <w:rsid w:val="00C01571"/>
    <w:rsid w:val="00C155FA"/>
    <w:rsid w:val="00C22EAE"/>
    <w:rsid w:val="00C2433C"/>
    <w:rsid w:val="00C40AAB"/>
    <w:rsid w:val="00C54FB7"/>
    <w:rsid w:val="00C559CF"/>
    <w:rsid w:val="00C56F79"/>
    <w:rsid w:val="00C87DE8"/>
    <w:rsid w:val="00C87EBC"/>
    <w:rsid w:val="00C91250"/>
    <w:rsid w:val="00C934D0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15457"/>
    <w:rsid w:val="00D24644"/>
    <w:rsid w:val="00D27A37"/>
    <w:rsid w:val="00D34534"/>
    <w:rsid w:val="00D41325"/>
    <w:rsid w:val="00D42505"/>
    <w:rsid w:val="00D52CB5"/>
    <w:rsid w:val="00D53887"/>
    <w:rsid w:val="00D73461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903A1"/>
    <w:rsid w:val="00EB1E52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A2AFA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jpeg"/><Relationship Id="rId2" Type="http://schemas.openxmlformats.org/officeDocument/2006/relationships/image" Target="media/image16.jpeg"/><Relationship Id="rId1" Type="http://schemas.openxmlformats.org/officeDocument/2006/relationships/image" Target="media/image1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427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subject/>
  <dc:creator>Černohlávek</dc:creator>
  <cp:keywords/>
  <dc:description/>
  <cp:lastModifiedBy>Dum</cp:lastModifiedBy>
  <cp:revision>2</cp:revision>
  <cp:lastPrinted>2011-01-25T23:25:00Z</cp:lastPrinted>
  <dcterms:created xsi:type="dcterms:W3CDTF">2014-02-19T07:25:00Z</dcterms:created>
  <dcterms:modified xsi:type="dcterms:W3CDTF">2014-02-19T07:25:00Z</dcterms:modified>
</cp:coreProperties>
</file>