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27" w:rsidRDefault="00657E2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E27" w:rsidRDefault="00A347C5" w:rsidP="00A347C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Výrazy 7 – s racionálním exponentem</w:t>
      </w:r>
    </w:p>
    <w:p w:rsidR="00657E27" w:rsidRDefault="00657E27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VY_32_INOVACE_03_049</w:t>
      </w:r>
    </w:p>
    <w:p w:rsidR="00657E27" w:rsidRDefault="00657E2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E27" w:rsidRDefault="00657E2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  <w:r w:rsidR="00A347C5">
              <w:rPr>
                <w:rFonts w:ascii="Times New Roman" w:hAnsi="Times New Roman"/>
                <w:sz w:val="24"/>
                <w:szCs w:val="24"/>
              </w:rPr>
              <w:t xml:space="preserve"> s racionálním exponentem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FB66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Mocniny, odmocniny, racionální exponent, krácení, vytýkání, úpravy mnohočlenů</w:t>
            </w:r>
          </w:p>
        </w:tc>
      </w:tr>
      <w:bookmarkEnd w:id="0"/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657E27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657E27" w:rsidRPr="00A86986" w:rsidRDefault="00657E27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657E27" w:rsidRDefault="00657E27" w:rsidP="004E0DD0">
      <w:pPr>
        <w:rPr>
          <w:rFonts w:ascii="Times New Roman" w:hAnsi="Times New Roman"/>
          <w:sz w:val="24"/>
          <w:szCs w:val="24"/>
        </w:rPr>
      </w:pPr>
    </w:p>
    <w:p w:rsidR="00657E27" w:rsidRDefault="00657E27" w:rsidP="004E0DD0">
      <w:pPr>
        <w:rPr>
          <w:rFonts w:ascii="Times New Roman" w:hAnsi="Times New Roman"/>
          <w:sz w:val="24"/>
          <w:szCs w:val="24"/>
        </w:rPr>
      </w:pPr>
    </w:p>
    <w:p w:rsidR="00657E27" w:rsidRDefault="00657E27" w:rsidP="004E0DD0">
      <w:pPr>
        <w:rPr>
          <w:rFonts w:ascii="Times New Roman" w:hAnsi="Times New Roman"/>
          <w:sz w:val="24"/>
          <w:szCs w:val="24"/>
        </w:rPr>
      </w:pPr>
    </w:p>
    <w:p w:rsidR="00657E27" w:rsidRDefault="00657E27" w:rsidP="004E0DD0">
      <w:pPr>
        <w:rPr>
          <w:rFonts w:ascii="Times New Roman" w:hAnsi="Times New Roman"/>
          <w:sz w:val="24"/>
          <w:szCs w:val="24"/>
        </w:rPr>
      </w:pPr>
    </w:p>
    <w:p w:rsidR="00657E27" w:rsidRDefault="00657E27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657E27" w:rsidRDefault="00657E27" w:rsidP="00AF1720">
      <w:pPr>
        <w:spacing w:after="0"/>
        <w:jc w:val="both"/>
        <w:rPr>
          <w:noProof/>
        </w:rPr>
      </w:pPr>
    </w:p>
    <w:p w:rsidR="00657E27" w:rsidRDefault="00657E27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657E27" w:rsidRDefault="00657E27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657E27" w:rsidRDefault="00657E27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 s mocninami</w:t>
      </w:r>
    </w:p>
    <w:p w:rsidR="00657E27" w:rsidRDefault="00657E27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657E27" w:rsidRDefault="00657E27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Mocniny s racionálním exponentem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Připomeňme si, co to jsou racionální čísla. To jsou taková čísla, která lze zapsat zlomkem, kde v čitateli i jmenovateli je celé číslo.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Operace s těmito exponenty jsou stejné jako s celočíselnými exponenty.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si ukážeme, kdy nám takovýto exponent vznikne.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E72898">
        <w:rPr>
          <w:rFonts w:ascii="Times New Roman" w:hAnsi="Times New Roman"/>
          <w:noProof/>
          <w:position w:val="-8"/>
          <w:sz w:val="40"/>
          <w:szCs w:val="40"/>
        </w:rPr>
        <w:object w:dxaOrig="106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48.75pt" o:ole="">
            <v:imagedata r:id="rId8" o:title=""/>
          </v:shape>
          <o:OLEObject Type="Embed" ProgID="Equation.3" ShapeID="_x0000_i1025" DrawAspect="Content" ObjectID="_1454299628" r:id="rId9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Toto je vzorec pro převedení odmocniny na mocninu. Exponent z čísla pod odmocninou bude v čitateli a ve jmenovateli bude číslo podle toho, kolikátou odmocninu máme.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Příklad: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E72898">
        <w:rPr>
          <w:rFonts w:ascii="Times New Roman" w:hAnsi="Times New Roman"/>
          <w:noProof/>
          <w:position w:val="-8"/>
          <w:sz w:val="40"/>
          <w:szCs w:val="40"/>
        </w:rPr>
        <w:object w:dxaOrig="980" w:dyaOrig="520">
          <v:shape id="_x0000_i1026" type="#_x0000_t75" style="width:95.25pt;height:51pt" o:ole="">
            <v:imagedata r:id="rId10" o:title=""/>
          </v:shape>
          <o:OLEObject Type="Embed" ProgID="Equation.3" ShapeID="_x0000_i1026" DrawAspect="Content" ObjectID="_1454299629" r:id="rId11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Pokud u odmocniny není napsáno kolikátá je, je vždy druhá, proto je výsledek </w:t>
      </w:r>
      <w:r w:rsidRPr="00E72898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na tři poloviny.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Pro počítání s odmocninami platí stejná pravidla jako pro počítání s celočíselným exponentem. Odmocninu nejdříve převedeme na mocninu s racionálním exponentem.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Vypočtěte: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1120" w:dyaOrig="400">
          <v:shape id="_x0000_i1027" type="#_x0000_t75" style="width:87pt;height:36.75pt" o:ole="">
            <v:imagedata r:id="rId12" o:title=""/>
          </v:shape>
          <o:OLEObject Type="Embed" ProgID="Equation.3" ShapeID="_x0000_i1027" DrawAspect="Content" ObjectID="_1454299630" r:id="rId13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Nejprve si odmocniny převedeme na mocniny s racionálním exponentem: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1579" w:dyaOrig="520">
          <v:shape id="_x0000_i1028" type="#_x0000_t75" style="width:123pt;height:48pt" o:ole="">
            <v:imagedata r:id="rId14" o:title=""/>
          </v:shape>
          <o:OLEObject Type="Embed" ProgID="Equation.3" ShapeID="_x0000_i1028" DrawAspect="Content" ObjectID="_1454299631" r:id="rId15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použijeme již známe pravidlo pro násobení dvou mocnin o stejném základu, kde se nám exponenty sčítají. Sečteme tedy oba zlomky: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3920" w:dyaOrig="520">
          <v:shape id="_x0000_i1029" type="#_x0000_t75" style="width:306pt;height:48pt" o:ole="">
            <v:imagedata r:id="rId16" o:title=""/>
          </v:shape>
          <o:OLEObject Type="Embed" ProgID="Equation.3" ShapeID="_x0000_i1029" DrawAspect="Content" ObjectID="_1454299632" r:id="rId17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převedeme racionální exponent zpět na odmocninu:</w:t>
      </w:r>
    </w:p>
    <w:p w:rsidR="00657E27" w:rsidRDefault="00657E27" w:rsidP="00D4438C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4580" w:dyaOrig="520">
          <v:shape id="_x0000_i1030" type="#_x0000_t75" style="width:357pt;height:48pt" o:ole="">
            <v:imagedata r:id="rId18" o:title=""/>
          </v:shape>
          <o:OLEObject Type="Embed" ProgID="Equation.3" ShapeID="_x0000_i1030" DrawAspect="Content" ObjectID="_1454299633" r:id="rId19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A nakonec částečně odmocníme. Jak se to ale dělá? Vidíme, že máme druhou odmocninu, proto si člen pod odmocninou rozdělíme na mocniny dvou: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5400" w:dyaOrig="520">
          <v:shape id="_x0000_i1031" type="#_x0000_t75" style="width:421.5pt;height:48pt" o:ole="">
            <v:imagedata r:id="rId20" o:title=""/>
          </v:shape>
          <o:OLEObject Type="Embed" ProgID="Equation.3" ShapeID="_x0000_i1031" DrawAspect="Content" ObjectID="_1454299634" r:id="rId21"/>
        </w:object>
      </w:r>
    </w:p>
    <w:p w:rsidR="00657E27" w:rsidRPr="00D4438C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Pokud odmocníme </w:t>
      </w:r>
      <w:r w:rsidRPr="00D4438C">
        <w:rPr>
          <w:rFonts w:ascii="Times New Roman" w:hAnsi="Times New Roman"/>
          <w:i/>
          <w:noProof/>
          <w:sz w:val="40"/>
          <w:szCs w:val="40"/>
        </w:rPr>
        <w:t>x</w:t>
      </w:r>
      <w:r w:rsidRPr="00D4438C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, dostaneme </w:t>
      </w:r>
      <w:r w:rsidRPr="00D4438C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. Výsledek tedy bude: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4438C">
        <w:rPr>
          <w:rFonts w:ascii="Times New Roman" w:hAnsi="Times New Roman"/>
          <w:noProof/>
          <w:position w:val="-8"/>
          <w:sz w:val="40"/>
          <w:szCs w:val="40"/>
        </w:rPr>
        <w:object w:dxaOrig="6060" w:dyaOrig="520">
          <v:shape id="_x0000_i1032" type="#_x0000_t75" style="width:472.5pt;height:48pt" o:ole="">
            <v:imagedata r:id="rId22" o:title=""/>
          </v:shape>
          <o:OLEObject Type="Embed" ProgID="Equation.3" ShapeID="_x0000_i1032" DrawAspect="Content" ObjectID="_1454299635" r:id="rId23"/>
        </w:objec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Vypočtěte: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03ADE">
        <w:rPr>
          <w:rFonts w:ascii="Times New Roman" w:hAnsi="Times New Roman"/>
          <w:noProof/>
          <w:position w:val="-10"/>
          <w:sz w:val="40"/>
          <w:szCs w:val="40"/>
        </w:rPr>
        <w:object w:dxaOrig="880" w:dyaOrig="440">
          <v:shape id="_x0000_i1033" type="#_x0000_t75" style="width:81pt;height:39.75pt" o:ole="">
            <v:imagedata r:id="rId24" o:title=""/>
          </v:shape>
          <o:OLEObject Type="Embed" ProgID="Equation.3" ShapeID="_x0000_i1033" DrawAspect="Content" ObjectID="_1454299636" r:id="rId25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Vnitřní odmocninu převedeme na racionální exponent: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03ADE">
        <w:rPr>
          <w:rFonts w:ascii="Times New Roman" w:hAnsi="Times New Roman"/>
          <w:noProof/>
          <w:position w:val="-10"/>
          <w:sz w:val="40"/>
          <w:szCs w:val="40"/>
        </w:rPr>
        <w:object w:dxaOrig="1520" w:dyaOrig="580">
          <v:shape id="_x0000_i1034" type="#_x0000_t75" style="width:139.5pt;height:52.5pt" o:ole="">
            <v:imagedata r:id="rId26" o:title=""/>
          </v:shape>
          <o:OLEObject Type="Embed" ProgID="Equation.3" ShapeID="_x0000_i1034" DrawAspect="Content" ObjectID="_1454299637" r:id="rId27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vynásobíme: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03ADE">
        <w:rPr>
          <w:rFonts w:ascii="Times New Roman" w:hAnsi="Times New Roman"/>
          <w:noProof/>
          <w:position w:val="-10"/>
          <w:sz w:val="40"/>
          <w:szCs w:val="40"/>
        </w:rPr>
        <w:object w:dxaOrig="3019" w:dyaOrig="580">
          <v:shape id="_x0000_i1035" type="#_x0000_t75" style="width:277.5pt;height:52.5pt" o:ole="">
            <v:imagedata r:id="rId28" o:title=""/>
          </v:shape>
          <o:OLEObject Type="Embed" ProgID="Equation.3" ShapeID="_x0000_i1035" DrawAspect="Content" ObjectID="_1454299638" r:id="rId29"/>
        </w:objec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 nakonec převedeme i vnější odmocninu a dopočítáme: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03ADE">
        <w:rPr>
          <w:rFonts w:ascii="Times New Roman" w:hAnsi="Times New Roman"/>
          <w:noProof/>
          <w:position w:val="-10"/>
          <w:sz w:val="40"/>
          <w:szCs w:val="40"/>
        </w:rPr>
        <w:object w:dxaOrig="4740" w:dyaOrig="700">
          <v:shape id="_x0000_i1036" type="#_x0000_t75" style="width:435.75pt;height:63pt" o:ole="">
            <v:imagedata r:id="rId30" o:title=""/>
          </v:shape>
          <o:OLEObject Type="Embed" ProgID="Equation.3" ShapeID="_x0000_i1036" DrawAspect="Content" ObjectID="_1454299639" r:id="rId31"/>
        </w:objec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657E27" w:rsidRDefault="00657E2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57E27" w:rsidRDefault="00657E2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657E27" w:rsidRDefault="00657E2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657E27" w:rsidRPr="00E31FCF" w:rsidRDefault="00657E27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657E27" w:rsidRDefault="00657E27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Částečně odmocněte: </w:t>
      </w:r>
      <w:r w:rsidRPr="00017DF0">
        <w:rPr>
          <w:rFonts w:ascii="Times New Roman" w:hAnsi="Times New Roman"/>
          <w:position w:val="-8"/>
          <w:sz w:val="40"/>
          <w:szCs w:val="40"/>
        </w:rPr>
        <w:object w:dxaOrig="480" w:dyaOrig="360">
          <v:shape id="_x0000_i1037" type="#_x0000_t75" style="width:39.75pt;height:30pt" o:ole="">
            <v:imagedata r:id="rId32" o:title=""/>
          </v:shape>
          <o:OLEObject Type="Embed" ProgID="Equation.3" ShapeID="_x0000_i1037" DrawAspect="Content" ObjectID="_1454299640" r:id="rId33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657E27" w:rsidRPr="007E7C5E" w:rsidRDefault="00657E27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Kolik je odmocnina z jedničky?</w:t>
      </w:r>
    </w:p>
    <w:p w:rsidR="00657E27" w:rsidRPr="007F0D68" w:rsidRDefault="00657E27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017DF0">
        <w:rPr>
          <w:rFonts w:ascii="Times New Roman" w:hAnsi="Times New Roman"/>
          <w:position w:val="-38"/>
          <w:sz w:val="40"/>
          <w:szCs w:val="40"/>
        </w:rPr>
        <w:object w:dxaOrig="1100" w:dyaOrig="859">
          <v:shape id="_x0000_i1038" type="#_x0000_t75" style="width:72.75pt;height:57pt" o:ole="">
            <v:imagedata r:id="rId34" o:title=""/>
          </v:shape>
          <o:OLEObject Type="Embed" ProgID="Equation.3" ShapeID="_x0000_i1038" DrawAspect="Content" ObjectID="_1454299641" r:id="rId35"/>
        </w:object>
      </w:r>
    </w:p>
    <w:p w:rsidR="00657E27" w:rsidRPr="007F0D68" w:rsidRDefault="00657E27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017DF0">
        <w:rPr>
          <w:rFonts w:ascii="Times New Roman" w:hAnsi="Times New Roman"/>
          <w:position w:val="-48"/>
          <w:sz w:val="40"/>
          <w:szCs w:val="40"/>
        </w:rPr>
        <w:object w:dxaOrig="1340" w:dyaOrig="1219">
          <v:shape id="_x0000_i1039" type="#_x0000_t75" style="width:79.5pt;height:72.75pt" o:ole="">
            <v:imagedata r:id="rId36" o:title=""/>
          </v:shape>
          <o:OLEObject Type="Embed" ProgID="Equation.3" ShapeID="_x0000_i1039" DrawAspect="Content" ObjectID="_1454299642" r:id="rId37"/>
        </w:object>
      </w: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Default="00657E27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57E27" w:rsidRPr="00B175E8" w:rsidRDefault="00657E27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657E27" w:rsidRDefault="00657E27" w:rsidP="005A79CB">
      <w:pPr>
        <w:spacing w:after="0"/>
        <w:jc w:val="both"/>
        <w:rPr>
          <w:rFonts w:ascii="Times New Roman" w:hAnsi="Times New Roman"/>
          <w:noProof/>
        </w:rPr>
      </w:pPr>
    </w:p>
    <w:p w:rsidR="00657E27" w:rsidRDefault="00657E27" w:rsidP="005A79CB">
      <w:pPr>
        <w:spacing w:after="0"/>
        <w:jc w:val="both"/>
        <w:rPr>
          <w:rFonts w:ascii="Times New Roman" w:hAnsi="Times New Roman"/>
          <w:noProof/>
        </w:rPr>
      </w:pPr>
    </w:p>
    <w:p w:rsidR="00657E27" w:rsidRPr="007F0D68" w:rsidRDefault="00657E27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657E27" w:rsidRPr="007F0D68" w:rsidRDefault="00657E27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657E27" w:rsidRDefault="00657E27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657E27" w:rsidRDefault="00657E27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657E27" w:rsidRPr="007F0D68" w:rsidRDefault="00657E27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657E27" w:rsidRPr="007F0D68" w:rsidRDefault="00657E27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657E27" w:rsidRDefault="00657E27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657E27" w:rsidRDefault="00657E27" w:rsidP="00D05B91">
      <w:pPr>
        <w:rPr>
          <w:rFonts w:ascii="Times New Roman" w:hAnsi="Times New Roman"/>
          <w:sz w:val="28"/>
          <w:szCs w:val="28"/>
        </w:rPr>
      </w:pPr>
    </w:p>
    <w:p w:rsidR="00657E27" w:rsidRDefault="00657E27" w:rsidP="00D05B91">
      <w:pPr>
        <w:rPr>
          <w:rFonts w:ascii="Times New Roman" w:hAnsi="Times New Roman"/>
          <w:sz w:val="28"/>
          <w:szCs w:val="28"/>
        </w:rPr>
      </w:pPr>
    </w:p>
    <w:p w:rsidR="00657E27" w:rsidRDefault="00657E27" w:rsidP="00D05B91">
      <w:pPr>
        <w:rPr>
          <w:rFonts w:ascii="Times New Roman" w:hAnsi="Times New Roman"/>
          <w:sz w:val="28"/>
          <w:szCs w:val="28"/>
        </w:rPr>
      </w:pPr>
    </w:p>
    <w:sectPr w:rsidR="00657E27" w:rsidSect="00EE143B">
      <w:headerReference w:type="default" r:id="rId38"/>
      <w:footerReference w:type="default" r:id="rId3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E27" w:rsidRDefault="00657E27">
      <w:r>
        <w:separator/>
      </w:r>
    </w:p>
  </w:endnote>
  <w:endnote w:type="continuationSeparator" w:id="0">
    <w:p w:rsidR="00657E27" w:rsidRDefault="0065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27" w:rsidRDefault="00A347C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657E27" w:rsidRDefault="00657E27" w:rsidP="00EE20B3">
    <w:pPr>
      <w:pStyle w:val="Zpat"/>
      <w:rPr>
        <w:rFonts w:ascii="Times New Roman" w:hAnsi="Times New Roman"/>
        <w:sz w:val="24"/>
        <w:szCs w:val="24"/>
      </w:rPr>
    </w:pPr>
  </w:p>
  <w:p w:rsidR="00657E27" w:rsidRPr="00EE143B" w:rsidRDefault="00A347C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9776;visibility:visible;mso-position-vertical-relative:page">
          <v:imagedata r:id="rId1" o:title=""/>
          <w10:wrap anchory="page"/>
          <w10:anchorlock/>
        </v:shape>
      </w:pict>
    </w:r>
    <w:r w:rsidR="00657E27" w:rsidRPr="00EE143B">
      <w:rPr>
        <w:rFonts w:ascii="Times New Roman" w:hAnsi="Times New Roman"/>
        <w:sz w:val="24"/>
        <w:szCs w:val="24"/>
      </w:rPr>
      <w:tab/>
    </w:r>
    <w:r w:rsidR="00657E27" w:rsidRPr="00EE143B">
      <w:rPr>
        <w:rFonts w:ascii="Times New Roman" w:hAnsi="Times New Roman"/>
        <w:sz w:val="24"/>
        <w:szCs w:val="24"/>
      </w:rPr>
      <w:tab/>
    </w:r>
    <w:r w:rsidR="00657E27" w:rsidRPr="00D05B91">
      <w:rPr>
        <w:rFonts w:ascii="Times New Roman" w:hAnsi="Times New Roman"/>
        <w:sz w:val="24"/>
        <w:szCs w:val="24"/>
      </w:rPr>
      <w:fldChar w:fldCharType="begin"/>
    </w:r>
    <w:r w:rsidR="00657E27" w:rsidRPr="00D05B91">
      <w:rPr>
        <w:rFonts w:ascii="Times New Roman" w:hAnsi="Times New Roman"/>
        <w:sz w:val="24"/>
        <w:szCs w:val="24"/>
      </w:rPr>
      <w:instrText>PAGE   \* MERGEFORMAT</w:instrText>
    </w:r>
    <w:r w:rsidR="00657E27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657E27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E27" w:rsidRDefault="00657E27">
      <w:r>
        <w:separator/>
      </w:r>
    </w:p>
  </w:footnote>
  <w:footnote w:type="continuationSeparator" w:id="0">
    <w:p w:rsidR="00657E27" w:rsidRDefault="00657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657E27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657E27" w:rsidRPr="00A86986" w:rsidRDefault="00A347C5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8752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60800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9776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657E27" w:rsidRPr="00A86986" w:rsidRDefault="00657E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657E27" w:rsidRPr="00A86986" w:rsidRDefault="00657E27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657E27" w:rsidRPr="00A86986" w:rsidRDefault="00657E27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657E27" w:rsidRPr="00D41325" w:rsidRDefault="00657E27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E5100"/>
    <w:rsid w:val="000F7274"/>
    <w:rsid w:val="0010073D"/>
    <w:rsid w:val="001174F3"/>
    <w:rsid w:val="0012498D"/>
    <w:rsid w:val="00170D7F"/>
    <w:rsid w:val="00175616"/>
    <w:rsid w:val="0018278E"/>
    <w:rsid w:val="001B7081"/>
    <w:rsid w:val="001C3415"/>
    <w:rsid w:val="001D7358"/>
    <w:rsid w:val="001E7EB9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720F"/>
    <w:rsid w:val="00554294"/>
    <w:rsid w:val="00557F42"/>
    <w:rsid w:val="005831A8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57E27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0D68"/>
    <w:rsid w:val="00767FF5"/>
    <w:rsid w:val="00776024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347C5"/>
    <w:rsid w:val="00A40C78"/>
    <w:rsid w:val="00A44102"/>
    <w:rsid w:val="00A62B99"/>
    <w:rsid w:val="00A803B2"/>
    <w:rsid w:val="00A85BF1"/>
    <w:rsid w:val="00A86013"/>
    <w:rsid w:val="00A86986"/>
    <w:rsid w:val="00AA3351"/>
    <w:rsid w:val="00AA37C1"/>
    <w:rsid w:val="00AA4226"/>
    <w:rsid w:val="00AB4292"/>
    <w:rsid w:val="00AB5C59"/>
    <w:rsid w:val="00AD61CD"/>
    <w:rsid w:val="00AE3A89"/>
    <w:rsid w:val="00AF1720"/>
    <w:rsid w:val="00B03ADE"/>
    <w:rsid w:val="00B175E8"/>
    <w:rsid w:val="00B30248"/>
    <w:rsid w:val="00B3538B"/>
    <w:rsid w:val="00B72FE7"/>
    <w:rsid w:val="00B76D91"/>
    <w:rsid w:val="00BA0CCB"/>
    <w:rsid w:val="00BA6735"/>
    <w:rsid w:val="00BC3B37"/>
    <w:rsid w:val="00BC5168"/>
    <w:rsid w:val="00BD01B2"/>
    <w:rsid w:val="00BD0E8B"/>
    <w:rsid w:val="00BF5B4C"/>
    <w:rsid w:val="00C01571"/>
    <w:rsid w:val="00C155FA"/>
    <w:rsid w:val="00C22EAE"/>
    <w:rsid w:val="00C2433C"/>
    <w:rsid w:val="00C40AAB"/>
    <w:rsid w:val="00C54FB7"/>
    <w:rsid w:val="00C559CF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72898"/>
    <w:rsid w:val="00E8231A"/>
    <w:rsid w:val="00E903A1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A2AFA"/>
    <w:rsid w:val="00FB5354"/>
    <w:rsid w:val="00FB58BF"/>
    <w:rsid w:val="00FB6693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56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6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6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6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6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jpeg"/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133</TotalTime>
  <Pages>6</Pages>
  <Words>435</Words>
  <Characters>2571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Karel Filas, Ing.</cp:lastModifiedBy>
  <cp:revision>8</cp:revision>
  <cp:lastPrinted>2011-01-25T23:25:00Z</cp:lastPrinted>
  <dcterms:created xsi:type="dcterms:W3CDTF">2014-02-17T20:27:00Z</dcterms:created>
  <dcterms:modified xsi:type="dcterms:W3CDTF">2014-02-19T06:20:00Z</dcterms:modified>
</cp:coreProperties>
</file>