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ABC" w:rsidRPr="00C87ED5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1ABC" w:rsidRPr="00C87ED5" w:rsidRDefault="00571ABC" w:rsidP="00EB1E52">
      <w:pPr>
        <w:spacing w:after="0"/>
        <w:jc w:val="both"/>
        <w:rPr>
          <w:rFonts w:ascii="Times New Roman" w:hAnsi="Times New Roman"/>
          <w:sz w:val="52"/>
          <w:szCs w:val="52"/>
        </w:rPr>
      </w:pPr>
    </w:p>
    <w:p w:rsidR="00422A87" w:rsidRPr="00C87ED5" w:rsidRDefault="006B5475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 w:rsidRPr="00C87ED5">
        <w:rPr>
          <w:rFonts w:ascii="Times New Roman" w:hAnsi="Times New Roman"/>
          <w:b/>
          <w:sz w:val="52"/>
          <w:szCs w:val="52"/>
          <w:lang w:eastAsia="cs-CZ"/>
        </w:rPr>
        <w:t>Řezání a pilování</w:t>
      </w:r>
    </w:p>
    <w:p w:rsidR="00571ABC" w:rsidRPr="00C87ED5" w:rsidRDefault="00422A87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C87ED5">
        <w:rPr>
          <w:rFonts w:ascii="Times New Roman" w:hAnsi="Times New Roman"/>
          <w:b/>
          <w:bCs/>
          <w:sz w:val="52"/>
          <w:szCs w:val="52"/>
        </w:rPr>
        <w:t>VY_32_</w:t>
      </w:r>
      <w:r w:rsidR="001D6F57" w:rsidRPr="00C87ED5">
        <w:rPr>
          <w:rFonts w:ascii="Times New Roman" w:hAnsi="Times New Roman"/>
          <w:b/>
          <w:bCs/>
          <w:sz w:val="52"/>
          <w:szCs w:val="52"/>
        </w:rPr>
        <w:t xml:space="preserve"> INOVACE _</w:t>
      </w:r>
      <w:r w:rsidR="006B5475" w:rsidRPr="00C87ED5">
        <w:rPr>
          <w:rFonts w:ascii="Times New Roman" w:hAnsi="Times New Roman"/>
          <w:b/>
          <w:bCs/>
          <w:sz w:val="52"/>
          <w:szCs w:val="52"/>
        </w:rPr>
        <w:t>04_063</w:t>
      </w:r>
    </w:p>
    <w:p w:rsidR="00571ABC" w:rsidRPr="00C87ED5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22A87" w:rsidRPr="00C87ED5" w:rsidRDefault="00422A87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422A87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C87ED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Řezání a pilování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C87ED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Pilka na kov, pilový list, tvary pilníků, příprava rukojeti</w:t>
            </w:r>
          </w:p>
        </w:tc>
      </w:tr>
      <w:bookmarkEnd w:id="0"/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571ABC" w:rsidRPr="00C87ED5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C87ED5" w:rsidRDefault="00571ABC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571ABC" w:rsidRPr="00C87ED5" w:rsidRDefault="00571ABC" w:rsidP="004E0DD0">
      <w:pPr>
        <w:rPr>
          <w:rFonts w:ascii="Times New Roman" w:hAnsi="Times New Roman"/>
          <w:sz w:val="24"/>
          <w:szCs w:val="24"/>
        </w:rPr>
      </w:pPr>
    </w:p>
    <w:p w:rsidR="00571ABC" w:rsidRPr="00C87ED5" w:rsidRDefault="00571ABC" w:rsidP="004E0DD0">
      <w:pPr>
        <w:rPr>
          <w:rFonts w:ascii="Times New Roman" w:hAnsi="Times New Roman"/>
          <w:sz w:val="24"/>
          <w:szCs w:val="24"/>
        </w:rPr>
      </w:pPr>
    </w:p>
    <w:p w:rsidR="00571ABC" w:rsidRPr="00C87ED5" w:rsidRDefault="00571ABC" w:rsidP="004E0DD0">
      <w:pPr>
        <w:rPr>
          <w:rFonts w:ascii="Times New Roman" w:hAnsi="Times New Roman"/>
          <w:sz w:val="24"/>
          <w:szCs w:val="24"/>
        </w:rPr>
      </w:pPr>
    </w:p>
    <w:p w:rsidR="002A7667" w:rsidRPr="00C87ED5" w:rsidRDefault="002A7667" w:rsidP="00422A87">
      <w:pPr>
        <w:rPr>
          <w:rFonts w:ascii="Times New Roman" w:hAnsi="Times New Roman"/>
          <w:b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lastRenderedPageBreak/>
        <w:t xml:space="preserve">1, Důležitý je počet zubů na 1“, tj. </w:t>
      </w:r>
      <w:smartTag w:uri="urn:schemas-microsoft-com:office:smarttags" w:element="metricconverter">
        <w:smartTagPr>
          <w:attr w:name="ProductID" w:val="25 mm"/>
        </w:smartTagPr>
        <w:r w:rsidRPr="00C87ED5">
          <w:rPr>
            <w:rFonts w:ascii="Times New Roman" w:hAnsi="Times New Roman"/>
            <w:b/>
            <w:sz w:val="24"/>
            <w:szCs w:val="24"/>
          </w:rPr>
          <w:t>25 mm</w:t>
        </w:r>
      </w:smartTag>
      <w:r w:rsidRPr="00C87ED5">
        <w:rPr>
          <w:rFonts w:ascii="Times New Roman" w:hAnsi="Times New Roman"/>
          <w:b/>
          <w:sz w:val="24"/>
          <w:szCs w:val="24"/>
        </w:rPr>
        <w:t>. Doplňte chybějící údaje v tabulce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tbl>
      <w:tblPr>
        <w:tblW w:w="6300" w:type="dxa"/>
        <w:tblInd w:w="1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20"/>
        <w:gridCol w:w="2160"/>
        <w:gridCol w:w="3420"/>
      </w:tblGrid>
      <w:tr w:rsidR="00C87ED5" w:rsidRPr="00C87ED5" w:rsidTr="00962654">
        <w:tc>
          <w:tcPr>
            <w:tcW w:w="720" w:type="dxa"/>
          </w:tcPr>
          <w:p w:rsidR="00C87ED5" w:rsidRPr="00C87ED5" w:rsidRDefault="00C87ED5" w:rsidP="00962654">
            <w:pPr>
              <w:pStyle w:val="Nadpis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160" w:type="dxa"/>
          </w:tcPr>
          <w:p w:rsidR="00C87ED5" w:rsidRPr="00D43376" w:rsidRDefault="00C87ED5" w:rsidP="00962654">
            <w:pPr>
              <w:pStyle w:val="Nadpis2"/>
              <w:rPr>
                <w:rFonts w:ascii="Times New Roman" w:hAnsi="Times New Roman" w:cs="Times New Roman"/>
                <w:sz w:val="24"/>
                <w:szCs w:val="24"/>
              </w:rPr>
            </w:pPr>
            <w:r w:rsidRPr="00D433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Počet zubů na 1“</w:t>
            </w:r>
          </w:p>
        </w:tc>
        <w:tc>
          <w:tcPr>
            <w:tcW w:w="34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sz w:val="24"/>
                <w:szCs w:val="24"/>
              </w:rPr>
              <w:t>vhodné pro materiál</w:t>
            </w:r>
          </w:p>
        </w:tc>
      </w:tr>
    </w:tbl>
    <w:tbl>
      <w:tblPr>
        <w:tblW w:w="6300" w:type="dxa"/>
        <w:tblInd w:w="1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20"/>
        <w:gridCol w:w="2160"/>
        <w:gridCol w:w="3420"/>
      </w:tblGrid>
      <w:tr w:rsidR="00C87ED5" w:rsidRPr="00C87ED5" w:rsidTr="00962654">
        <w:tc>
          <w:tcPr>
            <w:tcW w:w="7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16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14 - 16</w:t>
            </w:r>
          </w:p>
        </w:tc>
        <w:tc>
          <w:tcPr>
            <w:tcW w:w="34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ED5" w:rsidRPr="00C87ED5" w:rsidTr="00962654">
        <w:tc>
          <w:tcPr>
            <w:tcW w:w="7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16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tvrdší ocel a mosaz</w:t>
            </w:r>
          </w:p>
        </w:tc>
      </w:tr>
      <w:tr w:rsidR="00C87ED5" w:rsidRPr="00C87ED5" w:rsidTr="00962654">
        <w:tc>
          <w:tcPr>
            <w:tcW w:w="7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16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25 - 32</w:t>
            </w:r>
          </w:p>
        </w:tc>
        <w:tc>
          <w:tcPr>
            <w:tcW w:w="34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br/>
      </w:r>
    </w:p>
    <w:p w:rsidR="00C87ED5" w:rsidRDefault="00C87ED5" w:rsidP="00C87ED5">
      <w:pPr>
        <w:rPr>
          <w:rFonts w:ascii="Times New Roman" w:hAnsi="Times New Roman"/>
          <w:b/>
          <w:sz w:val="24"/>
          <w:szCs w:val="24"/>
        </w:rPr>
      </w:pPr>
    </w:p>
    <w:p w:rsidR="00C87ED5" w:rsidRDefault="00C87ED5" w:rsidP="00C87ED5">
      <w:pPr>
        <w:rPr>
          <w:rFonts w:ascii="Times New Roman" w:hAnsi="Times New Roman"/>
          <w:b/>
          <w:sz w:val="24"/>
          <w:szCs w:val="24"/>
        </w:rPr>
      </w:pPr>
    </w:p>
    <w:p w:rsidR="00C87ED5" w:rsidRDefault="00C87ED5" w:rsidP="00C87ED5">
      <w:pPr>
        <w:rPr>
          <w:rFonts w:ascii="Times New Roman" w:hAnsi="Times New Roman"/>
          <w:b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t>2, Doplňte chybějící úhel, související s charakteristikou pilového listu!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ab/>
        <w:t>a, břitu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b, čela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c,</w:t>
      </w:r>
      <w:r w:rsidRPr="00C87ED5">
        <w:rPr>
          <w:rFonts w:ascii="Times New Roman" w:hAnsi="Times New Roman"/>
          <w:sz w:val="24"/>
          <w:szCs w:val="24"/>
        </w:rPr>
        <w:tab/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t>3, Jaký má vliv počet zubů na řezání (obecná charakteristika)?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t>4, Co je nutné udělat s pilovým listem před započetím práce a po jejím ukončení?</w:t>
      </w: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t>5, Jaký má být sklon pilky při řezání?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</w:t>
      </w:r>
      <w:r w:rsidRPr="00C87ED5">
        <w:rPr>
          <w:rFonts w:ascii="Times New Roman" w:hAnsi="Times New Roman"/>
          <w:sz w:val="24"/>
          <w:szCs w:val="24"/>
        </w:rPr>
        <w:t>, 5-10°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b, 7-12°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c, 10-15°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t xml:space="preserve">6, Jaký je vztah mezi místem řezu a upnutím ve svěráku? 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ab/>
        <w:t>a, mají být co nejblíže</w:t>
      </w:r>
      <w:r w:rsidRPr="00C87ED5">
        <w:rPr>
          <w:rFonts w:ascii="Times New Roman" w:hAnsi="Times New Roman"/>
          <w:sz w:val="24"/>
          <w:szCs w:val="24"/>
        </w:rPr>
        <w:tab/>
        <w:t>b, má být nad čelistí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c, má být vlevo od svěráku</w:t>
      </w: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lastRenderedPageBreak/>
        <w:t>7, Z jakých částí se skládá pilka na kov?</w:t>
      </w: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t>8, Jak upravujeme místo řezu před řezáním?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ab/>
        <w:t>a, kápneme olej</w:t>
      </w:r>
      <w:r w:rsidRPr="00C87ED5">
        <w:rPr>
          <w:rFonts w:ascii="Times New Roman" w:hAnsi="Times New Roman"/>
          <w:sz w:val="24"/>
          <w:szCs w:val="24"/>
        </w:rPr>
        <w:tab/>
        <w:t>b, neupravujeme</w:t>
      </w:r>
      <w:r w:rsidRPr="00C87ED5">
        <w:rPr>
          <w:rFonts w:ascii="Times New Roman" w:hAnsi="Times New Roman"/>
          <w:sz w:val="24"/>
          <w:szCs w:val="24"/>
        </w:rPr>
        <w:tab/>
        <w:t>c, pilníkem zhotovíme drážku (žlábek)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t>9, Jak se rozdělují pilníky podle velikosti?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ab/>
        <w:t>a,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b,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c,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C87ED5">
        <w:rPr>
          <w:rFonts w:ascii="Times New Roman" w:hAnsi="Times New Roman"/>
          <w:b/>
          <w:sz w:val="24"/>
          <w:szCs w:val="24"/>
        </w:rPr>
        <w:t xml:space="preserve">10, Vyberte označení zubů podle uspořádání, které tam </w:t>
      </w:r>
      <w:r w:rsidRPr="00C87ED5">
        <w:rPr>
          <w:rFonts w:ascii="Times New Roman" w:hAnsi="Times New Roman"/>
          <w:b/>
          <w:i/>
          <w:sz w:val="24"/>
          <w:szCs w:val="24"/>
          <w:u w:val="single"/>
        </w:rPr>
        <w:t>nepaří!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ab/>
        <w:t>a, jednoduché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b, křížové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c, broušené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d, frézované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t>11, Čistění činné části pilníku se provádí ve směru: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ab/>
        <w:t>a, dolních seků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b,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7ED5">
        <w:rPr>
          <w:rFonts w:ascii="Times New Roman" w:hAnsi="Times New Roman"/>
          <w:sz w:val="24"/>
          <w:szCs w:val="24"/>
        </w:rPr>
        <w:t>horních seků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c, je to jedno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t>12, Jak se upravuje nová rukojeť pilníku před nasazením?</w:t>
      </w:r>
    </w:p>
    <w:p w:rsidR="00C87ED5" w:rsidRDefault="00C87ED5" w:rsidP="00C87ED5">
      <w:pPr>
        <w:rPr>
          <w:rFonts w:ascii="Times New Roman" w:hAnsi="Times New Roman"/>
          <w:b/>
          <w:i/>
          <w:sz w:val="24"/>
          <w:szCs w:val="24"/>
        </w:rPr>
      </w:pPr>
    </w:p>
    <w:p w:rsidR="005C05FE" w:rsidRDefault="005C05FE" w:rsidP="00C87ED5">
      <w:pPr>
        <w:rPr>
          <w:rFonts w:ascii="Times New Roman" w:hAnsi="Times New Roman"/>
          <w:b/>
          <w:i/>
          <w:sz w:val="24"/>
          <w:szCs w:val="24"/>
        </w:rPr>
      </w:pPr>
    </w:p>
    <w:p w:rsidR="005C05FE" w:rsidRDefault="005C05FE" w:rsidP="00C87ED5">
      <w:pPr>
        <w:rPr>
          <w:rFonts w:ascii="Times New Roman" w:hAnsi="Times New Roman"/>
          <w:b/>
          <w:i/>
          <w:sz w:val="24"/>
          <w:szCs w:val="24"/>
        </w:rPr>
      </w:pPr>
    </w:p>
    <w:p w:rsidR="00D02071" w:rsidRPr="00C87ED5" w:rsidRDefault="00D02071" w:rsidP="00C87ED5">
      <w:pPr>
        <w:rPr>
          <w:rFonts w:ascii="Times New Roman" w:hAnsi="Times New Roman"/>
          <w:b/>
          <w:i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i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i/>
          <w:sz w:val="36"/>
          <w:szCs w:val="36"/>
        </w:rPr>
      </w:pPr>
      <w:r w:rsidRPr="00C87ED5">
        <w:rPr>
          <w:rFonts w:ascii="Times New Roman" w:hAnsi="Times New Roman"/>
          <w:b/>
          <w:i/>
          <w:sz w:val="36"/>
          <w:szCs w:val="36"/>
        </w:rPr>
        <w:lastRenderedPageBreak/>
        <w:t>ŘEŠENÍ</w:t>
      </w: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 xml:space="preserve">1, Důležitý je také počet zubů na 1“, tj. </w:t>
      </w:r>
      <w:smartTag w:uri="urn:schemas-microsoft-com:office:smarttags" w:element="metricconverter">
        <w:smartTagPr>
          <w:attr w:name="ProductID" w:val="25 mm"/>
        </w:smartTagPr>
        <w:r w:rsidRPr="00C87ED5">
          <w:rPr>
            <w:rFonts w:ascii="Times New Roman" w:hAnsi="Times New Roman"/>
            <w:sz w:val="24"/>
            <w:szCs w:val="24"/>
          </w:rPr>
          <w:t>25 mm</w:t>
        </w:r>
      </w:smartTag>
      <w:r w:rsidRPr="00C87ED5">
        <w:rPr>
          <w:rFonts w:ascii="Times New Roman" w:hAnsi="Times New Roman"/>
          <w:sz w:val="24"/>
          <w:szCs w:val="24"/>
        </w:rPr>
        <w:t>. Doplňte chybějící údaje v tabulce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tbl>
      <w:tblPr>
        <w:tblW w:w="6300" w:type="dxa"/>
        <w:tblInd w:w="1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20"/>
        <w:gridCol w:w="2160"/>
        <w:gridCol w:w="3420"/>
      </w:tblGrid>
      <w:tr w:rsidR="00C87ED5" w:rsidRPr="00C87ED5" w:rsidTr="00C87ED5">
        <w:trPr>
          <w:trHeight w:val="418"/>
        </w:trPr>
        <w:tc>
          <w:tcPr>
            <w:tcW w:w="720" w:type="dxa"/>
          </w:tcPr>
          <w:p w:rsidR="00C87ED5" w:rsidRPr="00C87ED5" w:rsidRDefault="00C87ED5" w:rsidP="00962654">
            <w:pPr>
              <w:pStyle w:val="Nadpis2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160" w:type="dxa"/>
          </w:tcPr>
          <w:p w:rsidR="00C87ED5" w:rsidRPr="00C87ED5" w:rsidRDefault="00C87ED5" w:rsidP="00962654">
            <w:pPr>
              <w:pStyle w:val="Nadpis2"/>
              <w:rPr>
                <w:rFonts w:ascii="Times New Roman" w:hAnsi="Times New Roman" w:cs="Times New Roman"/>
                <w:sz w:val="24"/>
                <w:szCs w:val="24"/>
              </w:rPr>
            </w:pPr>
            <w:r w:rsidRPr="00C87E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Počet zubů na 1“</w:t>
            </w:r>
          </w:p>
        </w:tc>
        <w:tc>
          <w:tcPr>
            <w:tcW w:w="34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sz w:val="24"/>
                <w:szCs w:val="24"/>
              </w:rPr>
              <w:t>vhodné pro materiál</w:t>
            </w:r>
          </w:p>
        </w:tc>
      </w:tr>
    </w:tbl>
    <w:tbl>
      <w:tblPr>
        <w:tblW w:w="6300" w:type="dxa"/>
        <w:tblInd w:w="1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20"/>
        <w:gridCol w:w="2160"/>
        <w:gridCol w:w="3420"/>
      </w:tblGrid>
      <w:tr w:rsidR="00C87ED5" w:rsidRPr="00C87ED5" w:rsidTr="00962654">
        <w:tc>
          <w:tcPr>
            <w:tcW w:w="7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216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14 - 16</w:t>
            </w:r>
          </w:p>
        </w:tc>
        <w:tc>
          <w:tcPr>
            <w:tcW w:w="34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i/>
                <w:sz w:val="24"/>
                <w:szCs w:val="24"/>
              </w:rPr>
              <w:t>měkká ocel</w:t>
            </w:r>
          </w:p>
        </w:tc>
      </w:tr>
      <w:tr w:rsidR="00C87ED5" w:rsidRPr="00C87ED5" w:rsidTr="00962654">
        <w:tc>
          <w:tcPr>
            <w:tcW w:w="7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216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i/>
                <w:sz w:val="24"/>
                <w:szCs w:val="24"/>
              </w:rPr>
              <w:t>18 -24</w:t>
            </w:r>
          </w:p>
        </w:tc>
        <w:tc>
          <w:tcPr>
            <w:tcW w:w="34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tvrdší ocel a mosaz</w:t>
            </w:r>
          </w:p>
        </w:tc>
      </w:tr>
      <w:tr w:rsidR="00C87ED5" w:rsidRPr="00C87ED5" w:rsidTr="00962654">
        <w:tc>
          <w:tcPr>
            <w:tcW w:w="7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216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7ED5">
              <w:rPr>
                <w:rFonts w:ascii="Times New Roman" w:hAnsi="Times New Roman"/>
                <w:sz w:val="24"/>
                <w:szCs w:val="24"/>
              </w:rPr>
              <w:t>25 - 32</w:t>
            </w:r>
          </w:p>
        </w:tc>
        <w:tc>
          <w:tcPr>
            <w:tcW w:w="3420" w:type="dxa"/>
          </w:tcPr>
          <w:p w:rsidR="00C87ED5" w:rsidRPr="00C87ED5" w:rsidRDefault="00C87ED5" w:rsidP="00962654">
            <w:pPr>
              <w:framePr w:hSpace="141" w:wrap="around" w:vAnchor="text" w:hAnchor="text" w:y="1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87ED5">
              <w:rPr>
                <w:rFonts w:ascii="Times New Roman" w:hAnsi="Times New Roman"/>
                <w:b/>
                <w:i/>
                <w:sz w:val="24"/>
                <w:szCs w:val="24"/>
              </w:rPr>
              <w:t>plechy a tenkostěnné trubky</w:t>
            </w:r>
          </w:p>
        </w:tc>
      </w:tr>
    </w:tbl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br/>
      </w:r>
    </w:p>
    <w:p w:rsid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>2, Doplňte chybějící úhel, související s charakteristikou pilového listu!</w:t>
      </w:r>
    </w:p>
    <w:p w:rsidR="00C87ED5" w:rsidRPr="00C87ED5" w:rsidRDefault="00C87ED5" w:rsidP="00C87ED5">
      <w:pPr>
        <w:rPr>
          <w:rFonts w:ascii="Times New Roman" w:hAnsi="Times New Roman"/>
          <w:b/>
          <w:i/>
          <w:sz w:val="24"/>
          <w:szCs w:val="24"/>
        </w:rPr>
      </w:pPr>
      <w:r w:rsidRPr="00C87ED5">
        <w:rPr>
          <w:rFonts w:ascii="Times New Roman" w:hAnsi="Times New Roman"/>
          <w:b/>
          <w:i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>a, břitu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b, čela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ab/>
        <w:t>c, hřbetu</w:t>
      </w:r>
      <w:r w:rsidRPr="00C87ED5">
        <w:rPr>
          <w:rFonts w:ascii="Times New Roman" w:hAnsi="Times New Roman"/>
          <w:b/>
          <w:i/>
          <w:sz w:val="24"/>
          <w:szCs w:val="24"/>
        </w:rPr>
        <w:tab/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>3, Jaký má vliv počet zubů na řezání (obecná charakteristika)?</w:t>
      </w:r>
    </w:p>
    <w:p w:rsidR="00C87ED5" w:rsidRPr="00C87ED5" w:rsidRDefault="00C87ED5" w:rsidP="00C87ED5">
      <w:pPr>
        <w:rPr>
          <w:rFonts w:ascii="Times New Roman" w:hAnsi="Times New Roman"/>
          <w:b/>
          <w:i/>
          <w:sz w:val="24"/>
          <w:szCs w:val="24"/>
        </w:rPr>
      </w:pPr>
      <w:r w:rsidRPr="00C87ED5">
        <w:rPr>
          <w:rFonts w:ascii="Times New Roman" w:hAnsi="Times New Roman"/>
          <w:b/>
          <w:i/>
          <w:sz w:val="24"/>
          <w:szCs w:val="24"/>
        </w:rPr>
        <w:tab/>
        <w:t>Čím tvrdší materiál, tím více zubů.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>4, Co je nutné udělat s pilovým listem před započetím práce a po jejím ukončení?</w:t>
      </w:r>
    </w:p>
    <w:p w:rsidR="00C87ED5" w:rsidRPr="00C87ED5" w:rsidRDefault="00C87ED5" w:rsidP="00C87ED5">
      <w:pPr>
        <w:rPr>
          <w:rFonts w:ascii="Times New Roman" w:hAnsi="Times New Roman"/>
          <w:b/>
          <w:i/>
          <w:sz w:val="24"/>
          <w:szCs w:val="24"/>
        </w:rPr>
      </w:pPr>
      <w:r w:rsidRPr="00C87ED5">
        <w:rPr>
          <w:rFonts w:ascii="Times New Roman" w:hAnsi="Times New Roman"/>
          <w:b/>
          <w:i/>
          <w:sz w:val="24"/>
          <w:szCs w:val="24"/>
        </w:rPr>
        <w:tab/>
        <w:t>Napnout, povolit, namazat.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>5, Jaký má být sklon pilky při řezání?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>a, 5-10°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b, 7-12°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c, 10-15°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  <w:r w:rsidRPr="00C87ED5">
        <w:rPr>
          <w:rFonts w:ascii="Times New Roman" w:hAnsi="Times New Roman"/>
          <w:b/>
          <w:sz w:val="24"/>
          <w:szCs w:val="24"/>
        </w:rPr>
        <w:lastRenderedPageBreak/>
        <w:t xml:space="preserve">6, Jaký je vztah mezi místem řezu a upnutím ve svěráku? 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>a, mají být co nejblíže</w:t>
      </w:r>
      <w:r w:rsidRPr="00C87ED5">
        <w:rPr>
          <w:rFonts w:ascii="Times New Roman" w:hAnsi="Times New Roman"/>
          <w:sz w:val="24"/>
          <w:szCs w:val="24"/>
        </w:rPr>
        <w:tab/>
        <w:t>b, má být nad čelistí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c, má být vlevo od svěráku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>7, Z jakých částí se skládá pilka na kov?</w:t>
      </w:r>
    </w:p>
    <w:p w:rsidR="00C87ED5" w:rsidRPr="00C87ED5" w:rsidRDefault="00C87ED5" w:rsidP="00C87ED5">
      <w:pPr>
        <w:rPr>
          <w:rFonts w:ascii="Times New Roman" w:hAnsi="Times New Roman"/>
          <w:b/>
          <w:i/>
          <w:sz w:val="24"/>
          <w:szCs w:val="24"/>
        </w:rPr>
      </w:pPr>
      <w:r w:rsidRPr="00C87ED5">
        <w:rPr>
          <w:rFonts w:ascii="Times New Roman" w:hAnsi="Times New Roman"/>
          <w:b/>
          <w:i/>
          <w:sz w:val="24"/>
          <w:szCs w:val="24"/>
        </w:rPr>
        <w:tab/>
        <w:t>Rukojeť, rám, napínací hlavice, pilový list.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>8, Jak upravujeme místo řezu před řezáním?</w:t>
      </w:r>
    </w:p>
    <w:p w:rsidR="00C87ED5" w:rsidRPr="00C87ED5" w:rsidRDefault="00C87ED5" w:rsidP="00C87ED5">
      <w:pPr>
        <w:rPr>
          <w:rFonts w:ascii="Times New Roman" w:hAnsi="Times New Roman"/>
          <w:b/>
          <w:i/>
          <w:sz w:val="24"/>
          <w:szCs w:val="24"/>
        </w:rPr>
      </w:pPr>
      <w:r w:rsidRPr="00C87ED5">
        <w:rPr>
          <w:rFonts w:ascii="Times New Roman" w:hAnsi="Times New Roman"/>
          <w:i/>
          <w:sz w:val="24"/>
          <w:szCs w:val="24"/>
        </w:rPr>
        <w:tab/>
        <w:t>a, kápneme olej</w:t>
      </w:r>
      <w:r w:rsidRPr="00C87ED5">
        <w:rPr>
          <w:rFonts w:ascii="Times New Roman" w:hAnsi="Times New Roman"/>
          <w:i/>
          <w:sz w:val="24"/>
          <w:szCs w:val="24"/>
        </w:rPr>
        <w:tab/>
        <w:t>b, neupravujeme</w:t>
      </w:r>
      <w:r w:rsidRPr="00C87ED5">
        <w:rPr>
          <w:rFonts w:ascii="Times New Roman" w:hAnsi="Times New Roman"/>
          <w:b/>
          <w:i/>
          <w:sz w:val="24"/>
          <w:szCs w:val="24"/>
        </w:rPr>
        <w:tab/>
        <w:t>c, pilníkem zhotovíme drážku (žlábek)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>9, Jak se rozdělují pilníky podle velikosti?</w:t>
      </w:r>
    </w:p>
    <w:p w:rsidR="00C87ED5" w:rsidRPr="00C87ED5" w:rsidRDefault="00C87ED5" w:rsidP="00C87ED5">
      <w:pPr>
        <w:rPr>
          <w:rFonts w:ascii="Times New Roman" w:hAnsi="Times New Roman"/>
          <w:b/>
          <w:i/>
          <w:sz w:val="24"/>
          <w:szCs w:val="24"/>
        </w:rPr>
      </w:pPr>
      <w:r w:rsidRPr="00C87ED5">
        <w:rPr>
          <w:rFonts w:ascii="Times New Roman" w:hAnsi="Times New Roman"/>
          <w:b/>
          <w:i/>
          <w:sz w:val="24"/>
          <w:szCs w:val="24"/>
        </w:rPr>
        <w:tab/>
        <w:t>a, jehlové</w:t>
      </w:r>
      <w:r w:rsidRPr="00C87ED5">
        <w:rPr>
          <w:rFonts w:ascii="Times New Roman" w:hAnsi="Times New Roman"/>
          <w:b/>
          <w:i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ab/>
        <w:t>b, klíčové</w:t>
      </w:r>
      <w:r w:rsidRPr="00C87ED5">
        <w:rPr>
          <w:rFonts w:ascii="Times New Roman" w:hAnsi="Times New Roman"/>
          <w:b/>
          <w:i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ab/>
        <w:t>c, obráběcí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i/>
          <w:sz w:val="24"/>
          <w:szCs w:val="24"/>
          <w:u w:val="single"/>
        </w:rPr>
      </w:pPr>
      <w:r w:rsidRPr="00C87ED5">
        <w:rPr>
          <w:rFonts w:ascii="Times New Roman" w:hAnsi="Times New Roman"/>
          <w:sz w:val="24"/>
          <w:szCs w:val="24"/>
        </w:rPr>
        <w:t xml:space="preserve">10, Vyberte označení zubů podle uspořádání, které tam </w:t>
      </w:r>
      <w:r w:rsidRPr="00C87ED5">
        <w:rPr>
          <w:rFonts w:ascii="Times New Roman" w:hAnsi="Times New Roman"/>
          <w:i/>
          <w:sz w:val="24"/>
          <w:szCs w:val="24"/>
          <w:u w:val="single"/>
        </w:rPr>
        <w:t>nepaří!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ab/>
        <w:t>a, jednoduché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b, křížové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>c, broušené</w:t>
      </w:r>
      <w:r w:rsidRPr="00C87ED5">
        <w:rPr>
          <w:rFonts w:ascii="Times New Roman" w:hAnsi="Times New Roman"/>
          <w:b/>
          <w:i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d, frézované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>11, Čistění činné části pilníku se provádí ve směru: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ab/>
        <w:t>a, dolních seků</w:t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</w:r>
      <w:r w:rsidRPr="00C87ED5">
        <w:rPr>
          <w:rFonts w:ascii="Times New Roman" w:hAnsi="Times New Roman"/>
          <w:b/>
          <w:i/>
          <w:sz w:val="24"/>
          <w:szCs w:val="24"/>
        </w:rPr>
        <w:t>b, horních seků</w:t>
      </w:r>
      <w:r w:rsidRPr="00C87ED5">
        <w:rPr>
          <w:rFonts w:ascii="Times New Roman" w:hAnsi="Times New Roman"/>
          <w:b/>
          <w:i/>
          <w:sz w:val="24"/>
          <w:szCs w:val="24"/>
        </w:rPr>
        <w:tab/>
      </w:r>
      <w:r w:rsidRPr="00C87ED5">
        <w:rPr>
          <w:rFonts w:ascii="Times New Roman" w:hAnsi="Times New Roman"/>
          <w:sz w:val="24"/>
          <w:szCs w:val="24"/>
        </w:rPr>
        <w:tab/>
        <w:t>c, je to jedno</w:t>
      </w: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  <w:r w:rsidRPr="00C87ED5">
        <w:rPr>
          <w:rFonts w:ascii="Times New Roman" w:hAnsi="Times New Roman"/>
          <w:sz w:val="24"/>
          <w:szCs w:val="24"/>
        </w:rPr>
        <w:t>12, Jak se upravuje nová rukojeť pilníku před nasazením?</w:t>
      </w:r>
    </w:p>
    <w:p w:rsidR="00C87ED5" w:rsidRPr="00C87ED5" w:rsidRDefault="00C87ED5" w:rsidP="00C87ED5">
      <w:pPr>
        <w:rPr>
          <w:rFonts w:ascii="Times New Roman" w:hAnsi="Times New Roman"/>
          <w:b/>
          <w:i/>
          <w:sz w:val="24"/>
          <w:szCs w:val="24"/>
        </w:rPr>
      </w:pPr>
      <w:r w:rsidRPr="00C87ED5">
        <w:rPr>
          <w:rFonts w:ascii="Times New Roman" w:hAnsi="Times New Roman"/>
          <w:b/>
          <w:i/>
          <w:sz w:val="24"/>
          <w:szCs w:val="24"/>
        </w:rPr>
        <w:tab/>
        <w:t>Posupným vyvrtáním alespoň dvěma průměry vrtáků podle rozměru stopky.</w:t>
      </w:r>
    </w:p>
    <w:p w:rsidR="00C87ED5" w:rsidRPr="00C87ED5" w:rsidRDefault="00C87ED5" w:rsidP="00C87ED5">
      <w:pPr>
        <w:rPr>
          <w:rFonts w:ascii="Times New Roman" w:hAnsi="Times New Roman"/>
          <w:b/>
          <w:sz w:val="24"/>
          <w:szCs w:val="24"/>
        </w:rPr>
      </w:pPr>
    </w:p>
    <w:p w:rsidR="00E775C5" w:rsidRDefault="00E775C5" w:rsidP="00E775C5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hodnocení: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96"/>
        <w:gridCol w:w="658"/>
        <w:gridCol w:w="658"/>
        <w:gridCol w:w="659"/>
        <w:gridCol w:w="660"/>
        <w:gridCol w:w="660"/>
        <w:gridCol w:w="660"/>
        <w:gridCol w:w="661"/>
        <w:gridCol w:w="661"/>
        <w:gridCol w:w="661"/>
        <w:gridCol w:w="703"/>
        <w:gridCol w:w="741"/>
        <w:gridCol w:w="856"/>
        <w:gridCol w:w="1003"/>
      </w:tblGrid>
      <w:tr w:rsidR="00E775C5" w:rsidTr="00E775C5">
        <w:tc>
          <w:tcPr>
            <w:tcW w:w="896" w:type="dxa"/>
          </w:tcPr>
          <w:p w:rsidR="00E775C5" w:rsidRDefault="00E775C5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Číslo</w:t>
            </w:r>
          </w:p>
          <w:p w:rsidR="00E775C5" w:rsidRDefault="00E775C5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658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8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9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60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60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60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61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61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61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03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41" w:type="dxa"/>
          </w:tcPr>
          <w:p w:rsidR="00E775C5" w:rsidRDefault="00E775C5" w:rsidP="00E77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6" w:type="dxa"/>
          </w:tcPr>
          <w:p w:rsidR="00E775C5" w:rsidRDefault="00E775C5" w:rsidP="00E77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003" w:type="dxa"/>
          </w:tcPr>
          <w:p w:rsidR="00E775C5" w:rsidRDefault="00E775C5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Celkem</w:t>
            </w:r>
          </w:p>
        </w:tc>
      </w:tr>
      <w:tr w:rsidR="00E775C5" w:rsidTr="00E775C5">
        <w:tc>
          <w:tcPr>
            <w:tcW w:w="896" w:type="dxa"/>
          </w:tcPr>
          <w:p w:rsidR="00E775C5" w:rsidRDefault="00E775C5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658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8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9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0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60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0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1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61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61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3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41" w:type="dxa"/>
          </w:tcPr>
          <w:p w:rsidR="00E775C5" w:rsidRDefault="00E775C5" w:rsidP="00E77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6" w:type="dxa"/>
          </w:tcPr>
          <w:p w:rsidR="00E775C5" w:rsidRDefault="00E775C5" w:rsidP="00E77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003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</w:tr>
    </w:tbl>
    <w:p w:rsidR="00E775C5" w:rsidRDefault="00E775C5" w:rsidP="00E775C5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E775C5" w:rsidTr="00C90D0F">
        <w:trPr>
          <w:jc w:val="center"/>
        </w:trPr>
        <w:tc>
          <w:tcPr>
            <w:tcW w:w="3353" w:type="dxa"/>
          </w:tcPr>
          <w:p w:rsidR="00E775C5" w:rsidRDefault="00E775C5" w:rsidP="007F1B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  <w:proofErr w:type="gramEnd"/>
          </w:p>
        </w:tc>
        <w:tc>
          <w:tcPr>
            <w:tcW w:w="3354" w:type="dxa"/>
          </w:tcPr>
          <w:p w:rsidR="00E775C5" w:rsidRDefault="00E775C5" w:rsidP="007F1B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E775C5" w:rsidRDefault="00E775C5" w:rsidP="007F1BC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E775C5" w:rsidTr="00C90D0F">
        <w:trPr>
          <w:jc w:val="center"/>
        </w:trPr>
        <w:tc>
          <w:tcPr>
            <w:tcW w:w="3353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7F1BC2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775C5" w:rsidTr="00C90D0F">
        <w:trPr>
          <w:jc w:val="center"/>
        </w:trPr>
        <w:tc>
          <w:tcPr>
            <w:tcW w:w="3353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E775C5" w:rsidRDefault="00E775C5" w:rsidP="00C90D0F">
            <w:pPr>
              <w:jc w:val="center"/>
            </w:pPr>
            <w:r w:rsidRPr="00D233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F1BC2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E775C5" w:rsidTr="00C90D0F">
        <w:trPr>
          <w:jc w:val="center"/>
        </w:trPr>
        <w:tc>
          <w:tcPr>
            <w:tcW w:w="3353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E775C5" w:rsidRDefault="00E775C5" w:rsidP="00C90D0F">
            <w:pPr>
              <w:jc w:val="center"/>
            </w:pPr>
            <w:r w:rsidRPr="00D233B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7F1BC2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E775C5" w:rsidTr="00C90D0F">
        <w:trPr>
          <w:jc w:val="center"/>
        </w:trPr>
        <w:tc>
          <w:tcPr>
            <w:tcW w:w="3353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E775C5" w:rsidRDefault="00E775C5" w:rsidP="00C90D0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7F1BC2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E775C5" w:rsidTr="00C90D0F">
        <w:trPr>
          <w:jc w:val="center"/>
        </w:trPr>
        <w:tc>
          <w:tcPr>
            <w:tcW w:w="3353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E775C5" w:rsidRDefault="00E775C5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E775C5" w:rsidRDefault="00E775C5" w:rsidP="00E775C5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C87ED5" w:rsidRPr="00C87ED5" w:rsidRDefault="00C87ED5" w:rsidP="00C87ED5">
      <w:pPr>
        <w:rPr>
          <w:rFonts w:ascii="Times New Roman" w:hAnsi="Times New Roman"/>
          <w:sz w:val="24"/>
          <w:szCs w:val="24"/>
        </w:rPr>
      </w:pPr>
    </w:p>
    <w:p w:rsidR="00C87ED5" w:rsidRPr="00C87ED5" w:rsidRDefault="00C87ED5" w:rsidP="00422A87">
      <w:pPr>
        <w:rPr>
          <w:rFonts w:ascii="Times New Roman" w:hAnsi="Times New Roman"/>
          <w:b/>
          <w:sz w:val="24"/>
          <w:szCs w:val="24"/>
        </w:rPr>
      </w:pPr>
    </w:p>
    <w:sectPr w:rsidR="00C87ED5" w:rsidRPr="00C87ED5" w:rsidSect="00EE143B">
      <w:headerReference w:type="default" r:id="rId9"/>
      <w:footerReference w:type="default" r:id="rId1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C3F" w:rsidRDefault="00B26C3F">
      <w:r>
        <w:separator/>
      </w:r>
    </w:p>
  </w:endnote>
  <w:endnote w:type="continuationSeparator" w:id="0">
    <w:p w:rsidR="00B26C3F" w:rsidRDefault="00B26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BC" w:rsidRDefault="00B827DE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571ABC" w:rsidRDefault="00571ABC" w:rsidP="00EE20B3">
    <w:pPr>
      <w:pStyle w:val="Zpat"/>
      <w:rPr>
        <w:rFonts w:ascii="Times New Roman" w:hAnsi="Times New Roman"/>
        <w:sz w:val="24"/>
        <w:szCs w:val="24"/>
      </w:rPr>
    </w:pPr>
  </w:p>
  <w:p w:rsidR="00571ABC" w:rsidRPr="00EE143B" w:rsidRDefault="00B827DE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1ABC" w:rsidRPr="00EE143B">
      <w:rPr>
        <w:rFonts w:ascii="Times New Roman" w:hAnsi="Times New Roman"/>
        <w:sz w:val="24"/>
        <w:szCs w:val="24"/>
      </w:rPr>
      <w:tab/>
    </w:r>
    <w:r w:rsidR="00571ABC" w:rsidRPr="00EE143B">
      <w:rPr>
        <w:rFonts w:ascii="Times New Roman" w:hAnsi="Times New Roman"/>
        <w:sz w:val="24"/>
        <w:szCs w:val="24"/>
      </w:rPr>
      <w:tab/>
    </w:r>
    <w:r w:rsidR="00571ABC" w:rsidRPr="00D05B91">
      <w:rPr>
        <w:rFonts w:ascii="Times New Roman" w:hAnsi="Times New Roman"/>
        <w:sz w:val="24"/>
        <w:szCs w:val="24"/>
      </w:rPr>
      <w:fldChar w:fldCharType="begin"/>
    </w:r>
    <w:r w:rsidR="00571ABC" w:rsidRPr="00D05B91">
      <w:rPr>
        <w:rFonts w:ascii="Times New Roman" w:hAnsi="Times New Roman"/>
        <w:sz w:val="24"/>
        <w:szCs w:val="24"/>
      </w:rPr>
      <w:instrText>PAGE   \* MERGEFORMAT</w:instrText>
    </w:r>
    <w:r w:rsidR="00571ABC" w:rsidRPr="00D05B91">
      <w:rPr>
        <w:rFonts w:ascii="Times New Roman" w:hAnsi="Times New Roman"/>
        <w:sz w:val="24"/>
        <w:szCs w:val="24"/>
      </w:rPr>
      <w:fldChar w:fldCharType="separate"/>
    </w:r>
    <w:r w:rsidR="00D02071">
      <w:rPr>
        <w:rFonts w:ascii="Times New Roman" w:hAnsi="Times New Roman"/>
        <w:noProof/>
        <w:sz w:val="24"/>
        <w:szCs w:val="24"/>
      </w:rPr>
      <w:t>1</w:t>
    </w:r>
    <w:r w:rsidR="00571ABC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C3F" w:rsidRDefault="00B26C3F">
      <w:r>
        <w:separator/>
      </w:r>
    </w:p>
  </w:footnote>
  <w:footnote w:type="continuationSeparator" w:id="0">
    <w:p w:rsidR="00B26C3F" w:rsidRDefault="00B26C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571ABC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571ABC" w:rsidRPr="0083455A" w:rsidRDefault="00B827DE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571ABC" w:rsidRPr="0083455A" w:rsidRDefault="00571ABC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571ABC" w:rsidRPr="0083455A" w:rsidRDefault="00571ABC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571ABC" w:rsidRPr="0083455A" w:rsidRDefault="00571ABC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571ABC" w:rsidRPr="00D41325" w:rsidRDefault="00571ABC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2409"/>
    <w:rsid w:val="00037D9F"/>
    <w:rsid w:val="00073F70"/>
    <w:rsid w:val="00077A20"/>
    <w:rsid w:val="000A53B9"/>
    <w:rsid w:val="0012498D"/>
    <w:rsid w:val="00141009"/>
    <w:rsid w:val="00170D7F"/>
    <w:rsid w:val="001C3415"/>
    <w:rsid w:val="001D6F57"/>
    <w:rsid w:val="00222AC6"/>
    <w:rsid w:val="00231A4B"/>
    <w:rsid w:val="002573F4"/>
    <w:rsid w:val="002636E6"/>
    <w:rsid w:val="00273981"/>
    <w:rsid w:val="002930A8"/>
    <w:rsid w:val="002A2424"/>
    <w:rsid w:val="002A7667"/>
    <w:rsid w:val="002C1B9C"/>
    <w:rsid w:val="002C3071"/>
    <w:rsid w:val="002E18DA"/>
    <w:rsid w:val="002F2D15"/>
    <w:rsid w:val="00303838"/>
    <w:rsid w:val="003072F1"/>
    <w:rsid w:val="00387717"/>
    <w:rsid w:val="003A38ED"/>
    <w:rsid w:val="003B6B82"/>
    <w:rsid w:val="003C1578"/>
    <w:rsid w:val="003C74C0"/>
    <w:rsid w:val="003F118B"/>
    <w:rsid w:val="0040343E"/>
    <w:rsid w:val="004043F6"/>
    <w:rsid w:val="00420E83"/>
    <w:rsid w:val="00422A87"/>
    <w:rsid w:val="00426FCA"/>
    <w:rsid w:val="00450F14"/>
    <w:rsid w:val="004729CA"/>
    <w:rsid w:val="004824F7"/>
    <w:rsid w:val="00493AEA"/>
    <w:rsid w:val="004A2D96"/>
    <w:rsid w:val="004E0DD0"/>
    <w:rsid w:val="00500055"/>
    <w:rsid w:val="00507309"/>
    <w:rsid w:val="0052347B"/>
    <w:rsid w:val="005268FA"/>
    <w:rsid w:val="0054720F"/>
    <w:rsid w:val="00554294"/>
    <w:rsid w:val="0057155E"/>
    <w:rsid w:val="00571ABC"/>
    <w:rsid w:val="005B62DF"/>
    <w:rsid w:val="005C05FE"/>
    <w:rsid w:val="005F2942"/>
    <w:rsid w:val="0060067B"/>
    <w:rsid w:val="006124F9"/>
    <w:rsid w:val="00635AD1"/>
    <w:rsid w:val="00671102"/>
    <w:rsid w:val="00681ABB"/>
    <w:rsid w:val="006B5475"/>
    <w:rsid w:val="006D35E1"/>
    <w:rsid w:val="00703E8F"/>
    <w:rsid w:val="007172D0"/>
    <w:rsid w:val="00727383"/>
    <w:rsid w:val="0074137C"/>
    <w:rsid w:val="00751D2E"/>
    <w:rsid w:val="00763BCB"/>
    <w:rsid w:val="00767FF5"/>
    <w:rsid w:val="00776024"/>
    <w:rsid w:val="0079091B"/>
    <w:rsid w:val="007A5F17"/>
    <w:rsid w:val="007F1BC2"/>
    <w:rsid w:val="008014C2"/>
    <w:rsid w:val="0083455A"/>
    <w:rsid w:val="0083707C"/>
    <w:rsid w:val="00860EC4"/>
    <w:rsid w:val="00861DA6"/>
    <w:rsid w:val="00874F90"/>
    <w:rsid w:val="008A76DD"/>
    <w:rsid w:val="008B7B8A"/>
    <w:rsid w:val="008F1FC0"/>
    <w:rsid w:val="009023D1"/>
    <w:rsid w:val="0092371F"/>
    <w:rsid w:val="00933094"/>
    <w:rsid w:val="009B0ADA"/>
    <w:rsid w:val="009D27EE"/>
    <w:rsid w:val="009D2A85"/>
    <w:rsid w:val="009F2DCD"/>
    <w:rsid w:val="00A44898"/>
    <w:rsid w:val="00A86013"/>
    <w:rsid w:val="00AA3351"/>
    <w:rsid w:val="00AA37C1"/>
    <w:rsid w:val="00AA4226"/>
    <w:rsid w:val="00B21990"/>
    <w:rsid w:val="00B26C3F"/>
    <w:rsid w:val="00B30248"/>
    <w:rsid w:val="00B72FE7"/>
    <w:rsid w:val="00B76D91"/>
    <w:rsid w:val="00B827DE"/>
    <w:rsid w:val="00BA04FE"/>
    <w:rsid w:val="00BE3468"/>
    <w:rsid w:val="00C155FA"/>
    <w:rsid w:val="00C22EAE"/>
    <w:rsid w:val="00C87ED5"/>
    <w:rsid w:val="00C96058"/>
    <w:rsid w:val="00CF3B64"/>
    <w:rsid w:val="00D02071"/>
    <w:rsid w:val="00D05B91"/>
    <w:rsid w:val="00D13583"/>
    <w:rsid w:val="00D27A37"/>
    <w:rsid w:val="00D41325"/>
    <w:rsid w:val="00D42505"/>
    <w:rsid w:val="00D43376"/>
    <w:rsid w:val="00D53887"/>
    <w:rsid w:val="00D660A0"/>
    <w:rsid w:val="00DC1BE0"/>
    <w:rsid w:val="00DC6647"/>
    <w:rsid w:val="00DD1CB7"/>
    <w:rsid w:val="00E01001"/>
    <w:rsid w:val="00E03063"/>
    <w:rsid w:val="00E10C8B"/>
    <w:rsid w:val="00E41050"/>
    <w:rsid w:val="00E465EF"/>
    <w:rsid w:val="00E47EC3"/>
    <w:rsid w:val="00E775C5"/>
    <w:rsid w:val="00E8231A"/>
    <w:rsid w:val="00EB1E52"/>
    <w:rsid w:val="00EB3D3B"/>
    <w:rsid w:val="00EC1D69"/>
    <w:rsid w:val="00EC32F2"/>
    <w:rsid w:val="00EE143B"/>
    <w:rsid w:val="00EE20B3"/>
    <w:rsid w:val="00EE4A26"/>
    <w:rsid w:val="00F33EFF"/>
    <w:rsid w:val="00F55C14"/>
    <w:rsid w:val="00F624B4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C87E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8607B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semiHidden/>
    <w:rsid w:val="00C87E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C87E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8607B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semiHidden/>
    <w:rsid w:val="00C87E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22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52B60-92B3-4163-9B5C-CFE3B7C0D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17</TotalTime>
  <Pages>6</Pages>
  <Words>588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12</cp:revision>
  <cp:lastPrinted>2014-02-10T11:16:00Z</cp:lastPrinted>
  <dcterms:created xsi:type="dcterms:W3CDTF">2014-01-30T06:42:00Z</dcterms:created>
  <dcterms:modified xsi:type="dcterms:W3CDTF">2014-02-20T22:51:00Z</dcterms:modified>
</cp:coreProperties>
</file>