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D16915">
        <w:t>01-53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D16915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Prostředí e-mailu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FD3925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E</w:t>
            </w:r>
            <w:r w:rsidR="0077577C">
              <w:rPr>
                <w:rFonts w:ascii="Calibri" w:hAnsi="Calibri" w:cs="Calibri"/>
                <w:kern w:val="2"/>
                <w:sz w:val="28"/>
                <w:szCs w:val="28"/>
              </w:rPr>
              <w:t>-mail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FD3925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D41C2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D41C2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77577C" w:rsidTr="0077577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77577C" w:rsidRDefault="0077577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7C" w:rsidRDefault="0077577C" w:rsidP="0077577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236874" w:rsidRDefault="00D16915" w:rsidP="00D16915">
      <w:pPr>
        <w:pStyle w:val="Nadpis1"/>
      </w:pPr>
      <w:r w:rsidRPr="00D16915">
        <w:lastRenderedPageBreak/>
        <w:t>Prostředí</w:t>
      </w:r>
      <w:r>
        <w:t xml:space="preserve"> e-mailu</w:t>
      </w:r>
    </w:p>
    <w:p w:rsidR="00D16915" w:rsidRDefault="00D16915" w:rsidP="00D16915">
      <w:pPr>
        <w:pStyle w:val="Nadpis2"/>
        <w:numPr>
          <w:ilvl w:val="0"/>
          <w:numId w:val="3"/>
        </w:numPr>
      </w:pPr>
      <w:r>
        <w:t>Přihlášení do e-mailu</w:t>
      </w:r>
    </w:p>
    <w:p w:rsidR="00D16915" w:rsidRPr="002D1D75" w:rsidRDefault="002D1D75" w:rsidP="00D16915">
      <w:pPr>
        <w:pStyle w:val="Odstavecseseznamem"/>
        <w:numPr>
          <w:ilvl w:val="0"/>
          <w:numId w:val="4"/>
        </w:numPr>
      </w:pPr>
      <w:r>
        <w:t>D</w:t>
      </w:r>
      <w:r w:rsidR="00D16915">
        <w:t>o prohlížeče (</w:t>
      </w:r>
      <w:r w:rsidR="00105492">
        <w:t xml:space="preserve">raději </w:t>
      </w:r>
      <w:r w:rsidR="00D16915" w:rsidRPr="00105492">
        <w:rPr>
          <w:b/>
        </w:rPr>
        <w:t>Internet Explorer</w:t>
      </w:r>
      <w:r w:rsidR="00D16915">
        <w:t xml:space="preserve">) zadáme adresu </w:t>
      </w:r>
      <w:r w:rsidR="00D16915">
        <w:rPr>
          <w:b/>
        </w:rPr>
        <w:t>outlook.com</w:t>
      </w:r>
      <w:r>
        <w:rPr>
          <w:b/>
        </w:rPr>
        <w:t>.</w:t>
      </w:r>
    </w:p>
    <w:p w:rsidR="002D1D75" w:rsidRDefault="002D1D75" w:rsidP="00D16915">
      <w:pPr>
        <w:pStyle w:val="Odstavecseseznamem"/>
        <w:numPr>
          <w:ilvl w:val="0"/>
          <w:numId w:val="4"/>
        </w:numPr>
      </w:pPr>
      <w:r>
        <w:t xml:space="preserve">Adresa Vaší schránky je vytvořena z vašeho </w:t>
      </w:r>
      <w:r w:rsidRPr="002D1D75">
        <w:rPr>
          <w:b/>
        </w:rPr>
        <w:t>uživatelského jména, kterým se přihlašujete do školní sítě</w:t>
      </w:r>
      <w:r>
        <w:t xml:space="preserve"> s přidáním počátečního písmene </w:t>
      </w:r>
      <w:r>
        <w:rPr>
          <w:b/>
        </w:rPr>
        <w:t xml:space="preserve">x. </w:t>
      </w:r>
    </w:p>
    <w:p w:rsidR="002D1D75" w:rsidRPr="002D1D75" w:rsidRDefault="002D1D75" w:rsidP="002D1D75">
      <w:pPr>
        <w:pStyle w:val="Odstavecseseznamem"/>
        <w:numPr>
          <w:ilvl w:val="1"/>
          <w:numId w:val="4"/>
        </w:numPr>
      </w:pPr>
      <w:r w:rsidRPr="002D1D75">
        <w:rPr>
          <w:b/>
        </w:rPr>
        <w:t>Příklad:</w:t>
      </w:r>
      <w:r>
        <w:t xml:space="preserve"> žák se jmenuje </w:t>
      </w:r>
      <w:r>
        <w:rPr>
          <w:b/>
        </w:rPr>
        <w:t>Filip Ňouma</w:t>
      </w:r>
    </w:p>
    <w:p w:rsidR="002D1D75" w:rsidRPr="002D1D75" w:rsidRDefault="002D1D75" w:rsidP="002D1D75">
      <w:pPr>
        <w:pStyle w:val="Odstavecseseznamem"/>
        <w:numPr>
          <w:ilvl w:val="1"/>
          <w:numId w:val="4"/>
        </w:numPr>
      </w:pPr>
      <w:r>
        <w:t xml:space="preserve">Jeho uživatelské jméno, kterým se přihlašuje do školní sítě je </w:t>
      </w:r>
      <w:proofErr w:type="spellStart"/>
      <w:r>
        <w:rPr>
          <w:b/>
        </w:rPr>
        <w:t>noumaf</w:t>
      </w:r>
      <w:proofErr w:type="spellEnd"/>
    </w:p>
    <w:p w:rsidR="002D1D75" w:rsidRPr="002D1D75" w:rsidRDefault="009536D6" w:rsidP="002D1D75">
      <w:pPr>
        <w:pStyle w:val="Odstavecseseznamem"/>
        <w:numPr>
          <w:ilvl w:val="1"/>
          <w:numId w:val="4"/>
        </w:num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138430</wp:posOffset>
                </wp:positionV>
                <wp:extent cx="4781550" cy="2771775"/>
                <wp:effectExtent l="19050" t="19050" r="19050" b="28575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81550" cy="2771775"/>
                          <a:chOff x="0" y="0"/>
                          <a:chExt cx="4781550" cy="2771775"/>
                        </a:xfrm>
                      </wpg:grpSpPr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70" t="45358" r="20067" b="10345"/>
                          <a:stretch/>
                        </pic:blipFill>
                        <pic:spPr bwMode="auto">
                          <a:xfrm>
                            <a:off x="0" y="66675"/>
                            <a:ext cx="2543175" cy="2705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Přímá spojnice se šipkou 4"/>
                        <wps:cNvCnPr/>
                        <wps:spPr>
                          <a:xfrm flipH="1">
                            <a:off x="1466850" y="0"/>
                            <a:ext cx="2400299" cy="11430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Čárový popisek 2 5"/>
                        <wps:cNvSpPr/>
                        <wps:spPr>
                          <a:xfrm>
                            <a:off x="2924175" y="781050"/>
                            <a:ext cx="1857375" cy="523875"/>
                          </a:xfrm>
                          <a:prstGeom prst="borderCallout2">
                            <a:avLst>
                              <a:gd name="adj1" fmla="val 56455"/>
                              <a:gd name="adj2" fmla="val -811"/>
                              <a:gd name="adj3" fmla="val 77766"/>
                              <a:gd name="adj4" fmla="val -15340"/>
                              <a:gd name="adj5" fmla="val 156553"/>
                              <a:gd name="adj6" fmla="val -126141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5492" w:rsidRDefault="00105492" w:rsidP="00105492">
                              <w:pPr>
                                <w:jc w:val="center"/>
                              </w:pPr>
                              <w:r>
                                <w:t>Zadáme správné heslo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Čárový popisek 2 6"/>
                        <wps:cNvSpPr/>
                        <wps:spPr>
                          <a:xfrm>
                            <a:off x="2924175" y="1666875"/>
                            <a:ext cx="1857375" cy="485775"/>
                          </a:xfrm>
                          <a:prstGeom prst="borderCallout2">
                            <a:avLst>
                              <a:gd name="adj1" fmla="val 56455"/>
                              <a:gd name="adj2" fmla="val -811"/>
                              <a:gd name="adj3" fmla="val 77766"/>
                              <a:gd name="adj4" fmla="val -15340"/>
                              <a:gd name="adj5" fmla="val 175341"/>
                              <a:gd name="adj6" fmla="val -126654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5492" w:rsidRPr="00105492" w:rsidRDefault="00105492" w:rsidP="0010549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t>Kl</w:t>
                              </w:r>
                              <w:r w:rsidR="00D41C25">
                                <w:t>ikneme</w:t>
                              </w:r>
                              <w:r>
                                <w:t xml:space="preserve"> </w:t>
                              </w:r>
                              <w:proofErr w:type="gramStart"/>
                              <w:r>
                                <w:t xml:space="preserve">na </w:t>
                              </w:r>
                              <w:r>
                                <w:rPr>
                                  <w:b/>
                                </w:rPr>
                                <w:t>Přihlásit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left:0;text-align:left;margin-left:16.05pt;margin-top:10.9pt;width:376.5pt;height:218.25pt;z-index:251662336" coordsize="47815,27717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s1027" type="#_x0000_t75" style="position:absolute;top:666;width:25431;height:270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LqF7FAAAA2gAAAA8AAABkcnMvZG93bnJldi54bWxEj81qwzAQhO+FvIPYQG+NnBZc40YJISWk&#10;PeSQxA+wWBvbibWyLfmnffqqUOhxmJlvmNVmMrUYqHOVZQXLRQSCOLe64kJBdtk/JSCcR9ZYWyYF&#10;X+Rgs549rDDVduQTDWdfiABhl6KC0vsmldLlJRl0C9sQB+9qO4M+yK6QusMxwE0tn6MolgYrDgsl&#10;NrQrKb+fe6PgvZ1OdGiz43d27D8vtzGPk9dEqcf5tH0D4Wny/+G/9odW8AK/V8INkO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S6hexQAAANoAAAAPAAAAAAAAAAAAAAAA&#10;AJ8CAABkcnMvZG93bnJldi54bWxQSwUGAAAAAAQABAD3AAAAkQMAAAAA&#10;" stroked="t" strokecolor="#1f497d [3215]">
                  <v:imagedata r:id="rId12" o:title="" croptop="29726f" cropbottom="6780f" cropleft="36353f" cropright="13151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4" o:spid="_x0000_s1028" type="#_x0000_t32" style="position:absolute;left:14668;width:24003;height:1143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+LzcQAAADaAAAADwAAAGRycy9kb3ducmV2LnhtbESPQWvCQBSE74X+h+UVeim60apozEZU&#10;qNhLoUY9P7KvSWj2bdjdavrvu4LQ4zAz3zDZqjetuJDzjWUFo2ECgri0uuFKwbF4G8xB+ICssbVM&#10;Cn7Jwyp/fMgw1fbKn3Q5hEpECPsUFdQhdKmUvqzJoB/ajjh6X9YZDFG6SmqH1wg3rRwnyUwabDgu&#10;1NjRtqby+/BjFLwv5sUOudmct6ePxetLMXW0myr1/NSvlyAC9eE/fG/vtYIJ3K7EGy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v4vNxAAAANoAAAAPAAAAAAAAAAAA&#10;AAAAAKECAABkcnMvZG93bnJldi54bWxQSwUGAAAAAAQABAD5AAAAkgMAAAAA&#10;" strokecolor="black [3213]" strokeweight="2.25pt">
                  <v:stroke endarrow="open"/>
                </v:shape>
                <v:shapetype id="_x0000_t48" coordsize="21600,21600" o:spt="48" adj="-10080,24300,-3600,4050,-1800,4050" path="m@0@1l@2@3@4@5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  <v:f eqn="val #4"/>
                    <v:f eqn="val #5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  <v:h position="#4,#5"/>
                  </v:handles>
                  <o:callout v:ext="edit" on="t"/>
                </v:shapetype>
                <v:shape id="Čárový popisek 2 5" o:spid="_x0000_s1029" type="#_x0000_t48" style="position:absolute;left:29241;top:7810;width:18574;height:5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FlGcUA&#10;AADaAAAADwAAAGRycy9kb3ducmV2LnhtbESPT2vCQBTE7wW/w/KEXkR3FVokZhWRVlqLB/9A8PbM&#10;PpNg9m3IbjX99m6h0OMwM79h0kVna3Gj1leONYxHCgRx7kzFhYbj4X04BeEDssHaMWn4IQ+Lee8p&#10;xcS4O+/otg+FiBD2CWooQ2gSKX1ekkU/cg1x9C6utRiibAtpWrxHuK3lRKlXabHiuFBiQ6uS8uv+&#10;22rYrNVWfnXjwWc2UMvikL2dT/ao9XO/W85ABOrCf/iv/WE0vMDvlXgD5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QWUZxQAAANoAAAAPAAAAAAAAAAAAAAAAAJgCAABkcnMv&#10;ZG93bnJldi54bWxQSwUGAAAAAAQABAD1AAAAigMAAAAA&#10;" adj="-27246,33815,-3313,16797,-175,12194" fillcolor="white [3201]" strokecolor="black [3200]" strokeweight="2pt">
                  <v:textbox>
                    <w:txbxContent>
                      <w:p w:rsidR="00105492" w:rsidRDefault="00105492" w:rsidP="00105492">
                        <w:pPr>
                          <w:jc w:val="center"/>
                        </w:pPr>
                        <w:r>
                          <w:t>Zadáme správné heslo</w:t>
                        </w:r>
                      </w:p>
                    </w:txbxContent>
                  </v:textbox>
                  <o:callout v:ext="edit" minusy="t"/>
                </v:shape>
                <v:shape id="Čárový popisek 2 6" o:spid="_x0000_s1030" type="#_x0000_t48" style="position:absolute;left:29241;top:16668;width:18574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JIlMMA&#10;AADaAAAADwAAAGRycy9kb3ducmV2LnhtbESPQWvCQBSE7wX/w/KE3uomIkGiqwRBqPYgSXvx9sw+&#10;k2D2bZpdNf57t1DwOMzMN8xyPZhW3Kh3jWUF8SQCQVxa3XCl4Od7+zEH4TyyxtYyKXiQg/Vq9LbE&#10;VNs753QrfCUChF2KCmrvu1RKV9Zk0E1sRxy8s+0N+iD7Suoe7wFuWjmNokQabDgs1NjRpqbyUlyN&#10;gn37Gx92J5MP3dejzGa4K47FUan38ZAtQHga/Cv83/7UChL4uxJu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JIlMMAAADaAAAADwAAAAAAAAAAAAAAAACYAgAAZHJzL2Rv&#10;d25yZXYueG1sUEsFBgAAAAAEAAQA9QAAAIgDAAAAAA==&#10;" adj="-27357,37874,-3313,16797,-175,12194" fillcolor="white [3201]" strokecolor="black [3200]" strokeweight="2pt">
                  <v:textbox>
                    <w:txbxContent>
                      <w:p w:rsidR="00105492" w:rsidRPr="00105492" w:rsidRDefault="00105492" w:rsidP="0010549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t>Kl</w:t>
                        </w:r>
                        <w:r w:rsidR="00D41C25">
                          <w:t>ikneme</w:t>
                        </w:r>
                        <w:r>
                          <w:t xml:space="preserve"> </w:t>
                        </w:r>
                        <w:proofErr w:type="gramStart"/>
                        <w:r>
                          <w:t xml:space="preserve">na </w:t>
                        </w:r>
                        <w:r>
                          <w:rPr>
                            <w:b/>
                          </w:rPr>
                          <w:t>Přihlásit</w:t>
                        </w:r>
                        <w:proofErr w:type="gramEnd"/>
                      </w:p>
                    </w:txbxContent>
                  </v:textbox>
                  <o:callout v:ext="edit" minusy="t"/>
                </v:shape>
              </v:group>
            </w:pict>
          </mc:Fallback>
        </mc:AlternateContent>
      </w:r>
      <w:r w:rsidR="002D1D75">
        <w:t xml:space="preserve">Adresa Filipovy schránky je tedy </w:t>
      </w:r>
      <w:hyperlink r:id="rId13" w:history="1">
        <w:r w:rsidR="002D1D75" w:rsidRPr="00D94675">
          <w:rPr>
            <w:rStyle w:val="Hypertextovodkaz"/>
            <w:b/>
          </w:rPr>
          <w:t>xnoumaf@skolaraspenava.net</w:t>
        </w:r>
      </w:hyperlink>
    </w:p>
    <w:p w:rsidR="00105492" w:rsidRDefault="00105492" w:rsidP="002D1D75">
      <w:pPr>
        <w:ind w:left="349"/>
      </w:pPr>
    </w:p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Pr="00105492" w:rsidRDefault="00105492" w:rsidP="00105492"/>
    <w:p w:rsidR="00105492" w:rsidRDefault="00105492" w:rsidP="00105492"/>
    <w:p w:rsidR="005A6F80" w:rsidRDefault="00105492" w:rsidP="00105492">
      <w:pPr>
        <w:pStyle w:val="Nadpis2"/>
        <w:numPr>
          <w:ilvl w:val="0"/>
          <w:numId w:val="3"/>
        </w:numPr>
      </w:pPr>
      <w:r>
        <w:t>Po přihlášení se nám načte prostředí e-mailu</w:t>
      </w:r>
    </w:p>
    <w:p w:rsidR="005A6F80" w:rsidRDefault="007612DD" w:rsidP="005A6F8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7CF7C3" wp14:editId="4039E296">
                <wp:simplePos x="0" y="0"/>
                <wp:positionH relativeFrom="column">
                  <wp:posOffset>4575810</wp:posOffset>
                </wp:positionH>
                <wp:positionV relativeFrom="paragraph">
                  <wp:posOffset>140335</wp:posOffset>
                </wp:positionV>
                <wp:extent cx="1200150" cy="361950"/>
                <wp:effectExtent l="0" t="0" r="19050" b="361950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borderCallout2">
                          <a:avLst>
                            <a:gd name="adj1" fmla="val 93297"/>
                            <a:gd name="adj2" fmla="val 34110"/>
                            <a:gd name="adj3" fmla="val 167239"/>
                            <a:gd name="adj4" fmla="val 41192"/>
                            <a:gd name="adj5" fmla="val 190203"/>
                            <a:gd name="adj6" fmla="val 7763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Pr="00105492" w:rsidRDefault="007612D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Odhlásit 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" o:spid="_x0000_s1031" type="#_x0000_t48" style="position:absolute;left:0;text-align:left;margin-left:360.3pt;margin-top:11.05pt;width:94.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" adj="16769,41084,8897,36124,7368,20152" fillcolor="white [3201]" strokecolor="black [3200]" strokeweight="2pt">
                <v:textbox>
                  <w:txbxContent>
                    <w:p w:rsidR="005A6F80" w:rsidRPr="00105492" w:rsidRDefault="007612D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Odhlásit se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9C3FCA" wp14:editId="1E481BC7">
                <wp:simplePos x="0" y="0"/>
                <wp:positionH relativeFrom="column">
                  <wp:posOffset>1546860</wp:posOffset>
                </wp:positionH>
                <wp:positionV relativeFrom="paragraph">
                  <wp:posOffset>149860</wp:posOffset>
                </wp:positionV>
                <wp:extent cx="1276350" cy="361950"/>
                <wp:effectExtent l="0" t="0" r="19050" b="666750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61950"/>
                        </a:xfrm>
                        <a:prstGeom prst="borderCallout2">
                          <a:avLst>
                            <a:gd name="adj1" fmla="val 101192"/>
                            <a:gd name="adj2" fmla="val 46015"/>
                            <a:gd name="adj3" fmla="val 146186"/>
                            <a:gd name="adj4" fmla="val 49922"/>
                            <a:gd name="adj5" fmla="val 274413"/>
                            <a:gd name="adj6" fmla="val 9981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Pr="00105492" w:rsidRDefault="007612D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Odpovědět (Re)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2" type="#_x0000_t48" style="position:absolute;left:0;text-align:left;margin-left:121.8pt;margin-top:11.8pt;width:100.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" adj="21561,59273,10783,31576,9939,21857" fillcolor="white [3201]" strokecolor="black [3200]" strokeweight="2pt">
                <v:textbox>
                  <w:txbxContent>
                    <w:p w:rsidR="005A6F80" w:rsidRPr="00105492" w:rsidRDefault="007612D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Odpovědět (Re)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DC639F" wp14:editId="20E67732">
                <wp:simplePos x="0" y="0"/>
                <wp:positionH relativeFrom="column">
                  <wp:posOffset>2947035</wp:posOffset>
                </wp:positionH>
                <wp:positionV relativeFrom="paragraph">
                  <wp:posOffset>149860</wp:posOffset>
                </wp:positionV>
                <wp:extent cx="1200150" cy="361950"/>
                <wp:effectExtent l="0" t="0" r="19050" b="666750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borderCallout2">
                          <a:avLst>
                            <a:gd name="adj1" fmla="val 106455"/>
                            <a:gd name="adj2" fmla="val 41253"/>
                            <a:gd name="adj3" fmla="val 135660"/>
                            <a:gd name="adj4" fmla="val 39605"/>
                            <a:gd name="adj5" fmla="val 279676"/>
                            <a:gd name="adj6" fmla="val 2763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Pr="00105492" w:rsidRDefault="007612D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Předat dál (FW)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8" o:spid="_x0000_s1033" type="#_x0000_t48" style="position:absolute;left:0;text-align:left;margin-left:232.05pt;margin-top:11.8pt;width:94.5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" adj="5969,60410,8555,29303,8911,22994" fillcolor="white [3201]" strokecolor="black [3200]" strokeweight="2pt">
                <v:textbox>
                  <w:txbxContent>
                    <w:p w:rsidR="005A6F80" w:rsidRPr="00105492" w:rsidRDefault="007612D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Předat dál (FW)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D1D75" w:rsidRDefault="005A6F80" w:rsidP="005A6F80">
      <w:pPr>
        <w:tabs>
          <w:tab w:val="left" w:pos="11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6BEE4E" wp14:editId="65A1F574">
                <wp:simplePos x="0" y="0"/>
                <wp:positionH relativeFrom="column">
                  <wp:posOffset>165735</wp:posOffset>
                </wp:positionH>
                <wp:positionV relativeFrom="paragraph">
                  <wp:posOffset>-1270</wp:posOffset>
                </wp:positionV>
                <wp:extent cx="1200150" cy="361950"/>
                <wp:effectExtent l="0" t="0" r="19050" b="60960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borderCallout2">
                          <a:avLst>
                            <a:gd name="adj1" fmla="val 101192"/>
                            <a:gd name="adj2" fmla="val 57126"/>
                            <a:gd name="adj3" fmla="val 177765"/>
                            <a:gd name="adj4" fmla="val 80875"/>
                            <a:gd name="adj5" fmla="val 263887"/>
                            <a:gd name="adj6" fmla="val 8556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Pr="00105492" w:rsidRDefault="007612D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Nový e-mail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34" type="#_x0000_t48" style="position:absolute;left:0;text-align:left;margin-left:13.05pt;margin-top:-.1pt;width:94.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" adj="18483,57000,17469,38397,12339,21857" fillcolor="white [3201]" strokecolor="black [3200]" strokeweight="2pt">
                <v:textbox>
                  <w:txbxContent>
                    <w:p w:rsidR="005A6F80" w:rsidRPr="00105492" w:rsidRDefault="007612D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Nový e-mail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C6AA71" wp14:editId="25857816">
                <wp:simplePos x="0" y="0"/>
                <wp:positionH relativeFrom="column">
                  <wp:posOffset>1546860</wp:posOffset>
                </wp:positionH>
                <wp:positionV relativeFrom="paragraph">
                  <wp:posOffset>2932430</wp:posOffset>
                </wp:positionV>
                <wp:extent cx="1323975" cy="600075"/>
                <wp:effectExtent l="0" t="1219200" r="28575" b="28575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00075"/>
                        </a:xfrm>
                        <a:prstGeom prst="borderCallout2">
                          <a:avLst>
                            <a:gd name="adj1" fmla="val -1440"/>
                            <a:gd name="adj2" fmla="val 34903"/>
                            <a:gd name="adj3" fmla="val -93704"/>
                            <a:gd name="adj4" fmla="val 19266"/>
                            <a:gd name="adj5" fmla="val -199773"/>
                            <a:gd name="adj6" fmla="val 893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Default="005A6F80" w:rsidP="00105492">
                            <w:pPr>
                              <w:jc w:val="center"/>
                            </w:pPr>
                            <w:r>
                              <w:t xml:space="preserve">Přehled doručených </w:t>
                            </w:r>
                          </w:p>
                          <w:p w:rsidR="005A6F80" w:rsidRPr="00105492" w:rsidRDefault="005A6F80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e-mailů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35" type="#_x0000_t48" style="position:absolute;left:0;text-align:left;margin-left:121.8pt;margin-top:230.9pt;width:104.2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" adj="193,-43151,4161,-20240,7539,-311" fillcolor="white [3201]" strokecolor="black [3200]" strokeweight="2pt">
                <v:textbox>
                  <w:txbxContent>
                    <w:p w:rsidR="005A6F80" w:rsidRDefault="005A6F80" w:rsidP="00105492">
                      <w:pPr>
                        <w:jc w:val="center"/>
                      </w:pPr>
                      <w:r>
                        <w:t xml:space="preserve">Přehled doručených </w:t>
                      </w:r>
                    </w:p>
                    <w:p w:rsidR="005A6F80" w:rsidRPr="00105492" w:rsidRDefault="005A6F80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e-mailů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976246" wp14:editId="0EA1D925">
                <wp:simplePos x="0" y="0"/>
                <wp:positionH relativeFrom="column">
                  <wp:posOffset>203835</wp:posOffset>
                </wp:positionH>
                <wp:positionV relativeFrom="paragraph">
                  <wp:posOffset>3380105</wp:posOffset>
                </wp:positionV>
                <wp:extent cx="1200150" cy="361950"/>
                <wp:effectExtent l="0" t="1714500" r="19050" b="1905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61950"/>
                        </a:xfrm>
                        <a:prstGeom prst="borderCallout2">
                          <a:avLst>
                            <a:gd name="adj1" fmla="val -6703"/>
                            <a:gd name="adj2" fmla="val 26967"/>
                            <a:gd name="adj3" fmla="val -66971"/>
                            <a:gd name="adj4" fmla="val 34843"/>
                            <a:gd name="adj5" fmla="val -475587"/>
                            <a:gd name="adj6" fmla="val 4112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Pr="00105492" w:rsidRDefault="005A6F80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Složky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36" type="#_x0000_t48" style="position:absolute;left:0;text-align:left;margin-left:16.05pt;margin-top:266.15pt;width:94.5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" adj="8883,-102727,7526,-14466,5825,-1448" fillcolor="white [3201]" strokecolor="black [3200]" strokeweight="2pt">
                <v:textbox>
                  <w:txbxContent>
                    <w:p w:rsidR="005A6F80" w:rsidRPr="00105492" w:rsidRDefault="005A6F80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Složky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EB9287" wp14:editId="4F60F871">
                <wp:simplePos x="0" y="0"/>
                <wp:positionH relativeFrom="column">
                  <wp:posOffset>4413885</wp:posOffset>
                </wp:positionH>
                <wp:positionV relativeFrom="paragraph">
                  <wp:posOffset>3037205</wp:posOffset>
                </wp:positionV>
                <wp:extent cx="1362075" cy="657225"/>
                <wp:effectExtent l="571500" t="762000" r="28575" b="28575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657225"/>
                        </a:xfrm>
                        <a:prstGeom prst="borderCallout2">
                          <a:avLst>
                            <a:gd name="adj1" fmla="val 56455"/>
                            <a:gd name="adj2" fmla="val -811"/>
                            <a:gd name="adj3" fmla="val -9190"/>
                            <a:gd name="adj4" fmla="val -31657"/>
                            <a:gd name="adj5" fmla="val -113917"/>
                            <a:gd name="adj6" fmla="val -4096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6F80" w:rsidRDefault="005A6F80" w:rsidP="00105492">
                            <w:pPr>
                              <w:jc w:val="center"/>
                            </w:pPr>
                            <w:r>
                              <w:t xml:space="preserve">Náhled doručeného </w:t>
                            </w:r>
                          </w:p>
                          <w:p w:rsidR="005A6F80" w:rsidRPr="00105492" w:rsidRDefault="005A6F80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e-mailu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" o:spid="_x0000_s1037" type="#_x0000_t48" style="position:absolute;left:0;text-align:left;margin-left:347.55pt;margin-top:239.15pt;width:107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" adj="-8849,-24606,-6838,-1985,-175,12194" fillcolor="white [3201]" strokecolor="black [3200]" strokeweight="2pt">
                <v:textbox>
                  <w:txbxContent>
                    <w:p w:rsidR="005A6F80" w:rsidRDefault="005A6F80" w:rsidP="00105492">
                      <w:pPr>
                        <w:jc w:val="center"/>
                      </w:pPr>
                      <w:r>
                        <w:t xml:space="preserve">Náhled doručeného </w:t>
                      </w:r>
                    </w:p>
                    <w:p w:rsidR="005A6F80" w:rsidRPr="00105492" w:rsidRDefault="005A6F80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e-mailu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93E3A9C" wp14:editId="035B3AD5">
            <wp:simplePos x="723900" y="6229350"/>
            <wp:positionH relativeFrom="margin">
              <wp:align>center</wp:align>
            </wp:positionH>
            <wp:positionV relativeFrom="margin">
              <wp:align>bottom</wp:align>
            </wp:positionV>
            <wp:extent cx="5791200" cy="277177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74" b="3477"/>
                    <a:stretch/>
                  </pic:blipFill>
                  <pic:spPr bwMode="auto">
                    <a:xfrm>
                      <a:off x="0" y="0"/>
                      <a:ext cx="5791200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ab/>
      </w:r>
    </w:p>
    <w:p w:rsidR="00977422" w:rsidRDefault="00977422" w:rsidP="005A6F80">
      <w:pPr>
        <w:tabs>
          <w:tab w:val="left" w:pos="1170"/>
        </w:tabs>
      </w:pPr>
    </w:p>
    <w:p w:rsidR="00977422" w:rsidRDefault="00977422" w:rsidP="00977422">
      <w:pPr>
        <w:pStyle w:val="Nadpis2"/>
        <w:numPr>
          <w:ilvl w:val="0"/>
          <w:numId w:val="3"/>
        </w:numPr>
      </w:pPr>
      <w:r>
        <w:lastRenderedPageBreak/>
        <w:t>Vytvoření nového e-mailu</w:t>
      </w:r>
    </w:p>
    <w:p w:rsidR="00977422" w:rsidRDefault="00977422" w:rsidP="00977422">
      <w:pPr>
        <w:pStyle w:val="Odstavecseseznamem"/>
        <w:numPr>
          <w:ilvl w:val="0"/>
          <w:numId w:val="5"/>
        </w:numPr>
      </w:pPr>
      <w:r>
        <w:t xml:space="preserve">Klepneme na tlačítko </w:t>
      </w:r>
      <w:r>
        <w:rPr>
          <w:b/>
        </w:rPr>
        <w:t xml:space="preserve">Nový </w:t>
      </w:r>
      <w:r>
        <w:t>(viz obrázek na předchozí stránce)</w:t>
      </w:r>
      <w:r w:rsidR="008612D9">
        <w:t>.</w:t>
      </w:r>
    </w:p>
    <w:p w:rsidR="00977422" w:rsidRPr="00977422" w:rsidRDefault="00977422" w:rsidP="00977422">
      <w:pPr>
        <w:pStyle w:val="Odstavecseseznamem"/>
        <w:numPr>
          <w:ilvl w:val="0"/>
          <w:numId w:val="5"/>
        </w:numPr>
      </w:pPr>
      <w:r>
        <w:t xml:space="preserve">Otevře se okno </w:t>
      </w:r>
      <w:r>
        <w:rPr>
          <w:b/>
        </w:rPr>
        <w:t>Zpráva bez názvu</w:t>
      </w:r>
      <w:r w:rsidR="008612D9">
        <w:rPr>
          <w:b/>
        </w:rPr>
        <w:t>.</w:t>
      </w:r>
    </w:p>
    <w:p w:rsidR="008612D9" w:rsidRDefault="008612D9" w:rsidP="00977422">
      <w:pPr>
        <w:ind w:left="34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1275FF" wp14:editId="36459C6B">
                <wp:simplePos x="0" y="0"/>
                <wp:positionH relativeFrom="column">
                  <wp:posOffset>-3263265</wp:posOffset>
                </wp:positionH>
                <wp:positionV relativeFrom="paragraph">
                  <wp:posOffset>2375535</wp:posOffset>
                </wp:positionV>
                <wp:extent cx="1200150" cy="561975"/>
                <wp:effectExtent l="1295400" t="1695450" r="19050" b="28575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53725"/>
                            <a:gd name="adj4" fmla="val -40554"/>
                            <a:gd name="adj5" fmla="val -295257"/>
                            <a:gd name="adj6" fmla="val -107289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12D9" w:rsidRPr="008612D9" w:rsidRDefault="008612D9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12D9">
                              <w:rPr>
                                <w:b/>
                              </w:rPr>
                              <w:t>4.</w:t>
                            </w:r>
                            <w:r>
                              <w:t xml:space="preserve"> Kl</w:t>
                            </w:r>
                            <w:r w:rsidR="00D41C25">
                              <w:t>ikneme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 xml:space="preserve">na </w:t>
                            </w:r>
                            <w:r>
                              <w:rPr>
                                <w:b/>
                              </w:rPr>
                              <w:t>Odeslat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7" o:spid="_x0000_s1038" type="#_x0000_t48" style="position:absolute;left:0;text-align:left;margin-left:-256.95pt;margin-top:187.05pt;width:94.5pt;height:4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" adj="-23174,-63776,-8760,11605,-689,13196" fillcolor="white [3201]" strokecolor="black [3200]" strokeweight="2pt">
                <v:textbox>
                  <w:txbxContent>
                    <w:p w:rsidR="008612D9" w:rsidRPr="008612D9" w:rsidRDefault="008612D9" w:rsidP="00105492">
                      <w:pPr>
                        <w:jc w:val="center"/>
                        <w:rPr>
                          <w:b/>
                        </w:rPr>
                      </w:pPr>
                      <w:r w:rsidRPr="008612D9">
                        <w:rPr>
                          <w:b/>
                        </w:rPr>
                        <w:t>4.</w:t>
                      </w:r>
                      <w:r>
                        <w:t xml:space="preserve"> Kl</w:t>
                      </w:r>
                      <w:r w:rsidR="00D41C25">
                        <w:t>ikneme</w:t>
                      </w:r>
                      <w:r>
                        <w:t xml:space="preserve"> </w:t>
                      </w:r>
                      <w:proofErr w:type="gramStart"/>
                      <w:r>
                        <w:t xml:space="preserve">na </w:t>
                      </w:r>
                      <w:r>
                        <w:rPr>
                          <w:b/>
                        </w:rPr>
                        <w:t>Odeslat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1E0DC4" wp14:editId="5102DD96">
                <wp:simplePos x="0" y="0"/>
                <wp:positionH relativeFrom="column">
                  <wp:posOffset>118110</wp:posOffset>
                </wp:positionH>
                <wp:positionV relativeFrom="paragraph">
                  <wp:posOffset>1813560</wp:posOffset>
                </wp:positionV>
                <wp:extent cx="1200150" cy="561975"/>
                <wp:effectExtent l="3048000" t="0" r="19050" b="285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65589"/>
                            <a:gd name="adj4" fmla="val -47697"/>
                            <a:gd name="adj5" fmla="val 84404"/>
                            <a:gd name="adj6" fmla="val -25411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12D9" w:rsidRPr="00105492" w:rsidRDefault="008612D9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12D9">
                              <w:rPr>
                                <w:b/>
                              </w:rPr>
                              <w:t>3.</w:t>
                            </w:r>
                            <w:r>
                              <w:t xml:space="preserve"> Napíšeme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39" type="#_x0000_t48" style="position:absolute;left:0;text-align:left;margin-left:9.3pt;margin-top:142.8pt;width:94.5pt;height:4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" adj="-54889,18231,-10303,14167,-689,13196" fillcolor="white [3201]" strokecolor="black [3200]" strokeweight="2pt">
                <v:textbox>
                  <w:txbxContent>
                    <w:p w:rsidR="008612D9" w:rsidRPr="00105492" w:rsidRDefault="008612D9" w:rsidP="00105492">
                      <w:pPr>
                        <w:jc w:val="center"/>
                        <w:rPr>
                          <w:b/>
                        </w:rPr>
                      </w:pPr>
                      <w:r w:rsidRPr="008612D9">
                        <w:rPr>
                          <w:b/>
                        </w:rPr>
                        <w:t>3.</w:t>
                      </w:r>
                      <w:r>
                        <w:t xml:space="preserve"> Napíšeme text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B2BCBF" wp14:editId="79FF9844">
                <wp:simplePos x="0" y="0"/>
                <wp:positionH relativeFrom="column">
                  <wp:posOffset>118110</wp:posOffset>
                </wp:positionH>
                <wp:positionV relativeFrom="paragraph">
                  <wp:posOffset>946785</wp:posOffset>
                </wp:positionV>
                <wp:extent cx="1200150" cy="561975"/>
                <wp:effectExtent l="3048000" t="0" r="19050" b="28575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65589"/>
                            <a:gd name="adj4" fmla="val -47697"/>
                            <a:gd name="adj5" fmla="val 84404"/>
                            <a:gd name="adj6" fmla="val -25411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12D9" w:rsidRDefault="008612D9" w:rsidP="00105492">
                            <w:pPr>
                              <w:jc w:val="center"/>
                            </w:pPr>
                            <w:r w:rsidRPr="008612D9">
                              <w:rPr>
                                <w:b/>
                              </w:rPr>
                              <w:t>2</w:t>
                            </w:r>
                            <w:r>
                              <w:t xml:space="preserve">. Zadáme </w:t>
                            </w:r>
                            <w:r w:rsidRPr="008612D9">
                              <w:rPr>
                                <w:b/>
                              </w:rPr>
                              <w:t>předmět</w:t>
                            </w:r>
                            <w:r>
                              <w:t xml:space="preserve"> </w:t>
                            </w:r>
                          </w:p>
                          <w:p w:rsidR="008612D9" w:rsidRPr="00105492" w:rsidRDefault="008612D9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e-mailu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" o:spid="_x0000_s1040" type="#_x0000_t48" style="position:absolute;left:0;text-align:left;margin-left:9.3pt;margin-top:74.55pt;width:94.5pt;height:4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" adj="-54889,18231,-10303,14167,-689,13196" fillcolor="white [3201]" strokecolor="black [3200]" strokeweight="2pt">
                <v:textbox>
                  <w:txbxContent>
                    <w:p w:rsidR="008612D9" w:rsidRDefault="008612D9" w:rsidP="00105492">
                      <w:pPr>
                        <w:jc w:val="center"/>
                      </w:pPr>
                      <w:r w:rsidRPr="008612D9">
                        <w:rPr>
                          <w:b/>
                        </w:rPr>
                        <w:t>2</w:t>
                      </w:r>
                      <w:r>
                        <w:t xml:space="preserve">. Zadáme </w:t>
                      </w:r>
                      <w:r w:rsidRPr="008612D9">
                        <w:rPr>
                          <w:b/>
                        </w:rPr>
                        <w:t>předmět</w:t>
                      </w:r>
                      <w:r>
                        <w:t xml:space="preserve"> </w:t>
                      </w:r>
                    </w:p>
                    <w:p w:rsidR="008612D9" w:rsidRPr="00105492" w:rsidRDefault="008612D9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t>e-mailu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5D0B1E" wp14:editId="7C803903">
                <wp:simplePos x="0" y="0"/>
                <wp:positionH relativeFrom="column">
                  <wp:posOffset>118110</wp:posOffset>
                </wp:positionH>
                <wp:positionV relativeFrom="paragraph">
                  <wp:posOffset>299085</wp:posOffset>
                </wp:positionV>
                <wp:extent cx="1200150" cy="561975"/>
                <wp:effectExtent l="3105150" t="0" r="19050" b="66675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99487"/>
                            <a:gd name="adj4" fmla="val -47697"/>
                            <a:gd name="adj5" fmla="val 106438"/>
                            <a:gd name="adj6" fmla="val -25887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422" w:rsidRPr="00105492" w:rsidRDefault="008612D9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612D9">
                              <w:rPr>
                                <w:b/>
                              </w:rPr>
                              <w:t>1.</w:t>
                            </w:r>
                            <w:r>
                              <w:t xml:space="preserve"> Zadáme </w:t>
                            </w:r>
                            <w:r w:rsidRPr="008612D9">
                              <w:rPr>
                                <w:b/>
                              </w:rPr>
                              <w:t>adresu</w:t>
                            </w:r>
                            <w:r>
                              <w:t xml:space="preserve"> nebo jméno uživatele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41" type="#_x0000_t48" style="position:absolute;left:0;text-align:left;margin-left:9.3pt;margin-top:23.55pt;width:94.5pt;height:4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" adj="-55917,22991,-10303,21489,-689,13196" fillcolor="white [3201]" strokecolor="black [3200]" strokeweight="2pt">
                <v:textbox>
                  <w:txbxContent>
                    <w:p w:rsidR="00977422" w:rsidRPr="00105492" w:rsidRDefault="008612D9" w:rsidP="00105492">
                      <w:pPr>
                        <w:jc w:val="center"/>
                        <w:rPr>
                          <w:b/>
                        </w:rPr>
                      </w:pPr>
                      <w:r w:rsidRPr="008612D9">
                        <w:rPr>
                          <w:b/>
                        </w:rPr>
                        <w:t>1.</w:t>
                      </w:r>
                      <w:r>
                        <w:t xml:space="preserve"> Zadáme </w:t>
                      </w:r>
                      <w:r w:rsidRPr="008612D9">
                        <w:rPr>
                          <w:b/>
                        </w:rPr>
                        <w:t>adresu</w:t>
                      </w:r>
                      <w:r>
                        <w:t xml:space="preserve"> nebo jméno uživatele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14576E7C" wp14:editId="79363A07">
            <wp:simplePos x="0" y="0"/>
            <wp:positionH relativeFrom="margin">
              <wp:posOffset>-19050</wp:posOffset>
            </wp:positionH>
            <wp:positionV relativeFrom="margin">
              <wp:posOffset>618490</wp:posOffset>
            </wp:positionV>
            <wp:extent cx="4857750" cy="2731135"/>
            <wp:effectExtent l="0" t="0" r="0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531" b="44055"/>
                    <a:stretch/>
                  </pic:blipFill>
                  <pic:spPr bwMode="auto">
                    <a:xfrm>
                      <a:off x="0" y="0"/>
                      <a:ext cx="4857750" cy="273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Pr="008612D9" w:rsidRDefault="008612D9" w:rsidP="008612D9"/>
    <w:p w:rsidR="008612D9" w:rsidRDefault="008612D9" w:rsidP="008612D9"/>
    <w:p w:rsidR="00977422" w:rsidRDefault="008612D9" w:rsidP="008612D9">
      <w:pPr>
        <w:pStyle w:val="Odstavecseseznamem"/>
        <w:numPr>
          <w:ilvl w:val="0"/>
          <w:numId w:val="5"/>
        </w:numPr>
        <w:rPr>
          <w:b/>
        </w:rPr>
      </w:pPr>
      <w:r>
        <w:t xml:space="preserve">Podobně postupujeme při </w:t>
      </w:r>
      <w:r w:rsidRPr="008612D9">
        <w:rPr>
          <w:b/>
        </w:rPr>
        <w:t>odpovědi na e-mail</w:t>
      </w:r>
      <w:r>
        <w:t xml:space="preserve"> nebo při </w:t>
      </w:r>
      <w:r w:rsidRPr="008612D9">
        <w:rPr>
          <w:b/>
        </w:rPr>
        <w:t>přeposílání e-mailů.</w:t>
      </w:r>
    </w:p>
    <w:p w:rsidR="008B7C0D" w:rsidRDefault="008B7C0D" w:rsidP="008B7C0D">
      <w:pPr>
        <w:rPr>
          <w:b/>
        </w:rPr>
      </w:pPr>
    </w:p>
    <w:p w:rsidR="008B7C0D" w:rsidRDefault="008B7C0D" w:rsidP="008B7C0D">
      <w:pPr>
        <w:pStyle w:val="Nadpis2"/>
        <w:numPr>
          <w:ilvl w:val="0"/>
          <w:numId w:val="3"/>
        </w:numPr>
      </w:pPr>
      <w:r>
        <w:t>Odstranění e-mailu</w:t>
      </w:r>
    </w:p>
    <w:p w:rsidR="008B7C0D" w:rsidRDefault="008B7C0D" w:rsidP="008B7C0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25E913" wp14:editId="7B6B52F1">
                <wp:simplePos x="0" y="0"/>
                <wp:positionH relativeFrom="column">
                  <wp:posOffset>3966210</wp:posOffset>
                </wp:positionH>
                <wp:positionV relativeFrom="paragraph">
                  <wp:posOffset>1873250</wp:posOffset>
                </wp:positionV>
                <wp:extent cx="1447800" cy="666750"/>
                <wp:effectExtent l="2476500" t="1009650" r="19050" b="19050"/>
                <wp:wrapNone/>
                <wp:docPr id="30" name="Čárový popisek 2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66750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74160"/>
                            <a:gd name="adj4" fmla="val -104934"/>
                            <a:gd name="adj5" fmla="val -149882"/>
                            <a:gd name="adj6" fmla="val -17056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7C0D" w:rsidRPr="008B7C0D" w:rsidRDefault="008B7C0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8612D9">
                              <w:rPr>
                                <w:b/>
                              </w:rPr>
                              <w:t>.</w:t>
                            </w:r>
                            <w:r>
                              <w:t xml:space="preserve"> Kl</w:t>
                            </w:r>
                            <w:r w:rsidR="00D41C25">
                              <w:t>ikneme</w:t>
                            </w:r>
                            <w:r>
                              <w:t xml:space="preserve"> na tlačítko </w:t>
                            </w:r>
                            <w:r w:rsidR="00D41C25">
                              <w:rPr>
                                <w:b/>
                              </w:rPr>
                              <w:t>Odstranit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0" o:spid="_x0000_s1042" type="#_x0000_t48" style="position:absolute;left:0;text-align:left;margin-left:312.3pt;margin-top:147.5pt;width:114pt;height:5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" adj="-36841,-32375,-22666,16019,-689,13196" fillcolor="white [3201]" strokecolor="black [3200]" strokeweight="2pt">
                <v:textbox>
                  <w:txbxContent>
                    <w:p w:rsidR="008B7C0D" w:rsidRPr="008B7C0D" w:rsidRDefault="008B7C0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Pr="008612D9">
                        <w:rPr>
                          <w:b/>
                        </w:rPr>
                        <w:t>.</w:t>
                      </w:r>
                      <w:r>
                        <w:t xml:space="preserve"> Kl</w:t>
                      </w:r>
                      <w:r w:rsidR="00D41C25">
                        <w:t>ikneme</w:t>
                      </w:r>
                      <w:r>
                        <w:t xml:space="preserve"> na tlačítko </w:t>
                      </w:r>
                      <w:r w:rsidR="00D41C25">
                        <w:rPr>
                          <w:b/>
                        </w:rPr>
                        <w:t>Odstranit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F195AA" wp14:editId="7907745E">
                <wp:simplePos x="0" y="0"/>
                <wp:positionH relativeFrom="column">
                  <wp:posOffset>3966210</wp:posOffset>
                </wp:positionH>
                <wp:positionV relativeFrom="paragraph">
                  <wp:posOffset>968375</wp:posOffset>
                </wp:positionV>
                <wp:extent cx="1447800" cy="666750"/>
                <wp:effectExtent l="1524000" t="0" r="19050" b="19050"/>
                <wp:wrapNone/>
                <wp:docPr id="29" name="Čárový popisek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66750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65589"/>
                            <a:gd name="adj4" fmla="val -47697"/>
                            <a:gd name="adj5" fmla="val 72975"/>
                            <a:gd name="adj6" fmla="val -10543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7C0D" w:rsidRPr="00105492" w:rsidRDefault="008B7C0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8612D9">
                              <w:rPr>
                                <w:b/>
                              </w:rPr>
                              <w:t>.</w:t>
                            </w:r>
                            <w:r>
                              <w:t xml:space="preserve"> Kl</w:t>
                            </w:r>
                            <w:r w:rsidR="00D41C25">
                              <w:t>iknutím označíme zprávu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9" o:spid="_x0000_s1043" type="#_x0000_t48" style="position:absolute;left:0;text-align:left;margin-left:312.3pt;margin-top:76.25pt;width:114pt;height:5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" adj="-22773,15763,-10303,14167,-689,13196" fillcolor="white [3201]" strokecolor="black [3200]" strokeweight="2pt">
                <v:textbox>
                  <w:txbxContent>
                    <w:p w:rsidR="008B7C0D" w:rsidRPr="00105492" w:rsidRDefault="008B7C0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Pr="008612D9">
                        <w:rPr>
                          <w:b/>
                        </w:rPr>
                        <w:t>.</w:t>
                      </w:r>
                      <w:r>
                        <w:t xml:space="preserve"> Kl</w:t>
                      </w:r>
                      <w:r w:rsidR="00D41C25">
                        <w:t>iknutím označíme zprávu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-19050</wp:posOffset>
            </wp:positionH>
            <wp:positionV relativeFrom="margin">
              <wp:posOffset>4730115</wp:posOffset>
            </wp:positionV>
            <wp:extent cx="3079750" cy="3133725"/>
            <wp:effectExtent l="0" t="0" r="6350" b="9525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24" r="55981"/>
                    <a:stretch/>
                  </pic:blipFill>
                  <pic:spPr bwMode="auto">
                    <a:xfrm>
                      <a:off x="0" y="0"/>
                      <a:ext cx="307975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80069F" wp14:editId="588AEA49">
                <wp:simplePos x="0" y="0"/>
                <wp:positionH relativeFrom="column">
                  <wp:posOffset>784860</wp:posOffset>
                </wp:positionH>
                <wp:positionV relativeFrom="paragraph">
                  <wp:posOffset>66675</wp:posOffset>
                </wp:positionV>
                <wp:extent cx="1447800" cy="666750"/>
                <wp:effectExtent l="3219450" t="895350" r="19050" b="19050"/>
                <wp:wrapNone/>
                <wp:docPr id="31" name="Čárový popisek 2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66750"/>
                        </a:xfrm>
                        <a:prstGeom prst="borderCallout2">
                          <a:avLst>
                            <a:gd name="adj1" fmla="val 61094"/>
                            <a:gd name="adj2" fmla="val -3192"/>
                            <a:gd name="adj3" fmla="val -10126"/>
                            <a:gd name="adj4" fmla="val -107566"/>
                            <a:gd name="adj5" fmla="val -132739"/>
                            <a:gd name="adj6" fmla="val -221878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7C0D" w:rsidRPr="008B7C0D" w:rsidRDefault="008B7C0D" w:rsidP="0010549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3. </w:t>
                            </w:r>
                            <w:r>
                              <w:t xml:space="preserve">Zpráva se přesune do složky </w:t>
                            </w:r>
                            <w:r w:rsidR="00D41C25">
                              <w:rPr>
                                <w:b/>
                              </w:rPr>
                              <w:t>Odstraněná pošta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1" o:spid="_x0000_s1044" type="#_x0000_t48" style="position:absolute;left:0;text-align:left;margin-left:61.8pt;margin-top:5.25pt;width:114pt;height:5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" adj="-47926,-28672,-23234,-2187,-689,13196" fillcolor="white [3201]" strokecolor="black [3200]" strokeweight="2pt">
                <v:textbox>
                  <w:txbxContent>
                    <w:p w:rsidR="008B7C0D" w:rsidRPr="008B7C0D" w:rsidRDefault="008B7C0D" w:rsidP="0010549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3. </w:t>
                      </w:r>
                      <w:r>
                        <w:t xml:space="preserve">Zpráva se přesune do složky </w:t>
                      </w:r>
                      <w:r w:rsidR="00D41C25">
                        <w:rPr>
                          <w:b/>
                        </w:rPr>
                        <w:t>Odstraněná pošta</w:t>
                      </w:r>
                    </w:p>
                  </w:txbxContent>
                </v:textbox>
              </v:shape>
            </w:pict>
          </mc:Fallback>
        </mc:AlternateContent>
      </w:r>
    </w:p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Pr="008B7C0D" w:rsidRDefault="008B7C0D" w:rsidP="008B7C0D"/>
    <w:p w:rsidR="008B7C0D" w:rsidRDefault="008B7C0D" w:rsidP="008B7C0D"/>
    <w:p w:rsidR="008B7C0D" w:rsidRPr="001600C7" w:rsidRDefault="008B7C0D" w:rsidP="008B7C0D">
      <w:pPr>
        <w:pStyle w:val="Odstavecseseznamem"/>
        <w:numPr>
          <w:ilvl w:val="0"/>
          <w:numId w:val="5"/>
        </w:numPr>
      </w:pPr>
      <w:r>
        <w:t xml:space="preserve">Vymazat e-mail můžeme též klávesou </w:t>
      </w:r>
      <w:proofErr w:type="spellStart"/>
      <w:r>
        <w:rPr>
          <w:b/>
        </w:rPr>
        <w:t>Delete</w:t>
      </w:r>
      <w:proofErr w:type="spellEnd"/>
      <w:r>
        <w:rPr>
          <w:b/>
        </w:rPr>
        <w:t>.</w:t>
      </w:r>
    </w:p>
    <w:p w:rsidR="001600C7" w:rsidRDefault="001600C7" w:rsidP="001600C7"/>
    <w:p w:rsidR="008A481B" w:rsidRDefault="008A481B" w:rsidP="008A481B">
      <w:pPr>
        <w:pStyle w:val="Nadpis2"/>
      </w:pPr>
      <w:r>
        <w:lastRenderedPageBreak/>
        <w:t>Použitá literatura:</w:t>
      </w:r>
    </w:p>
    <w:p w:rsidR="008A481B" w:rsidRDefault="008A481B" w:rsidP="008A481B">
      <w:pPr>
        <w:rPr>
          <w:rFonts w:cs="Arial"/>
          <w:szCs w:val="24"/>
        </w:rPr>
      </w:pPr>
    </w:p>
    <w:p w:rsidR="008A481B" w:rsidRDefault="008A481B" w:rsidP="008A481B">
      <w:pPr>
        <w:rPr>
          <w:rFonts w:cs="Arial"/>
          <w:szCs w:val="24"/>
        </w:rPr>
      </w:pPr>
      <w:r>
        <w:rPr>
          <w:rFonts w:cs="Arial"/>
          <w:szCs w:val="24"/>
        </w:rPr>
        <w:t xml:space="preserve">KOVÁŘOVÁ, Libuše. </w:t>
      </w:r>
      <w:r>
        <w:rPr>
          <w:rFonts w:cs="Arial"/>
          <w:i/>
          <w:iCs/>
          <w:szCs w:val="24"/>
        </w:rPr>
        <w:t>Informatika pro základní školy</w:t>
      </w:r>
      <w:r>
        <w:rPr>
          <w:rFonts w:cs="Arial"/>
          <w:szCs w:val="24"/>
        </w:rPr>
        <w:t xml:space="preserve">: </w:t>
      </w:r>
      <w:r>
        <w:rPr>
          <w:rFonts w:cs="Arial"/>
          <w:i/>
          <w:iCs/>
          <w:szCs w:val="24"/>
        </w:rPr>
        <w:t>2</w:t>
      </w:r>
      <w:r>
        <w:rPr>
          <w:rFonts w:cs="Arial"/>
          <w:szCs w:val="24"/>
        </w:rPr>
        <w:t xml:space="preserve">. Vyd. 2. Kralice na Hané: </w:t>
      </w:r>
      <w:proofErr w:type="spellStart"/>
      <w:r>
        <w:rPr>
          <w:rFonts w:cs="Arial"/>
          <w:szCs w:val="24"/>
        </w:rPr>
        <w:t>Computer</w:t>
      </w:r>
      <w:proofErr w:type="spellEnd"/>
      <w:r>
        <w:rPr>
          <w:rFonts w:cs="Arial"/>
          <w:szCs w:val="24"/>
        </w:rPr>
        <w:t xml:space="preserve"> Media, 2009, 88 s. ISBN 978-80-7402-016-2. </w:t>
      </w:r>
    </w:p>
    <w:p w:rsidR="008A481B" w:rsidRDefault="008A481B" w:rsidP="008A481B">
      <w:pPr>
        <w:rPr>
          <w:rFonts w:cs="Arial"/>
          <w:szCs w:val="24"/>
        </w:rPr>
      </w:pPr>
    </w:p>
    <w:p w:rsidR="008A481B" w:rsidRDefault="008A481B" w:rsidP="008A481B">
      <w:pPr>
        <w:rPr>
          <w:rFonts w:cs="Arial"/>
          <w:szCs w:val="24"/>
        </w:rPr>
      </w:pPr>
      <w:r>
        <w:rPr>
          <w:rFonts w:cs="Arial"/>
          <w:szCs w:val="24"/>
        </w:rPr>
        <w:t xml:space="preserve">KOVÁŘOVÁ, Libuše. </w:t>
      </w:r>
      <w:r>
        <w:rPr>
          <w:rFonts w:cs="Arial"/>
          <w:i/>
          <w:iCs/>
          <w:szCs w:val="24"/>
        </w:rPr>
        <w:t>Informatika pro základní školy</w:t>
      </w:r>
      <w:r>
        <w:rPr>
          <w:rFonts w:cs="Arial"/>
          <w:szCs w:val="24"/>
        </w:rPr>
        <w:t xml:space="preserve">: </w:t>
      </w:r>
      <w:r>
        <w:rPr>
          <w:rFonts w:cs="Arial"/>
          <w:i/>
          <w:iCs/>
          <w:szCs w:val="24"/>
        </w:rPr>
        <w:t>1</w:t>
      </w:r>
      <w:r>
        <w:rPr>
          <w:rFonts w:cs="Arial"/>
          <w:szCs w:val="24"/>
        </w:rPr>
        <w:t xml:space="preserve">. Vyd. 2. Kralice na Hané: </w:t>
      </w:r>
      <w:proofErr w:type="spellStart"/>
      <w:r>
        <w:rPr>
          <w:rFonts w:cs="Arial"/>
          <w:szCs w:val="24"/>
        </w:rPr>
        <w:t>Computer</w:t>
      </w:r>
      <w:proofErr w:type="spellEnd"/>
      <w:r>
        <w:rPr>
          <w:rFonts w:cs="Arial"/>
          <w:szCs w:val="24"/>
        </w:rPr>
        <w:t xml:space="preserve"> Media, 2009, 88 s. ISBN 978-80-7402-015-5. </w:t>
      </w:r>
    </w:p>
    <w:p w:rsidR="008A481B" w:rsidRDefault="008A481B" w:rsidP="008A481B">
      <w:pPr>
        <w:rPr>
          <w:rFonts w:cs="Arial"/>
          <w:szCs w:val="24"/>
        </w:rPr>
      </w:pPr>
    </w:p>
    <w:p w:rsidR="008A481B" w:rsidRDefault="008A481B" w:rsidP="008A481B">
      <w:pPr>
        <w:rPr>
          <w:rFonts w:cs="Arial"/>
          <w:szCs w:val="24"/>
        </w:rPr>
      </w:pPr>
      <w:r>
        <w:rPr>
          <w:rFonts w:cs="Arial"/>
          <w:szCs w:val="24"/>
        </w:rPr>
        <w:t xml:space="preserve">NAVRÁTIL, Pavel. </w:t>
      </w:r>
      <w:r>
        <w:rPr>
          <w:rFonts w:cs="Arial"/>
          <w:i/>
          <w:iCs/>
          <w:szCs w:val="24"/>
        </w:rPr>
        <w:t>Internet pro školy</w:t>
      </w:r>
      <w:r>
        <w:rPr>
          <w:rFonts w:cs="Arial"/>
          <w:szCs w:val="24"/>
        </w:rPr>
        <w:t xml:space="preserve">. Vyd. 2. Kralice na Hané: </w:t>
      </w:r>
      <w:proofErr w:type="spellStart"/>
      <w:r>
        <w:rPr>
          <w:rFonts w:cs="Arial"/>
          <w:szCs w:val="24"/>
        </w:rPr>
        <w:t>Computer</w:t>
      </w:r>
      <w:proofErr w:type="spellEnd"/>
      <w:r>
        <w:rPr>
          <w:rFonts w:cs="Arial"/>
          <w:szCs w:val="24"/>
        </w:rPr>
        <w:t xml:space="preserve"> Media, 2004, 120 s. ISBN 80-866-8616-7. </w:t>
      </w:r>
    </w:p>
    <w:p w:rsidR="008A481B" w:rsidRPr="008B7C0D" w:rsidRDefault="008A481B" w:rsidP="001600C7">
      <w:bookmarkStart w:id="0" w:name="_GoBack"/>
      <w:bookmarkEnd w:id="0"/>
    </w:p>
    <w:sectPr w:rsidR="008A481B" w:rsidRPr="008B7C0D" w:rsidSect="001B40C2">
      <w:headerReference w:type="default" r:id="rId17"/>
      <w:footerReference w:type="defaul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96" w:rsidRDefault="005D3B96">
      <w:r>
        <w:separator/>
      </w:r>
    </w:p>
  </w:endnote>
  <w:endnote w:type="continuationSeparator" w:id="0">
    <w:p w:rsidR="005D3B96" w:rsidRDefault="005D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96" w:rsidRDefault="005D3B96">
      <w:r>
        <w:separator/>
      </w:r>
    </w:p>
  </w:footnote>
  <w:footnote w:type="continuationSeparator" w:id="0">
    <w:p w:rsidR="005D3B96" w:rsidRDefault="005D3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915"/>
    <w:rsid w:val="000467D1"/>
    <w:rsid w:val="00050B33"/>
    <w:rsid w:val="00064AC5"/>
    <w:rsid w:val="00105492"/>
    <w:rsid w:val="00116677"/>
    <w:rsid w:val="001600C7"/>
    <w:rsid w:val="001B40C2"/>
    <w:rsid w:val="00204237"/>
    <w:rsid w:val="00236874"/>
    <w:rsid w:val="002D1D75"/>
    <w:rsid w:val="00336200"/>
    <w:rsid w:val="003827E8"/>
    <w:rsid w:val="003A2F15"/>
    <w:rsid w:val="003E2835"/>
    <w:rsid w:val="00404B5A"/>
    <w:rsid w:val="004F36C3"/>
    <w:rsid w:val="00534F0D"/>
    <w:rsid w:val="00591C27"/>
    <w:rsid w:val="005A6F80"/>
    <w:rsid w:val="005B5023"/>
    <w:rsid w:val="005C62FB"/>
    <w:rsid w:val="005D3B96"/>
    <w:rsid w:val="005F6FF3"/>
    <w:rsid w:val="006C4F82"/>
    <w:rsid w:val="00742FFA"/>
    <w:rsid w:val="007612DD"/>
    <w:rsid w:val="0077577C"/>
    <w:rsid w:val="00783D84"/>
    <w:rsid w:val="007B3F0C"/>
    <w:rsid w:val="008612D9"/>
    <w:rsid w:val="008A481B"/>
    <w:rsid w:val="008A5AB3"/>
    <w:rsid w:val="008B7C0D"/>
    <w:rsid w:val="009536D6"/>
    <w:rsid w:val="00977422"/>
    <w:rsid w:val="009A1C62"/>
    <w:rsid w:val="00B770C9"/>
    <w:rsid w:val="00B817AD"/>
    <w:rsid w:val="00B81FD1"/>
    <w:rsid w:val="00C719D6"/>
    <w:rsid w:val="00C7475A"/>
    <w:rsid w:val="00CC0DFD"/>
    <w:rsid w:val="00D16915"/>
    <w:rsid w:val="00D41C25"/>
    <w:rsid w:val="00D53046"/>
    <w:rsid w:val="00F24A39"/>
    <w:rsid w:val="00F84D33"/>
    <w:rsid w:val="00F87EE6"/>
    <w:rsid w:val="00FD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775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775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6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xnoumaf@skolaraspenava.ne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58D47-3158-4C47-BD0F-C11C63B91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350</TotalTime>
  <Pages>4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Učitel</cp:lastModifiedBy>
  <cp:revision>14</cp:revision>
  <cp:lastPrinted>2011-10-18T16:20:00Z</cp:lastPrinted>
  <dcterms:created xsi:type="dcterms:W3CDTF">2011-05-17T12:43:00Z</dcterms:created>
  <dcterms:modified xsi:type="dcterms:W3CDTF">2012-03-27T14:48:00Z</dcterms:modified>
</cp:coreProperties>
</file>