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D16915">
        <w:t>01-</w:t>
      </w:r>
      <w:r w:rsidR="000B2EB7">
        <w:t>21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D16915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Prostředí </w:t>
      </w:r>
      <w:r w:rsidR="000B2EB7">
        <w:rPr>
          <w:rFonts w:ascii="Calibri" w:hAnsi="Calibri" w:cs="Calibri"/>
          <w:sz w:val="56"/>
          <w:szCs w:val="56"/>
        </w:rPr>
        <w:t>MS Excel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Základní orientace v tabulkovém procesoru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6F1D6B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11</w:t>
            </w:r>
            <w:r w:rsidR="000B2EB7">
              <w:rPr>
                <w:rFonts w:ascii="Calibri" w:hAnsi="Calibri" w:cs="Calibri"/>
                <w:kern w:val="2"/>
                <w:sz w:val="28"/>
                <w:szCs w:val="28"/>
              </w:rPr>
              <w:t>.1.2011</w:t>
            </w:r>
            <w:proofErr w:type="gramEnd"/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742FF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B7C0D" w:rsidRDefault="000B2EB7" w:rsidP="000B2EB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E3BDB9" wp14:editId="71F22DA8">
                <wp:simplePos x="0" y="0"/>
                <wp:positionH relativeFrom="column">
                  <wp:posOffset>3125470</wp:posOffset>
                </wp:positionH>
                <wp:positionV relativeFrom="paragraph">
                  <wp:posOffset>4942840</wp:posOffset>
                </wp:positionV>
                <wp:extent cx="1068705" cy="344170"/>
                <wp:effectExtent l="2076450" t="0" r="17145" b="551180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67118"/>
                            <a:gd name="adj4" fmla="val -22222"/>
                            <a:gd name="adj5" fmla="val 253967"/>
                            <a:gd name="adj6" fmla="val -19428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Stavový řádek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1" o:spid="_x0000_s1026" type="#_x0000_t48" style="position:absolute;left:0;text-align:left;margin-left:246.1pt;margin-top:389.2pt;width:84.15pt;height:27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" adj="-41965,54857,-4800,36097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Stavový řádek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CE82DC" wp14:editId="777F2349">
                <wp:simplePos x="0" y="0"/>
                <wp:positionH relativeFrom="column">
                  <wp:posOffset>2389670</wp:posOffset>
                </wp:positionH>
                <wp:positionV relativeFrom="paragraph">
                  <wp:posOffset>3078439</wp:posOffset>
                </wp:positionV>
                <wp:extent cx="1068705" cy="474980"/>
                <wp:effectExtent l="1714500" t="1504950" r="17145" b="2032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47498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-199328"/>
                            <a:gd name="adj4" fmla="val -60004"/>
                            <a:gd name="adj5" fmla="val -313859"/>
                            <a:gd name="adj6" fmla="val -15983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Adresa aktivní buňky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27" type="#_x0000_t48" style="position:absolute;left:0;text-align:left;margin-left:188.15pt;margin-top:242.4pt;width:84.15pt;height:37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" adj="-34525,-67794,-12961,-43055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Adresa aktivní buňky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79A0FA" wp14:editId="4C218198">
                <wp:simplePos x="0" y="0"/>
                <wp:positionH relativeFrom="column">
                  <wp:posOffset>654685</wp:posOffset>
                </wp:positionH>
                <wp:positionV relativeFrom="paragraph">
                  <wp:posOffset>3422015</wp:posOffset>
                </wp:positionV>
                <wp:extent cx="1068705" cy="344170"/>
                <wp:effectExtent l="647700" t="304800" r="17145" b="17780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87625"/>
                            <a:gd name="adj6" fmla="val -5983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Záhlaví řádků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17" o:spid="_x0000_s1028" type="#_x0000_t48" style="position:absolute;left:0;text-align:left;margin-left:51.55pt;margin-top:269.45pt;width:84.15pt;height:27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" adj="-12923,-18927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Záhlaví řádků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7577D7" wp14:editId="018341DC">
                <wp:simplePos x="0" y="0"/>
                <wp:positionH relativeFrom="column">
                  <wp:posOffset>192735</wp:posOffset>
                </wp:positionH>
                <wp:positionV relativeFrom="paragraph">
                  <wp:posOffset>2116537</wp:posOffset>
                </wp:positionV>
                <wp:extent cx="1282065" cy="771525"/>
                <wp:effectExtent l="228600" t="1333500" r="13335" b="28575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065" cy="771525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170786"/>
                            <a:gd name="adj6" fmla="val -1729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Tlačítko Soubor</w:t>
                            </w:r>
                          </w:p>
                          <w:p w:rsidR="000B2EB7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(nahrazuje tlačítko Office </w:t>
                            </w:r>
                          </w:p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z Office 2007)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" o:spid="_x0000_s1029" type="#_x0000_t48" style="position:absolute;left:0;text-align:left;margin-left:15.2pt;margin-top:166.65pt;width:100.95pt;height:6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" adj="-3736,-36890,,,-318,10012" filled="f" strokecolor="black [3213]" strokeweight="2pt">
                <v:textbox>
                  <w:txbxContent>
                    <w:p w:rsidR="000B2EB7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Tlačítko Soubor</w:t>
                      </w:r>
                    </w:p>
                    <w:p w:rsidR="000B2EB7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(nahrazuje tlačítko Office </w:t>
                      </w:r>
                    </w:p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z Office 2007)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8244BA" wp14:editId="57936910">
                <wp:simplePos x="0" y="0"/>
                <wp:positionH relativeFrom="column">
                  <wp:posOffset>739000</wp:posOffset>
                </wp:positionH>
                <wp:positionV relativeFrom="paragraph">
                  <wp:posOffset>4598480</wp:posOffset>
                </wp:positionV>
                <wp:extent cx="1246505" cy="450850"/>
                <wp:effectExtent l="114300" t="0" r="10795" b="615950"/>
                <wp:wrapNone/>
                <wp:docPr id="19" name="Čárový popisek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505" cy="45085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63328"/>
                            <a:gd name="adj4" fmla="val -7773"/>
                            <a:gd name="adj5" fmla="val 226548"/>
                            <a:gd name="adj6" fmla="val -76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Záložky listů MS Excel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" o:spid="_x0000_s1030" type="#_x0000_t48" style="position:absolute;left:0;text-align:left;margin-left:58.2pt;margin-top:362.1pt;width:98.15pt;height:3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" adj="-166,48934,-1679,35279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Záložky listů MS Excel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3279D1" wp14:editId="247837D8">
                <wp:simplePos x="0" y="0"/>
                <wp:positionH relativeFrom="column">
                  <wp:posOffset>2508423</wp:posOffset>
                </wp:positionH>
                <wp:positionV relativeFrom="paragraph">
                  <wp:posOffset>4313473</wp:posOffset>
                </wp:positionV>
                <wp:extent cx="1246505" cy="450850"/>
                <wp:effectExtent l="876300" t="0" r="10795" b="882650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505" cy="45085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29086"/>
                            <a:gd name="adj4" fmla="val -20157"/>
                            <a:gd name="adj5" fmla="val 284495"/>
                            <a:gd name="adj6" fmla="val -7031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Vytvoření nového listu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31" type="#_x0000_t48" style="position:absolute;left:0;text-align:left;margin-left:197.5pt;margin-top:339.65pt;width:98.15pt;height:3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" adj="-15188,61451,-4354,27883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Vytvoření nového listu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03290B" wp14:editId="1B4A6117">
                <wp:simplePos x="0" y="0"/>
                <wp:positionH relativeFrom="column">
                  <wp:posOffset>2532174</wp:posOffset>
                </wp:positionH>
                <wp:positionV relativeFrom="paragraph">
                  <wp:posOffset>2449047</wp:posOffset>
                </wp:positionV>
                <wp:extent cx="1223010" cy="344170"/>
                <wp:effectExtent l="400050" t="1352550" r="15240" b="17780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01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394713"/>
                            <a:gd name="adj6" fmla="val -3167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Pás karet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18" o:spid="_x0000_s1032" type="#_x0000_t48" style="position:absolute;left:0;text-align:left;margin-left:199.4pt;margin-top:192.85pt;width:96.3pt;height:27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" adj="-6841,-85258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Pás karet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7B7DE2" wp14:editId="0F99085E">
                <wp:simplePos x="0" y="0"/>
                <wp:positionH relativeFrom="column">
                  <wp:posOffset>5595620</wp:posOffset>
                </wp:positionH>
                <wp:positionV relativeFrom="paragraph">
                  <wp:posOffset>2116455</wp:posOffset>
                </wp:positionV>
                <wp:extent cx="1223010" cy="344170"/>
                <wp:effectExtent l="742950" t="304800" r="15240" b="17780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01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87625"/>
                            <a:gd name="adj6" fmla="val -5983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Záhlaví sloupců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16" o:spid="_x0000_s1033" type="#_x0000_t48" style="position:absolute;left:0;text-align:left;margin-left:440.6pt;margin-top:166.65pt;width:96.3pt;height:27.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" adj="-12923,-18927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Záhlaví sloupců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E2B9A3" wp14:editId="20F8AAF6">
                <wp:simplePos x="0" y="0"/>
                <wp:positionH relativeFrom="column">
                  <wp:posOffset>4787900</wp:posOffset>
                </wp:positionH>
                <wp:positionV relativeFrom="paragraph">
                  <wp:posOffset>3624580</wp:posOffset>
                </wp:positionV>
                <wp:extent cx="1068705" cy="344170"/>
                <wp:effectExtent l="952500" t="114300" r="17145" b="17780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32418"/>
                            <a:gd name="adj6" fmla="val -8872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Aktivní buňka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8" o:spid="_x0000_s1034" type="#_x0000_t48" style="position:absolute;left:0;text-align:left;margin-left:377pt;margin-top:285.4pt;width:84.15pt;height:27.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" adj="-19164,-7002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Aktivní buňka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365DF" wp14:editId="2928194B">
                <wp:simplePos x="0" y="0"/>
                <wp:positionH relativeFrom="column">
                  <wp:posOffset>7306054</wp:posOffset>
                </wp:positionH>
                <wp:positionV relativeFrom="paragraph">
                  <wp:posOffset>4764735</wp:posOffset>
                </wp:positionV>
                <wp:extent cx="1210945" cy="438785"/>
                <wp:effectExtent l="0" t="0" r="27305" b="589915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945" cy="438785"/>
                        </a:xfrm>
                        <a:prstGeom prst="borderCallout2">
                          <a:avLst>
                            <a:gd name="adj1" fmla="val 102714"/>
                            <a:gd name="adj2" fmla="val 57345"/>
                            <a:gd name="adj3" fmla="val 150749"/>
                            <a:gd name="adj4" fmla="val 63389"/>
                            <a:gd name="adj5" fmla="val 228866"/>
                            <a:gd name="adj6" fmla="val 8251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Měřítko zobrazení (Lupa)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35" type="#_x0000_t48" style="position:absolute;left:0;text-align:left;margin-left:575.3pt;margin-top:375.2pt;width:95.35pt;height:3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" adj="17822,49435,13692,32562,12387,22186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Měřítko zobrazení (Lupa)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5F20B3" wp14:editId="16762D53">
                <wp:simplePos x="0" y="0"/>
                <wp:positionH relativeFrom="column">
                  <wp:posOffset>5144745</wp:posOffset>
                </wp:positionH>
                <wp:positionV relativeFrom="paragraph">
                  <wp:posOffset>4847862</wp:posOffset>
                </wp:positionV>
                <wp:extent cx="1210945" cy="438785"/>
                <wp:effectExtent l="0" t="0" r="903605" b="475615"/>
                <wp:wrapNone/>
                <wp:docPr id="12" name="Čárový popisek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945" cy="438785"/>
                        </a:xfrm>
                        <a:prstGeom prst="borderCallout2">
                          <a:avLst>
                            <a:gd name="adj1" fmla="val 56705"/>
                            <a:gd name="adj2" fmla="val 98533"/>
                            <a:gd name="adj3" fmla="val 91208"/>
                            <a:gd name="adj4" fmla="val 138900"/>
                            <a:gd name="adj5" fmla="val 201802"/>
                            <a:gd name="adj6" fmla="val 17077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Změna zobrazení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" o:spid="_x0000_s1036" type="#_x0000_t48" style="position:absolute;left:0;text-align:left;margin-left:405.1pt;margin-top:381.7pt;width:95.35pt;height:3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" adj="36887,43589,30002,19701,21283,12248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Změna zobrazení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B588C5" wp14:editId="254CC037">
                <wp:simplePos x="0" y="0"/>
                <wp:positionH relativeFrom="column">
                  <wp:posOffset>1047758</wp:posOffset>
                </wp:positionH>
                <wp:positionV relativeFrom="paragraph">
                  <wp:posOffset>-56647</wp:posOffset>
                </wp:positionV>
                <wp:extent cx="2077720" cy="344170"/>
                <wp:effectExtent l="552450" t="0" r="17780" b="265430"/>
                <wp:wrapNone/>
                <wp:docPr id="1" name="Čárový popisek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72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60155"/>
                            <a:gd name="adj4" fmla="val -12095"/>
                            <a:gd name="adj5" fmla="val 167705"/>
                            <a:gd name="adj6" fmla="val -2666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D7583">
                              <w:rPr>
                                <w:color w:val="000000" w:themeColor="text1"/>
                                <w:sz w:val="20"/>
                              </w:rPr>
                              <w:t>Panel nástrojů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Rychlý přístup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1" o:spid="_x0000_s1037" type="#_x0000_t48" style="position:absolute;left:0;text-align:left;margin-left:82.5pt;margin-top:-4.45pt;width:163.6pt;height:27.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" adj="-5760,36224,-2613,12993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D7583">
                        <w:rPr>
                          <w:color w:val="000000" w:themeColor="text1"/>
                          <w:sz w:val="20"/>
                        </w:rPr>
                        <w:t>Panel nástrojů</w:t>
                      </w:r>
                      <w:r>
                        <w:rPr>
                          <w:color w:val="000000" w:themeColor="text1"/>
                          <w:sz w:val="20"/>
                        </w:rPr>
                        <w:t xml:space="preserve"> Rychlý přístup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C76BEDF" wp14:editId="42853007">
            <wp:simplePos x="0" y="0"/>
            <wp:positionH relativeFrom="column">
              <wp:posOffset>-154115</wp:posOffset>
            </wp:positionH>
            <wp:positionV relativeFrom="paragraph">
              <wp:posOffset>393890</wp:posOffset>
            </wp:positionV>
            <wp:extent cx="9272270" cy="5499735"/>
            <wp:effectExtent l="0" t="0" r="5080" b="571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227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904D2B" wp14:editId="5CED2F2E">
                <wp:simplePos x="0" y="0"/>
                <wp:positionH relativeFrom="column">
                  <wp:posOffset>4800361</wp:posOffset>
                </wp:positionH>
                <wp:positionV relativeFrom="paragraph">
                  <wp:posOffset>3636579</wp:posOffset>
                </wp:positionV>
                <wp:extent cx="1068779" cy="344170"/>
                <wp:effectExtent l="742950" t="133350" r="17145" b="17780"/>
                <wp:wrapNone/>
                <wp:docPr id="7" name="Čárový popisek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79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35869"/>
                            <a:gd name="adj6" fmla="val -6872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Aktivní buňka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7" o:spid="_x0000_s1038" type="#_x0000_t48" style="position:absolute;left:0;text-align:left;margin-left:378pt;margin-top:286.35pt;width:84.15pt;height:27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" adj="-14844,-7748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Aktivní buňka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7D945" wp14:editId="0396F294">
                <wp:simplePos x="0" y="0"/>
                <wp:positionH relativeFrom="column">
                  <wp:posOffset>4907239</wp:posOffset>
                </wp:positionH>
                <wp:positionV relativeFrom="paragraph">
                  <wp:posOffset>-44772</wp:posOffset>
                </wp:positionV>
                <wp:extent cx="1697990" cy="344170"/>
                <wp:effectExtent l="590550" t="0" r="16510" b="189230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67056"/>
                            <a:gd name="adj4" fmla="val -22262"/>
                            <a:gd name="adj5" fmla="val 150454"/>
                            <a:gd name="adj6" fmla="val -34873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Titulkový pruh programu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3" o:spid="_x0000_s1039" type="#_x0000_t48" style="position:absolute;left:0;text-align:left;margin-left:386.4pt;margin-top:-3.55pt;width:133.7pt;height:27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" adj="-7533,32498,-4809,14484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Titulkový pruh programu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4C852" wp14:editId="73E5C03C">
                <wp:simplePos x="0" y="0"/>
                <wp:positionH relativeFrom="column">
                  <wp:posOffset>750875</wp:posOffset>
                </wp:positionH>
                <wp:positionV relativeFrom="paragraph">
                  <wp:posOffset>2449047</wp:posOffset>
                </wp:positionV>
                <wp:extent cx="1400810" cy="344170"/>
                <wp:effectExtent l="552450" t="819150" r="27940" b="17780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239444"/>
                            <a:gd name="adj6" fmla="val -3820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Adresa aktivní buňky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6" o:spid="_x0000_s1040" type="#_x0000_t48" style="position:absolute;left:0;text-align:left;margin-left:59.1pt;margin-top:192.85pt;width:110.3pt;height:2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" adj="-8251,-51720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Adresa aktivní buňky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0CC4D1" wp14:editId="14E76BE8">
                <wp:simplePos x="0" y="0"/>
                <wp:positionH relativeFrom="column">
                  <wp:posOffset>3280319</wp:posOffset>
                </wp:positionH>
                <wp:positionV relativeFrom="paragraph">
                  <wp:posOffset>2460922</wp:posOffset>
                </wp:positionV>
                <wp:extent cx="1697990" cy="344170"/>
                <wp:effectExtent l="1238250" t="800100" r="16510" b="17780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18750"/>
                            <a:gd name="adj4" fmla="val -16667"/>
                            <a:gd name="adj5" fmla="val -232543"/>
                            <a:gd name="adj6" fmla="val -7263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EB7" w:rsidRPr="00FD7583" w:rsidRDefault="000B2EB7" w:rsidP="00C15EF0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Řádek pro editaci vzorců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4" o:spid="_x0000_s1041" type="#_x0000_t48" style="position:absolute;left:0;text-align:left;margin-left:258.3pt;margin-top:193.75pt;width:133.7pt;height:27.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" adj="-15690,-50229,,,-318,10012" filled="f" strokecolor="black [3213]" strokeweight="2pt">
                <v:textbox>
                  <w:txbxContent>
                    <w:p w:rsidR="000B2EB7" w:rsidRPr="00FD7583" w:rsidRDefault="000B2EB7" w:rsidP="00C15EF0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Řádek pro editaci vzorců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D235EED" wp14:editId="20FD740E">
            <wp:simplePos x="0" y="0"/>
            <wp:positionH relativeFrom="column">
              <wp:posOffset>-142240</wp:posOffset>
            </wp:positionH>
            <wp:positionV relativeFrom="paragraph">
              <wp:posOffset>405765</wp:posOffset>
            </wp:positionV>
            <wp:extent cx="9272270" cy="5499735"/>
            <wp:effectExtent l="0" t="0" r="5080" b="571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227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D6B" w:rsidRDefault="006F1D6B" w:rsidP="000B2EB7"/>
    <w:p w:rsidR="006F1D6B" w:rsidRDefault="006F1D6B" w:rsidP="000B2EB7"/>
    <w:p w:rsidR="006F1D6B" w:rsidRDefault="006F1D6B" w:rsidP="006F1D6B">
      <w:pPr>
        <w:pStyle w:val="Nadpis2"/>
      </w:pPr>
      <w:r>
        <w:lastRenderedPageBreak/>
        <w:t>Použitá literatura:</w:t>
      </w:r>
    </w:p>
    <w:p w:rsidR="006F1D6B" w:rsidRDefault="006F1D6B" w:rsidP="006F1D6B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6F1D6B" w:rsidRPr="006F1D6B" w:rsidRDefault="006F1D6B" w:rsidP="006F1D6B">
      <w:bookmarkStart w:id="0" w:name="_GoBack"/>
      <w:bookmarkEnd w:id="0"/>
    </w:p>
    <w:sectPr w:rsidR="006F1D6B" w:rsidRPr="006F1D6B" w:rsidSect="000B2EB7">
      <w:headerReference w:type="default" r:id="rId12"/>
      <w:footerReference w:type="default" r:id="rId13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134" w:bottom="1134" w:left="1955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507" w:rsidRDefault="007D7507">
      <w:r>
        <w:separator/>
      </w:r>
    </w:p>
  </w:endnote>
  <w:endnote w:type="continuationSeparator" w:id="0">
    <w:p w:rsidR="007D7507" w:rsidRDefault="007D7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EB7" w:rsidRDefault="000B2EB7">
    <w:pPr>
      <w:pStyle w:val="Zpat"/>
    </w:pPr>
  </w:p>
  <w:p w:rsidR="000B2EB7" w:rsidRDefault="000B2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507" w:rsidRDefault="007D7507">
      <w:r>
        <w:separator/>
      </w:r>
    </w:p>
  </w:footnote>
  <w:footnote w:type="continuationSeparator" w:id="0">
    <w:p w:rsidR="007D7507" w:rsidRDefault="007D7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EF0" w:rsidRPr="00A92222" w:rsidRDefault="00E37C8E" w:rsidP="00C15EF0">
    <w:pPr>
      <w:pStyle w:val="Zhlav"/>
      <w:jc w:val="center"/>
      <w:rPr>
        <w:b/>
        <w:sz w:val="36"/>
        <w:szCs w:val="36"/>
      </w:rPr>
    </w:pPr>
    <w:r w:rsidRPr="00A92222">
      <w:rPr>
        <w:b/>
        <w:sz w:val="36"/>
        <w:szCs w:val="36"/>
      </w:rPr>
      <w:t>Prostředí MS Excel 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EB7"/>
    <w:rsid w:val="000467D1"/>
    <w:rsid w:val="00050B33"/>
    <w:rsid w:val="00064AC5"/>
    <w:rsid w:val="000B2EB7"/>
    <w:rsid w:val="000C6BE2"/>
    <w:rsid w:val="00105492"/>
    <w:rsid w:val="00116677"/>
    <w:rsid w:val="001175F1"/>
    <w:rsid w:val="001B40C2"/>
    <w:rsid w:val="00204237"/>
    <w:rsid w:val="00236874"/>
    <w:rsid w:val="002D1D75"/>
    <w:rsid w:val="003827E8"/>
    <w:rsid w:val="003A2F15"/>
    <w:rsid w:val="003E2835"/>
    <w:rsid w:val="00404B5A"/>
    <w:rsid w:val="004F36C3"/>
    <w:rsid w:val="00534F0D"/>
    <w:rsid w:val="00591C27"/>
    <w:rsid w:val="005A6F80"/>
    <w:rsid w:val="005B5023"/>
    <w:rsid w:val="005C62FB"/>
    <w:rsid w:val="005F6FF3"/>
    <w:rsid w:val="006C4F82"/>
    <w:rsid w:val="006F1D6B"/>
    <w:rsid w:val="00742FFA"/>
    <w:rsid w:val="007612DD"/>
    <w:rsid w:val="007B3F0C"/>
    <w:rsid w:val="007D7507"/>
    <w:rsid w:val="008612D9"/>
    <w:rsid w:val="008A5AB3"/>
    <w:rsid w:val="008B7C0D"/>
    <w:rsid w:val="009536D6"/>
    <w:rsid w:val="00977422"/>
    <w:rsid w:val="009A1C62"/>
    <w:rsid w:val="00A57304"/>
    <w:rsid w:val="00B770C9"/>
    <w:rsid w:val="00B81FD1"/>
    <w:rsid w:val="00C719D6"/>
    <w:rsid w:val="00C7475A"/>
    <w:rsid w:val="00CC0DFD"/>
    <w:rsid w:val="00D16915"/>
    <w:rsid w:val="00D53046"/>
    <w:rsid w:val="00E37C8E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character" w:customStyle="1" w:styleId="ZhlavChar">
    <w:name w:val="Záhlaví Char"/>
    <w:basedOn w:val="Standardnpsmoodstavce"/>
    <w:link w:val="Zhlav"/>
    <w:rsid w:val="000B2EB7"/>
    <w:rPr>
      <w:rFonts w:ascii="Arial" w:hAnsi="Arial"/>
      <w:kern w:val="1"/>
      <w:sz w:val="22"/>
    </w:rPr>
  </w:style>
  <w:style w:type="table" w:styleId="Mkatabulky">
    <w:name w:val="Table Grid"/>
    <w:basedOn w:val="Normlntabulka"/>
    <w:rsid w:val="000B2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character" w:customStyle="1" w:styleId="ZhlavChar">
    <w:name w:val="Záhlaví Char"/>
    <w:basedOn w:val="Standardnpsmoodstavce"/>
    <w:link w:val="Zhlav"/>
    <w:rsid w:val="000B2EB7"/>
    <w:rPr>
      <w:rFonts w:ascii="Arial" w:hAnsi="Arial"/>
      <w:kern w:val="1"/>
      <w:sz w:val="22"/>
    </w:rPr>
  </w:style>
  <w:style w:type="table" w:styleId="Mkatabulky">
    <w:name w:val="Table Grid"/>
    <w:basedOn w:val="Normlntabulka"/>
    <w:rsid w:val="000B2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35C76-D76B-4054-85B4-D546FD7C2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9</TotalTime>
  <Pages>3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2</cp:revision>
  <cp:lastPrinted>1900-12-31T23:00:00Z</cp:lastPrinted>
  <dcterms:created xsi:type="dcterms:W3CDTF">2011-10-18T16:28:00Z</dcterms:created>
  <dcterms:modified xsi:type="dcterms:W3CDTF">2012-03-06T15:31:00Z</dcterms:modified>
</cp:coreProperties>
</file>