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7B3F0C" w:rsidP="00236874">
      <w:pPr>
        <w:pStyle w:val="Titul"/>
      </w:pPr>
      <w:r w:rsidRPr="007B3F0C">
        <w:t>Název a číslo materiálu</w:t>
      </w:r>
    </w:p>
    <w:p w:rsidR="00D16915" w:rsidRDefault="00404B5A" w:rsidP="00D16915">
      <w:pPr>
        <w:pStyle w:val="Titul"/>
      </w:pPr>
      <w:r>
        <w:t>VY_3</w:t>
      </w:r>
      <w:r w:rsidR="00742FFA">
        <w:t>2_INOVACE_</w:t>
      </w:r>
      <w:r w:rsidR="00C8420C">
        <w:t>01-22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C8420C" w:rsidP="00D16915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Základní operace v MS Excel I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7259"/>
      </w:tblGrid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9.</w:t>
            </w:r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Tabulkový procesor</w:t>
            </w:r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Základy práce v MS Excel </w:t>
            </w:r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5D7215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proofErr w:type="gramStart"/>
            <w:r>
              <w:rPr>
                <w:rFonts w:ascii="Calibri" w:hAnsi="Calibri" w:cs="Calibri"/>
                <w:kern w:val="2"/>
                <w:sz w:val="28"/>
                <w:szCs w:val="28"/>
              </w:rPr>
              <w:t>25</w:t>
            </w:r>
            <w:r w:rsidR="00C8420C">
              <w:rPr>
                <w:rFonts w:ascii="Calibri" w:hAnsi="Calibri" w:cs="Calibri"/>
                <w:kern w:val="2"/>
                <w:sz w:val="28"/>
                <w:szCs w:val="28"/>
              </w:rPr>
              <w:t>.1.2011</w:t>
            </w:r>
            <w:proofErr w:type="gramEnd"/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WindowsLive@Edu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1B40C2">
          <w:headerReference w:type="default" r:id="rId9"/>
          <w:footerReference w:type="default" r:id="rId10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C8420C" w:rsidRDefault="00C8420C" w:rsidP="00C8420C">
      <w:pPr>
        <w:pStyle w:val="Nadpis1"/>
        <w:spacing w:before="0"/>
      </w:pPr>
      <w:r>
        <w:lastRenderedPageBreak/>
        <w:t>Základy práce v Excelu</w:t>
      </w:r>
    </w:p>
    <w:p w:rsidR="00C8420C" w:rsidRDefault="00C8420C" w:rsidP="00FD6D05">
      <w:pPr>
        <w:pStyle w:val="Nadpis2"/>
      </w:pPr>
      <w:r>
        <w:t>Základní práce s tabulkou</w:t>
      </w:r>
    </w:p>
    <w:p w:rsidR="00C8420C" w:rsidRDefault="00C8420C" w:rsidP="00C8420C">
      <w:pPr>
        <w:pStyle w:val="Odstavecseseznamem"/>
        <w:widowControl/>
        <w:numPr>
          <w:ilvl w:val="0"/>
          <w:numId w:val="7"/>
        </w:numPr>
        <w:suppressAutoHyphens w:val="0"/>
        <w:overflowPunct/>
        <w:autoSpaceDE/>
        <w:autoSpaceDN/>
        <w:adjustRightInd/>
        <w:textAlignment w:val="auto"/>
      </w:pPr>
      <w:r>
        <w:t>Klepnutím myší do tabulky označíme požadovanou buňku a můžeme ji naplnit daty.</w:t>
      </w:r>
    </w:p>
    <w:p w:rsidR="00C8420C" w:rsidRDefault="00C8420C" w:rsidP="00C8420C">
      <w:pPr>
        <w:pStyle w:val="Odstavecseseznamem"/>
        <w:widowControl/>
        <w:numPr>
          <w:ilvl w:val="0"/>
          <w:numId w:val="7"/>
        </w:numPr>
        <w:suppressAutoHyphens w:val="0"/>
        <w:overflowPunct/>
        <w:autoSpaceDE/>
        <w:autoSpaceDN/>
        <w:adjustRightInd/>
        <w:textAlignment w:val="auto"/>
      </w:pPr>
      <w:r>
        <w:t xml:space="preserve">Po napsání textu (čísla…) buď stiskneme </w:t>
      </w:r>
      <w:r>
        <w:rPr>
          <w:b/>
        </w:rPr>
        <w:t xml:space="preserve">Enter </w:t>
      </w:r>
      <w:r>
        <w:t>nebo klepneme myší na jinou buňku.</w:t>
      </w:r>
    </w:p>
    <w:p w:rsidR="00C8420C" w:rsidRPr="001A3CED" w:rsidRDefault="00C8420C" w:rsidP="00C8420C">
      <w:pPr>
        <w:pStyle w:val="Odstavecseseznamem"/>
        <w:widowControl/>
        <w:numPr>
          <w:ilvl w:val="0"/>
          <w:numId w:val="7"/>
        </w:numPr>
        <w:suppressAutoHyphens w:val="0"/>
        <w:overflowPunct/>
        <w:autoSpaceDE/>
        <w:autoSpaceDN/>
        <w:adjustRightInd/>
        <w:textAlignment w:val="auto"/>
      </w:pPr>
      <w:r>
        <w:t xml:space="preserve">Pokud chceme data v buňce změnit, klepneme na ni myší a pomocí klávesnice vložíme nová data. Můžeme též použít </w:t>
      </w:r>
      <w:r>
        <w:rPr>
          <w:b/>
        </w:rPr>
        <w:t>Řádek vzorců.</w:t>
      </w:r>
    </w:p>
    <w:p w:rsidR="00C8420C" w:rsidRDefault="00C8420C" w:rsidP="001A3CED"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281305</wp:posOffset>
                </wp:positionH>
                <wp:positionV relativeFrom="paragraph">
                  <wp:posOffset>100330</wp:posOffset>
                </wp:positionV>
                <wp:extent cx="5819775" cy="1809750"/>
                <wp:effectExtent l="0" t="0" r="28575" b="0"/>
                <wp:wrapNone/>
                <wp:docPr id="1" name="Skupina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19775" cy="1809750"/>
                          <a:chOff x="0" y="0"/>
                          <a:chExt cx="5819775" cy="1809750"/>
                        </a:xfrm>
                      </wpg:grpSpPr>
                      <pic:pic xmlns:pic="http://schemas.openxmlformats.org/drawingml/2006/picture">
                        <pic:nvPicPr>
                          <pic:cNvPr id="3" name="Obrázek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2397" b="58756"/>
                          <a:stretch/>
                        </pic:blipFill>
                        <pic:spPr bwMode="auto">
                          <a:xfrm>
                            <a:off x="0" y="0"/>
                            <a:ext cx="3524250" cy="18097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4" name="Čárový popisek 2 4"/>
                        <wps:cNvSpPr/>
                        <wps:spPr>
                          <a:xfrm>
                            <a:off x="3600450" y="57150"/>
                            <a:ext cx="2219325" cy="723900"/>
                          </a:xfrm>
                          <a:prstGeom prst="borderCallout2">
                            <a:avLst>
                              <a:gd name="adj1" fmla="val 50568"/>
                              <a:gd name="adj2" fmla="val -986"/>
                              <a:gd name="adj3" fmla="val 56629"/>
                              <a:gd name="adj4" fmla="val -6463"/>
                              <a:gd name="adj5" fmla="val 125698"/>
                              <a:gd name="adj6" fmla="val -69115"/>
                            </a:avLst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8420C" w:rsidRPr="001A3CED" w:rsidRDefault="00C8420C" w:rsidP="00C34CCC">
                              <w:pPr>
                                <w:jc w:val="left"/>
                                <w:rPr>
                                  <w:b/>
                                </w:rPr>
                              </w:pPr>
                              <w:r>
                                <w:t xml:space="preserve">Pro změnu dat můžeme použít </w:t>
                              </w:r>
                              <w:r>
                                <w:rPr>
                                  <w:b/>
                                </w:rPr>
                                <w:t>Řádek vzorců</w:t>
                              </w:r>
                              <w:r>
                                <w:t xml:space="preserve"> nebo data opravíme přímo v </w:t>
                              </w:r>
                              <w:r w:rsidRPr="001A3CED">
                                <w:rPr>
                                  <w:b/>
                                </w:rPr>
                                <w:t>buňce</w:t>
                              </w:r>
                              <w:r>
                                <w:rPr>
                                  <w:b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" o:spid="_x0000_s1026" style="position:absolute;left:0;text-align:left;margin-left:22.15pt;margin-top:7.9pt;width:458.25pt;height:142.5pt;z-index:251658240" coordsize="58197,180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3" o:spid="_x0000_s1027" type="#_x0000_t75" style="position:absolute;width:35242;height:180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/iE/jEAAAA2gAAAA8AAABkcnMvZG93bnJldi54bWxEj0FrwkAUhO+F/oflFbwU3WihSnSVEhGL&#10;B0HrQW+P7GuSNvs27q6a/HtXKPQ4zMw3zGzRmlpcyfnKsoLhIAFBnFtdcaHg8LXqT0D4gKyxtkwK&#10;OvKwmD8/zTDV9sY7uu5DISKEfYoKyhCaVEqfl2TQD2xDHL1v6wyGKF0htcNbhJtajpLkXRqsOC6U&#10;2FBWUv67vxgFx+XPq64361PVZVuXNWbc+fNYqd5L+zEFEagN/+G/9qdW8AaPK/EGyPk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/iE/jEAAAA2gAAAA8AAAAAAAAAAAAAAAAA&#10;nwIAAGRycy9kb3ducmV2LnhtbFBLBQYAAAAABAAEAPcAAACQAwAAAAA=&#10;">
                  <v:imagedata r:id="rId12" o:title="" cropbottom="38506f" cropright="34339f"/>
                  <v:path arrowok="t"/>
                </v:shape>
                <v:shapetype id="_x0000_t48" coordsize="21600,21600" o:spt="48" adj="-10080,24300,-3600,4050,-1800,4050" path="m@0@1l@2@3@4@5nfem,l21600,r,21600l,21600xe">
                  <v:stroke joinstyle="miter"/>
                  <v:formulas>
                    <v:f eqn="val #0"/>
                    <v:f eqn="val #1"/>
                    <v:f eqn="val #2"/>
                    <v:f eqn="val #3"/>
                    <v:f eqn="val #4"/>
                    <v:f eqn="val #5"/>
                  </v:formulas>
                  <v:path arrowok="t" o:extrusionok="f" gradientshapeok="t" o:connecttype="custom" o:connectlocs="@0,@1;10800,0;10800,21600;0,10800;21600,10800"/>
                  <v:handles>
                    <v:h position="#0,#1"/>
                    <v:h position="#2,#3"/>
                    <v:h position="#4,#5"/>
                  </v:handles>
                  <o:callout v:ext="edit" on="t"/>
                </v:shapetype>
                <v:shape id="Čárový popisek 2 4" o:spid="_x0000_s1028" type="#_x0000_t48" style="position:absolute;left:36004;top:571;width:22193;height:72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7MEcMA&#10;AADaAAAADwAAAGRycy9kb3ducmV2LnhtbESPS4vCQBCE7wv+h6GFva0THywSHYMIuwgrgq+DtybT&#10;JjGZnpAZY/z3jrDgsaiqr6h50plKtNS4wrKC4SACQZxaXXCm4Hj4+ZqCcB5ZY2WZFDzIQbLofcwx&#10;1vbOO2r3PhMBwi5GBbn3dSylS3My6Aa2Jg7exTYGfZBNJnWD9wA3lRxF0bc0WHBYyLGmVU5pub8Z&#10;BevN6c+VPh3tNu1j7K5m+3s4k1Kf/W45A+Gp8+/wf3utFUzgdSXcALl4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G7MEcMAAADaAAAADwAAAAAAAAAAAAAAAACYAgAAZHJzL2Rv&#10;d25yZXYueG1sUEsFBgAAAAAEAAQA9QAAAIgDAAAAAA==&#10;" adj="-14929,27151,-1396,12232,-213,10923" fillcolor="white [3201]" strokecolor="black [3213]" strokeweight="2pt">
                  <v:textbox>
                    <w:txbxContent>
                      <w:p w:rsidR="00C8420C" w:rsidRPr="001A3CED" w:rsidRDefault="00C8420C" w:rsidP="00C34CCC">
                        <w:pPr>
                          <w:jc w:val="left"/>
                          <w:rPr>
                            <w:b/>
                          </w:rPr>
                        </w:pPr>
                        <w:r>
                          <w:t xml:space="preserve">Pro změnu dat můžeme použít </w:t>
                        </w:r>
                        <w:r>
                          <w:rPr>
                            <w:b/>
                          </w:rPr>
                          <w:t>Řádek vzorců</w:t>
                        </w:r>
                        <w:r>
                          <w:t xml:space="preserve"> nebo data opravíme přímo v </w:t>
                        </w:r>
                        <w:r w:rsidRPr="001A3CED">
                          <w:rPr>
                            <w:b/>
                          </w:rPr>
                          <w:t>buňce</w:t>
                        </w:r>
                        <w:r>
                          <w:rPr>
                            <w:b/>
                          </w:rPr>
                          <w:t>.</w:t>
                        </w:r>
                      </w:p>
                    </w:txbxContent>
                  </v:textbox>
                  <o:callout v:ext="edit" minusy="t"/>
                </v:shape>
              </v:group>
            </w:pict>
          </mc:Fallback>
        </mc:AlternateContent>
      </w:r>
    </w:p>
    <w:p w:rsidR="00C8420C" w:rsidRDefault="00C8420C" w:rsidP="001A3CED"/>
    <w:p w:rsidR="00C8420C" w:rsidRPr="001A3CED" w:rsidRDefault="00C8420C" w:rsidP="001A3CED"/>
    <w:p w:rsidR="00C8420C" w:rsidRPr="001A3CED" w:rsidRDefault="00C8420C" w:rsidP="001A3CED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3453130</wp:posOffset>
                </wp:positionH>
                <wp:positionV relativeFrom="paragraph">
                  <wp:posOffset>142240</wp:posOffset>
                </wp:positionV>
                <wp:extent cx="390525" cy="685800"/>
                <wp:effectExtent l="57150" t="19050" r="66675" b="7620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0525" cy="6858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1.9pt,11.2pt" to="302.65pt,6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</w:p>
    <w:p w:rsidR="00C8420C" w:rsidRPr="001A3CED" w:rsidRDefault="00C8420C" w:rsidP="001A3CED"/>
    <w:p w:rsidR="00C8420C" w:rsidRPr="001A3CED" w:rsidRDefault="00C8420C" w:rsidP="001A3CED"/>
    <w:p w:rsidR="00C8420C" w:rsidRPr="001A3CED" w:rsidRDefault="00C8420C" w:rsidP="001A3CED"/>
    <w:p w:rsidR="00C8420C" w:rsidRPr="001A3CED" w:rsidRDefault="00C8420C" w:rsidP="001A3CED"/>
    <w:p w:rsidR="00C8420C" w:rsidRPr="001A3CED" w:rsidRDefault="00C8420C" w:rsidP="001A3CED"/>
    <w:p w:rsidR="00C8420C" w:rsidRPr="001A3CED" w:rsidRDefault="00C8420C" w:rsidP="001A3CED"/>
    <w:p w:rsidR="00C8420C" w:rsidRPr="001A3CED" w:rsidRDefault="00C8420C" w:rsidP="001A3CED"/>
    <w:p w:rsidR="00C8420C" w:rsidRPr="001A3CED" w:rsidRDefault="00C8420C" w:rsidP="001A3CED"/>
    <w:p w:rsidR="00C8420C" w:rsidRDefault="00C8420C" w:rsidP="00C8420C">
      <w:pPr>
        <w:pStyle w:val="Odstavecseseznamem"/>
        <w:widowControl/>
        <w:numPr>
          <w:ilvl w:val="0"/>
          <w:numId w:val="7"/>
        </w:numPr>
        <w:suppressAutoHyphens w:val="0"/>
        <w:overflowPunct/>
        <w:autoSpaceDE/>
        <w:autoSpaceDN/>
        <w:adjustRightInd/>
        <w:textAlignment w:val="auto"/>
      </w:pPr>
      <w:r>
        <w:t xml:space="preserve">Pro smazání obsahu buňky na požadovanou buňku klepneme myší a stiskneme klávesu </w:t>
      </w:r>
      <w:proofErr w:type="spellStart"/>
      <w:r>
        <w:rPr>
          <w:b/>
        </w:rPr>
        <w:t>Delete</w:t>
      </w:r>
      <w:proofErr w:type="spellEnd"/>
      <w:r>
        <w:rPr>
          <w:b/>
        </w:rPr>
        <w:t>.</w:t>
      </w:r>
    </w:p>
    <w:p w:rsidR="00C8420C" w:rsidRDefault="00C8420C" w:rsidP="00C34CCC">
      <w:pPr>
        <w:pStyle w:val="Nadpis2"/>
      </w:pPr>
      <w:r>
        <w:t>Změna šířky sloupce (výšky řádku)</w:t>
      </w:r>
    </w:p>
    <w:p w:rsidR="00C8420C" w:rsidRDefault="00C8420C" w:rsidP="00C34CCC"/>
    <w:p w:rsidR="00C8420C" w:rsidRDefault="00C8420C" w:rsidP="00C34CCC"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1443355</wp:posOffset>
                </wp:positionH>
                <wp:positionV relativeFrom="paragraph">
                  <wp:posOffset>247015</wp:posOffset>
                </wp:positionV>
                <wp:extent cx="4495800" cy="1066800"/>
                <wp:effectExtent l="0" t="0" r="19050" b="19050"/>
                <wp:wrapNone/>
                <wp:docPr id="12" name="Skupina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95800" cy="1066800"/>
                          <a:chOff x="0" y="0"/>
                          <a:chExt cx="4495800" cy="1066800"/>
                        </a:xfrm>
                      </wpg:grpSpPr>
                      <wps:wsp>
                        <wps:cNvPr id="6" name="Obousměrná vodorovná šipka 6"/>
                        <wps:cNvSpPr/>
                        <wps:spPr>
                          <a:xfrm>
                            <a:off x="0" y="581025"/>
                            <a:ext cx="704850" cy="85725"/>
                          </a:xfrm>
                          <a:prstGeom prst="leftRightArrow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Přímá spojnice 8"/>
                        <wps:cNvCnPr/>
                        <wps:spPr>
                          <a:xfrm>
                            <a:off x="323850" y="666750"/>
                            <a:ext cx="0" cy="1238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Čárový popisek 2 9"/>
                        <wps:cNvSpPr/>
                        <wps:spPr>
                          <a:xfrm>
                            <a:off x="2524125" y="0"/>
                            <a:ext cx="1971675" cy="1066800"/>
                          </a:xfrm>
                          <a:prstGeom prst="borderCallout2">
                            <a:avLst>
                              <a:gd name="adj1" fmla="val 47321"/>
                              <a:gd name="adj2" fmla="val -4468"/>
                              <a:gd name="adj3" fmla="val 53571"/>
                              <a:gd name="adj4" fmla="val -28261"/>
                              <a:gd name="adj5" fmla="val 69643"/>
                              <a:gd name="adj6" fmla="val -109154"/>
                            </a:avLst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8420C" w:rsidRDefault="00C8420C" w:rsidP="00C34CCC">
                              <w:pPr>
                                <w:jc w:val="left"/>
                              </w:pPr>
                              <w:r>
                                <w:t>V záhlaví sloupce najedeme na čáru oddělující sloupce a tažením vlevo / vpravo sloupec rozšíříme nebo zúžíme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2" o:spid="_x0000_s1029" style="position:absolute;left:0;text-align:left;margin-left:113.65pt;margin-top:19.45pt;width:354pt;height:84pt;z-index:251660288" coordsize="44958,10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">
                <v:shapetype id="_x0000_t69" coordsize="21600,21600" o:spt="69" adj="4320,5400" path="m,10800l@0,21600@0@3@2@3@2,21600,21600,10800@2,0@2@1@0@1@0,xe">
                  <v:stroke joinstyle="miter"/>
                  <v:formulas>
                    <v:f eqn="val #0"/>
                    <v:f eqn="val #1"/>
                    <v:f eqn="sum 21600 0 #0"/>
                    <v:f eqn="sum 21600 0 #1"/>
                    <v:f eqn="prod #0 #1 10800"/>
                    <v:f eqn="sum #0 0 @4"/>
                    <v:f eqn="sum 21600 0 @5"/>
                  </v:formulas>
                  <v:path o:connecttype="custom" o:connectlocs="@2,0;10800,@1;@0,0;0,10800;@0,21600;10800,@3;@2,21600;21600,10800" o:connectangles="270,270,270,180,90,90,90,0" textboxrect="@5,@1,@6,@3"/>
                  <v:handles>
                    <v:h position="#0,#1" xrange="0,10800" yrange="0,10800"/>
                  </v:handles>
                </v:shapetype>
                <v:shape id="Obousměrná vodorovná šipka 6" o:spid="_x0000_s1030" type="#_x0000_t69" style="position:absolute;top:5810;width:7048;height:8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Mwnr4A&#10;AADaAAAADwAAAGRycy9kb3ducmV2LnhtbESPzQrCMBCE74LvEFbwpqmiRaupiCAIevHnAZZmbUub&#10;TWmi1rc3guBxmJlvmPWmM7V4UutKywom4wgEcWZ1ybmC23U/WoBwHlljbZkUvMnBJu331pho++Iz&#10;PS8+FwHCLkEFhfdNIqXLCjLoxrYhDt7dtgZ9kG0udYuvADe1nEZRLA2WHBYKbGhXUFZdHkZBVi3j&#10;dzm76uORGjuvo9PMmYVSw0G3XYHw1Pl/+Nc+aAUxfK+EGyDTD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gDMJ6+AAAA2gAAAA8AAAAAAAAAAAAAAAAAmAIAAGRycy9kb3ducmV2&#10;LnhtbFBLBQYAAAAABAAEAPUAAACDAwAAAAA=&#10;" adj="1314" fillcolor="white [3201]" strokecolor="black [3213]" strokeweight="2pt"/>
                <v:line id="Přímá spojnice 8" o:spid="_x0000_s1031" style="position:absolute;visibility:visible;mso-wrap-style:square" from="3238,6667" to="3238,7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jPcysAAAADaAAAADwAAAGRycy9kb3ducmV2LnhtbERP3WrCMBS+F3yHcITdadrChuuMZQiK&#10;GwO12wMcm2Mb1pyUJNPu7ZeLgZcf3/+qGm0vruSDcawgX2QgiBunDbcKvj638yWIEJE19o5JwS8F&#10;qNbTyQpL7W58omsdW5FCOJSooItxKKUMTUcWw8INxIm7OG8xJuhbqT3eUrjtZZFlT9Ki4dTQ4UCb&#10;jprv+scqMOdT/17s3w7e1M/5Mj7uPjbHQqmH2fj6AiLSGO/if/deK0hb05V0A+T6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Yz3MrAAAAA2gAAAA8AAAAAAAAAAAAAAAAA&#10;oQIAAGRycy9kb3ducmV2LnhtbFBLBQYAAAAABAAEAPkAAACOAwAAAAA=&#10;" strokecolor="black [3200]" strokeweight="2pt">
                  <v:shadow on="t" color="black" opacity="24903f" origin=",.5" offset="0,.55556mm"/>
                </v:line>
                <v:shape id="Čárový popisek 2 9" o:spid="_x0000_s1032" type="#_x0000_t48" style="position:absolute;left:25241;width:19717;height:106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dkB8IA&#10;AADaAAAADwAAAGRycy9kb3ducmV2LnhtbESPQYvCMBSE7wv+h/AWvK3pqohWo4jLonhTS8Xbo3nb&#10;lm1eahO1/nsjCB6HmfmGmS1aU4krNa60rOC7F4EgzqwuOVeQHH6/xiCcR9ZYWSYFd3KwmHc+Zhhr&#10;e+MdXfc+FwHCLkYFhfd1LKXLCjLoerYmDt6fbQz6IJtc6gZvAW4q2Y+ikTRYclgosKZVQdn//mIU&#10;2OonXSdrHF5Ou3QwOKZb2T9vlep+tsspCE+tf4df7Y1WMIHnlXAD5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l2QHwgAAANoAAAAPAAAAAAAAAAAAAAAAAJgCAABkcnMvZG93&#10;bnJldi54bWxQSwUGAAAAAAQABAD1AAAAhwMAAAAA&#10;" adj="-23577,15043,-6104,11571,-965,10221" fillcolor="white [3201]" strokecolor="black [3213]" strokeweight="2pt">
                  <v:textbox>
                    <w:txbxContent>
                      <w:p w:rsidR="00C8420C" w:rsidRDefault="00C8420C" w:rsidP="00C34CCC">
                        <w:pPr>
                          <w:jc w:val="left"/>
                        </w:pPr>
                        <w:r>
                          <w:t>V záhlaví sloupce najedeme na čáru oddělující sloupce a tažením vlevo / vpravo sloupec rozšíříme nebo zúžíme</w:t>
                        </w:r>
                      </w:p>
                    </w:txbxContent>
                  </v:textbox>
                  <o:callout v:ext="edit" minusy="t"/>
                </v:shape>
              </v:group>
            </w:pict>
          </mc:Fallback>
        </mc:AlternateContent>
      </w:r>
      <w:r>
        <w:rPr>
          <w:noProof/>
        </w:rPr>
        <w:drawing>
          <wp:inline distT="0" distB="0" distL="0" distR="0" wp14:anchorId="09BA5CC3" wp14:editId="01A96BAA">
            <wp:extent cx="3409950" cy="1769314"/>
            <wp:effectExtent l="0" t="0" r="0" b="254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r="47438" b="54019"/>
                    <a:stretch/>
                  </pic:blipFill>
                  <pic:spPr bwMode="auto">
                    <a:xfrm>
                      <a:off x="0" y="0"/>
                      <a:ext cx="3409950" cy="17693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8420C" w:rsidRPr="00A027AA" w:rsidRDefault="00C8420C" w:rsidP="00A027AA"/>
    <w:p w:rsidR="00C8420C" w:rsidRPr="00A027AA" w:rsidRDefault="00C8420C" w:rsidP="00A027AA"/>
    <w:p w:rsidR="00C8420C" w:rsidRDefault="00C8420C" w:rsidP="00A027AA">
      <w:pPr>
        <w:pStyle w:val="Nadpis2"/>
      </w:pPr>
      <w:r>
        <w:t>Označování (výběr) buněk</w:t>
      </w:r>
    </w:p>
    <w:p w:rsidR="00C8420C" w:rsidRDefault="00424C2B" w:rsidP="00A027AA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4205287</wp:posOffset>
                </wp:positionH>
                <wp:positionV relativeFrom="paragraph">
                  <wp:posOffset>441960</wp:posOffset>
                </wp:positionV>
                <wp:extent cx="1971675" cy="1066800"/>
                <wp:effectExtent l="1409700" t="0" r="28575" b="19050"/>
                <wp:wrapNone/>
                <wp:docPr id="11" name="Čárový popisek 2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1066800"/>
                        </a:xfrm>
                        <a:prstGeom prst="borderCallout2">
                          <a:avLst>
                            <a:gd name="adj1" fmla="val 47321"/>
                            <a:gd name="adj2" fmla="val -4468"/>
                            <a:gd name="adj3" fmla="val 53571"/>
                            <a:gd name="adj4" fmla="val -28261"/>
                            <a:gd name="adj5" fmla="val 73215"/>
                            <a:gd name="adj6" fmla="val -71473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420C" w:rsidRDefault="00C8420C" w:rsidP="00C34CCC">
                            <w:pPr>
                              <w:jc w:val="left"/>
                            </w:pPr>
                            <w:r>
                              <w:t>Tažením ve směru šipky označíme požadovanou oblast.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Čárový popisek 2 11" o:spid="_x0000_s1033" type="#_x0000_t48" style="position:absolute;left:0;text-align:left;margin-left:331.1pt;margin-top:34.8pt;width:155.25pt;height:8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" adj="-15438,15814,-6104,11571,-965,10221" fillcolor="white [3201]" strokecolor="black [3213]" strokeweight="2pt">
                <v:textbox>
                  <w:txbxContent>
                    <w:p w:rsidR="00C8420C" w:rsidRDefault="00C8420C" w:rsidP="00C34CCC">
                      <w:pPr>
                        <w:jc w:val="left"/>
                      </w:pPr>
                      <w:r>
                        <w:t>Tažením ve směru šipky označíme požadovanou oblast.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1281112</wp:posOffset>
                </wp:positionH>
                <wp:positionV relativeFrom="paragraph">
                  <wp:posOffset>165735</wp:posOffset>
                </wp:positionV>
                <wp:extent cx="725805" cy="2556510"/>
                <wp:effectExtent l="0" t="952" r="16192" b="16193"/>
                <wp:wrapNone/>
                <wp:docPr id="14" name="Ohnutá šipka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25805" cy="2556510"/>
                        </a:xfrm>
                        <a:prstGeom prst="bentArrow">
                          <a:avLst>
                            <a:gd name="adj1" fmla="val 16740"/>
                            <a:gd name="adj2" fmla="val 18229"/>
                            <a:gd name="adj3" fmla="val 28125"/>
                            <a:gd name="adj4" fmla="val 33335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hnutá šipka 14" o:spid="_x0000_s1026" style="position:absolute;margin-left:100.85pt;margin-top:13.05pt;width:57.15pt;height:201.3pt;rotation:9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25805,25565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" path="m,2556510l,313504c,179880,108323,71557,241947,71557r279725,l521672,,725805,132307,521672,264614r,-71557l241947,193057v-66521,,-120447,53926,-120447,120447l121500,2556510,,2556510xe" filled="f" strokecolor="black [3213]" strokeweight="2pt">
                <v:path arrowok="t" o:connecttype="custom" o:connectlocs="0,2556510;0,313504;241947,71557;521672,71557;521672,0;725805,132307;521672,264614;521672,193057;241947,193057;121500,313504;121500,2556510;0,2556510" o:connectangles="0,0,0,0,0,0,0,0,0,0,0,0"/>
              </v:shape>
            </w:pict>
          </mc:Fallback>
        </mc:AlternateContent>
      </w:r>
      <w:r w:rsidR="00C8420C">
        <w:rPr>
          <w:noProof/>
        </w:rPr>
        <w:drawing>
          <wp:inline distT="0" distB="0" distL="0" distR="0" wp14:anchorId="229B6D5C" wp14:editId="1B48936F">
            <wp:extent cx="3799218" cy="2076450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r="44959" b="49282"/>
                    <a:stretch/>
                  </pic:blipFill>
                  <pic:spPr bwMode="auto">
                    <a:xfrm>
                      <a:off x="0" y="0"/>
                      <a:ext cx="3797962" cy="20757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8420C" w:rsidRDefault="00C8420C" w:rsidP="00A027AA">
      <w:r>
        <w:t>Označení zrušíme klepnutím myší mimo označenou oblast.</w:t>
      </w:r>
    </w:p>
    <w:p w:rsidR="00C8420C" w:rsidRDefault="00C8420C" w:rsidP="00424C2B">
      <w:pPr>
        <w:pStyle w:val="Nadpis2"/>
      </w:pPr>
      <w:r>
        <w:br w:type="page"/>
      </w:r>
      <w:r w:rsidR="00424C2B">
        <w:lastRenderedPageBreak/>
        <w:t>Označení celého listu</w:t>
      </w:r>
    </w:p>
    <w:p w:rsidR="002F5288" w:rsidRDefault="008C5054" w:rsidP="00424C2B">
      <w:pPr>
        <w:rPr>
          <w:rFonts w:eastAsiaTheme="majorEastAsia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30B87DCD" wp14:editId="30BEF71E">
            <wp:simplePos x="0" y="0"/>
            <wp:positionH relativeFrom="margin">
              <wp:posOffset>2432685</wp:posOffset>
            </wp:positionH>
            <wp:positionV relativeFrom="margin">
              <wp:posOffset>480060</wp:posOffset>
            </wp:positionV>
            <wp:extent cx="3456305" cy="1466850"/>
            <wp:effectExtent l="0" t="0" r="0" b="0"/>
            <wp:wrapSquare wrapText="bothSides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471" r="58398" b="51019"/>
                    <a:stretch/>
                  </pic:blipFill>
                  <pic:spPr bwMode="auto">
                    <a:xfrm>
                      <a:off x="0" y="0"/>
                      <a:ext cx="3456305" cy="1466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F5288" w:rsidRPr="002F5288" w:rsidRDefault="002F5288" w:rsidP="002F5288">
      <w:pPr>
        <w:rPr>
          <w:rFonts w:eastAsiaTheme="majorEastAsia"/>
        </w:rPr>
      </w:pPr>
    </w:p>
    <w:p w:rsidR="002F5288" w:rsidRPr="002F5288" w:rsidRDefault="002F5288" w:rsidP="002F5288">
      <w:pPr>
        <w:rPr>
          <w:rFonts w:eastAsiaTheme="majorEastAsi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C143CC" wp14:editId="5852D42E">
                <wp:simplePos x="0" y="0"/>
                <wp:positionH relativeFrom="column">
                  <wp:posOffset>146685</wp:posOffset>
                </wp:positionH>
                <wp:positionV relativeFrom="paragraph">
                  <wp:posOffset>9525</wp:posOffset>
                </wp:positionV>
                <wp:extent cx="1971675" cy="781050"/>
                <wp:effectExtent l="0" t="0" r="485775" b="19050"/>
                <wp:wrapNone/>
                <wp:docPr id="16" name="Čárový popisek 2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781050"/>
                        </a:xfrm>
                        <a:prstGeom prst="borderCallout2">
                          <a:avLst>
                            <a:gd name="adj1" fmla="val 48214"/>
                            <a:gd name="adj2" fmla="val 97947"/>
                            <a:gd name="adj3" fmla="val 26785"/>
                            <a:gd name="adj4" fmla="val 115218"/>
                            <a:gd name="adj5" fmla="val 27440"/>
                            <a:gd name="adj6" fmla="val 123213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4C2B" w:rsidRDefault="00424C2B" w:rsidP="00C34CCC">
                            <w:pPr>
                              <w:jc w:val="left"/>
                            </w:pPr>
                            <w:r>
                              <w:t>Klepneme levým tlačítkem myši na tlačítko v záhlaví řádků (sloupců)</w:t>
                            </w:r>
                            <w:r w:rsidR="002F5288">
                              <w:t>. (Jedná se o tlačítko se šedou šipkou.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6" o:spid="_x0000_s1034" type="#_x0000_t48" style="position:absolute;left:0;text-align:left;margin-left:11.55pt;margin-top:.75pt;width:155.25pt;height:61.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" adj="26614,5927,24887,5786,21157,10414" fillcolor="white [3201]" strokecolor="black [3213]" strokeweight="2pt">
                <v:textbox>
                  <w:txbxContent>
                    <w:p w:rsidR="00424C2B" w:rsidRDefault="00424C2B" w:rsidP="00C34CCC">
                      <w:pPr>
                        <w:jc w:val="left"/>
                      </w:pPr>
                      <w:r>
                        <w:t>Klepneme levým tlačítkem myši na tlačítko v záhlaví řádků (sloupců)</w:t>
                      </w:r>
                      <w:r w:rsidR="002F5288">
                        <w:t>. (Jedná se o tlačítko se šedou šipkou.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</w:p>
    <w:p w:rsidR="002F5288" w:rsidRPr="002F5288" w:rsidRDefault="002F5288" w:rsidP="002F5288">
      <w:pPr>
        <w:rPr>
          <w:rFonts w:eastAsiaTheme="majorEastAsia"/>
        </w:rPr>
      </w:pPr>
    </w:p>
    <w:p w:rsidR="002F5288" w:rsidRPr="002F5288" w:rsidRDefault="002F5288" w:rsidP="002F5288">
      <w:pPr>
        <w:rPr>
          <w:rFonts w:eastAsiaTheme="majorEastAsia"/>
        </w:rPr>
      </w:pPr>
    </w:p>
    <w:p w:rsidR="002F5288" w:rsidRPr="002F5288" w:rsidRDefault="002F5288" w:rsidP="002F5288">
      <w:pPr>
        <w:rPr>
          <w:rFonts w:eastAsiaTheme="majorEastAsia"/>
        </w:rPr>
      </w:pPr>
    </w:p>
    <w:p w:rsidR="002F5288" w:rsidRPr="002F5288" w:rsidRDefault="002F5288" w:rsidP="002F5288">
      <w:pPr>
        <w:rPr>
          <w:rFonts w:eastAsiaTheme="majorEastAsia"/>
        </w:rPr>
      </w:pPr>
    </w:p>
    <w:p w:rsidR="002F5288" w:rsidRPr="002F5288" w:rsidRDefault="002F5288" w:rsidP="002F5288">
      <w:pPr>
        <w:rPr>
          <w:rFonts w:eastAsiaTheme="majorEastAsia"/>
        </w:rPr>
      </w:pPr>
    </w:p>
    <w:p w:rsidR="002F5288" w:rsidRPr="002F5288" w:rsidRDefault="002F5288" w:rsidP="002F5288">
      <w:pPr>
        <w:rPr>
          <w:rFonts w:eastAsiaTheme="majorEastAsia"/>
        </w:rPr>
      </w:pPr>
    </w:p>
    <w:p w:rsidR="002F5288" w:rsidRPr="002F5288" w:rsidRDefault="002F5288" w:rsidP="002F5288">
      <w:pPr>
        <w:rPr>
          <w:rFonts w:eastAsiaTheme="majorEastAsia"/>
        </w:rPr>
      </w:pPr>
    </w:p>
    <w:p w:rsidR="002F5288" w:rsidRPr="002F5288" w:rsidRDefault="002F5288" w:rsidP="002F5288">
      <w:pPr>
        <w:rPr>
          <w:rFonts w:eastAsiaTheme="majorEastAsia"/>
        </w:rPr>
      </w:pPr>
    </w:p>
    <w:p w:rsidR="002F5288" w:rsidRDefault="002F5288" w:rsidP="002F5288">
      <w:pPr>
        <w:rPr>
          <w:rFonts w:eastAsiaTheme="majorEastAsia"/>
        </w:rPr>
      </w:pPr>
    </w:p>
    <w:p w:rsidR="00424C2B" w:rsidRDefault="002F5288" w:rsidP="002F5288">
      <w:pPr>
        <w:pStyle w:val="Nadpis2"/>
      </w:pPr>
      <w:r>
        <w:t>Označení celého řádku nebo sloupce</w:t>
      </w:r>
    </w:p>
    <w:p w:rsidR="002F5288" w:rsidRDefault="002F5288" w:rsidP="002F5288">
      <w:pPr>
        <w:rPr>
          <w:rFonts w:eastAsiaTheme="majorEastAsia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14537F0C" wp14:editId="623DB484">
            <wp:simplePos x="0" y="0"/>
            <wp:positionH relativeFrom="margin">
              <wp:posOffset>2432685</wp:posOffset>
            </wp:positionH>
            <wp:positionV relativeFrom="margin">
              <wp:posOffset>2670810</wp:posOffset>
            </wp:positionV>
            <wp:extent cx="3790950" cy="1543050"/>
            <wp:effectExtent l="0" t="0" r="0" b="0"/>
            <wp:wrapSquare wrapText="bothSides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0361" b="55295"/>
                    <a:stretch/>
                  </pic:blipFill>
                  <pic:spPr bwMode="auto">
                    <a:xfrm>
                      <a:off x="0" y="0"/>
                      <a:ext cx="3790950" cy="1543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2F5288" w:rsidRPr="002F5288" w:rsidRDefault="002F5288" w:rsidP="002F5288">
      <w:pPr>
        <w:rPr>
          <w:rFonts w:eastAsiaTheme="majorEastAsia"/>
        </w:rPr>
      </w:pPr>
    </w:p>
    <w:p w:rsidR="002F5288" w:rsidRPr="002F5288" w:rsidRDefault="002F5288" w:rsidP="002F5288">
      <w:pPr>
        <w:rPr>
          <w:rFonts w:eastAsiaTheme="majorEastAsia"/>
        </w:rPr>
      </w:pPr>
    </w:p>
    <w:p w:rsidR="002F5288" w:rsidRPr="002F5288" w:rsidRDefault="002F5288" w:rsidP="002F5288">
      <w:pPr>
        <w:rPr>
          <w:rFonts w:eastAsiaTheme="majorEastAsi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5640E31" wp14:editId="4A81531A">
                <wp:simplePos x="0" y="0"/>
                <wp:positionH relativeFrom="column">
                  <wp:posOffset>146685</wp:posOffset>
                </wp:positionH>
                <wp:positionV relativeFrom="paragraph">
                  <wp:posOffset>58420</wp:posOffset>
                </wp:positionV>
                <wp:extent cx="1971675" cy="904875"/>
                <wp:effectExtent l="0" t="0" r="428625" b="28575"/>
                <wp:wrapNone/>
                <wp:docPr id="24" name="Čárový popisek 2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904875"/>
                        </a:xfrm>
                        <a:prstGeom prst="borderCallout2">
                          <a:avLst>
                            <a:gd name="adj1" fmla="val 54312"/>
                            <a:gd name="adj2" fmla="val 99396"/>
                            <a:gd name="adj3" fmla="val 85976"/>
                            <a:gd name="adj4" fmla="val 111837"/>
                            <a:gd name="adj5" fmla="val 88031"/>
                            <a:gd name="adj6" fmla="val 120314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5288" w:rsidRDefault="002F5288" w:rsidP="00C34CCC">
                            <w:pPr>
                              <w:jc w:val="left"/>
                            </w:pPr>
                            <w:r>
                              <w:t>Klepneme levým tlačítkem myši na tlačítko v záhlaví řádků (sloupců).</w:t>
                            </w:r>
                          </w:p>
                          <w:p w:rsidR="002F5288" w:rsidRDefault="002F5288" w:rsidP="00C34CCC">
                            <w:pPr>
                              <w:jc w:val="left"/>
                            </w:pPr>
                            <w:r>
                              <w:t>Více sloupců vybereme tažením myši.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4" o:spid="_x0000_s1035" type="#_x0000_t48" style="position:absolute;left:0;text-align:left;margin-left:11.55pt;margin-top:4.6pt;width:155.25pt;height:71.2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" adj="25988,19015,24157,18571,21470,11731" fillcolor="white [3201]" strokecolor="black [3213]" strokeweight="2pt">
                <v:textbox>
                  <w:txbxContent>
                    <w:p w:rsidR="002F5288" w:rsidRDefault="002F5288" w:rsidP="00C34CCC">
                      <w:pPr>
                        <w:jc w:val="left"/>
                      </w:pPr>
                      <w:r>
                        <w:t>Klepneme levým tlačítkem myši na tlačítko v záhlaví řádků (sloupců).</w:t>
                      </w:r>
                    </w:p>
                    <w:p w:rsidR="002F5288" w:rsidRDefault="002F5288" w:rsidP="00C34CCC">
                      <w:pPr>
                        <w:jc w:val="left"/>
                      </w:pPr>
                      <w:r>
                        <w:t>Více sloupců vybereme tažením myši.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</w:p>
    <w:p w:rsidR="002F5288" w:rsidRPr="002F5288" w:rsidRDefault="002F5288" w:rsidP="002F5288">
      <w:pPr>
        <w:rPr>
          <w:rFonts w:eastAsiaTheme="majorEastAsia"/>
        </w:rPr>
      </w:pPr>
    </w:p>
    <w:p w:rsidR="002F5288" w:rsidRPr="002F5288" w:rsidRDefault="002F5288" w:rsidP="002F5288">
      <w:pPr>
        <w:rPr>
          <w:rFonts w:eastAsiaTheme="majorEastAsia"/>
        </w:rPr>
      </w:pPr>
    </w:p>
    <w:p w:rsidR="002F5288" w:rsidRPr="002F5288" w:rsidRDefault="002F5288" w:rsidP="002F5288">
      <w:pPr>
        <w:rPr>
          <w:rFonts w:eastAsiaTheme="majorEastAsia"/>
        </w:rPr>
      </w:pPr>
    </w:p>
    <w:p w:rsidR="002F5288" w:rsidRPr="002F5288" w:rsidRDefault="002F5288" w:rsidP="002F5288">
      <w:pPr>
        <w:rPr>
          <w:rFonts w:eastAsiaTheme="majorEastAsia"/>
        </w:rPr>
      </w:pPr>
    </w:p>
    <w:p w:rsidR="002F5288" w:rsidRPr="002F5288" w:rsidRDefault="002F5288" w:rsidP="002F5288">
      <w:pPr>
        <w:rPr>
          <w:rFonts w:eastAsiaTheme="majorEastAsia"/>
        </w:rPr>
      </w:pPr>
    </w:p>
    <w:p w:rsidR="002F5288" w:rsidRPr="002F5288" w:rsidRDefault="002F5288" w:rsidP="002F5288">
      <w:pPr>
        <w:rPr>
          <w:rFonts w:eastAsiaTheme="majorEastAsia"/>
        </w:rPr>
      </w:pPr>
    </w:p>
    <w:p w:rsidR="002F5288" w:rsidRPr="002F5288" w:rsidRDefault="002F5288" w:rsidP="002F5288">
      <w:pPr>
        <w:rPr>
          <w:rFonts w:eastAsiaTheme="majorEastAsia"/>
        </w:rPr>
      </w:pPr>
    </w:p>
    <w:p w:rsidR="002F5288" w:rsidRPr="002F5288" w:rsidRDefault="002F5288" w:rsidP="002F5288">
      <w:pPr>
        <w:rPr>
          <w:rFonts w:eastAsiaTheme="majorEastAsia"/>
        </w:rPr>
      </w:pPr>
    </w:p>
    <w:p w:rsidR="002F5288" w:rsidRDefault="002F5288" w:rsidP="002F5288">
      <w:pPr>
        <w:rPr>
          <w:rFonts w:eastAsiaTheme="majorEastAsia"/>
        </w:rPr>
      </w:pPr>
    </w:p>
    <w:p w:rsidR="002F5288" w:rsidRDefault="00C52E2C" w:rsidP="002F5288">
      <w:pPr>
        <w:pStyle w:val="Nadpis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2556510</wp:posOffset>
                </wp:positionH>
                <wp:positionV relativeFrom="paragraph">
                  <wp:posOffset>966470</wp:posOffset>
                </wp:positionV>
                <wp:extent cx="3124200" cy="2828925"/>
                <wp:effectExtent l="19050" t="38100" r="38100" b="28575"/>
                <wp:wrapNone/>
                <wp:docPr id="28" name="Přímá spojnice se šipkou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24200" cy="282892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8" o:spid="_x0000_s1026" type="#_x0000_t32" style="position:absolute;margin-left:201.3pt;margin-top:76.1pt;width:246pt;height:222.7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" strokecolor="black [3213]" strokeweight="2.25pt">
                <v:stroke endarrow="open"/>
              </v:shape>
            </w:pict>
          </mc:Fallback>
        </mc:AlternateContent>
      </w:r>
      <w:r w:rsidR="002F5288">
        <w:t xml:space="preserve">Vložení </w:t>
      </w:r>
      <w:r>
        <w:t xml:space="preserve">či odstranění </w:t>
      </w:r>
      <w:r w:rsidR="002F5288">
        <w:t xml:space="preserve">řádku </w:t>
      </w:r>
      <w:r>
        <w:t xml:space="preserve">(nebo sloupce) </w:t>
      </w:r>
      <w:r w:rsidR="002F5288">
        <w:t>tabulky</w:t>
      </w:r>
    </w:p>
    <w:p w:rsidR="00C52E2C" w:rsidRDefault="002F5288" w:rsidP="002F5288">
      <w:pPr>
        <w:rPr>
          <w:rFonts w:eastAsiaTheme="majorEastAsi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FB16471" wp14:editId="73670FD9">
                <wp:simplePos x="0" y="0"/>
                <wp:positionH relativeFrom="column">
                  <wp:posOffset>2175510</wp:posOffset>
                </wp:positionH>
                <wp:positionV relativeFrom="paragraph">
                  <wp:posOffset>2226945</wp:posOffset>
                </wp:positionV>
                <wp:extent cx="1781175" cy="619125"/>
                <wp:effectExtent l="0" t="1752600" r="1590675" b="28575"/>
                <wp:wrapNone/>
                <wp:docPr id="27" name="Čárový popisek 2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619125"/>
                        </a:xfrm>
                        <a:prstGeom prst="borderCallout2">
                          <a:avLst>
                            <a:gd name="adj1" fmla="val -1477"/>
                            <a:gd name="adj2" fmla="val 55435"/>
                            <a:gd name="adj3" fmla="val -50866"/>
                            <a:gd name="adj4" fmla="val 69263"/>
                            <a:gd name="adj5" fmla="val -276422"/>
                            <a:gd name="adj6" fmla="val 186467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5288" w:rsidRPr="00C52E2C" w:rsidRDefault="00C52E2C" w:rsidP="00C34CCC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 xml:space="preserve">2. Zvolíme </w:t>
                            </w:r>
                            <w:r>
                              <w:rPr>
                                <w:b/>
                              </w:rPr>
                              <w:t>Vložit.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7" o:spid="_x0000_s1036" type="#_x0000_t48" style="position:absolute;left:0;text-align:left;margin-left:171.3pt;margin-top:175.35pt;width:140.25pt;height:48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" adj="40277,-59707,14961,-10987,11974,-319" fillcolor="white [3201]" strokecolor="black [3213]" strokeweight="2pt">
                <v:textbox>
                  <w:txbxContent>
                    <w:p w:rsidR="002F5288" w:rsidRPr="00C52E2C" w:rsidRDefault="00C52E2C" w:rsidP="00C34CCC">
                      <w:pPr>
                        <w:jc w:val="left"/>
                        <w:rPr>
                          <w:b/>
                        </w:rPr>
                      </w:pPr>
                      <w:r>
                        <w:t xml:space="preserve">2. Zvolíme </w:t>
                      </w:r>
                      <w:r>
                        <w:rPr>
                          <w:b/>
                        </w:rPr>
                        <w:t>Vložit.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3D7FF00" wp14:editId="205E96EB">
                <wp:simplePos x="0" y="0"/>
                <wp:positionH relativeFrom="column">
                  <wp:posOffset>32385</wp:posOffset>
                </wp:positionH>
                <wp:positionV relativeFrom="paragraph">
                  <wp:posOffset>2226945</wp:posOffset>
                </wp:positionV>
                <wp:extent cx="1781175" cy="619125"/>
                <wp:effectExtent l="0" t="628650" r="28575" b="28575"/>
                <wp:wrapNone/>
                <wp:docPr id="26" name="Čárový popisek 2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619125"/>
                        </a:xfrm>
                        <a:prstGeom prst="borderCallout2">
                          <a:avLst>
                            <a:gd name="adj1" fmla="val -1477"/>
                            <a:gd name="adj2" fmla="val 55435"/>
                            <a:gd name="adj3" fmla="val -10866"/>
                            <a:gd name="adj4" fmla="val 9905"/>
                            <a:gd name="adj5" fmla="val -99499"/>
                            <a:gd name="adj6" fmla="val 7323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5288" w:rsidRDefault="002F5288" w:rsidP="00C34CCC">
                            <w:pPr>
                              <w:jc w:val="left"/>
                            </w:pPr>
                            <w:r>
                              <w:t>1. Označíme řádek, nad který se má nový řádek vložit.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6" o:spid="_x0000_s1037" type="#_x0000_t48" style="position:absolute;left:0;text-align:left;margin-left:2.55pt;margin-top:175.35pt;width:140.25pt;height:48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" adj="1582,-21492,2139,-2347,11974,-319" fillcolor="white [3201]" strokecolor="black [3213]" strokeweight="2pt">
                <v:textbox>
                  <w:txbxContent>
                    <w:p w:rsidR="002F5288" w:rsidRDefault="002F5288" w:rsidP="00C34CCC">
                      <w:pPr>
                        <w:jc w:val="left"/>
                      </w:pPr>
                      <w:r>
                        <w:t>1. Označíme řádek, nad který se má nový řádek vložit.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67D068C5" wp14:editId="41503EA2">
            <wp:simplePos x="0" y="0"/>
            <wp:positionH relativeFrom="margin">
              <wp:posOffset>28575</wp:posOffset>
            </wp:positionH>
            <wp:positionV relativeFrom="margin">
              <wp:posOffset>5121275</wp:posOffset>
            </wp:positionV>
            <wp:extent cx="6014720" cy="1838325"/>
            <wp:effectExtent l="0" t="0" r="5080" b="9525"/>
            <wp:wrapSquare wrapText="bothSides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440" b="53529"/>
                    <a:stretch/>
                  </pic:blipFill>
                  <pic:spPr bwMode="auto">
                    <a:xfrm>
                      <a:off x="0" y="0"/>
                      <a:ext cx="6014720" cy="1838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C52E2C" w:rsidRPr="00C52E2C" w:rsidRDefault="00C52E2C" w:rsidP="00C52E2C">
      <w:pPr>
        <w:rPr>
          <w:rFonts w:eastAsiaTheme="majorEastAsia"/>
        </w:rPr>
      </w:pPr>
    </w:p>
    <w:p w:rsidR="00C52E2C" w:rsidRPr="00C52E2C" w:rsidRDefault="00C52E2C" w:rsidP="00C52E2C">
      <w:pPr>
        <w:rPr>
          <w:rFonts w:eastAsiaTheme="majorEastAsia"/>
        </w:rPr>
      </w:pPr>
    </w:p>
    <w:p w:rsidR="00C52E2C" w:rsidRPr="00C52E2C" w:rsidRDefault="00C52E2C" w:rsidP="00C52E2C">
      <w:pPr>
        <w:rPr>
          <w:rFonts w:eastAsiaTheme="majorEastAsia"/>
        </w:rPr>
      </w:pPr>
    </w:p>
    <w:p w:rsidR="00C52E2C" w:rsidRPr="00C52E2C" w:rsidRDefault="00C52E2C" w:rsidP="00C52E2C">
      <w:pPr>
        <w:rPr>
          <w:rFonts w:eastAsiaTheme="majorEastAsia"/>
        </w:rPr>
      </w:pPr>
    </w:p>
    <w:p w:rsidR="00C52E2C" w:rsidRDefault="00C52E2C" w:rsidP="00C52E2C">
      <w:pPr>
        <w:rPr>
          <w:rFonts w:eastAsiaTheme="majorEastAsia"/>
        </w:rPr>
      </w:pPr>
    </w:p>
    <w:p w:rsidR="002F5288" w:rsidRDefault="00C52E2C" w:rsidP="00C52E2C">
      <w:pPr>
        <w:rPr>
          <w:rFonts w:eastAsiaTheme="majorEastAsia"/>
        </w:rPr>
      </w:pPr>
      <w:r>
        <w:rPr>
          <w:rFonts w:eastAsiaTheme="majorEastAsia"/>
        </w:rPr>
        <w:t>Pokud označíme víc řádků (např. 6), vloží se nám vždy stejný počet nových řádků (tedy 6).</w:t>
      </w:r>
    </w:p>
    <w:p w:rsidR="00C52E2C" w:rsidRDefault="00C52E2C" w:rsidP="00C52E2C">
      <w:pPr>
        <w:rPr>
          <w:rFonts w:eastAsiaTheme="majorEastAsia"/>
        </w:rPr>
      </w:pPr>
      <w:r>
        <w:rPr>
          <w:rFonts w:eastAsiaTheme="majorEastAsia"/>
        </w:rPr>
        <w:t>Pokud chceme řádek nebo sloupec odstranit:</w:t>
      </w:r>
    </w:p>
    <w:p w:rsidR="00C52E2C" w:rsidRDefault="00C52E2C" w:rsidP="00C52E2C">
      <w:pPr>
        <w:pStyle w:val="Odstavecseseznamem"/>
        <w:numPr>
          <w:ilvl w:val="0"/>
          <w:numId w:val="10"/>
        </w:numPr>
        <w:rPr>
          <w:rFonts w:eastAsiaTheme="majorEastAsia"/>
        </w:rPr>
      </w:pPr>
      <w:r>
        <w:rPr>
          <w:rFonts w:eastAsiaTheme="majorEastAsia"/>
        </w:rPr>
        <w:t>Vybereme řádek (nebo řádky)</w:t>
      </w:r>
    </w:p>
    <w:p w:rsidR="00C52E2C" w:rsidRDefault="00C52E2C" w:rsidP="00C52E2C">
      <w:pPr>
        <w:pStyle w:val="Odstavecseseznamem"/>
        <w:numPr>
          <w:ilvl w:val="0"/>
          <w:numId w:val="10"/>
        </w:numPr>
        <w:rPr>
          <w:rFonts w:eastAsiaTheme="majorEastAsia"/>
        </w:rPr>
      </w:pPr>
      <w:r>
        <w:rPr>
          <w:rFonts w:eastAsiaTheme="majorEastAsia"/>
        </w:rPr>
        <w:t xml:space="preserve">Klepneme na tlačítko </w:t>
      </w:r>
      <w:r>
        <w:rPr>
          <w:rFonts w:eastAsiaTheme="majorEastAsia"/>
          <w:b/>
        </w:rPr>
        <w:t>Odstranit</w:t>
      </w:r>
    </w:p>
    <w:p w:rsidR="00C52E2C" w:rsidRDefault="00C52E2C" w:rsidP="00C52E2C">
      <w:pPr>
        <w:rPr>
          <w:rFonts w:eastAsiaTheme="majorEastAsia"/>
        </w:rPr>
      </w:pPr>
    </w:p>
    <w:p w:rsidR="00C52E2C" w:rsidRDefault="005D7215" w:rsidP="00C52E2C">
      <w:pPr>
        <w:rPr>
          <w:rFonts w:eastAsiaTheme="majorEastAsi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B24B5D0" wp14:editId="3A5FAE6D">
                <wp:simplePos x="0" y="0"/>
                <wp:positionH relativeFrom="column">
                  <wp:posOffset>4585335</wp:posOffset>
                </wp:positionH>
                <wp:positionV relativeFrom="paragraph">
                  <wp:posOffset>278130</wp:posOffset>
                </wp:positionV>
                <wp:extent cx="1390650" cy="0"/>
                <wp:effectExtent l="0" t="133350" r="0" b="133350"/>
                <wp:wrapNone/>
                <wp:docPr id="31" name="Přímá spojnice se šipkou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065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1" o:spid="_x0000_s1026" type="#_x0000_t32" style="position:absolute;margin-left:361.05pt;margin-top:21.9pt;width:109.5pt;height: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" strokecolor="black [3213]" strokeweight="2.25pt">
                <v:stroke endarrow="ope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6672" behindDoc="0" locked="0" layoutInCell="1" allowOverlap="1" wp14:anchorId="7D48EDD5" wp14:editId="71D8F465">
            <wp:simplePos x="0" y="0"/>
            <wp:positionH relativeFrom="margin">
              <wp:posOffset>5414645</wp:posOffset>
            </wp:positionH>
            <wp:positionV relativeFrom="margin">
              <wp:posOffset>8858885</wp:posOffset>
            </wp:positionV>
            <wp:extent cx="716915" cy="485775"/>
            <wp:effectExtent l="0" t="0" r="6985" b="9525"/>
            <wp:wrapSquare wrapText="bothSides"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94290" b="93046"/>
                    <a:stretch/>
                  </pic:blipFill>
                  <pic:spPr bwMode="auto">
                    <a:xfrm>
                      <a:off x="0" y="0"/>
                      <a:ext cx="716915" cy="485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C52E2C">
        <w:rPr>
          <w:rFonts w:eastAsiaTheme="majorEastAsia"/>
        </w:rPr>
        <w:t xml:space="preserve">Pokud řádky či sloupce odstraníme nechtěně, nezapomeňme, že v takovém případě můžeme použít tlačítko </w:t>
      </w:r>
      <w:r w:rsidR="00C52E2C">
        <w:rPr>
          <w:rFonts w:eastAsiaTheme="majorEastAsia"/>
          <w:b/>
        </w:rPr>
        <w:t xml:space="preserve">Zpět. </w:t>
      </w:r>
      <w:r w:rsidR="00C52E2C">
        <w:rPr>
          <w:rFonts w:eastAsiaTheme="majorEastAsia"/>
        </w:rPr>
        <w:t xml:space="preserve">(Toto tlačítko je možné použít i opakovaně.) </w:t>
      </w:r>
    </w:p>
    <w:p w:rsidR="005D7215" w:rsidRDefault="005D7215" w:rsidP="005D7215">
      <w:pPr>
        <w:pStyle w:val="Nadpis2"/>
      </w:pPr>
      <w:r>
        <w:lastRenderedPageBreak/>
        <w:t>Použitá literatura:</w:t>
      </w:r>
      <w:bookmarkStart w:id="0" w:name="_GoBack"/>
      <w:bookmarkEnd w:id="0"/>
    </w:p>
    <w:p w:rsidR="005D7215" w:rsidRDefault="005D7215" w:rsidP="005D7215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KOVÁŘOVÁ, Libuše. </w:t>
      </w:r>
      <w:r>
        <w:rPr>
          <w:rFonts w:cs="Arial"/>
          <w:i/>
          <w:iCs/>
          <w:sz w:val="24"/>
          <w:szCs w:val="24"/>
        </w:rPr>
        <w:t>Informatika pro základní školy</w:t>
      </w:r>
      <w:r>
        <w:rPr>
          <w:rFonts w:cs="Arial"/>
          <w:sz w:val="24"/>
          <w:szCs w:val="24"/>
        </w:rPr>
        <w:t xml:space="preserve">: </w:t>
      </w:r>
      <w:r>
        <w:rPr>
          <w:rFonts w:cs="Arial"/>
          <w:i/>
          <w:iCs/>
          <w:sz w:val="24"/>
          <w:szCs w:val="24"/>
        </w:rPr>
        <w:t>3</w:t>
      </w:r>
      <w:r>
        <w:rPr>
          <w:rFonts w:cs="Arial"/>
          <w:sz w:val="24"/>
          <w:szCs w:val="24"/>
        </w:rPr>
        <w:t xml:space="preserve">. Vyd. 2. Kralice na Hané: </w:t>
      </w:r>
      <w:proofErr w:type="spellStart"/>
      <w:r>
        <w:rPr>
          <w:rFonts w:cs="Arial"/>
          <w:sz w:val="24"/>
          <w:szCs w:val="24"/>
        </w:rPr>
        <w:t>Computer</w:t>
      </w:r>
      <w:proofErr w:type="spellEnd"/>
      <w:r>
        <w:rPr>
          <w:rFonts w:cs="Arial"/>
          <w:sz w:val="24"/>
          <w:szCs w:val="24"/>
        </w:rPr>
        <w:t xml:space="preserve"> Media, 2009, 88 s. ISBN 978-80-7402-017-9 (</w:t>
      </w:r>
      <w:proofErr w:type="spellStart"/>
      <w:r>
        <w:rPr>
          <w:rFonts w:cs="Arial"/>
          <w:sz w:val="24"/>
          <w:szCs w:val="24"/>
        </w:rPr>
        <w:t>DíL</w:t>
      </w:r>
      <w:proofErr w:type="spellEnd"/>
      <w:r>
        <w:rPr>
          <w:rFonts w:cs="Arial"/>
          <w:sz w:val="24"/>
          <w:szCs w:val="24"/>
        </w:rPr>
        <w:t xml:space="preserve"> 3 : </w:t>
      </w:r>
      <w:proofErr w:type="spellStart"/>
      <w:proofErr w:type="gramStart"/>
      <w:r>
        <w:rPr>
          <w:rFonts w:cs="Arial"/>
          <w:sz w:val="24"/>
          <w:szCs w:val="24"/>
        </w:rPr>
        <w:t>BROž</w:t>
      </w:r>
      <w:proofErr w:type="spellEnd"/>
      <w:r>
        <w:rPr>
          <w:rFonts w:cs="Arial"/>
          <w:sz w:val="24"/>
          <w:szCs w:val="24"/>
        </w:rPr>
        <w:t>.) :.</w:t>
      </w:r>
      <w:proofErr w:type="gramEnd"/>
      <w:r>
        <w:rPr>
          <w:rFonts w:cs="Arial"/>
          <w:sz w:val="24"/>
          <w:szCs w:val="24"/>
        </w:rPr>
        <w:t xml:space="preserve"> </w:t>
      </w:r>
    </w:p>
    <w:p w:rsidR="005D7215" w:rsidRPr="00C52E2C" w:rsidRDefault="005D7215" w:rsidP="00C52E2C">
      <w:pPr>
        <w:rPr>
          <w:rFonts w:eastAsiaTheme="majorEastAsia"/>
        </w:rPr>
      </w:pPr>
    </w:p>
    <w:sectPr w:rsidR="005D7215" w:rsidRPr="00C52E2C" w:rsidSect="00C8420C">
      <w:headerReference w:type="default" r:id="rId19"/>
      <w:footerReference w:type="default" r:id="rId20"/>
      <w:footnotePr>
        <w:pos w:val="beneathText"/>
        <w:numRestart w:val="eachPage"/>
      </w:footnotePr>
      <w:endnotePr>
        <w:numFmt w:val="decimal"/>
      </w:endnotePr>
      <w:pgSz w:w="11905" w:h="16837"/>
      <w:pgMar w:top="851" w:right="1134" w:bottom="1418" w:left="1134" w:header="709" w:footer="176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63AD" w:rsidRDefault="00DF63AD">
      <w:r>
        <w:separator/>
      </w:r>
    </w:p>
  </w:endnote>
  <w:endnote w:type="continuationSeparator" w:id="0">
    <w:p w:rsidR="00DF63AD" w:rsidRDefault="00DF63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 wp14:anchorId="18782064" wp14:editId="537F5439">
          <wp:extent cx="5667375" cy="12382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20C" w:rsidRDefault="00C8420C">
    <w:pPr>
      <w:pStyle w:val="Zpat"/>
    </w:pPr>
  </w:p>
  <w:p w:rsidR="00C8420C" w:rsidRDefault="00C8420C">
    <w:pPr>
      <w:pStyle w:val="Zkladntext"/>
      <w:jc w:val="center"/>
      <w:rPr>
        <w:rFonts w:ascii="Calibri" w:hAnsi="Calibri"/>
        <w:i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63AD" w:rsidRDefault="00DF63AD">
      <w:r>
        <w:separator/>
      </w:r>
    </w:p>
  </w:footnote>
  <w:footnote w:type="continuationSeparator" w:id="0">
    <w:p w:rsidR="00DF63AD" w:rsidRDefault="00DF63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874" w:rsidRPr="00236874" w:rsidRDefault="00236874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236874" w:rsidRPr="00236874" w:rsidRDefault="00236874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20C" w:rsidRPr="00236874" w:rsidRDefault="00C8420C" w:rsidP="00236874">
    <w:pPr>
      <w:pStyle w:val="Zhlav"/>
      <w:jc w:val="center"/>
      <w:rPr>
        <w:rFonts w:cs="Arial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A64C9"/>
    <w:multiLevelType w:val="hybridMultilevel"/>
    <w:tmpl w:val="4C8E5052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84B5B95"/>
    <w:multiLevelType w:val="hybridMultilevel"/>
    <w:tmpl w:val="CE3444A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A52D3A"/>
    <w:multiLevelType w:val="hybridMultilevel"/>
    <w:tmpl w:val="4C7809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B01E73"/>
    <w:multiLevelType w:val="hybridMultilevel"/>
    <w:tmpl w:val="C5F85A64"/>
    <w:lvl w:ilvl="0" w:tplc="040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>
    <w:nsid w:val="27E40EA1"/>
    <w:multiLevelType w:val="hybridMultilevel"/>
    <w:tmpl w:val="21C4BD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9E2A78"/>
    <w:multiLevelType w:val="hybridMultilevel"/>
    <w:tmpl w:val="0E3A11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453AEA"/>
    <w:multiLevelType w:val="hybridMultilevel"/>
    <w:tmpl w:val="F2400540"/>
    <w:lvl w:ilvl="0" w:tplc="D0B42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B906B3"/>
    <w:multiLevelType w:val="hybridMultilevel"/>
    <w:tmpl w:val="5F247ED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B50099"/>
    <w:multiLevelType w:val="hybridMultilevel"/>
    <w:tmpl w:val="4B3CCF30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7C202099"/>
    <w:multiLevelType w:val="hybridMultilevel"/>
    <w:tmpl w:val="817880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8"/>
  </w:num>
  <w:num w:numId="5">
    <w:abstractNumId w:val="0"/>
  </w:num>
  <w:num w:numId="6">
    <w:abstractNumId w:val="9"/>
  </w:num>
  <w:num w:numId="7">
    <w:abstractNumId w:val="2"/>
  </w:num>
  <w:num w:numId="8">
    <w:abstractNumId w:val="1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20C"/>
    <w:rsid w:val="000467D1"/>
    <w:rsid w:val="00050B33"/>
    <w:rsid w:val="00064AC5"/>
    <w:rsid w:val="000C6BE2"/>
    <w:rsid w:val="00105492"/>
    <w:rsid w:val="00116677"/>
    <w:rsid w:val="001175F1"/>
    <w:rsid w:val="001B40C2"/>
    <w:rsid w:val="00204237"/>
    <w:rsid w:val="00236874"/>
    <w:rsid w:val="002D1D75"/>
    <w:rsid w:val="002F5288"/>
    <w:rsid w:val="003827E8"/>
    <w:rsid w:val="003A2F15"/>
    <w:rsid w:val="003E2835"/>
    <w:rsid w:val="00404B5A"/>
    <w:rsid w:val="00424C2B"/>
    <w:rsid w:val="004F36C3"/>
    <w:rsid w:val="00534F0D"/>
    <w:rsid w:val="00591C27"/>
    <w:rsid w:val="005A6F80"/>
    <w:rsid w:val="005B5023"/>
    <w:rsid w:val="005C62FB"/>
    <w:rsid w:val="005D7215"/>
    <w:rsid w:val="005F6FF3"/>
    <w:rsid w:val="006C4F82"/>
    <w:rsid w:val="00702183"/>
    <w:rsid w:val="00742FFA"/>
    <w:rsid w:val="007612DD"/>
    <w:rsid w:val="007B3F0C"/>
    <w:rsid w:val="008612D9"/>
    <w:rsid w:val="008A5AB3"/>
    <w:rsid w:val="008B7C0D"/>
    <w:rsid w:val="008C5054"/>
    <w:rsid w:val="009536D6"/>
    <w:rsid w:val="00977422"/>
    <w:rsid w:val="009A1C62"/>
    <w:rsid w:val="00A57304"/>
    <w:rsid w:val="00B770C9"/>
    <w:rsid w:val="00B81FD1"/>
    <w:rsid w:val="00C424D1"/>
    <w:rsid w:val="00C52E2C"/>
    <w:rsid w:val="00C719D6"/>
    <w:rsid w:val="00C7475A"/>
    <w:rsid w:val="00C8420C"/>
    <w:rsid w:val="00CC0DFD"/>
    <w:rsid w:val="00D16915"/>
    <w:rsid w:val="00D53046"/>
    <w:rsid w:val="00DF63AD"/>
    <w:rsid w:val="00F84D33"/>
    <w:rsid w:val="00F87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styleId="Hypertextovodkaz">
    <w:name w:val="Hyperlink"/>
    <w:basedOn w:val="Standardnpsmoodstavce"/>
    <w:rsid w:val="002D1D75"/>
    <w:rPr>
      <w:color w:val="0000FF" w:themeColor="hyperlink"/>
      <w:u w:val="single"/>
    </w:rPr>
  </w:style>
  <w:style w:type="table" w:styleId="Mkatabulky">
    <w:name w:val="Table Grid"/>
    <w:basedOn w:val="Normlntabulka"/>
    <w:rsid w:val="00C842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styleId="Hypertextovodkaz">
    <w:name w:val="Hyperlink"/>
    <w:basedOn w:val="Standardnpsmoodstavce"/>
    <w:rsid w:val="002D1D75"/>
    <w:rPr>
      <w:color w:val="0000FF" w:themeColor="hyperlink"/>
      <w:u w:val="single"/>
    </w:rPr>
  </w:style>
  <w:style w:type="table" w:styleId="Mkatabulky">
    <w:name w:val="Table Grid"/>
    <w:basedOn w:val="Normlntabulka"/>
    <w:rsid w:val="00C842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footer" Target="footer1.xml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kola\Pedo&#353;\Moje%20&#353;ablony\&#352;ablon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5EBC05-07E9-4FCD-8D52-0C729CCBE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Šablona.dotx</Template>
  <TotalTime>925</TotalTime>
  <Pages>4</Pages>
  <Words>262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1805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Petr Chvojka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4</cp:revision>
  <cp:lastPrinted>1900-12-31T23:00:00Z</cp:lastPrinted>
  <dcterms:created xsi:type="dcterms:W3CDTF">2011-10-18T16:37:00Z</dcterms:created>
  <dcterms:modified xsi:type="dcterms:W3CDTF">2012-03-06T15:34:00Z</dcterms:modified>
</cp:coreProperties>
</file>