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>
      <w:r>
        <w:tab/>
      </w:r>
      <w:r>
        <w:tab/>
      </w:r>
    </w:p>
    <w:p w:rsidR="007B3F0C" w:rsidRDefault="007B3F0C" w:rsidP="00236874">
      <w:pPr>
        <w:pStyle w:val="Titul"/>
      </w:pPr>
      <w:r w:rsidRPr="007B3F0C">
        <w:t>Název a číslo materiálu</w:t>
      </w:r>
    </w:p>
    <w:p w:rsidR="00D16915" w:rsidRDefault="00404B5A" w:rsidP="00D16915">
      <w:pPr>
        <w:pStyle w:val="Titul"/>
      </w:pPr>
      <w:r>
        <w:t>VY_3</w:t>
      </w:r>
      <w:r w:rsidR="00742FFA">
        <w:t>2_INOVACE_</w:t>
      </w:r>
      <w:r w:rsidR="006967FC">
        <w:t>01-23</w:t>
      </w: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C8420C" w:rsidP="00D16915">
      <w:pPr>
        <w:jc w:val="center"/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>Základní operace v MS Excel I</w:t>
      </w:r>
      <w:r w:rsidR="00D3506E">
        <w:rPr>
          <w:rFonts w:ascii="Calibri" w:hAnsi="Calibri" w:cs="Calibri"/>
          <w:sz w:val="56"/>
          <w:szCs w:val="56"/>
        </w:rPr>
        <w:t>I</w:t>
      </w: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18"/>
        <w:gridCol w:w="7259"/>
      </w:tblGrid>
      <w:tr w:rsidR="00C8420C" w:rsidTr="006632B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20C" w:rsidRDefault="00C8420C" w:rsidP="006632B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20C" w:rsidRDefault="00C8420C" w:rsidP="006632B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9.</w:t>
            </w:r>
          </w:p>
        </w:tc>
      </w:tr>
      <w:tr w:rsidR="00C8420C" w:rsidTr="006632B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20C" w:rsidRDefault="00C8420C" w:rsidP="006632B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20C" w:rsidRDefault="00C8420C" w:rsidP="006632B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Informační a komunikační technologie</w:t>
            </w:r>
          </w:p>
        </w:tc>
      </w:tr>
      <w:tr w:rsidR="00C8420C" w:rsidTr="006632B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20C" w:rsidRDefault="00C8420C" w:rsidP="006632B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20C" w:rsidRDefault="00C8420C" w:rsidP="006632B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Informatika</w:t>
            </w:r>
          </w:p>
        </w:tc>
      </w:tr>
      <w:tr w:rsidR="00C8420C" w:rsidTr="006632B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20C" w:rsidRDefault="00C8420C" w:rsidP="006632B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20C" w:rsidRDefault="00C8420C" w:rsidP="006632B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Tabulkový procesor</w:t>
            </w:r>
          </w:p>
        </w:tc>
      </w:tr>
      <w:tr w:rsidR="00C8420C" w:rsidTr="006632B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20C" w:rsidRDefault="00C8420C" w:rsidP="006632B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20C" w:rsidRDefault="00C8420C" w:rsidP="006632B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 xml:space="preserve">Základy práce v MS Excel </w:t>
            </w:r>
          </w:p>
        </w:tc>
      </w:tr>
      <w:tr w:rsidR="00C8420C" w:rsidTr="006632B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20C" w:rsidRDefault="00C8420C" w:rsidP="006632B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20C" w:rsidRDefault="00C8420C" w:rsidP="006632B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Mgr. Petr Chvojka</w:t>
            </w:r>
          </w:p>
        </w:tc>
      </w:tr>
      <w:tr w:rsidR="00C8420C" w:rsidTr="006632B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20C" w:rsidRDefault="00C8420C" w:rsidP="006632B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20C" w:rsidRDefault="00C8420C" w:rsidP="006632B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proofErr w:type="gramStart"/>
            <w:r>
              <w:rPr>
                <w:rFonts w:ascii="Calibri" w:hAnsi="Calibri" w:cs="Calibri"/>
                <w:kern w:val="2"/>
                <w:sz w:val="28"/>
                <w:szCs w:val="28"/>
              </w:rPr>
              <w:t>26.1.2011</w:t>
            </w:r>
            <w:proofErr w:type="gramEnd"/>
          </w:p>
        </w:tc>
      </w:tr>
      <w:tr w:rsidR="00C8420C" w:rsidTr="006632B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20C" w:rsidRDefault="00C8420C" w:rsidP="006632B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Metodický popis,</w:t>
            </w:r>
          </w:p>
          <w:p w:rsidR="00C8420C" w:rsidRDefault="00C8420C" w:rsidP="006632B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20C" w:rsidRDefault="00C8420C" w:rsidP="006632B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 xml:space="preserve">Metodický materiál vytvořený pro žáky na podporu výkladu – nahrazuje sešit a učebnici, žák jej může opakovaně použít jako návod při práci dle své potřeby. Materiál je též žákům volně dostupný po přihlášení ke službě </w:t>
            </w:r>
            <w:proofErr w:type="spellStart"/>
            <w:r>
              <w:rPr>
                <w:rFonts w:ascii="Calibri" w:hAnsi="Calibri" w:cs="Calibri"/>
                <w:kern w:val="2"/>
                <w:sz w:val="28"/>
                <w:szCs w:val="28"/>
              </w:rPr>
              <w:t>WindowsLive@Edu</w:t>
            </w:r>
            <w:proofErr w:type="spellEnd"/>
            <w:r>
              <w:rPr>
                <w:rFonts w:ascii="Calibri" w:hAnsi="Calibri" w:cs="Calibri"/>
                <w:kern w:val="2"/>
                <w:sz w:val="28"/>
                <w:szCs w:val="28"/>
              </w:rPr>
              <w:t>.</w:t>
            </w:r>
          </w:p>
        </w:tc>
      </w:tr>
    </w:tbl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Default="001B40C2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  <w:sectPr w:rsidR="001B40C2" w:rsidSect="001B40C2">
          <w:headerReference w:type="default" r:id="rId9"/>
          <w:footerReference w:type="default" r:id="rId10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</w:p>
    <w:p w:rsidR="00C8420C" w:rsidRDefault="00C8420C" w:rsidP="00C8420C">
      <w:pPr>
        <w:pStyle w:val="Nadpis1"/>
        <w:spacing w:before="0"/>
      </w:pPr>
      <w:r>
        <w:lastRenderedPageBreak/>
        <w:t>Základy práce v</w:t>
      </w:r>
      <w:r w:rsidR="00CA7F38">
        <w:t> </w:t>
      </w:r>
      <w:r>
        <w:t>Excelu</w:t>
      </w:r>
      <w:r w:rsidR="00CA7F38">
        <w:t xml:space="preserve"> II</w:t>
      </w:r>
    </w:p>
    <w:p w:rsidR="00C8420C" w:rsidRDefault="00CA7F38" w:rsidP="00FD6D05">
      <w:pPr>
        <w:pStyle w:val="Nadpis2"/>
      </w:pPr>
      <w:r>
        <w:t xml:space="preserve">Ohraničení </w:t>
      </w:r>
      <w:r w:rsidR="0091315D">
        <w:t xml:space="preserve">a formátování </w:t>
      </w:r>
      <w:r>
        <w:t>tabulky</w:t>
      </w:r>
    </w:p>
    <w:p w:rsidR="00C8420C" w:rsidRDefault="00CA7F38" w:rsidP="00C8420C">
      <w:pPr>
        <w:pStyle w:val="Odstavecseseznamem"/>
        <w:widowControl/>
        <w:numPr>
          <w:ilvl w:val="0"/>
          <w:numId w:val="7"/>
        </w:numPr>
        <w:suppressAutoHyphens w:val="0"/>
        <w:overflowPunct/>
        <w:autoSpaceDE/>
        <w:autoSpaceDN/>
        <w:adjustRightInd/>
        <w:textAlignment w:val="auto"/>
      </w:pPr>
      <w:r>
        <w:t>Ohraničení tabulky je nejlepší provádět, až když je tabulka hotová.</w:t>
      </w:r>
    </w:p>
    <w:p w:rsidR="00C8420C" w:rsidRDefault="00CA7F38" w:rsidP="00C8420C">
      <w:pPr>
        <w:pStyle w:val="Odstavecseseznamem"/>
        <w:widowControl/>
        <w:numPr>
          <w:ilvl w:val="0"/>
          <w:numId w:val="7"/>
        </w:numPr>
        <w:suppressAutoHyphens w:val="0"/>
        <w:overflowPunct/>
        <w:autoSpaceDE/>
        <w:autoSpaceDN/>
        <w:adjustRightInd/>
        <w:textAlignment w:val="auto"/>
      </w:pPr>
      <w:r>
        <w:t>Vybereme (označíme) oblast buněk, se kterou chceme pracovat</w:t>
      </w:r>
    </w:p>
    <w:p w:rsidR="00C8420C" w:rsidRPr="001A3CED" w:rsidRDefault="00CA7F38" w:rsidP="00C8420C">
      <w:pPr>
        <w:pStyle w:val="Odstavecseseznamem"/>
        <w:widowControl/>
        <w:numPr>
          <w:ilvl w:val="0"/>
          <w:numId w:val="7"/>
        </w:numPr>
        <w:suppressAutoHyphens w:val="0"/>
        <w:overflowPunct/>
        <w:autoSpaceDE/>
        <w:autoSpaceDN/>
        <w:adjustRightInd/>
        <w:textAlignment w:val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F50D41F" wp14:editId="4AE681D4">
                <wp:simplePos x="0" y="0"/>
                <wp:positionH relativeFrom="column">
                  <wp:posOffset>3794760</wp:posOffset>
                </wp:positionH>
                <wp:positionV relativeFrom="paragraph">
                  <wp:posOffset>153670</wp:posOffset>
                </wp:positionV>
                <wp:extent cx="1504950" cy="561975"/>
                <wp:effectExtent l="1200150" t="0" r="19050" b="752475"/>
                <wp:wrapNone/>
                <wp:docPr id="4" name="Čárový popisek 2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4950" cy="561975"/>
                        </a:xfrm>
                        <a:prstGeom prst="borderCallout2">
                          <a:avLst>
                            <a:gd name="adj1" fmla="val 50568"/>
                            <a:gd name="adj2" fmla="val -986"/>
                            <a:gd name="adj3" fmla="val 56629"/>
                            <a:gd name="adj4" fmla="val -6463"/>
                            <a:gd name="adj5" fmla="val 225698"/>
                            <a:gd name="adj6" fmla="val -79874"/>
                          </a:avLst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8420C" w:rsidRPr="00CA7F38" w:rsidRDefault="00CA7F38" w:rsidP="00CA7F38">
                            <w:pPr>
                              <w:jc w:val="left"/>
                              <w:rPr>
                                <w:b/>
                              </w:rPr>
                            </w:pPr>
                            <w:r>
                              <w:t>1. V</w:t>
                            </w:r>
                            <w:r w:rsidR="00FA134C">
                              <w:t>ybereme oblast buněk s tabulkou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48" coordsize="21600,21600" o:spt="48" adj="-10080,24300,-3600,4050,-1800,4050" path="m@0@1l@2@3@4@5nfem,l21600,r,21600l,21600xe">
                <v:stroke joinstyle="miter"/>
                <v:formulas>
                  <v:f eqn="val #0"/>
                  <v:f eqn="val #1"/>
                  <v:f eqn="val #2"/>
                  <v:f eqn="val #3"/>
                  <v:f eqn="val #4"/>
                  <v:f eqn="val #5"/>
                </v:formulas>
                <v:path arrowok="t" o:extrusionok="f" gradientshapeok="t" o:connecttype="custom" o:connectlocs="@0,@1;10800,0;10800,21600;0,10800;21600,10800"/>
                <v:handles>
                  <v:h position="#0,#1"/>
                  <v:h position="#2,#3"/>
                  <v:h position="#4,#5"/>
                </v:handles>
                <o:callout v:ext="edit" on="t"/>
              </v:shapetype>
              <v:shape id="Čárový popisek 2 4" o:spid="_x0000_s1026" type="#_x0000_t48" style="position:absolute;left:0;text-align:left;margin-left:298.8pt;margin-top:12.1pt;width:118.5pt;height:44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" adj="-17253,48751,-1396,12232,-213,10923" fillcolor="white [3201]" strokecolor="black [3213]" strokeweight="2pt">
                <v:textbox>
                  <w:txbxContent>
                    <w:p w:rsidR="00C8420C" w:rsidRPr="00CA7F38" w:rsidRDefault="00CA7F38" w:rsidP="00CA7F38">
                      <w:pPr>
                        <w:jc w:val="left"/>
                        <w:rPr>
                          <w:b/>
                        </w:rPr>
                      </w:pPr>
                      <w:r>
                        <w:t>1. V</w:t>
                      </w:r>
                      <w:r w:rsidR="00FA134C">
                        <w:t>ybereme oblast buněk s tabulkou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>
        <w:t xml:space="preserve">Na kartě </w:t>
      </w:r>
      <w:r>
        <w:rPr>
          <w:b/>
        </w:rPr>
        <w:t xml:space="preserve">Domů </w:t>
      </w:r>
      <w:r w:rsidR="00FA134C">
        <w:t xml:space="preserve">klikneme </w:t>
      </w:r>
      <w:r>
        <w:t xml:space="preserve">na tlačítko </w:t>
      </w:r>
      <w:r>
        <w:rPr>
          <w:b/>
        </w:rPr>
        <w:t>Ohraničení.</w:t>
      </w:r>
    </w:p>
    <w:p w:rsidR="00C8420C" w:rsidRDefault="00CA7F38" w:rsidP="001A3CED"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28F5BC3B" wp14:editId="7642DDF3">
                <wp:simplePos x="0" y="0"/>
                <wp:positionH relativeFrom="column">
                  <wp:posOffset>3794760</wp:posOffset>
                </wp:positionH>
                <wp:positionV relativeFrom="paragraph">
                  <wp:posOffset>2707640</wp:posOffset>
                </wp:positionV>
                <wp:extent cx="1857375" cy="561975"/>
                <wp:effectExtent l="2686050" t="971550" r="28575" b="28575"/>
                <wp:wrapNone/>
                <wp:docPr id="34" name="Čárový popisek 2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57375" cy="561975"/>
                        </a:xfrm>
                        <a:prstGeom prst="borderCallout2">
                          <a:avLst>
                            <a:gd name="adj1" fmla="val 50568"/>
                            <a:gd name="adj2" fmla="val -986"/>
                            <a:gd name="adj3" fmla="val 58324"/>
                            <a:gd name="adj4" fmla="val -71653"/>
                            <a:gd name="adj5" fmla="val -167522"/>
                            <a:gd name="adj6" fmla="val -143770"/>
                          </a:avLst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A7F38" w:rsidRPr="00CA7F38" w:rsidRDefault="00CA7F38" w:rsidP="00CA7F38">
                            <w:pPr>
                              <w:jc w:val="left"/>
                              <w:rPr>
                                <w:b/>
                              </w:rPr>
                            </w:pPr>
                            <w:r>
                              <w:t xml:space="preserve">4. </w:t>
                            </w:r>
                            <w:proofErr w:type="gramStart"/>
                            <w:r>
                              <w:t>Vybereme</w:t>
                            </w:r>
                            <w:proofErr w:type="gramEnd"/>
                            <w:r>
                              <w:t xml:space="preserve"> např. volbu </w:t>
                            </w:r>
                            <w:r w:rsidR="00FA134C">
                              <w:rPr>
                                <w:b/>
                              </w:rPr>
                              <w:t xml:space="preserve">Tlusté </w:t>
                            </w:r>
                            <w:proofErr w:type="gramStart"/>
                            <w:r w:rsidR="00FA134C">
                              <w:rPr>
                                <w:b/>
                              </w:rPr>
                              <w:t>ohraničení</w:t>
                            </w:r>
                            <w:proofErr w:type="gramEnd"/>
                            <w:r w:rsidR="00FA134C">
                              <w:rPr>
                                <w:b/>
                              </w:rPr>
                              <w:t xml:space="preserve"> okolo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34" o:spid="_x0000_s1027" type="#_x0000_t48" style="position:absolute;left:0;text-align:left;margin-left:298.8pt;margin-top:213.2pt;width:146.25pt;height:44.2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" adj="-31054,-36185,-15477,12598,-213,10923" fillcolor="white [3201]" strokecolor="black [3213]" strokeweight="2pt">
                <v:textbox>
                  <w:txbxContent>
                    <w:p w:rsidR="00CA7F38" w:rsidRPr="00CA7F38" w:rsidRDefault="00CA7F38" w:rsidP="00CA7F38">
                      <w:pPr>
                        <w:jc w:val="left"/>
                        <w:rPr>
                          <w:b/>
                        </w:rPr>
                      </w:pPr>
                      <w:r>
                        <w:t xml:space="preserve">4. </w:t>
                      </w:r>
                      <w:proofErr w:type="gramStart"/>
                      <w:r>
                        <w:t>Vybereme</w:t>
                      </w:r>
                      <w:proofErr w:type="gramEnd"/>
                      <w:r>
                        <w:t xml:space="preserve"> např. volbu </w:t>
                      </w:r>
                      <w:r w:rsidR="00FA134C">
                        <w:rPr>
                          <w:b/>
                        </w:rPr>
                        <w:t xml:space="preserve">Tlusté </w:t>
                      </w:r>
                      <w:proofErr w:type="gramStart"/>
                      <w:r w:rsidR="00FA134C">
                        <w:rPr>
                          <w:b/>
                        </w:rPr>
                        <w:t>ohraničení</w:t>
                      </w:r>
                      <w:proofErr w:type="gramEnd"/>
                      <w:r w:rsidR="00FA134C">
                        <w:rPr>
                          <w:b/>
                        </w:rPr>
                        <w:t xml:space="preserve"> okolo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6741D2B1" wp14:editId="633CC184">
                <wp:simplePos x="0" y="0"/>
                <wp:positionH relativeFrom="column">
                  <wp:posOffset>3794760</wp:posOffset>
                </wp:positionH>
                <wp:positionV relativeFrom="paragraph">
                  <wp:posOffset>1955165</wp:posOffset>
                </wp:positionV>
                <wp:extent cx="1857375" cy="561975"/>
                <wp:effectExtent l="2667000" t="476250" r="28575" b="28575"/>
                <wp:wrapNone/>
                <wp:docPr id="33" name="Čárový popisek 2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57375" cy="561975"/>
                        </a:xfrm>
                        <a:prstGeom prst="borderCallout2">
                          <a:avLst>
                            <a:gd name="adj1" fmla="val 50568"/>
                            <a:gd name="adj2" fmla="val -986"/>
                            <a:gd name="adj3" fmla="val 58324"/>
                            <a:gd name="adj4" fmla="val -71653"/>
                            <a:gd name="adj5" fmla="val -82776"/>
                            <a:gd name="adj6" fmla="val -142744"/>
                          </a:avLst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A7F38" w:rsidRPr="00CA7F38" w:rsidRDefault="00CA7F38" w:rsidP="00CA7F38">
                            <w:pPr>
                              <w:jc w:val="left"/>
                              <w:rPr>
                                <w:b/>
                              </w:rPr>
                            </w:pPr>
                            <w:r>
                              <w:t>3</w:t>
                            </w:r>
                            <w:r w:rsidR="00FA134C">
                              <w:t xml:space="preserve">. </w:t>
                            </w:r>
                            <w:proofErr w:type="gramStart"/>
                            <w:r w:rsidR="00FA134C">
                              <w:t>Vybereme</w:t>
                            </w:r>
                            <w:proofErr w:type="gramEnd"/>
                            <w:r w:rsidR="00FA134C">
                              <w:t xml:space="preserve"> např. </w:t>
                            </w:r>
                            <w:r>
                              <w:t xml:space="preserve">volbu </w:t>
                            </w:r>
                            <w:r>
                              <w:rPr>
                                <w:b/>
                              </w:rPr>
                              <w:t xml:space="preserve">Všechna </w:t>
                            </w:r>
                            <w:proofErr w:type="gramStart"/>
                            <w:r>
                              <w:rPr>
                                <w:b/>
                              </w:rPr>
                              <w:t>ohraničení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33" o:spid="_x0000_s1028" type="#_x0000_t48" style="position:absolute;left:0;text-align:left;margin-left:298.8pt;margin-top:153.95pt;width:146.25pt;height:44.2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" adj="-30833,-17880,-15477,12598,-213,10923" fillcolor="white [3201]" strokecolor="black [3213]" strokeweight="2pt">
                <v:textbox>
                  <w:txbxContent>
                    <w:p w:rsidR="00CA7F38" w:rsidRPr="00CA7F38" w:rsidRDefault="00CA7F38" w:rsidP="00CA7F38">
                      <w:pPr>
                        <w:jc w:val="left"/>
                        <w:rPr>
                          <w:b/>
                        </w:rPr>
                      </w:pPr>
                      <w:r>
                        <w:t>3</w:t>
                      </w:r>
                      <w:r w:rsidR="00FA134C">
                        <w:t xml:space="preserve">. </w:t>
                      </w:r>
                      <w:proofErr w:type="gramStart"/>
                      <w:r w:rsidR="00FA134C">
                        <w:t>Vybereme</w:t>
                      </w:r>
                      <w:proofErr w:type="gramEnd"/>
                      <w:r w:rsidR="00FA134C">
                        <w:t xml:space="preserve"> např. </w:t>
                      </w:r>
                      <w:r>
                        <w:t xml:space="preserve">volbu </w:t>
                      </w:r>
                      <w:r>
                        <w:rPr>
                          <w:b/>
                        </w:rPr>
                        <w:t xml:space="preserve">Všechna </w:t>
                      </w:r>
                      <w:proofErr w:type="gramStart"/>
                      <w:r>
                        <w:rPr>
                          <w:b/>
                        </w:rPr>
                        <w:t>ohraničení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4D7BA7A" wp14:editId="631993A3">
                <wp:simplePos x="0" y="0"/>
                <wp:positionH relativeFrom="column">
                  <wp:posOffset>3794760</wp:posOffset>
                </wp:positionH>
                <wp:positionV relativeFrom="paragraph">
                  <wp:posOffset>955040</wp:posOffset>
                </wp:positionV>
                <wp:extent cx="1504950" cy="561975"/>
                <wp:effectExtent l="2628900" t="361950" r="19050" b="504825"/>
                <wp:wrapNone/>
                <wp:docPr id="32" name="Čárový popisek 2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4950" cy="561975"/>
                        </a:xfrm>
                        <a:prstGeom prst="borderCallout2">
                          <a:avLst>
                            <a:gd name="adj1" fmla="val 50568"/>
                            <a:gd name="adj2" fmla="val -986"/>
                            <a:gd name="adj3" fmla="val 182053"/>
                            <a:gd name="adj4" fmla="val -74818"/>
                            <a:gd name="adj5" fmla="val -60743"/>
                            <a:gd name="adj6" fmla="val -174811"/>
                          </a:avLst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A7F38" w:rsidRPr="00CA7F38" w:rsidRDefault="00CA7F38" w:rsidP="00CA7F38">
                            <w:pPr>
                              <w:jc w:val="left"/>
                              <w:rPr>
                                <w:b/>
                              </w:rPr>
                            </w:pPr>
                            <w:r>
                              <w:t xml:space="preserve">2. Rozbalíme nabídku tlačítka </w:t>
                            </w:r>
                            <w:r w:rsidR="00FA134C">
                              <w:rPr>
                                <w:b/>
                              </w:rPr>
                              <w:t>Ohraničení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32" o:spid="_x0000_s1029" type="#_x0000_t48" style="position:absolute;left:0;text-align:left;margin-left:298.8pt;margin-top:75.2pt;width:118.5pt;height:44.2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" adj="-37759,-13120,-16161,39323,-213,10923" fillcolor="white [3201]" strokecolor="black [3213]" strokeweight="2pt">
                <v:textbox>
                  <w:txbxContent>
                    <w:p w:rsidR="00CA7F38" w:rsidRPr="00CA7F38" w:rsidRDefault="00CA7F38" w:rsidP="00CA7F38">
                      <w:pPr>
                        <w:jc w:val="left"/>
                        <w:rPr>
                          <w:b/>
                        </w:rPr>
                      </w:pPr>
                      <w:r>
                        <w:t xml:space="preserve">2. Rozbalíme nabídku tlačítka </w:t>
                      </w:r>
                      <w:r w:rsidR="00FA134C">
                        <w:rPr>
                          <w:b/>
                        </w:rPr>
                        <w:t>Ohraničení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387C0284" wp14:editId="087944CB">
            <wp:extent cx="3350640" cy="3457575"/>
            <wp:effectExtent l="0" t="0" r="254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/>
                    <a:srcRect r="55024" b="17446"/>
                    <a:stretch/>
                  </pic:blipFill>
                  <pic:spPr bwMode="auto">
                    <a:xfrm>
                      <a:off x="0" y="0"/>
                      <a:ext cx="3350997" cy="345794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8420C" w:rsidRDefault="00C8420C" w:rsidP="001A3CED"/>
    <w:p w:rsidR="00C8420C" w:rsidRPr="001A3CED" w:rsidRDefault="00C8420C" w:rsidP="001A3CED"/>
    <w:p w:rsidR="00C8420C" w:rsidRPr="001A3CED" w:rsidRDefault="0091315D" w:rsidP="001A3CED"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EC6D706" wp14:editId="3D33DB52">
                <wp:simplePos x="0" y="0"/>
                <wp:positionH relativeFrom="column">
                  <wp:posOffset>1432560</wp:posOffset>
                </wp:positionH>
                <wp:positionV relativeFrom="paragraph">
                  <wp:posOffset>2472055</wp:posOffset>
                </wp:positionV>
                <wp:extent cx="1857375" cy="561975"/>
                <wp:effectExtent l="0" t="1276350" r="1971675" b="28575"/>
                <wp:wrapNone/>
                <wp:docPr id="39" name="Čárový popisek 2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57375" cy="561975"/>
                        </a:xfrm>
                        <a:prstGeom prst="borderCallout2">
                          <a:avLst>
                            <a:gd name="adj1" fmla="val 40399"/>
                            <a:gd name="adj2" fmla="val 99527"/>
                            <a:gd name="adj3" fmla="val -7778"/>
                            <a:gd name="adj4" fmla="val 108860"/>
                            <a:gd name="adj5" fmla="val -223455"/>
                            <a:gd name="adj6" fmla="val 203409"/>
                          </a:avLst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1315D" w:rsidRPr="00CA7F38" w:rsidRDefault="0091315D" w:rsidP="00CA7F38">
                            <w:pPr>
                              <w:jc w:val="left"/>
                              <w:rPr>
                                <w:b/>
                              </w:rPr>
                            </w:pPr>
                            <w:r>
                              <w:t xml:space="preserve">6. Vybereme např. volbu </w:t>
                            </w:r>
                            <w:r>
                              <w:rPr>
                                <w:b/>
                              </w:rPr>
                              <w:t xml:space="preserve">Styl tabulky 6 </w:t>
                            </w:r>
                            <w:r w:rsidR="00FA134C">
                              <w:t>středně sytá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39" o:spid="_x0000_s1030" type="#_x0000_t48" style="position:absolute;left:0;text-align:left;margin-left:112.8pt;margin-top:194.65pt;width:146.25pt;height:44.2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" adj="43936,-48266,23514,-1680,21498,8726" fillcolor="white [3201]" strokecolor="black [3213]" strokeweight="2pt">
                <v:textbox>
                  <w:txbxContent>
                    <w:p w:rsidR="0091315D" w:rsidRPr="00CA7F38" w:rsidRDefault="0091315D" w:rsidP="00CA7F38">
                      <w:pPr>
                        <w:jc w:val="left"/>
                        <w:rPr>
                          <w:b/>
                        </w:rPr>
                      </w:pPr>
                      <w:r>
                        <w:t xml:space="preserve">6. Vybereme např. volbu </w:t>
                      </w:r>
                      <w:r>
                        <w:rPr>
                          <w:b/>
                        </w:rPr>
                        <w:t xml:space="preserve">Styl tabulky 6 </w:t>
                      </w:r>
                      <w:r w:rsidR="00FA134C">
                        <w:t>středně sytá</w:t>
                      </w:r>
                    </w:p>
                  </w:txbxContent>
                </v:textbox>
                <o:callout v:ext="edit" minusx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E90F065" wp14:editId="59633A77">
                <wp:simplePos x="0" y="0"/>
                <wp:positionH relativeFrom="column">
                  <wp:posOffset>727710</wp:posOffset>
                </wp:positionH>
                <wp:positionV relativeFrom="paragraph">
                  <wp:posOffset>1538605</wp:posOffset>
                </wp:positionV>
                <wp:extent cx="2562225" cy="809625"/>
                <wp:effectExtent l="0" t="1162050" r="428625" b="28575"/>
                <wp:wrapNone/>
                <wp:docPr id="38" name="Čárový popisek 2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62225" cy="809625"/>
                        </a:xfrm>
                        <a:prstGeom prst="borderCallout2">
                          <a:avLst>
                            <a:gd name="adj1" fmla="val 2213"/>
                            <a:gd name="adj2" fmla="val 87495"/>
                            <a:gd name="adj3" fmla="val -88894"/>
                            <a:gd name="adj4" fmla="val 96563"/>
                            <a:gd name="adj5" fmla="val -141579"/>
                            <a:gd name="adj6" fmla="val 115551"/>
                          </a:avLst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1315D" w:rsidRPr="0091315D" w:rsidRDefault="0091315D" w:rsidP="00CA7F38">
                            <w:pPr>
                              <w:jc w:val="left"/>
                            </w:pPr>
                            <w:r>
                              <w:t xml:space="preserve">5. Pomocí tlačítka </w:t>
                            </w:r>
                            <w:r>
                              <w:rPr>
                                <w:b/>
                              </w:rPr>
                              <w:t xml:space="preserve">Formátovat jako tabulku </w:t>
                            </w:r>
                            <w:r>
                              <w:t>můžeme ještě tabu</w:t>
                            </w:r>
                            <w:r w:rsidR="00FA134C">
                              <w:t>lku jednoduše barevně zvýraznit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38" o:spid="_x0000_s1031" type="#_x0000_t48" style="position:absolute;left:0;text-align:left;margin-left:57.3pt;margin-top:121.15pt;width:201.75pt;height:63.7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" adj="24959,-30581,20858,-19201,18899,478" fillcolor="white [3201]" strokecolor="black [3213]" strokeweight="2pt">
                <v:textbox>
                  <w:txbxContent>
                    <w:p w:rsidR="0091315D" w:rsidRPr="0091315D" w:rsidRDefault="0091315D" w:rsidP="00CA7F38">
                      <w:pPr>
                        <w:jc w:val="left"/>
                      </w:pPr>
                      <w:r>
                        <w:t xml:space="preserve">5. Pomocí tlačítka </w:t>
                      </w:r>
                      <w:r>
                        <w:rPr>
                          <w:b/>
                        </w:rPr>
                        <w:t xml:space="preserve">Formátovat jako tabulku </w:t>
                      </w:r>
                      <w:r>
                        <w:t>můžeme ještě tabu</w:t>
                      </w:r>
                      <w:r w:rsidR="00FA134C">
                        <w:t>lku jednoduše barevně zvýraznit</w:t>
                      </w:r>
                    </w:p>
                  </w:txbxContent>
                </v:textbox>
                <o:callout v:ext="edit" minusx="t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5A8B0471" wp14:editId="22364D73">
            <wp:extent cx="5848350" cy="2905125"/>
            <wp:effectExtent l="0" t="0" r="0" b="9525"/>
            <wp:docPr id="36" name="Obrázek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/>
                    <a:srcRect r="2074" b="13474"/>
                    <a:stretch/>
                  </pic:blipFill>
                  <pic:spPr bwMode="auto">
                    <a:xfrm>
                      <a:off x="0" y="0"/>
                      <a:ext cx="5848972" cy="29054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8420C" w:rsidRPr="001A3CED" w:rsidRDefault="00C8420C" w:rsidP="001A3CED"/>
    <w:tbl>
      <w:tblPr>
        <w:tblpPr w:leftFromText="141" w:rightFromText="141" w:vertAnchor="text" w:horzAnchor="margin" w:tblpY="42"/>
        <w:tblW w:w="81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80"/>
        <w:gridCol w:w="1560"/>
        <w:gridCol w:w="2320"/>
        <w:gridCol w:w="960"/>
        <w:gridCol w:w="980"/>
        <w:gridCol w:w="1120"/>
      </w:tblGrid>
      <w:tr w:rsidR="0091315D" w:rsidRPr="0091315D" w:rsidTr="0091315D">
        <w:trPr>
          <w:trHeight w:val="300"/>
        </w:trPr>
        <w:tc>
          <w:tcPr>
            <w:tcW w:w="11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4BACC6" w:fill="4BACC6"/>
            <w:noWrap/>
            <w:vAlign w:val="bottom"/>
            <w:hideMark/>
          </w:tcPr>
          <w:p w:rsidR="0091315D" w:rsidRPr="0091315D" w:rsidRDefault="0091315D" w:rsidP="0091315D">
            <w:pPr>
              <w:widowControl/>
              <w:suppressAutoHyphens w:val="0"/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b/>
                <w:bCs/>
                <w:color w:val="FFFFFF"/>
                <w:kern w:val="0"/>
                <w:szCs w:val="22"/>
              </w:rPr>
            </w:pPr>
            <w:r w:rsidRPr="0091315D">
              <w:rPr>
                <w:rFonts w:ascii="Calibri" w:hAnsi="Calibri" w:cs="Calibri"/>
                <w:b/>
                <w:bCs/>
                <w:color w:val="FFFFFF"/>
                <w:kern w:val="0"/>
                <w:szCs w:val="22"/>
              </w:rPr>
              <w:t>Sloupec1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4BACC6" w:fill="4BACC6"/>
            <w:noWrap/>
            <w:vAlign w:val="bottom"/>
            <w:hideMark/>
          </w:tcPr>
          <w:p w:rsidR="0091315D" w:rsidRPr="0091315D" w:rsidRDefault="0091315D" w:rsidP="0091315D">
            <w:pPr>
              <w:widowControl/>
              <w:suppressAutoHyphens w:val="0"/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b/>
                <w:bCs/>
                <w:color w:val="FFFFFF"/>
                <w:kern w:val="0"/>
                <w:szCs w:val="22"/>
              </w:rPr>
            </w:pPr>
            <w:r w:rsidRPr="0091315D">
              <w:rPr>
                <w:rFonts w:ascii="Calibri" w:hAnsi="Calibri" w:cs="Calibri"/>
                <w:b/>
                <w:bCs/>
                <w:color w:val="FFFFFF"/>
                <w:kern w:val="0"/>
                <w:szCs w:val="22"/>
              </w:rPr>
              <w:t>Domácí práce</w:t>
            </w:r>
          </w:p>
        </w:tc>
        <w:tc>
          <w:tcPr>
            <w:tcW w:w="232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4BACC6" w:fill="4BACC6"/>
            <w:noWrap/>
            <w:vAlign w:val="bottom"/>
            <w:hideMark/>
          </w:tcPr>
          <w:p w:rsidR="0091315D" w:rsidRPr="0091315D" w:rsidRDefault="0091315D" w:rsidP="0091315D">
            <w:pPr>
              <w:widowControl/>
              <w:suppressAutoHyphens w:val="0"/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b/>
                <w:bCs/>
                <w:color w:val="FFFFFF"/>
                <w:kern w:val="0"/>
                <w:szCs w:val="22"/>
              </w:rPr>
            </w:pPr>
            <w:r w:rsidRPr="0091315D">
              <w:rPr>
                <w:rFonts w:ascii="Calibri" w:hAnsi="Calibri" w:cs="Calibri"/>
                <w:b/>
                <w:bCs/>
                <w:color w:val="FFFFFF"/>
                <w:kern w:val="0"/>
                <w:szCs w:val="22"/>
              </w:rPr>
              <w:t>Příprava na vyučování</w:t>
            </w:r>
          </w:p>
        </w:tc>
        <w:tc>
          <w:tcPr>
            <w:tcW w:w="96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4BACC6" w:fill="4BACC6"/>
            <w:noWrap/>
            <w:vAlign w:val="bottom"/>
            <w:hideMark/>
          </w:tcPr>
          <w:p w:rsidR="0091315D" w:rsidRPr="0091315D" w:rsidRDefault="0091315D" w:rsidP="0091315D">
            <w:pPr>
              <w:widowControl/>
              <w:suppressAutoHyphens w:val="0"/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b/>
                <w:bCs/>
                <w:color w:val="FFFFFF"/>
                <w:kern w:val="0"/>
                <w:szCs w:val="22"/>
              </w:rPr>
            </w:pPr>
            <w:r w:rsidRPr="0091315D">
              <w:rPr>
                <w:rFonts w:ascii="Calibri" w:hAnsi="Calibri" w:cs="Calibri"/>
                <w:b/>
                <w:bCs/>
                <w:color w:val="FFFFFF"/>
                <w:kern w:val="0"/>
                <w:szCs w:val="22"/>
              </w:rPr>
              <w:t>Sport</w:t>
            </w:r>
          </w:p>
        </w:tc>
        <w:tc>
          <w:tcPr>
            <w:tcW w:w="98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4BACC6" w:fill="4BACC6"/>
            <w:noWrap/>
            <w:vAlign w:val="bottom"/>
            <w:hideMark/>
          </w:tcPr>
          <w:p w:rsidR="0091315D" w:rsidRPr="0091315D" w:rsidRDefault="0091315D" w:rsidP="0091315D">
            <w:pPr>
              <w:widowControl/>
              <w:suppressAutoHyphens w:val="0"/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b/>
                <w:bCs/>
                <w:color w:val="FFFFFF"/>
                <w:kern w:val="0"/>
                <w:szCs w:val="22"/>
              </w:rPr>
            </w:pPr>
            <w:r w:rsidRPr="0091315D">
              <w:rPr>
                <w:rFonts w:ascii="Calibri" w:hAnsi="Calibri" w:cs="Calibri"/>
                <w:b/>
                <w:bCs/>
                <w:color w:val="FFFFFF"/>
                <w:kern w:val="0"/>
                <w:szCs w:val="22"/>
              </w:rPr>
              <w:t>Počítač</w:t>
            </w:r>
          </w:p>
        </w:tc>
        <w:tc>
          <w:tcPr>
            <w:tcW w:w="112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4BACC6" w:fill="4BACC6"/>
            <w:noWrap/>
            <w:vAlign w:val="bottom"/>
            <w:hideMark/>
          </w:tcPr>
          <w:p w:rsidR="0091315D" w:rsidRPr="0091315D" w:rsidRDefault="0091315D" w:rsidP="0091315D">
            <w:pPr>
              <w:widowControl/>
              <w:suppressAutoHyphens w:val="0"/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b/>
                <w:bCs/>
                <w:color w:val="FFFFFF"/>
                <w:kern w:val="0"/>
                <w:szCs w:val="22"/>
              </w:rPr>
            </w:pPr>
            <w:r w:rsidRPr="0091315D">
              <w:rPr>
                <w:rFonts w:ascii="Calibri" w:hAnsi="Calibri" w:cs="Calibri"/>
                <w:b/>
                <w:bCs/>
                <w:color w:val="FFFFFF"/>
                <w:kern w:val="0"/>
                <w:szCs w:val="22"/>
              </w:rPr>
              <w:t>Televize</w:t>
            </w:r>
          </w:p>
        </w:tc>
      </w:tr>
      <w:tr w:rsidR="0091315D" w:rsidRPr="0091315D" w:rsidTr="0091315D">
        <w:trPr>
          <w:trHeight w:val="300"/>
        </w:trPr>
        <w:tc>
          <w:tcPr>
            <w:tcW w:w="11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DAEEF3" w:fill="DAEEF3"/>
            <w:noWrap/>
            <w:vAlign w:val="bottom"/>
            <w:hideMark/>
          </w:tcPr>
          <w:p w:rsidR="0091315D" w:rsidRPr="0091315D" w:rsidRDefault="0091315D" w:rsidP="0091315D">
            <w:pPr>
              <w:widowControl/>
              <w:suppressAutoHyphens w:val="0"/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color w:val="000000"/>
                <w:kern w:val="0"/>
                <w:szCs w:val="22"/>
              </w:rPr>
            </w:pPr>
            <w:r w:rsidRPr="0091315D">
              <w:rPr>
                <w:rFonts w:ascii="Calibri" w:hAnsi="Calibri" w:cs="Calibri"/>
                <w:color w:val="000000"/>
                <w:kern w:val="0"/>
                <w:szCs w:val="22"/>
              </w:rPr>
              <w:t>pondělí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AEEF3" w:fill="DAEEF3"/>
            <w:noWrap/>
            <w:vAlign w:val="bottom"/>
            <w:hideMark/>
          </w:tcPr>
          <w:p w:rsidR="0091315D" w:rsidRPr="0091315D" w:rsidRDefault="0091315D" w:rsidP="0091315D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textAlignment w:val="auto"/>
              <w:rPr>
                <w:rFonts w:ascii="Calibri" w:hAnsi="Calibri" w:cs="Calibri"/>
                <w:color w:val="000000"/>
                <w:kern w:val="0"/>
                <w:szCs w:val="22"/>
              </w:rPr>
            </w:pPr>
            <w:r w:rsidRPr="0091315D">
              <w:rPr>
                <w:rFonts w:ascii="Calibri" w:hAnsi="Calibri" w:cs="Calibri"/>
                <w:color w:val="000000"/>
                <w:kern w:val="0"/>
                <w:szCs w:val="22"/>
              </w:rPr>
              <w:t>1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AEEF3" w:fill="DAEEF3"/>
            <w:noWrap/>
            <w:vAlign w:val="bottom"/>
            <w:hideMark/>
          </w:tcPr>
          <w:p w:rsidR="0091315D" w:rsidRPr="0091315D" w:rsidRDefault="0091315D" w:rsidP="0091315D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textAlignment w:val="auto"/>
              <w:rPr>
                <w:rFonts w:ascii="Calibri" w:hAnsi="Calibri" w:cs="Calibri"/>
                <w:color w:val="000000"/>
                <w:kern w:val="0"/>
                <w:szCs w:val="22"/>
              </w:rPr>
            </w:pPr>
            <w:r w:rsidRPr="0091315D">
              <w:rPr>
                <w:rFonts w:ascii="Calibri" w:hAnsi="Calibri" w:cs="Calibri"/>
                <w:color w:val="000000"/>
                <w:kern w:val="0"/>
                <w:szCs w:val="22"/>
              </w:rPr>
              <w:t>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AEEF3" w:fill="DAEEF3"/>
            <w:noWrap/>
            <w:vAlign w:val="bottom"/>
            <w:hideMark/>
          </w:tcPr>
          <w:p w:rsidR="0091315D" w:rsidRPr="0091315D" w:rsidRDefault="0091315D" w:rsidP="0091315D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textAlignment w:val="auto"/>
              <w:rPr>
                <w:rFonts w:ascii="Calibri" w:hAnsi="Calibri" w:cs="Calibri"/>
                <w:color w:val="000000"/>
                <w:kern w:val="0"/>
                <w:szCs w:val="22"/>
              </w:rPr>
            </w:pPr>
            <w:r w:rsidRPr="0091315D">
              <w:rPr>
                <w:rFonts w:ascii="Calibri" w:hAnsi="Calibri" w:cs="Calibri"/>
                <w:color w:val="000000"/>
                <w:kern w:val="0"/>
                <w:szCs w:val="22"/>
              </w:rPr>
              <w:t>1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AEEF3" w:fill="DAEEF3"/>
            <w:noWrap/>
            <w:vAlign w:val="bottom"/>
            <w:hideMark/>
          </w:tcPr>
          <w:p w:rsidR="0091315D" w:rsidRPr="0091315D" w:rsidRDefault="0091315D" w:rsidP="0091315D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textAlignment w:val="auto"/>
              <w:rPr>
                <w:rFonts w:ascii="Calibri" w:hAnsi="Calibri" w:cs="Calibri"/>
                <w:color w:val="000000"/>
                <w:kern w:val="0"/>
                <w:szCs w:val="22"/>
              </w:rPr>
            </w:pPr>
            <w:r w:rsidRPr="0091315D">
              <w:rPr>
                <w:rFonts w:ascii="Calibri" w:hAnsi="Calibri" w:cs="Calibri"/>
                <w:color w:val="000000"/>
                <w:kern w:val="0"/>
                <w:szCs w:val="22"/>
              </w:rPr>
              <w:t>2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DAEEF3" w:fill="DAEEF3"/>
            <w:noWrap/>
            <w:vAlign w:val="bottom"/>
            <w:hideMark/>
          </w:tcPr>
          <w:p w:rsidR="0091315D" w:rsidRPr="0091315D" w:rsidRDefault="0091315D" w:rsidP="0091315D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textAlignment w:val="auto"/>
              <w:rPr>
                <w:rFonts w:ascii="Calibri" w:hAnsi="Calibri" w:cs="Calibri"/>
                <w:color w:val="000000"/>
                <w:kern w:val="0"/>
                <w:szCs w:val="22"/>
              </w:rPr>
            </w:pPr>
            <w:r w:rsidRPr="0091315D">
              <w:rPr>
                <w:rFonts w:ascii="Calibri" w:hAnsi="Calibri" w:cs="Calibri"/>
                <w:color w:val="000000"/>
                <w:kern w:val="0"/>
                <w:szCs w:val="22"/>
              </w:rPr>
              <w:t>1</w:t>
            </w:r>
          </w:p>
        </w:tc>
      </w:tr>
      <w:tr w:rsidR="0091315D" w:rsidRPr="0091315D" w:rsidTr="0091315D">
        <w:trPr>
          <w:trHeight w:val="300"/>
        </w:trPr>
        <w:tc>
          <w:tcPr>
            <w:tcW w:w="11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315D" w:rsidRPr="0091315D" w:rsidRDefault="0091315D" w:rsidP="0091315D">
            <w:pPr>
              <w:widowControl/>
              <w:suppressAutoHyphens w:val="0"/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color w:val="000000"/>
                <w:kern w:val="0"/>
                <w:szCs w:val="22"/>
              </w:rPr>
            </w:pPr>
            <w:r w:rsidRPr="0091315D">
              <w:rPr>
                <w:rFonts w:ascii="Calibri" w:hAnsi="Calibri" w:cs="Calibri"/>
                <w:color w:val="000000"/>
                <w:kern w:val="0"/>
                <w:szCs w:val="22"/>
              </w:rPr>
              <w:t>úterý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315D" w:rsidRPr="0091315D" w:rsidRDefault="0091315D" w:rsidP="0091315D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textAlignment w:val="auto"/>
              <w:rPr>
                <w:rFonts w:ascii="Calibri" w:hAnsi="Calibri" w:cs="Calibri"/>
                <w:color w:val="000000"/>
                <w:kern w:val="0"/>
                <w:szCs w:val="22"/>
              </w:rPr>
            </w:pPr>
            <w:r w:rsidRPr="0091315D">
              <w:rPr>
                <w:rFonts w:ascii="Calibri" w:hAnsi="Calibri" w:cs="Calibri"/>
                <w:color w:val="000000"/>
                <w:kern w:val="0"/>
                <w:szCs w:val="22"/>
              </w:rPr>
              <w:t>1,5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315D" w:rsidRPr="0091315D" w:rsidRDefault="0091315D" w:rsidP="0091315D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textAlignment w:val="auto"/>
              <w:rPr>
                <w:rFonts w:ascii="Calibri" w:hAnsi="Calibri" w:cs="Calibri"/>
                <w:color w:val="000000"/>
                <w:kern w:val="0"/>
                <w:szCs w:val="22"/>
              </w:rPr>
            </w:pPr>
            <w:r w:rsidRPr="0091315D">
              <w:rPr>
                <w:rFonts w:ascii="Calibri" w:hAnsi="Calibri" w:cs="Calibri"/>
                <w:color w:val="000000"/>
                <w:kern w:val="0"/>
                <w:szCs w:val="22"/>
              </w:rPr>
              <w:t>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315D" w:rsidRPr="0091315D" w:rsidRDefault="0091315D" w:rsidP="0091315D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textAlignment w:val="auto"/>
              <w:rPr>
                <w:rFonts w:ascii="Calibri" w:hAnsi="Calibri" w:cs="Calibri"/>
                <w:color w:val="000000"/>
                <w:kern w:val="0"/>
                <w:szCs w:val="22"/>
              </w:rPr>
            </w:pPr>
            <w:r w:rsidRPr="0091315D">
              <w:rPr>
                <w:rFonts w:ascii="Calibri" w:hAnsi="Calibri" w:cs="Calibri"/>
                <w:color w:val="000000"/>
                <w:kern w:val="0"/>
                <w:szCs w:val="22"/>
              </w:rPr>
              <w:t>1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315D" w:rsidRPr="0091315D" w:rsidRDefault="0091315D" w:rsidP="0091315D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textAlignment w:val="auto"/>
              <w:rPr>
                <w:rFonts w:ascii="Calibri" w:hAnsi="Calibri" w:cs="Calibri"/>
                <w:color w:val="000000"/>
                <w:kern w:val="0"/>
                <w:szCs w:val="22"/>
              </w:rPr>
            </w:pPr>
            <w:r w:rsidRPr="0091315D">
              <w:rPr>
                <w:rFonts w:ascii="Calibri" w:hAnsi="Calibri" w:cs="Calibri"/>
                <w:color w:val="000000"/>
                <w:kern w:val="0"/>
                <w:szCs w:val="22"/>
              </w:rPr>
              <w:t>2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1315D" w:rsidRPr="0091315D" w:rsidRDefault="0091315D" w:rsidP="0091315D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textAlignment w:val="auto"/>
              <w:rPr>
                <w:rFonts w:ascii="Calibri" w:hAnsi="Calibri" w:cs="Calibri"/>
                <w:color w:val="000000"/>
                <w:kern w:val="0"/>
                <w:szCs w:val="22"/>
              </w:rPr>
            </w:pPr>
            <w:r w:rsidRPr="0091315D">
              <w:rPr>
                <w:rFonts w:ascii="Calibri" w:hAnsi="Calibri" w:cs="Calibri"/>
                <w:color w:val="000000"/>
                <w:kern w:val="0"/>
                <w:szCs w:val="22"/>
              </w:rPr>
              <w:t>1</w:t>
            </w:r>
          </w:p>
        </w:tc>
      </w:tr>
      <w:tr w:rsidR="0091315D" w:rsidRPr="0091315D" w:rsidTr="0091315D">
        <w:trPr>
          <w:trHeight w:val="300"/>
        </w:trPr>
        <w:tc>
          <w:tcPr>
            <w:tcW w:w="11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DAEEF3" w:fill="DAEEF3"/>
            <w:noWrap/>
            <w:vAlign w:val="bottom"/>
            <w:hideMark/>
          </w:tcPr>
          <w:p w:rsidR="0091315D" w:rsidRPr="0091315D" w:rsidRDefault="0091315D" w:rsidP="0091315D">
            <w:pPr>
              <w:widowControl/>
              <w:suppressAutoHyphens w:val="0"/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color w:val="000000"/>
                <w:kern w:val="0"/>
                <w:szCs w:val="22"/>
              </w:rPr>
            </w:pPr>
            <w:r w:rsidRPr="0091315D">
              <w:rPr>
                <w:rFonts w:ascii="Calibri" w:hAnsi="Calibri" w:cs="Calibri"/>
                <w:color w:val="000000"/>
                <w:kern w:val="0"/>
                <w:szCs w:val="22"/>
              </w:rPr>
              <w:t>středa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AEEF3" w:fill="DAEEF3"/>
            <w:noWrap/>
            <w:vAlign w:val="bottom"/>
            <w:hideMark/>
          </w:tcPr>
          <w:p w:rsidR="0091315D" w:rsidRPr="0091315D" w:rsidRDefault="0091315D" w:rsidP="0091315D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textAlignment w:val="auto"/>
              <w:rPr>
                <w:rFonts w:ascii="Calibri" w:hAnsi="Calibri" w:cs="Calibri"/>
                <w:color w:val="000000"/>
                <w:kern w:val="0"/>
                <w:szCs w:val="22"/>
              </w:rPr>
            </w:pPr>
            <w:r w:rsidRPr="0091315D">
              <w:rPr>
                <w:rFonts w:ascii="Calibri" w:hAnsi="Calibri" w:cs="Calibri"/>
                <w:color w:val="000000"/>
                <w:kern w:val="0"/>
                <w:szCs w:val="22"/>
              </w:rPr>
              <w:t>1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AEEF3" w:fill="DAEEF3"/>
            <w:noWrap/>
            <w:vAlign w:val="bottom"/>
            <w:hideMark/>
          </w:tcPr>
          <w:p w:rsidR="0091315D" w:rsidRPr="0091315D" w:rsidRDefault="0091315D" w:rsidP="0091315D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textAlignment w:val="auto"/>
              <w:rPr>
                <w:rFonts w:ascii="Calibri" w:hAnsi="Calibri" w:cs="Calibri"/>
                <w:color w:val="000000"/>
                <w:kern w:val="0"/>
                <w:szCs w:val="22"/>
              </w:rPr>
            </w:pPr>
            <w:r w:rsidRPr="0091315D">
              <w:rPr>
                <w:rFonts w:ascii="Calibri" w:hAnsi="Calibri" w:cs="Calibri"/>
                <w:color w:val="000000"/>
                <w:kern w:val="0"/>
                <w:szCs w:val="22"/>
              </w:rPr>
              <w:t>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AEEF3" w:fill="DAEEF3"/>
            <w:noWrap/>
            <w:vAlign w:val="bottom"/>
            <w:hideMark/>
          </w:tcPr>
          <w:p w:rsidR="0091315D" w:rsidRPr="0091315D" w:rsidRDefault="0091315D" w:rsidP="0091315D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textAlignment w:val="auto"/>
              <w:rPr>
                <w:rFonts w:ascii="Calibri" w:hAnsi="Calibri" w:cs="Calibri"/>
                <w:color w:val="000000"/>
                <w:kern w:val="0"/>
                <w:szCs w:val="22"/>
              </w:rPr>
            </w:pPr>
            <w:r w:rsidRPr="0091315D">
              <w:rPr>
                <w:rFonts w:ascii="Calibri" w:hAnsi="Calibri" w:cs="Calibri"/>
                <w:color w:val="000000"/>
                <w:kern w:val="0"/>
                <w:szCs w:val="22"/>
              </w:rPr>
              <w:t>2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AEEF3" w:fill="DAEEF3"/>
            <w:noWrap/>
            <w:vAlign w:val="bottom"/>
            <w:hideMark/>
          </w:tcPr>
          <w:p w:rsidR="0091315D" w:rsidRPr="0091315D" w:rsidRDefault="0091315D" w:rsidP="0091315D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textAlignment w:val="auto"/>
              <w:rPr>
                <w:rFonts w:ascii="Calibri" w:hAnsi="Calibri" w:cs="Calibri"/>
                <w:color w:val="000000"/>
                <w:kern w:val="0"/>
                <w:szCs w:val="22"/>
              </w:rPr>
            </w:pPr>
            <w:r w:rsidRPr="0091315D">
              <w:rPr>
                <w:rFonts w:ascii="Calibri" w:hAnsi="Calibri" w:cs="Calibri"/>
                <w:color w:val="000000"/>
                <w:kern w:val="0"/>
                <w:szCs w:val="22"/>
              </w:rPr>
              <w:t>1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DAEEF3" w:fill="DAEEF3"/>
            <w:noWrap/>
            <w:vAlign w:val="bottom"/>
            <w:hideMark/>
          </w:tcPr>
          <w:p w:rsidR="0091315D" w:rsidRPr="0091315D" w:rsidRDefault="0091315D" w:rsidP="0091315D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textAlignment w:val="auto"/>
              <w:rPr>
                <w:rFonts w:ascii="Calibri" w:hAnsi="Calibri" w:cs="Calibri"/>
                <w:color w:val="000000"/>
                <w:kern w:val="0"/>
                <w:szCs w:val="22"/>
              </w:rPr>
            </w:pPr>
            <w:r w:rsidRPr="0091315D">
              <w:rPr>
                <w:rFonts w:ascii="Calibri" w:hAnsi="Calibri" w:cs="Calibri"/>
                <w:color w:val="000000"/>
                <w:kern w:val="0"/>
                <w:szCs w:val="22"/>
              </w:rPr>
              <w:t>2</w:t>
            </w:r>
          </w:p>
        </w:tc>
      </w:tr>
      <w:tr w:rsidR="0091315D" w:rsidRPr="0091315D" w:rsidTr="0091315D">
        <w:trPr>
          <w:trHeight w:val="300"/>
        </w:trPr>
        <w:tc>
          <w:tcPr>
            <w:tcW w:w="11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315D" w:rsidRPr="0091315D" w:rsidRDefault="0091315D" w:rsidP="0091315D">
            <w:pPr>
              <w:widowControl/>
              <w:suppressAutoHyphens w:val="0"/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color w:val="000000"/>
                <w:kern w:val="0"/>
                <w:szCs w:val="22"/>
              </w:rPr>
            </w:pPr>
            <w:r w:rsidRPr="0091315D">
              <w:rPr>
                <w:rFonts w:ascii="Calibri" w:hAnsi="Calibri" w:cs="Calibri"/>
                <w:color w:val="000000"/>
                <w:kern w:val="0"/>
                <w:szCs w:val="22"/>
              </w:rPr>
              <w:t>čtvrtek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315D" w:rsidRPr="0091315D" w:rsidRDefault="0091315D" w:rsidP="0091315D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textAlignment w:val="auto"/>
              <w:rPr>
                <w:rFonts w:ascii="Calibri" w:hAnsi="Calibri" w:cs="Calibri"/>
                <w:color w:val="000000"/>
                <w:kern w:val="0"/>
                <w:szCs w:val="22"/>
              </w:rPr>
            </w:pPr>
            <w:r w:rsidRPr="0091315D">
              <w:rPr>
                <w:rFonts w:ascii="Calibri" w:hAnsi="Calibri" w:cs="Calibri"/>
                <w:color w:val="000000"/>
                <w:kern w:val="0"/>
                <w:szCs w:val="22"/>
              </w:rPr>
              <w:t>1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315D" w:rsidRPr="0091315D" w:rsidRDefault="0091315D" w:rsidP="0091315D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textAlignment w:val="auto"/>
              <w:rPr>
                <w:rFonts w:ascii="Calibri" w:hAnsi="Calibri" w:cs="Calibri"/>
                <w:color w:val="000000"/>
                <w:kern w:val="0"/>
                <w:szCs w:val="22"/>
              </w:rPr>
            </w:pPr>
            <w:r w:rsidRPr="0091315D">
              <w:rPr>
                <w:rFonts w:ascii="Calibri" w:hAnsi="Calibri" w:cs="Calibri"/>
                <w:color w:val="000000"/>
                <w:kern w:val="0"/>
                <w:szCs w:val="22"/>
              </w:rPr>
              <w:t>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315D" w:rsidRPr="0091315D" w:rsidRDefault="0091315D" w:rsidP="0091315D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textAlignment w:val="auto"/>
              <w:rPr>
                <w:rFonts w:ascii="Calibri" w:hAnsi="Calibri" w:cs="Calibri"/>
                <w:color w:val="000000"/>
                <w:kern w:val="0"/>
                <w:szCs w:val="22"/>
              </w:rPr>
            </w:pPr>
            <w:r w:rsidRPr="0091315D">
              <w:rPr>
                <w:rFonts w:ascii="Calibri" w:hAnsi="Calibri" w:cs="Calibri"/>
                <w:color w:val="000000"/>
                <w:kern w:val="0"/>
                <w:szCs w:val="22"/>
              </w:rPr>
              <w:t>1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315D" w:rsidRPr="0091315D" w:rsidRDefault="0091315D" w:rsidP="0091315D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textAlignment w:val="auto"/>
              <w:rPr>
                <w:rFonts w:ascii="Calibri" w:hAnsi="Calibri" w:cs="Calibri"/>
                <w:color w:val="000000"/>
                <w:kern w:val="0"/>
                <w:szCs w:val="22"/>
              </w:rPr>
            </w:pPr>
            <w:r w:rsidRPr="0091315D">
              <w:rPr>
                <w:rFonts w:ascii="Calibri" w:hAnsi="Calibri" w:cs="Calibri"/>
                <w:color w:val="000000"/>
                <w:kern w:val="0"/>
                <w:szCs w:val="22"/>
              </w:rPr>
              <w:t>1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1315D" w:rsidRPr="0091315D" w:rsidRDefault="0091315D" w:rsidP="0091315D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textAlignment w:val="auto"/>
              <w:rPr>
                <w:rFonts w:ascii="Calibri" w:hAnsi="Calibri" w:cs="Calibri"/>
                <w:color w:val="000000"/>
                <w:kern w:val="0"/>
                <w:szCs w:val="22"/>
              </w:rPr>
            </w:pPr>
            <w:r w:rsidRPr="0091315D">
              <w:rPr>
                <w:rFonts w:ascii="Calibri" w:hAnsi="Calibri" w:cs="Calibri"/>
                <w:color w:val="000000"/>
                <w:kern w:val="0"/>
                <w:szCs w:val="22"/>
              </w:rPr>
              <w:t>3</w:t>
            </w:r>
          </w:p>
        </w:tc>
      </w:tr>
      <w:tr w:rsidR="0091315D" w:rsidRPr="0091315D" w:rsidTr="0091315D">
        <w:trPr>
          <w:trHeight w:val="300"/>
        </w:trPr>
        <w:tc>
          <w:tcPr>
            <w:tcW w:w="118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DAEEF3" w:fill="DAEEF3"/>
            <w:noWrap/>
            <w:vAlign w:val="bottom"/>
            <w:hideMark/>
          </w:tcPr>
          <w:p w:rsidR="0091315D" w:rsidRPr="0091315D" w:rsidRDefault="0091315D" w:rsidP="0091315D">
            <w:pPr>
              <w:widowControl/>
              <w:suppressAutoHyphens w:val="0"/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color w:val="000000"/>
                <w:kern w:val="0"/>
                <w:szCs w:val="22"/>
              </w:rPr>
            </w:pPr>
            <w:r w:rsidRPr="0091315D">
              <w:rPr>
                <w:rFonts w:ascii="Calibri" w:hAnsi="Calibri" w:cs="Calibri"/>
                <w:color w:val="000000"/>
                <w:kern w:val="0"/>
                <w:szCs w:val="22"/>
              </w:rPr>
              <w:t>pátek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DAEEF3" w:fill="DAEEF3"/>
            <w:noWrap/>
            <w:vAlign w:val="bottom"/>
            <w:hideMark/>
          </w:tcPr>
          <w:p w:rsidR="0091315D" w:rsidRPr="0091315D" w:rsidRDefault="0091315D" w:rsidP="0091315D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textAlignment w:val="auto"/>
              <w:rPr>
                <w:rFonts w:ascii="Calibri" w:hAnsi="Calibri" w:cs="Calibri"/>
                <w:color w:val="000000"/>
                <w:kern w:val="0"/>
                <w:szCs w:val="22"/>
              </w:rPr>
            </w:pPr>
            <w:r w:rsidRPr="0091315D">
              <w:rPr>
                <w:rFonts w:ascii="Calibri" w:hAnsi="Calibri" w:cs="Calibri"/>
                <w:color w:val="000000"/>
                <w:kern w:val="0"/>
                <w:szCs w:val="22"/>
              </w:rPr>
              <w:t>0,5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DAEEF3" w:fill="DAEEF3"/>
            <w:noWrap/>
            <w:vAlign w:val="bottom"/>
            <w:hideMark/>
          </w:tcPr>
          <w:p w:rsidR="0091315D" w:rsidRPr="0091315D" w:rsidRDefault="0091315D" w:rsidP="0091315D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textAlignment w:val="auto"/>
              <w:rPr>
                <w:rFonts w:ascii="Calibri" w:hAnsi="Calibri" w:cs="Calibri"/>
                <w:color w:val="000000"/>
                <w:kern w:val="0"/>
                <w:szCs w:val="22"/>
              </w:rPr>
            </w:pPr>
            <w:r w:rsidRPr="0091315D">
              <w:rPr>
                <w:rFonts w:ascii="Calibri" w:hAnsi="Calibri" w:cs="Calibri"/>
                <w:color w:val="000000"/>
                <w:kern w:val="0"/>
                <w:szCs w:val="22"/>
              </w:rPr>
              <w:t>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DAEEF3" w:fill="DAEEF3"/>
            <w:noWrap/>
            <w:vAlign w:val="bottom"/>
            <w:hideMark/>
          </w:tcPr>
          <w:p w:rsidR="0091315D" w:rsidRPr="0091315D" w:rsidRDefault="0091315D" w:rsidP="0091315D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textAlignment w:val="auto"/>
              <w:rPr>
                <w:rFonts w:ascii="Calibri" w:hAnsi="Calibri" w:cs="Calibri"/>
                <w:color w:val="000000"/>
                <w:kern w:val="0"/>
                <w:szCs w:val="22"/>
              </w:rPr>
            </w:pPr>
            <w:r w:rsidRPr="0091315D">
              <w:rPr>
                <w:rFonts w:ascii="Calibri" w:hAnsi="Calibri" w:cs="Calibri"/>
                <w:color w:val="000000"/>
                <w:kern w:val="0"/>
                <w:szCs w:val="22"/>
              </w:rPr>
              <w:t>2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DAEEF3" w:fill="DAEEF3"/>
            <w:noWrap/>
            <w:vAlign w:val="bottom"/>
            <w:hideMark/>
          </w:tcPr>
          <w:p w:rsidR="0091315D" w:rsidRPr="0091315D" w:rsidRDefault="0091315D" w:rsidP="0091315D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textAlignment w:val="auto"/>
              <w:rPr>
                <w:rFonts w:ascii="Calibri" w:hAnsi="Calibri" w:cs="Calibri"/>
                <w:color w:val="000000"/>
                <w:kern w:val="0"/>
                <w:szCs w:val="22"/>
              </w:rPr>
            </w:pPr>
            <w:r w:rsidRPr="0091315D">
              <w:rPr>
                <w:rFonts w:ascii="Calibri" w:hAnsi="Calibri" w:cs="Calibri"/>
                <w:color w:val="000000"/>
                <w:kern w:val="0"/>
                <w:szCs w:val="22"/>
              </w:rPr>
              <w:t>1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DAEEF3" w:fill="DAEEF3"/>
            <w:noWrap/>
            <w:vAlign w:val="bottom"/>
            <w:hideMark/>
          </w:tcPr>
          <w:p w:rsidR="0091315D" w:rsidRPr="0091315D" w:rsidRDefault="0091315D" w:rsidP="0091315D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textAlignment w:val="auto"/>
              <w:rPr>
                <w:rFonts w:ascii="Calibri" w:hAnsi="Calibri" w:cs="Calibri"/>
                <w:color w:val="000000"/>
                <w:kern w:val="0"/>
                <w:szCs w:val="22"/>
              </w:rPr>
            </w:pPr>
            <w:r w:rsidRPr="0091315D">
              <w:rPr>
                <w:rFonts w:ascii="Calibri" w:hAnsi="Calibri" w:cs="Calibri"/>
                <w:color w:val="000000"/>
                <w:kern w:val="0"/>
                <w:szCs w:val="22"/>
              </w:rPr>
              <w:t>4</w:t>
            </w:r>
          </w:p>
        </w:tc>
      </w:tr>
    </w:tbl>
    <w:p w:rsidR="00C8420C" w:rsidRPr="001A3CED" w:rsidRDefault="00C8420C" w:rsidP="001A3CED"/>
    <w:p w:rsidR="00C8420C" w:rsidRPr="001A3CED" w:rsidRDefault="00C8420C" w:rsidP="001A3CED"/>
    <w:p w:rsidR="00C8420C" w:rsidRDefault="00C8420C" w:rsidP="001A3CED"/>
    <w:p w:rsidR="0091315D" w:rsidRDefault="0091315D" w:rsidP="001A3CED"/>
    <w:p w:rsidR="0091315D" w:rsidRPr="001A3CED" w:rsidRDefault="0091315D" w:rsidP="001A3CED"/>
    <w:p w:rsidR="00C8420C" w:rsidRPr="001A3CED" w:rsidRDefault="00C8420C" w:rsidP="001A3CED"/>
    <w:p w:rsidR="00C8420C" w:rsidRDefault="00C8420C" w:rsidP="001A3CED"/>
    <w:p w:rsidR="0091315D" w:rsidRDefault="0091315D" w:rsidP="001A3CED"/>
    <w:p w:rsidR="0091315D" w:rsidRPr="001A3CED" w:rsidRDefault="00E570E4" w:rsidP="001A3CED">
      <w:r>
        <w:rPr>
          <w:noProof/>
        </w:rPr>
        <w:lastRenderedPageBreak/>
        <w:drawing>
          <wp:anchor distT="0" distB="0" distL="114300" distR="114300" simplePos="0" relativeHeight="251693056" behindDoc="0" locked="0" layoutInCell="1" allowOverlap="1" wp14:anchorId="2BB25B95" wp14:editId="74702297">
            <wp:simplePos x="0" y="0"/>
            <wp:positionH relativeFrom="margin">
              <wp:posOffset>5128260</wp:posOffset>
            </wp:positionH>
            <wp:positionV relativeFrom="margin">
              <wp:posOffset>137160</wp:posOffset>
            </wp:positionV>
            <wp:extent cx="702310" cy="1400175"/>
            <wp:effectExtent l="0" t="0" r="2540" b="9525"/>
            <wp:wrapSquare wrapText="bothSides"/>
            <wp:docPr id="42" name="Obrázek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82" r="93453" b="78824"/>
                    <a:stretch/>
                  </pic:blipFill>
                  <pic:spPr bwMode="auto">
                    <a:xfrm>
                      <a:off x="0" y="0"/>
                      <a:ext cx="702310" cy="14001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C8420C" w:rsidRPr="001A3CED" w:rsidRDefault="00C8420C" w:rsidP="001A3CED"/>
    <w:p w:rsidR="00C8420C" w:rsidRDefault="0091315D" w:rsidP="0091315D">
      <w:pPr>
        <w:pStyle w:val="Nadpis2"/>
      </w:pPr>
      <w:r>
        <w:t>Práce se schránkou v</w:t>
      </w:r>
      <w:r w:rsidR="00AC7F09">
        <w:t> </w:t>
      </w:r>
      <w:r>
        <w:t>Excelu</w:t>
      </w:r>
    </w:p>
    <w:p w:rsidR="00AC7F09" w:rsidRDefault="00AC7F09" w:rsidP="00AC7F09">
      <w:pPr>
        <w:pStyle w:val="Podtitul"/>
      </w:pPr>
      <w:r>
        <w:t>Obecné zásady:</w:t>
      </w:r>
    </w:p>
    <w:p w:rsidR="00AC7F09" w:rsidRDefault="00AC7F09" w:rsidP="00AC7F09">
      <w:pPr>
        <w:pStyle w:val="Odstavecseseznamem"/>
        <w:widowControl/>
        <w:numPr>
          <w:ilvl w:val="0"/>
          <w:numId w:val="12"/>
        </w:numPr>
        <w:suppressAutoHyphens w:val="0"/>
        <w:overflowPunct/>
        <w:autoSpaceDE/>
        <w:autoSpaceDN/>
        <w:adjustRightInd/>
        <w:textAlignment w:val="auto"/>
      </w:pPr>
      <w:r>
        <w:rPr>
          <w:b/>
        </w:rPr>
        <w:t xml:space="preserve">1. </w:t>
      </w:r>
      <w:r>
        <w:t xml:space="preserve">Nejprve </w:t>
      </w:r>
      <w:r w:rsidRPr="00FF7A8D">
        <w:rPr>
          <w:b/>
        </w:rPr>
        <w:t>označíme</w:t>
      </w:r>
      <w:r w:rsidR="00E570E4">
        <w:t xml:space="preserve"> </w:t>
      </w:r>
      <w:r w:rsidR="00FA134C">
        <w:t>oblast, kterou chceme kopírovat.</w:t>
      </w:r>
    </w:p>
    <w:p w:rsidR="00AC7F09" w:rsidRDefault="00AC7F09" w:rsidP="00AC7F09">
      <w:pPr>
        <w:pStyle w:val="Odstavecseseznamem"/>
        <w:widowControl/>
        <w:numPr>
          <w:ilvl w:val="0"/>
          <w:numId w:val="12"/>
        </w:numPr>
        <w:suppressAutoHyphens w:val="0"/>
        <w:overflowPunct/>
        <w:autoSpaceDE/>
        <w:autoSpaceDN/>
        <w:adjustRightInd/>
        <w:textAlignment w:val="auto"/>
      </w:pPr>
      <w:r>
        <w:rPr>
          <w:b/>
        </w:rPr>
        <w:t>2. K</w:t>
      </w:r>
      <w:r w:rsidRPr="00455019">
        <w:rPr>
          <w:b/>
        </w:rPr>
        <w:t>opírování</w:t>
      </w:r>
      <w:r>
        <w:t xml:space="preserve"> označené</w:t>
      </w:r>
      <w:r w:rsidR="00E570E4">
        <w:t xml:space="preserve"> oblasti </w:t>
      </w:r>
      <w:r>
        <w:t xml:space="preserve">(obrázků…) do schránky - </w:t>
      </w:r>
      <w:r w:rsidRPr="003D4DB3">
        <w:rPr>
          <w:b/>
        </w:rPr>
        <w:t>Ctrl + C</w:t>
      </w:r>
      <w:r w:rsidR="00FA134C">
        <w:t>.</w:t>
      </w:r>
    </w:p>
    <w:p w:rsidR="00AC7F09" w:rsidRDefault="00AC7F09" w:rsidP="00AC7F09">
      <w:pPr>
        <w:pStyle w:val="Odstavecseseznamem"/>
        <w:widowControl/>
        <w:numPr>
          <w:ilvl w:val="0"/>
          <w:numId w:val="12"/>
        </w:numPr>
        <w:suppressAutoHyphens w:val="0"/>
        <w:overflowPunct/>
        <w:autoSpaceDE/>
        <w:autoSpaceDN/>
        <w:adjustRightInd/>
        <w:textAlignment w:val="auto"/>
      </w:pPr>
      <w:r>
        <w:rPr>
          <w:b/>
        </w:rPr>
        <w:t>3</w:t>
      </w:r>
      <w:r w:rsidRPr="00FF7A8D">
        <w:t>.</w:t>
      </w:r>
      <w:r>
        <w:t xml:space="preserve"> Nastavíme kurzor na </w:t>
      </w:r>
      <w:r w:rsidRPr="00455019">
        <w:rPr>
          <w:b/>
        </w:rPr>
        <w:t>místo</w:t>
      </w:r>
      <w:r>
        <w:t xml:space="preserve">, kam chceme </w:t>
      </w:r>
      <w:r w:rsidR="00E570E4">
        <w:t>tabulku</w:t>
      </w:r>
      <w:r>
        <w:t xml:space="preserve"> vložit</w:t>
      </w:r>
      <w:r w:rsidR="00FA134C">
        <w:t>.</w:t>
      </w:r>
    </w:p>
    <w:p w:rsidR="00AC7F09" w:rsidRDefault="00AC7F09" w:rsidP="00AC7F09">
      <w:pPr>
        <w:pStyle w:val="Odstavecseseznamem"/>
        <w:widowControl/>
        <w:numPr>
          <w:ilvl w:val="0"/>
          <w:numId w:val="12"/>
        </w:numPr>
        <w:suppressAutoHyphens w:val="0"/>
        <w:overflowPunct/>
        <w:autoSpaceDE/>
        <w:autoSpaceDN/>
        <w:adjustRightInd/>
        <w:textAlignment w:val="auto"/>
      </w:pPr>
      <w:r>
        <w:rPr>
          <w:b/>
        </w:rPr>
        <w:t xml:space="preserve">4. </w:t>
      </w:r>
      <w:r w:rsidRPr="00455019">
        <w:rPr>
          <w:b/>
        </w:rPr>
        <w:t>Vlož</w:t>
      </w:r>
      <w:r w:rsidR="00E570E4">
        <w:rPr>
          <w:b/>
        </w:rPr>
        <w:t xml:space="preserve">íme </w:t>
      </w:r>
      <w:r w:rsidR="00E570E4">
        <w:t>obsah schránky na vybrané místo</w:t>
      </w:r>
      <w:r>
        <w:t xml:space="preserve"> - </w:t>
      </w:r>
      <w:r w:rsidRPr="003D4DB3">
        <w:rPr>
          <w:b/>
        </w:rPr>
        <w:t>Ctrl + V</w:t>
      </w:r>
      <w:r w:rsidR="00FA134C">
        <w:t>.</w:t>
      </w:r>
    </w:p>
    <w:p w:rsidR="00E570E4" w:rsidRDefault="00E570E4" w:rsidP="00E570E4">
      <w:pPr>
        <w:widowControl/>
        <w:suppressAutoHyphens w:val="0"/>
        <w:overflowPunct/>
        <w:autoSpaceDE/>
        <w:autoSpaceDN/>
        <w:adjustRightInd/>
        <w:textAlignment w:val="auto"/>
      </w:pPr>
      <w:r>
        <w:rPr>
          <w:noProof/>
        </w:rPr>
        <w:drawing>
          <wp:anchor distT="0" distB="0" distL="114300" distR="114300" simplePos="0" relativeHeight="251692032" behindDoc="0" locked="0" layoutInCell="1" allowOverlap="1" wp14:anchorId="0CEBF54B" wp14:editId="532DEA14">
            <wp:simplePos x="0" y="0"/>
            <wp:positionH relativeFrom="margin">
              <wp:posOffset>3404235</wp:posOffset>
            </wp:positionH>
            <wp:positionV relativeFrom="margin">
              <wp:posOffset>1613535</wp:posOffset>
            </wp:positionV>
            <wp:extent cx="3276600" cy="1045845"/>
            <wp:effectExtent l="0" t="0" r="0" b="1905"/>
            <wp:wrapSquare wrapText="bothSides"/>
            <wp:docPr id="41" name="Obrázek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52" t="30294" r="55286" b="47647"/>
                    <a:stretch/>
                  </pic:blipFill>
                  <pic:spPr bwMode="auto">
                    <a:xfrm>
                      <a:off x="0" y="0"/>
                      <a:ext cx="3276600" cy="10458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E570E4" w:rsidRDefault="00E570E4" w:rsidP="00E570E4">
      <w:pPr>
        <w:pStyle w:val="Nadpis2"/>
      </w:pPr>
      <w:r>
        <w:t>POZOR!</w:t>
      </w:r>
    </w:p>
    <w:p w:rsidR="00AC7F09" w:rsidRPr="00E570E4" w:rsidRDefault="00E570E4" w:rsidP="00AC7F09">
      <w:pPr>
        <w:rPr>
          <w:b/>
        </w:rPr>
      </w:pPr>
      <w:r>
        <w:t xml:space="preserve">Po kopírování označené oblasti do schránky </w:t>
      </w:r>
      <w:r>
        <w:rPr>
          <w:b/>
        </w:rPr>
        <w:t xml:space="preserve">(Ctrl + C) </w:t>
      </w:r>
      <w:r>
        <w:t>se tato oblast označí „běhající“ čárkovanou čárou.</w:t>
      </w:r>
    </w:p>
    <w:p w:rsidR="00E570E4" w:rsidRDefault="00E570E4" w:rsidP="00AC7F09">
      <w:pPr>
        <w:rPr>
          <w:b/>
        </w:rPr>
      </w:pPr>
      <w:r w:rsidRPr="00E570E4">
        <w:rPr>
          <w:b/>
        </w:rPr>
        <w:t>Pokud mezi kopírováním do schránky a vložením stiskneme jakoukoliv klávesu, označení zmizí a data ze schránky budou smazána.</w:t>
      </w:r>
    </w:p>
    <w:p w:rsidR="00E570E4" w:rsidRDefault="00E570E4" w:rsidP="00AC7F09">
      <w:pPr>
        <w:rPr>
          <w:b/>
        </w:rPr>
      </w:pPr>
    </w:p>
    <w:p w:rsidR="00E570E4" w:rsidRDefault="00EE13BD" w:rsidP="00E570E4">
      <w:pPr>
        <w:pStyle w:val="Nadpis2"/>
      </w:pPr>
      <w:r>
        <w:t>Vložení JINAK</w:t>
      </w:r>
    </w:p>
    <w:p w:rsidR="00EE13BD" w:rsidRDefault="00EE13BD" w:rsidP="00EE13BD">
      <w:r>
        <w:t>Data můžeme ze schránky vložit i jiným způsobem, než jako prostou kopii označené oblasti.</w:t>
      </w:r>
    </w:p>
    <w:p w:rsidR="00EE13BD" w:rsidRDefault="00EE13BD" w:rsidP="00EE13BD"/>
    <w:p w:rsidR="00EE13BD" w:rsidRDefault="00EE13BD" w:rsidP="00EE13BD">
      <w:pPr>
        <w:pStyle w:val="Odstavecseseznamem"/>
        <w:numPr>
          <w:ilvl w:val="0"/>
          <w:numId w:val="13"/>
        </w:numPr>
      </w:pPr>
      <w:r>
        <w:t xml:space="preserve">Po označení oblasti a zkopírování do schránky </w:t>
      </w:r>
      <w:r w:rsidR="00FA134C">
        <w:t>klikneme</w:t>
      </w:r>
      <w:r>
        <w:t xml:space="preserve"> pravým tlačítkem myši na místo, kam chceme tabulku vložit.</w:t>
      </w:r>
    </w:p>
    <w:p w:rsidR="00EE13BD" w:rsidRDefault="00EE13BD" w:rsidP="00EE13BD"/>
    <w:p w:rsidR="00EE13BD" w:rsidRDefault="00047D17" w:rsidP="00EE13BD">
      <w:r>
        <w:rPr>
          <w:noProof/>
        </w:rPr>
        <w:drawing>
          <wp:anchor distT="0" distB="0" distL="114300" distR="114300" simplePos="0" relativeHeight="251697152" behindDoc="0" locked="0" layoutInCell="1" allowOverlap="1" wp14:anchorId="358F9671" wp14:editId="608B4BAF">
            <wp:simplePos x="0" y="0"/>
            <wp:positionH relativeFrom="margin">
              <wp:posOffset>2099945</wp:posOffset>
            </wp:positionH>
            <wp:positionV relativeFrom="margin">
              <wp:posOffset>4195445</wp:posOffset>
            </wp:positionV>
            <wp:extent cx="2371725" cy="2274570"/>
            <wp:effectExtent l="0" t="0" r="9525" b="0"/>
            <wp:wrapSquare wrapText="bothSides"/>
            <wp:docPr id="46" name="Obrázek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131" t="13333" r="38597" b="40141"/>
                    <a:stretch/>
                  </pic:blipFill>
                  <pic:spPr bwMode="auto">
                    <a:xfrm>
                      <a:off x="0" y="0"/>
                      <a:ext cx="2371725" cy="22745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EE13BD" w:rsidRDefault="00EE13BD" w:rsidP="00EE13BD"/>
    <w:p w:rsidR="00EE13BD" w:rsidRDefault="00EE13BD" w:rsidP="00EE13BD">
      <w:r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516B7484" wp14:editId="2261DEF8">
                <wp:simplePos x="0" y="0"/>
                <wp:positionH relativeFrom="column">
                  <wp:posOffset>194310</wp:posOffset>
                </wp:positionH>
                <wp:positionV relativeFrom="paragraph">
                  <wp:posOffset>120015</wp:posOffset>
                </wp:positionV>
                <wp:extent cx="1581150" cy="495300"/>
                <wp:effectExtent l="0" t="0" r="628650" b="19050"/>
                <wp:wrapNone/>
                <wp:docPr id="40" name="Čárový popisek 2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1150" cy="495300"/>
                        </a:xfrm>
                        <a:prstGeom prst="borderCallout2">
                          <a:avLst>
                            <a:gd name="adj1" fmla="val 50405"/>
                            <a:gd name="adj2" fmla="val 99759"/>
                            <a:gd name="adj3" fmla="val 39093"/>
                            <a:gd name="adj4" fmla="val 110395"/>
                            <a:gd name="adj5" fmla="val 57836"/>
                            <a:gd name="adj6" fmla="val 138231"/>
                          </a:avLst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1315D" w:rsidRPr="00EE13BD" w:rsidRDefault="00EE13BD" w:rsidP="00CA7F38">
                            <w:pPr>
                              <w:jc w:val="left"/>
                              <w:rPr>
                                <w:b/>
                              </w:rPr>
                            </w:pPr>
                            <w:r>
                              <w:t>2</w:t>
                            </w:r>
                            <w:r w:rsidR="0091315D">
                              <w:t xml:space="preserve">. </w:t>
                            </w:r>
                            <w:r>
                              <w:t xml:space="preserve">Vybereme volbu </w:t>
                            </w:r>
                            <w:r w:rsidR="00FA134C">
                              <w:rPr>
                                <w:b/>
                              </w:rPr>
                              <w:t>Vložit jinak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40" o:spid="_x0000_s1032" type="#_x0000_t48" style="position:absolute;left:0;text-align:left;margin-left:15.3pt;margin-top:9.45pt;width:124.5pt;height:39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" adj="29858,12493,23845,8444,21548,10887" fillcolor="white [3201]" strokecolor="black [3213]" strokeweight="2pt">
                <v:textbox>
                  <w:txbxContent>
                    <w:p w:rsidR="0091315D" w:rsidRPr="00EE13BD" w:rsidRDefault="00EE13BD" w:rsidP="00CA7F38">
                      <w:pPr>
                        <w:jc w:val="left"/>
                        <w:rPr>
                          <w:b/>
                        </w:rPr>
                      </w:pPr>
                      <w:r>
                        <w:t>2</w:t>
                      </w:r>
                      <w:r w:rsidR="0091315D">
                        <w:t xml:space="preserve">. </w:t>
                      </w:r>
                      <w:r>
                        <w:t xml:space="preserve">Vybereme volbu </w:t>
                      </w:r>
                      <w:r w:rsidR="00FA134C">
                        <w:rPr>
                          <w:b/>
                        </w:rPr>
                        <w:t>Vložit jinak</w:t>
                      </w:r>
                    </w:p>
                  </w:txbxContent>
                </v:textbox>
                <o:callout v:ext="edit" minusx="t" minusy="t"/>
              </v:shape>
            </w:pict>
          </mc:Fallback>
        </mc:AlternateContent>
      </w:r>
    </w:p>
    <w:p w:rsidR="00EE13BD" w:rsidRDefault="00471B8A" w:rsidP="00EE13BD">
      <w:r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73CE4CAB" wp14:editId="4C603E1F">
                <wp:simplePos x="0" y="0"/>
                <wp:positionH relativeFrom="column">
                  <wp:posOffset>4852035</wp:posOffset>
                </wp:positionH>
                <wp:positionV relativeFrom="paragraph">
                  <wp:posOffset>130810</wp:posOffset>
                </wp:positionV>
                <wp:extent cx="1581150" cy="495300"/>
                <wp:effectExtent l="628650" t="0" r="19050" b="19050"/>
                <wp:wrapNone/>
                <wp:docPr id="47" name="Čárový popisek 2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1150" cy="495300"/>
                        </a:xfrm>
                        <a:prstGeom prst="borderCallout2">
                          <a:avLst>
                            <a:gd name="adj1" fmla="val 52328"/>
                            <a:gd name="adj2" fmla="val 361"/>
                            <a:gd name="adj3" fmla="val 64093"/>
                            <a:gd name="adj4" fmla="val -13701"/>
                            <a:gd name="adj5" fmla="val 94375"/>
                            <a:gd name="adj6" fmla="val -40082"/>
                          </a:avLst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71B8A" w:rsidRPr="00EE13BD" w:rsidRDefault="00471B8A" w:rsidP="00CA7F38">
                            <w:pPr>
                              <w:jc w:val="left"/>
                              <w:rPr>
                                <w:b/>
                              </w:rPr>
                            </w:pPr>
                            <w:r>
                              <w:t>3</w:t>
                            </w:r>
                            <w:r w:rsidR="00FA134C">
                              <w:t>. Vybereme buď přímo z nabídky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47" o:spid="_x0000_s1033" type="#_x0000_t48" style="position:absolute;left:0;text-align:left;margin-left:382.05pt;margin-top:10.3pt;width:124.5pt;height:39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" adj="-8658,20385,-2959,13844,78,11303" fillcolor="white [3201]" strokecolor="black [3213]" strokeweight="2pt">
                <v:textbox>
                  <w:txbxContent>
                    <w:p w:rsidR="00471B8A" w:rsidRPr="00EE13BD" w:rsidRDefault="00471B8A" w:rsidP="00CA7F38">
                      <w:pPr>
                        <w:jc w:val="left"/>
                        <w:rPr>
                          <w:b/>
                        </w:rPr>
                      </w:pPr>
                      <w:r>
                        <w:t>3</w:t>
                      </w:r>
                      <w:r w:rsidR="00FA134C">
                        <w:t>. Vybereme buď přímo z nabídky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</w:p>
    <w:p w:rsidR="00EE13BD" w:rsidRDefault="00EE13BD" w:rsidP="00EE13BD"/>
    <w:p w:rsidR="00047D17" w:rsidRDefault="00471B8A" w:rsidP="00EE13BD">
      <w:r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175BB49E" wp14:editId="342CD01D">
                <wp:simplePos x="0" y="0"/>
                <wp:positionH relativeFrom="column">
                  <wp:posOffset>4785360</wp:posOffset>
                </wp:positionH>
                <wp:positionV relativeFrom="paragraph">
                  <wp:posOffset>3181350</wp:posOffset>
                </wp:positionV>
                <wp:extent cx="1447800" cy="590550"/>
                <wp:effectExtent l="1085850" t="609600" r="19050" b="19050"/>
                <wp:wrapNone/>
                <wp:docPr id="51" name="Čárový popisek 2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7800" cy="590550"/>
                        </a:xfrm>
                        <a:prstGeom prst="borderCallout2">
                          <a:avLst>
                            <a:gd name="adj1" fmla="val 52328"/>
                            <a:gd name="adj2" fmla="val 361"/>
                            <a:gd name="adj3" fmla="val -79667"/>
                            <a:gd name="adj4" fmla="val -23499"/>
                            <a:gd name="adj5" fmla="val -102400"/>
                            <a:gd name="adj6" fmla="val -74680"/>
                          </a:avLst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71B8A" w:rsidRPr="00471B8A" w:rsidRDefault="00471B8A" w:rsidP="00CA7F38">
                            <w:pPr>
                              <w:jc w:val="left"/>
                              <w:rPr>
                                <w:b/>
                              </w:rPr>
                            </w:pPr>
                            <w:r>
                              <w:t>Vloží dat</w:t>
                            </w:r>
                            <w:r w:rsidR="00FA134C">
                              <w:t>a včetně vzorců a formátu čísel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51" o:spid="_x0000_s1034" type="#_x0000_t48" style="position:absolute;left:0;text-align:left;margin-left:376.8pt;margin-top:250.5pt;width:114pt;height:46.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" adj="-16131,-22118,-5076,-17208,78,11303" fillcolor="white [3201]" strokecolor="black [3213]" strokeweight="2pt">
                <v:textbox>
                  <w:txbxContent>
                    <w:p w:rsidR="00471B8A" w:rsidRPr="00471B8A" w:rsidRDefault="00471B8A" w:rsidP="00CA7F38">
                      <w:pPr>
                        <w:jc w:val="left"/>
                        <w:rPr>
                          <w:b/>
                        </w:rPr>
                      </w:pPr>
                      <w:r>
                        <w:t>Vloží dat</w:t>
                      </w:r>
                      <w:r w:rsidR="00FA134C">
                        <w:t>a včetně vzorců a formátu čísel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14518E34" wp14:editId="17C90F46">
                <wp:simplePos x="0" y="0"/>
                <wp:positionH relativeFrom="column">
                  <wp:posOffset>4785360</wp:posOffset>
                </wp:positionH>
                <wp:positionV relativeFrom="paragraph">
                  <wp:posOffset>3886200</wp:posOffset>
                </wp:positionV>
                <wp:extent cx="1447800" cy="590550"/>
                <wp:effectExtent l="990600" t="1143000" r="19050" b="19050"/>
                <wp:wrapNone/>
                <wp:docPr id="52" name="Čárový popisek 2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7800" cy="590550"/>
                        </a:xfrm>
                        <a:prstGeom prst="borderCallout2">
                          <a:avLst>
                            <a:gd name="adj1" fmla="val 52328"/>
                            <a:gd name="adj2" fmla="val 361"/>
                            <a:gd name="adj3" fmla="val -131280"/>
                            <a:gd name="adj4" fmla="val -25473"/>
                            <a:gd name="adj5" fmla="val -191110"/>
                            <a:gd name="adj6" fmla="val -67444"/>
                          </a:avLst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71B8A" w:rsidRPr="00471B8A" w:rsidRDefault="00471B8A" w:rsidP="00CA7F38">
                            <w:pPr>
                              <w:jc w:val="left"/>
                              <w:rPr>
                                <w:b/>
                              </w:rPr>
                            </w:pPr>
                            <w:r>
                              <w:t>Převede vzorce n</w:t>
                            </w:r>
                            <w:r w:rsidR="00FA134C">
                              <w:t>a hodnoty, zachová formát čísla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52" o:spid="_x0000_s1035" type="#_x0000_t48" style="position:absolute;left:0;text-align:left;margin-left:376.8pt;margin-top:306pt;width:114pt;height:46.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" adj="-14568,-41280,-5502,-28356,78,11303" fillcolor="white [3201]" strokecolor="black [3213]" strokeweight="2pt">
                <v:textbox>
                  <w:txbxContent>
                    <w:p w:rsidR="00471B8A" w:rsidRPr="00471B8A" w:rsidRDefault="00471B8A" w:rsidP="00CA7F38">
                      <w:pPr>
                        <w:jc w:val="left"/>
                        <w:rPr>
                          <w:b/>
                        </w:rPr>
                      </w:pPr>
                      <w:r>
                        <w:t>Převede vzorce n</w:t>
                      </w:r>
                      <w:r w:rsidR="00FA134C">
                        <w:t>a hodnoty, zachová formát čísla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45B77DE6" wp14:editId="2B65B0CE">
                <wp:simplePos x="0" y="0"/>
                <wp:positionH relativeFrom="column">
                  <wp:posOffset>4785360</wp:posOffset>
                </wp:positionH>
                <wp:positionV relativeFrom="paragraph">
                  <wp:posOffset>2466975</wp:posOffset>
                </wp:positionV>
                <wp:extent cx="1447800" cy="590550"/>
                <wp:effectExtent l="1466850" t="95250" r="19050" b="19050"/>
                <wp:wrapNone/>
                <wp:docPr id="50" name="Čárový popisek 2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7800" cy="590550"/>
                        </a:xfrm>
                        <a:prstGeom prst="borderCallout2">
                          <a:avLst>
                            <a:gd name="adj1" fmla="val 52328"/>
                            <a:gd name="adj2" fmla="val 361"/>
                            <a:gd name="adj3" fmla="val -5473"/>
                            <a:gd name="adj4" fmla="val -28762"/>
                            <a:gd name="adj5" fmla="val -13689"/>
                            <a:gd name="adj6" fmla="val -101654"/>
                          </a:avLst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71B8A" w:rsidRPr="00471B8A" w:rsidRDefault="00471B8A" w:rsidP="00CA7F38">
                            <w:pPr>
                              <w:jc w:val="left"/>
                              <w:rPr>
                                <w:b/>
                              </w:rPr>
                            </w:pPr>
                            <w:r>
                              <w:t xml:space="preserve">Vloží </w:t>
                            </w:r>
                            <w:r w:rsidR="00FA134C">
                              <w:t>data a nastavenou šířku sloupců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50" o:spid="_x0000_s1036" type="#_x0000_t48" style="position:absolute;left:0;text-align:left;margin-left:376.8pt;margin-top:194.25pt;width:114pt;height:46.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" adj="-21957,-2957,-6213,-1182,78,11303" fillcolor="white [3201]" strokecolor="black [3213]" strokeweight="2pt">
                <v:textbox>
                  <w:txbxContent>
                    <w:p w:rsidR="00471B8A" w:rsidRPr="00471B8A" w:rsidRDefault="00471B8A" w:rsidP="00CA7F38">
                      <w:pPr>
                        <w:jc w:val="left"/>
                        <w:rPr>
                          <w:b/>
                        </w:rPr>
                      </w:pPr>
                      <w:r>
                        <w:t xml:space="preserve">Vloží </w:t>
                      </w:r>
                      <w:r w:rsidR="00FA134C">
                        <w:t>data a nastavenou šířku sloupců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3414F636" wp14:editId="23363B87">
                <wp:simplePos x="0" y="0"/>
                <wp:positionH relativeFrom="column">
                  <wp:posOffset>4785360</wp:posOffset>
                </wp:positionH>
                <wp:positionV relativeFrom="paragraph">
                  <wp:posOffset>1590674</wp:posOffset>
                </wp:positionV>
                <wp:extent cx="1581150" cy="657225"/>
                <wp:effectExtent l="628650" t="0" r="19050" b="28575"/>
                <wp:wrapNone/>
                <wp:docPr id="49" name="Čárový popisek 2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1150" cy="657225"/>
                        </a:xfrm>
                        <a:prstGeom prst="borderCallout2">
                          <a:avLst>
                            <a:gd name="adj1" fmla="val 52328"/>
                            <a:gd name="adj2" fmla="val 361"/>
                            <a:gd name="adj3" fmla="val 64093"/>
                            <a:gd name="adj4" fmla="val -13701"/>
                            <a:gd name="adj5" fmla="val 94375"/>
                            <a:gd name="adj6" fmla="val -40082"/>
                          </a:avLst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71B8A" w:rsidRPr="00471B8A" w:rsidRDefault="00471B8A" w:rsidP="00CA7F38">
                            <w:pPr>
                              <w:jc w:val="left"/>
                              <w:rPr>
                                <w:b/>
                              </w:rPr>
                            </w:pPr>
                            <w:r>
                              <w:t>5. Zde vyb</w:t>
                            </w:r>
                            <w:r w:rsidR="00FA134C">
                              <w:t>ereme požadovaný způsob vložení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49" o:spid="_x0000_s1037" type="#_x0000_t48" style="position:absolute;left:0;text-align:left;margin-left:376.8pt;margin-top:125.25pt;width:124.5pt;height:51.7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" adj="-8658,20385,-2959,13844,78,11303" fillcolor="white [3201]" strokecolor="black [3213]" strokeweight="2pt">
                <v:textbox>
                  <w:txbxContent>
                    <w:p w:rsidR="00471B8A" w:rsidRPr="00471B8A" w:rsidRDefault="00471B8A" w:rsidP="00CA7F38">
                      <w:pPr>
                        <w:jc w:val="left"/>
                        <w:rPr>
                          <w:b/>
                        </w:rPr>
                      </w:pPr>
                      <w:r>
                        <w:t>5. Zde vyb</w:t>
                      </w:r>
                      <w:r w:rsidR="00FA134C">
                        <w:t>ereme požadovaný způsob vložení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97663" behindDoc="0" locked="0" layoutInCell="1" allowOverlap="1" wp14:anchorId="3DDE79DE" wp14:editId="1AF6204E">
            <wp:simplePos x="0" y="0"/>
            <wp:positionH relativeFrom="margin">
              <wp:posOffset>269240</wp:posOffset>
            </wp:positionH>
            <wp:positionV relativeFrom="margin">
              <wp:posOffset>6318250</wp:posOffset>
            </wp:positionV>
            <wp:extent cx="4381500" cy="3200400"/>
            <wp:effectExtent l="0" t="0" r="0" b="0"/>
            <wp:wrapSquare wrapText="bothSides"/>
            <wp:docPr id="43" name="Obrázek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81500" cy="3200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61AC51CB" wp14:editId="2ACAB715">
                <wp:simplePos x="0" y="0"/>
                <wp:positionH relativeFrom="column">
                  <wp:posOffset>4852035</wp:posOffset>
                </wp:positionH>
                <wp:positionV relativeFrom="paragraph">
                  <wp:posOffset>619125</wp:posOffset>
                </wp:positionV>
                <wp:extent cx="1581150" cy="495300"/>
                <wp:effectExtent l="628650" t="0" r="19050" b="19050"/>
                <wp:wrapNone/>
                <wp:docPr id="48" name="Čárový popisek 2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1150" cy="495300"/>
                        </a:xfrm>
                        <a:prstGeom prst="borderCallout2">
                          <a:avLst>
                            <a:gd name="adj1" fmla="val 52328"/>
                            <a:gd name="adj2" fmla="val 361"/>
                            <a:gd name="adj3" fmla="val 64093"/>
                            <a:gd name="adj4" fmla="val -13701"/>
                            <a:gd name="adj5" fmla="val 94375"/>
                            <a:gd name="adj6" fmla="val -40082"/>
                          </a:avLst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71B8A" w:rsidRPr="00471B8A" w:rsidRDefault="00471B8A" w:rsidP="00CA7F38">
                            <w:pPr>
                              <w:jc w:val="left"/>
                              <w:rPr>
                                <w:b/>
                              </w:rPr>
                            </w:pPr>
                            <w:r>
                              <w:t xml:space="preserve">4. Nebo otevřeme okno </w:t>
                            </w:r>
                            <w:r w:rsidR="00FA134C">
                              <w:rPr>
                                <w:b/>
                              </w:rPr>
                              <w:t>Vložit jinak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48" o:spid="_x0000_s1038" type="#_x0000_t48" style="position:absolute;left:0;text-align:left;margin-left:382.05pt;margin-top:48.75pt;width:124.5pt;height:39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" adj="-8658,20385,-2959,13844,78,11303" fillcolor="white [3201]" strokecolor="black [3213]" strokeweight="2pt">
                <v:textbox>
                  <w:txbxContent>
                    <w:p w:rsidR="00471B8A" w:rsidRPr="00471B8A" w:rsidRDefault="00471B8A" w:rsidP="00CA7F38">
                      <w:pPr>
                        <w:jc w:val="left"/>
                        <w:rPr>
                          <w:b/>
                        </w:rPr>
                      </w:pPr>
                      <w:r>
                        <w:t xml:space="preserve">4. Nebo otevřeme okno </w:t>
                      </w:r>
                      <w:r w:rsidR="00FA134C">
                        <w:rPr>
                          <w:b/>
                        </w:rPr>
                        <w:t>Vložit jinak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</w:p>
    <w:p w:rsidR="00047D17" w:rsidRPr="00047D17" w:rsidRDefault="00047D17" w:rsidP="00047D17"/>
    <w:p w:rsidR="00047D17" w:rsidRPr="00047D17" w:rsidRDefault="00047D17" w:rsidP="00047D17"/>
    <w:p w:rsidR="00047D17" w:rsidRPr="00047D17" w:rsidRDefault="00047D17" w:rsidP="00047D17"/>
    <w:p w:rsidR="00047D17" w:rsidRPr="00047D17" w:rsidRDefault="00047D17" w:rsidP="00047D17"/>
    <w:p w:rsidR="00047D17" w:rsidRPr="00047D17" w:rsidRDefault="00047D17" w:rsidP="00047D17"/>
    <w:p w:rsidR="00047D17" w:rsidRPr="00047D17" w:rsidRDefault="00047D17" w:rsidP="00047D17"/>
    <w:p w:rsidR="00047D17" w:rsidRPr="00047D17" w:rsidRDefault="00047D17" w:rsidP="00047D17">
      <w:bookmarkStart w:id="0" w:name="_GoBack"/>
      <w:bookmarkEnd w:id="0"/>
    </w:p>
    <w:p w:rsidR="00047D17" w:rsidRPr="00047D17" w:rsidRDefault="00047D17" w:rsidP="00047D17"/>
    <w:p w:rsidR="00047D17" w:rsidRPr="00047D17" w:rsidRDefault="00047D17" w:rsidP="00047D17"/>
    <w:p w:rsidR="00047D17" w:rsidRPr="00047D17" w:rsidRDefault="00047D17" w:rsidP="00047D17"/>
    <w:p w:rsidR="00047D17" w:rsidRPr="00047D17" w:rsidRDefault="00047D17" w:rsidP="00047D17"/>
    <w:p w:rsidR="00047D17" w:rsidRPr="00047D17" w:rsidRDefault="00047D17" w:rsidP="00047D17"/>
    <w:p w:rsidR="00047D17" w:rsidRPr="00047D17" w:rsidRDefault="00047D17" w:rsidP="00047D17"/>
    <w:p w:rsidR="00047D17" w:rsidRPr="00047D17" w:rsidRDefault="00047D17" w:rsidP="00047D17"/>
    <w:p w:rsidR="00047D17" w:rsidRPr="00047D17" w:rsidRDefault="00047D17" w:rsidP="00047D17"/>
    <w:p w:rsidR="00047D17" w:rsidRPr="00047D17" w:rsidRDefault="00047D17" w:rsidP="00047D17"/>
    <w:p w:rsidR="00047D17" w:rsidRPr="00047D17" w:rsidRDefault="00047D17" w:rsidP="00047D17"/>
    <w:p w:rsidR="00047D17" w:rsidRPr="00047D17" w:rsidRDefault="00047D17" w:rsidP="00047D17"/>
    <w:p w:rsidR="00047D17" w:rsidRPr="00047D17" w:rsidRDefault="00047D17" w:rsidP="00047D17"/>
    <w:p w:rsidR="00047D17" w:rsidRPr="00047D17" w:rsidRDefault="00047D17" w:rsidP="00047D17"/>
    <w:p w:rsidR="00047D17" w:rsidRPr="00047D17" w:rsidRDefault="00047D17" w:rsidP="00047D17"/>
    <w:p w:rsidR="00047D17" w:rsidRPr="00047D17" w:rsidRDefault="00047D17" w:rsidP="00047D17"/>
    <w:p w:rsidR="00047D17" w:rsidRPr="00047D17" w:rsidRDefault="00047D17" w:rsidP="00047D17"/>
    <w:p w:rsidR="00047D17" w:rsidRDefault="00047D17" w:rsidP="00047D17"/>
    <w:p w:rsidR="00EE13BD" w:rsidRDefault="00EE13BD" w:rsidP="00047D17"/>
    <w:p w:rsidR="00047D17" w:rsidRPr="00047D17" w:rsidRDefault="00047D17" w:rsidP="00047D17">
      <w:pPr>
        <w:pStyle w:val="Nadpis2"/>
      </w:pPr>
      <w:r>
        <w:lastRenderedPageBreak/>
        <w:t>Použitá literatura:</w:t>
      </w:r>
    </w:p>
    <w:p w:rsidR="00047D17" w:rsidRDefault="00047D17" w:rsidP="00047D17">
      <w:p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KOVÁŘOVÁ, Libuše. </w:t>
      </w:r>
      <w:r>
        <w:rPr>
          <w:rFonts w:cs="Arial"/>
          <w:i/>
          <w:iCs/>
          <w:sz w:val="24"/>
          <w:szCs w:val="24"/>
        </w:rPr>
        <w:t>Informatika pro základní školy</w:t>
      </w:r>
      <w:r>
        <w:rPr>
          <w:rFonts w:cs="Arial"/>
          <w:sz w:val="24"/>
          <w:szCs w:val="24"/>
        </w:rPr>
        <w:t xml:space="preserve">: </w:t>
      </w:r>
      <w:r>
        <w:rPr>
          <w:rFonts w:cs="Arial"/>
          <w:i/>
          <w:iCs/>
          <w:sz w:val="24"/>
          <w:szCs w:val="24"/>
        </w:rPr>
        <w:t>3</w:t>
      </w:r>
      <w:r>
        <w:rPr>
          <w:rFonts w:cs="Arial"/>
          <w:sz w:val="24"/>
          <w:szCs w:val="24"/>
        </w:rPr>
        <w:t xml:space="preserve">. Vyd. 2. Kralice na Hané: </w:t>
      </w:r>
      <w:proofErr w:type="spellStart"/>
      <w:r>
        <w:rPr>
          <w:rFonts w:cs="Arial"/>
          <w:sz w:val="24"/>
          <w:szCs w:val="24"/>
        </w:rPr>
        <w:t>Computer</w:t>
      </w:r>
      <w:proofErr w:type="spellEnd"/>
      <w:r>
        <w:rPr>
          <w:rFonts w:cs="Arial"/>
          <w:sz w:val="24"/>
          <w:szCs w:val="24"/>
        </w:rPr>
        <w:t xml:space="preserve"> Media, 2009, 88 s. ISBN 978-80-7402-017-9 (</w:t>
      </w:r>
      <w:proofErr w:type="spellStart"/>
      <w:r>
        <w:rPr>
          <w:rFonts w:cs="Arial"/>
          <w:sz w:val="24"/>
          <w:szCs w:val="24"/>
        </w:rPr>
        <w:t>DíL</w:t>
      </w:r>
      <w:proofErr w:type="spellEnd"/>
      <w:r>
        <w:rPr>
          <w:rFonts w:cs="Arial"/>
          <w:sz w:val="24"/>
          <w:szCs w:val="24"/>
        </w:rPr>
        <w:t xml:space="preserve"> 3 : </w:t>
      </w:r>
      <w:proofErr w:type="spellStart"/>
      <w:proofErr w:type="gramStart"/>
      <w:r>
        <w:rPr>
          <w:rFonts w:cs="Arial"/>
          <w:sz w:val="24"/>
          <w:szCs w:val="24"/>
        </w:rPr>
        <w:t>BROž</w:t>
      </w:r>
      <w:proofErr w:type="spellEnd"/>
      <w:r>
        <w:rPr>
          <w:rFonts w:cs="Arial"/>
          <w:sz w:val="24"/>
          <w:szCs w:val="24"/>
        </w:rPr>
        <w:t>.) :.</w:t>
      </w:r>
      <w:proofErr w:type="gramEnd"/>
      <w:r>
        <w:rPr>
          <w:rFonts w:cs="Arial"/>
          <w:sz w:val="24"/>
          <w:szCs w:val="24"/>
        </w:rPr>
        <w:t xml:space="preserve"> </w:t>
      </w:r>
    </w:p>
    <w:p w:rsidR="00047D17" w:rsidRPr="00047D17" w:rsidRDefault="00047D17" w:rsidP="00047D17"/>
    <w:sectPr w:rsidR="00047D17" w:rsidRPr="00047D17" w:rsidSect="00C8420C">
      <w:headerReference w:type="default" r:id="rId16"/>
      <w:footerReference w:type="default" r:id="rId17"/>
      <w:footnotePr>
        <w:pos w:val="beneathText"/>
        <w:numRestart w:val="eachPage"/>
      </w:footnotePr>
      <w:endnotePr>
        <w:numFmt w:val="decimal"/>
      </w:endnotePr>
      <w:pgSz w:w="11905" w:h="16837"/>
      <w:pgMar w:top="851" w:right="1134" w:bottom="1418" w:left="1134" w:header="709" w:footer="176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79F4" w:rsidRDefault="004179F4">
      <w:r>
        <w:separator/>
      </w:r>
    </w:p>
  </w:endnote>
  <w:endnote w:type="continuationSeparator" w:id="0">
    <w:p w:rsidR="004179F4" w:rsidRDefault="004179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3F0C" w:rsidRDefault="007B3F0C">
    <w:pPr>
      <w:pStyle w:val="Zpat"/>
    </w:pPr>
  </w:p>
  <w:p w:rsidR="00F84D33" w:rsidRDefault="003827E8">
    <w:pPr>
      <w:pStyle w:val="Zkladntext"/>
      <w:jc w:val="center"/>
      <w:rPr>
        <w:rFonts w:ascii="Calibri" w:hAnsi="Calibri"/>
        <w:i/>
        <w:color w:val="000000"/>
      </w:rPr>
    </w:pPr>
    <w:r>
      <w:rPr>
        <w:noProof/>
      </w:rPr>
      <w:drawing>
        <wp:inline distT="0" distB="0" distL="0" distR="0" wp14:anchorId="18782064" wp14:editId="537F5439">
          <wp:extent cx="5667375" cy="1238250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420C" w:rsidRDefault="00C8420C">
    <w:pPr>
      <w:pStyle w:val="Zpat"/>
    </w:pPr>
  </w:p>
  <w:p w:rsidR="00C8420C" w:rsidRDefault="00C8420C">
    <w:pPr>
      <w:pStyle w:val="Zkladntext"/>
      <w:jc w:val="center"/>
      <w:rPr>
        <w:rFonts w:ascii="Calibri" w:hAnsi="Calibri"/>
        <w:i/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79F4" w:rsidRDefault="004179F4">
      <w:r>
        <w:separator/>
      </w:r>
    </w:p>
  </w:footnote>
  <w:footnote w:type="continuationSeparator" w:id="0">
    <w:p w:rsidR="004179F4" w:rsidRDefault="004179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6874" w:rsidRPr="00236874" w:rsidRDefault="00236874" w:rsidP="00236874">
    <w:pPr>
      <w:pStyle w:val="Zhlav"/>
      <w:jc w:val="center"/>
      <w:rPr>
        <w:rFonts w:cs="Arial"/>
        <w:sz w:val="20"/>
      </w:rPr>
    </w:pPr>
    <w:r w:rsidRPr="00236874">
      <w:rPr>
        <w:rFonts w:cs="Arial"/>
        <w:sz w:val="20"/>
      </w:rPr>
      <w:t>Základní škola a Mateřská škola, Raspenava, okres Liberec - příspěvková organizace</w:t>
    </w:r>
  </w:p>
  <w:p w:rsidR="00236874" w:rsidRPr="00236874" w:rsidRDefault="00236874" w:rsidP="00236874">
    <w:pPr>
      <w:pStyle w:val="Zhlav"/>
      <w:jc w:val="center"/>
      <w:rPr>
        <w:rFonts w:cs="Arial"/>
        <w:sz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420C" w:rsidRPr="00236874" w:rsidRDefault="00C8420C" w:rsidP="00236874">
    <w:pPr>
      <w:pStyle w:val="Zhlav"/>
      <w:jc w:val="center"/>
      <w:rPr>
        <w:rFonts w:cs="Arial"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A64C9"/>
    <w:multiLevelType w:val="hybridMultilevel"/>
    <w:tmpl w:val="4C8E5052"/>
    <w:lvl w:ilvl="0" w:tplc="040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084B5B95"/>
    <w:multiLevelType w:val="hybridMultilevel"/>
    <w:tmpl w:val="CE3444A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A52D3A"/>
    <w:multiLevelType w:val="hybridMultilevel"/>
    <w:tmpl w:val="4C78099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B01E73"/>
    <w:multiLevelType w:val="hybridMultilevel"/>
    <w:tmpl w:val="C5F85A64"/>
    <w:lvl w:ilvl="0" w:tplc="0405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4">
    <w:nsid w:val="21DE01FE"/>
    <w:multiLevelType w:val="hybridMultilevel"/>
    <w:tmpl w:val="2A9038B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7E40EA1"/>
    <w:multiLevelType w:val="hybridMultilevel"/>
    <w:tmpl w:val="21C4BDA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E9E2A78"/>
    <w:multiLevelType w:val="hybridMultilevel"/>
    <w:tmpl w:val="0E3A118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D305B6"/>
    <w:multiLevelType w:val="hybridMultilevel"/>
    <w:tmpl w:val="FD52CF7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2453AEA"/>
    <w:multiLevelType w:val="hybridMultilevel"/>
    <w:tmpl w:val="F2400540"/>
    <w:lvl w:ilvl="0" w:tplc="D0B4259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0B906B3"/>
    <w:multiLevelType w:val="hybridMultilevel"/>
    <w:tmpl w:val="5F247ED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9B50099"/>
    <w:multiLevelType w:val="hybridMultilevel"/>
    <w:tmpl w:val="4B3CCF30"/>
    <w:lvl w:ilvl="0" w:tplc="040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">
    <w:nsid w:val="7C202099"/>
    <w:multiLevelType w:val="hybridMultilevel"/>
    <w:tmpl w:val="817880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FD43D48"/>
    <w:multiLevelType w:val="hybridMultilevel"/>
    <w:tmpl w:val="BA48D1B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8"/>
  </w:num>
  <w:num w:numId="3">
    <w:abstractNumId w:val="6"/>
  </w:num>
  <w:num w:numId="4">
    <w:abstractNumId w:val="10"/>
  </w:num>
  <w:num w:numId="5">
    <w:abstractNumId w:val="0"/>
  </w:num>
  <w:num w:numId="6">
    <w:abstractNumId w:val="11"/>
  </w:num>
  <w:num w:numId="7">
    <w:abstractNumId w:val="2"/>
  </w:num>
  <w:num w:numId="8">
    <w:abstractNumId w:val="1"/>
  </w:num>
  <w:num w:numId="9">
    <w:abstractNumId w:val="3"/>
  </w:num>
  <w:num w:numId="10">
    <w:abstractNumId w:val="9"/>
  </w:num>
  <w:num w:numId="11">
    <w:abstractNumId w:val="12"/>
  </w:num>
  <w:num w:numId="12">
    <w:abstractNumId w:val="4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420C"/>
    <w:rsid w:val="000467D1"/>
    <w:rsid w:val="00047D17"/>
    <w:rsid w:val="00050B33"/>
    <w:rsid w:val="00064AC5"/>
    <w:rsid w:val="000C6BE2"/>
    <w:rsid w:val="00105492"/>
    <w:rsid w:val="00116677"/>
    <w:rsid w:val="001175F1"/>
    <w:rsid w:val="001B40C2"/>
    <w:rsid w:val="00204237"/>
    <w:rsid w:val="00223365"/>
    <w:rsid w:val="00236874"/>
    <w:rsid w:val="002D1D75"/>
    <w:rsid w:val="002F5288"/>
    <w:rsid w:val="003827E8"/>
    <w:rsid w:val="003A2F15"/>
    <w:rsid w:val="003E2835"/>
    <w:rsid w:val="00404B5A"/>
    <w:rsid w:val="004179F4"/>
    <w:rsid w:val="00424C2B"/>
    <w:rsid w:val="004432E4"/>
    <w:rsid w:val="00471B8A"/>
    <w:rsid w:val="004F36C3"/>
    <w:rsid w:val="00534F0D"/>
    <w:rsid w:val="0055278D"/>
    <w:rsid w:val="00591C27"/>
    <w:rsid w:val="005A6F80"/>
    <w:rsid w:val="005B0920"/>
    <w:rsid w:val="005B5023"/>
    <w:rsid w:val="005C62FB"/>
    <w:rsid w:val="005F6FF3"/>
    <w:rsid w:val="006967FC"/>
    <w:rsid w:val="006C4F82"/>
    <w:rsid w:val="00742FFA"/>
    <w:rsid w:val="007612DD"/>
    <w:rsid w:val="007B3F0C"/>
    <w:rsid w:val="008612D9"/>
    <w:rsid w:val="008A5AB3"/>
    <w:rsid w:val="008B7C0D"/>
    <w:rsid w:val="008C5054"/>
    <w:rsid w:val="0091315D"/>
    <w:rsid w:val="009536D6"/>
    <w:rsid w:val="00977422"/>
    <w:rsid w:val="009A1C62"/>
    <w:rsid w:val="00A57304"/>
    <w:rsid w:val="00AC7F09"/>
    <w:rsid w:val="00B770C9"/>
    <w:rsid w:val="00B81FD1"/>
    <w:rsid w:val="00C424D1"/>
    <w:rsid w:val="00C52E2C"/>
    <w:rsid w:val="00C719D6"/>
    <w:rsid w:val="00C7475A"/>
    <w:rsid w:val="00C8420C"/>
    <w:rsid w:val="00CA7F38"/>
    <w:rsid w:val="00CC0DFD"/>
    <w:rsid w:val="00D16915"/>
    <w:rsid w:val="00D3506E"/>
    <w:rsid w:val="00D53046"/>
    <w:rsid w:val="00E570E4"/>
    <w:rsid w:val="00EE13BD"/>
    <w:rsid w:val="00F84D33"/>
    <w:rsid w:val="00F87EE6"/>
    <w:rsid w:val="00FA134C"/>
    <w:rsid w:val="00FE3A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36874"/>
    <w:pPr>
      <w:widowControl w:val="0"/>
      <w:suppressAutoHyphens/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kern w:val="1"/>
      <w:sz w:val="22"/>
    </w:rPr>
  </w:style>
  <w:style w:type="paragraph" w:styleId="Nadpis1">
    <w:name w:val="heading 1"/>
    <w:basedOn w:val="Normln"/>
    <w:next w:val="Normln"/>
    <w:link w:val="Nadpis1Char"/>
    <w:qFormat/>
    <w:rsid w:val="00050B33"/>
    <w:pPr>
      <w:keepNext/>
      <w:keepLines/>
      <w:spacing w:before="480"/>
      <w:jc w:val="center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nhideWhenUsed/>
    <w:qFormat/>
    <w:rsid w:val="002368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character" w:customStyle="1" w:styleId="Nadpis1Char">
    <w:name w:val="Nadpis 1 Char"/>
    <w:basedOn w:val="Standardnpsmoodstavce"/>
    <w:link w:val="Nadpis1"/>
    <w:rsid w:val="00050B33"/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</w:rPr>
  </w:style>
  <w:style w:type="paragraph" w:customStyle="1" w:styleId="Titul">
    <w:name w:val="Titul"/>
    <w:basedOn w:val="Normln"/>
    <w:link w:val="TitulChar"/>
    <w:qFormat/>
    <w:rsid w:val="00236874"/>
    <w:pPr>
      <w:jc w:val="center"/>
    </w:pPr>
    <w:rPr>
      <w:rFonts w:ascii="Calibri" w:hAnsi="Calibri" w:cs="Calibri"/>
      <w:b/>
      <w:sz w:val="56"/>
      <w:szCs w:val="56"/>
    </w:rPr>
  </w:style>
  <w:style w:type="paragraph" w:styleId="Odstavecseseznamem">
    <w:name w:val="List Paragraph"/>
    <w:basedOn w:val="Normln"/>
    <w:uiPriority w:val="34"/>
    <w:qFormat/>
    <w:rsid w:val="00236874"/>
    <w:pPr>
      <w:ind w:left="720"/>
      <w:contextualSpacing/>
    </w:pPr>
  </w:style>
  <w:style w:type="character" w:customStyle="1" w:styleId="TitulChar">
    <w:name w:val="Titul Char"/>
    <w:basedOn w:val="Standardnpsmoodstavce"/>
    <w:link w:val="Titul"/>
    <w:rsid w:val="00236874"/>
    <w:rPr>
      <w:rFonts w:ascii="Calibri" w:hAnsi="Calibri" w:cs="Calibri"/>
      <w:b/>
      <w:kern w:val="1"/>
      <w:sz w:val="56"/>
      <w:szCs w:val="56"/>
    </w:rPr>
  </w:style>
  <w:style w:type="character" w:customStyle="1" w:styleId="Nadpis2Char">
    <w:name w:val="Nadpis 2 Char"/>
    <w:basedOn w:val="Standardnpsmoodstavce"/>
    <w:link w:val="Nadpis2"/>
    <w:rsid w:val="00236874"/>
    <w:rPr>
      <w:rFonts w:asciiTheme="majorHAnsi" w:eastAsiaTheme="majorEastAsia" w:hAnsiTheme="majorHAnsi" w:cstheme="majorBidi"/>
      <w:b/>
      <w:bCs/>
      <w:color w:val="4F81BD" w:themeColor="accent1"/>
      <w:kern w:val="1"/>
      <w:sz w:val="26"/>
      <w:szCs w:val="26"/>
    </w:rPr>
  </w:style>
  <w:style w:type="character" w:styleId="Hypertextovodkaz">
    <w:name w:val="Hyperlink"/>
    <w:basedOn w:val="Standardnpsmoodstavce"/>
    <w:rsid w:val="002D1D75"/>
    <w:rPr>
      <w:color w:val="0000FF" w:themeColor="hyperlink"/>
      <w:u w:val="single"/>
    </w:rPr>
  </w:style>
  <w:style w:type="table" w:styleId="Mkatabulky">
    <w:name w:val="Table Grid"/>
    <w:basedOn w:val="Normlntabulka"/>
    <w:rsid w:val="00C842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odtitul">
    <w:name w:val="Subtitle"/>
    <w:basedOn w:val="Normln"/>
    <w:next w:val="Normln"/>
    <w:link w:val="PodtitulChar"/>
    <w:qFormat/>
    <w:rsid w:val="00AC7F09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rsid w:val="00AC7F09"/>
    <w:rPr>
      <w:rFonts w:asciiTheme="majorHAnsi" w:eastAsiaTheme="majorEastAsia" w:hAnsiTheme="majorHAnsi" w:cstheme="majorBidi"/>
      <w:i/>
      <w:iCs/>
      <w:color w:val="4F81BD" w:themeColor="accent1"/>
      <w:spacing w:val="15"/>
      <w:kern w:val="1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36874"/>
    <w:pPr>
      <w:widowControl w:val="0"/>
      <w:suppressAutoHyphens/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kern w:val="1"/>
      <w:sz w:val="22"/>
    </w:rPr>
  </w:style>
  <w:style w:type="paragraph" w:styleId="Nadpis1">
    <w:name w:val="heading 1"/>
    <w:basedOn w:val="Normln"/>
    <w:next w:val="Normln"/>
    <w:link w:val="Nadpis1Char"/>
    <w:qFormat/>
    <w:rsid w:val="00050B33"/>
    <w:pPr>
      <w:keepNext/>
      <w:keepLines/>
      <w:spacing w:before="480"/>
      <w:jc w:val="center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nhideWhenUsed/>
    <w:qFormat/>
    <w:rsid w:val="002368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character" w:customStyle="1" w:styleId="Nadpis1Char">
    <w:name w:val="Nadpis 1 Char"/>
    <w:basedOn w:val="Standardnpsmoodstavce"/>
    <w:link w:val="Nadpis1"/>
    <w:rsid w:val="00050B33"/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</w:rPr>
  </w:style>
  <w:style w:type="paragraph" w:customStyle="1" w:styleId="Titul">
    <w:name w:val="Titul"/>
    <w:basedOn w:val="Normln"/>
    <w:link w:val="TitulChar"/>
    <w:qFormat/>
    <w:rsid w:val="00236874"/>
    <w:pPr>
      <w:jc w:val="center"/>
    </w:pPr>
    <w:rPr>
      <w:rFonts w:ascii="Calibri" w:hAnsi="Calibri" w:cs="Calibri"/>
      <w:b/>
      <w:sz w:val="56"/>
      <w:szCs w:val="56"/>
    </w:rPr>
  </w:style>
  <w:style w:type="paragraph" w:styleId="Odstavecseseznamem">
    <w:name w:val="List Paragraph"/>
    <w:basedOn w:val="Normln"/>
    <w:uiPriority w:val="34"/>
    <w:qFormat/>
    <w:rsid w:val="00236874"/>
    <w:pPr>
      <w:ind w:left="720"/>
      <w:contextualSpacing/>
    </w:pPr>
  </w:style>
  <w:style w:type="character" w:customStyle="1" w:styleId="TitulChar">
    <w:name w:val="Titul Char"/>
    <w:basedOn w:val="Standardnpsmoodstavce"/>
    <w:link w:val="Titul"/>
    <w:rsid w:val="00236874"/>
    <w:rPr>
      <w:rFonts w:ascii="Calibri" w:hAnsi="Calibri" w:cs="Calibri"/>
      <w:b/>
      <w:kern w:val="1"/>
      <w:sz w:val="56"/>
      <w:szCs w:val="56"/>
    </w:rPr>
  </w:style>
  <w:style w:type="character" w:customStyle="1" w:styleId="Nadpis2Char">
    <w:name w:val="Nadpis 2 Char"/>
    <w:basedOn w:val="Standardnpsmoodstavce"/>
    <w:link w:val="Nadpis2"/>
    <w:rsid w:val="00236874"/>
    <w:rPr>
      <w:rFonts w:asciiTheme="majorHAnsi" w:eastAsiaTheme="majorEastAsia" w:hAnsiTheme="majorHAnsi" w:cstheme="majorBidi"/>
      <w:b/>
      <w:bCs/>
      <w:color w:val="4F81BD" w:themeColor="accent1"/>
      <w:kern w:val="1"/>
      <w:sz w:val="26"/>
      <w:szCs w:val="26"/>
    </w:rPr>
  </w:style>
  <w:style w:type="character" w:styleId="Hypertextovodkaz">
    <w:name w:val="Hyperlink"/>
    <w:basedOn w:val="Standardnpsmoodstavce"/>
    <w:rsid w:val="002D1D75"/>
    <w:rPr>
      <w:color w:val="0000FF" w:themeColor="hyperlink"/>
      <w:u w:val="single"/>
    </w:rPr>
  </w:style>
  <w:style w:type="table" w:styleId="Mkatabulky">
    <w:name w:val="Table Grid"/>
    <w:basedOn w:val="Normlntabulka"/>
    <w:rsid w:val="00C842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odtitul">
    <w:name w:val="Subtitle"/>
    <w:basedOn w:val="Normln"/>
    <w:next w:val="Normln"/>
    <w:link w:val="PodtitulChar"/>
    <w:qFormat/>
    <w:rsid w:val="00AC7F09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rsid w:val="00AC7F09"/>
    <w:rPr>
      <w:rFonts w:asciiTheme="majorHAnsi" w:eastAsiaTheme="majorEastAsia" w:hAnsiTheme="majorHAnsi" w:cstheme="majorBidi"/>
      <w:i/>
      <w:iCs/>
      <w:color w:val="4F81BD" w:themeColor="accent1"/>
      <w:spacing w:val="15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6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5" Type="http://schemas.openxmlformats.org/officeDocument/2006/relationships/image" Target="media/image6.png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image" Target="media/image5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Skola\Pedo&#353;\Moje%20&#353;ablony\&#352;ablona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4A8C6D-3DE8-4D30-8E43-72C241BAE9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</Template>
  <TotalTime>1125</TotalTime>
  <Pages>1</Pages>
  <Words>282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HP</Company>
  <LinksUpToDate>false</LinksUpToDate>
  <CharactersWithSpaces>1944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Petr Chvojka</dc:creator>
  <dc:description>Dostupné z Metodického portálu www.rvp.cz, ISSN: 1802-4785, financovaného z ESF a státního rozpočtu ČR. Provozováno Výzkumným ústavem pedagogickým v Praze.</dc:description>
  <cp:lastModifiedBy>Učitel</cp:lastModifiedBy>
  <cp:revision>9</cp:revision>
  <cp:lastPrinted>1900-12-31T23:00:00Z</cp:lastPrinted>
  <dcterms:created xsi:type="dcterms:W3CDTF">2012-02-07T13:01:00Z</dcterms:created>
  <dcterms:modified xsi:type="dcterms:W3CDTF">2012-03-27T15:21:00Z</dcterms:modified>
</cp:coreProperties>
</file>