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325E94">
        <w:t>01-25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325E94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Chyby ve vzorcích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325E9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Chyby ve vzorcích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746291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26.</w:t>
            </w:r>
            <w:r w:rsidR="00F33E0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F33E07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22363A" w:rsidP="0022363A">
      <w:pPr>
        <w:pStyle w:val="Nadpis2"/>
      </w:pPr>
      <w:r>
        <w:lastRenderedPageBreak/>
        <w:t>Nejčastější chyby ve vzorcích</w:t>
      </w:r>
    </w:p>
    <w:p w:rsidR="0022363A" w:rsidRDefault="0022363A" w:rsidP="0022363A">
      <w:pPr>
        <w:pStyle w:val="Nadpis2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t>#NÁZEV?</w:t>
      </w:r>
    </w:p>
    <w:p w:rsidR="0022363A" w:rsidRPr="00742079" w:rsidRDefault="0022363A" w:rsidP="0022363A"/>
    <w:p w:rsidR="0022363A" w:rsidRPr="00742079" w:rsidRDefault="0022363A" w:rsidP="0022363A">
      <w:pPr>
        <w:pStyle w:val="Odstavecseseznamem"/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b/>
        </w:rPr>
      </w:pPr>
      <w:r>
        <w:rPr>
          <w:b/>
        </w:rPr>
        <w:t>A</w:t>
      </w:r>
      <w:r w:rsidRPr="00742079">
        <w:rPr>
          <w:b/>
        </w:rPr>
        <w:t>dresa některé buňky je chybná – viz příklad</w:t>
      </w:r>
      <w:r>
        <w:rPr>
          <w:b/>
        </w:rPr>
        <w:t>.</w:t>
      </w:r>
    </w:p>
    <w:p w:rsidR="0022363A" w:rsidRDefault="0022363A" w:rsidP="0022363A">
      <w:pPr>
        <w:pStyle w:val="Odstavecseseznamem"/>
        <w:ind w:left="42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3472C6D" wp14:editId="4C8029DD">
            <wp:simplePos x="0" y="0"/>
            <wp:positionH relativeFrom="column">
              <wp:posOffset>-166370</wp:posOffset>
            </wp:positionH>
            <wp:positionV relativeFrom="paragraph">
              <wp:posOffset>154940</wp:posOffset>
            </wp:positionV>
            <wp:extent cx="3257550" cy="11906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454" r="43471" b="29540"/>
                    <a:stretch/>
                  </pic:blipFill>
                  <pic:spPr bwMode="auto">
                    <a:xfrm>
                      <a:off x="0" y="0"/>
                      <a:ext cx="3257550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2DC13" wp14:editId="1351A81C">
                <wp:simplePos x="0" y="0"/>
                <wp:positionH relativeFrom="column">
                  <wp:posOffset>1462405</wp:posOffset>
                </wp:positionH>
                <wp:positionV relativeFrom="paragraph">
                  <wp:posOffset>487045</wp:posOffset>
                </wp:positionV>
                <wp:extent cx="419100" cy="3048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26" style="position:absolute;margin-left:115.15pt;margin-top:38.35pt;width:33pt;height:2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" filled="f" strokecolor="#c0504d [3205]" strokeweight="2pt"/>
            </w:pict>
          </mc:Fallback>
        </mc:AlternateContent>
      </w:r>
    </w:p>
    <w:p w:rsidR="0022363A" w:rsidRPr="00742079" w:rsidRDefault="0022363A" w:rsidP="0022363A"/>
    <w:p w:rsidR="0022363A" w:rsidRPr="00742079" w:rsidRDefault="0022363A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6EEA8" wp14:editId="001E82F2">
                <wp:simplePos x="0" y="0"/>
                <wp:positionH relativeFrom="column">
                  <wp:posOffset>3043555</wp:posOffset>
                </wp:positionH>
                <wp:positionV relativeFrom="paragraph">
                  <wp:posOffset>109855</wp:posOffset>
                </wp:positionV>
                <wp:extent cx="1628775" cy="247650"/>
                <wp:effectExtent l="38100" t="38100" r="66675" b="1333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39.65pt;margin-top:8.65pt;width:128.2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2363A" w:rsidRPr="00742079" w:rsidRDefault="0022363A" w:rsidP="0022363A">
      <w:r>
        <w:rPr>
          <w:noProof/>
        </w:rPr>
        <w:drawing>
          <wp:anchor distT="0" distB="0" distL="114300" distR="114300" simplePos="0" relativeHeight="251660288" behindDoc="0" locked="0" layoutInCell="1" allowOverlap="1" wp14:anchorId="599DBC1C" wp14:editId="134652C5">
            <wp:simplePos x="0" y="0"/>
            <wp:positionH relativeFrom="column">
              <wp:posOffset>1510030</wp:posOffset>
            </wp:positionH>
            <wp:positionV relativeFrom="paragraph">
              <wp:posOffset>25400</wp:posOffset>
            </wp:positionV>
            <wp:extent cx="4419600" cy="5334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48" r="65951" b="74243"/>
                    <a:stretch/>
                  </pic:blipFill>
                  <pic:spPr bwMode="auto">
                    <a:xfrm>
                      <a:off x="0" y="0"/>
                      <a:ext cx="4419600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Pr="00742079" w:rsidRDefault="0022363A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05E9E1" wp14:editId="72EA5D76">
                <wp:simplePos x="0" y="0"/>
                <wp:positionH relativeFrom="column">
                  <wp:posOffset>4634230</wp:posOffset>
                </wp:positionH>
                <wp:positionV relativeFrom="paragraph">
                  <wp:posOffset>7620</wp:posOffset>
                </wp:positionV>
                <wp:extent cx="390525" cy="3048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64.9pt;margin-top:.6pt;width:30.7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" filled="f" strokecolor="#c0504d [3205]" strokeweight="2pt"/>
            </w:pict>
          </mc:Fallback>
        </mc:AlternateContent>
      </w:r>
    </w:p>
    <w:p w:rsidR="0022363A" w:rsidRPr="00742079" w:rsidRDefault="0022363A" w:rsidP="0022363A"/>
    <w:p w:rsidR="0022363A" w:rsidRPr="00742079" w:rsidRDefault="0022363A" w:rsidP="0022363A"/>
    <w:p w:rsidR="0022363A" w:rsidRPr="00742079" w:rsidRDefault="0022363A" w:rsidP="0022363A"/>
    <w:p w:rsidR="0022363A" w:rsidRDefault="0022363A" w:rsidP="0022363A">
      <w:pPr>
        <w:pStyle w:val="Nadpis2"/>
      </w:pPr>
    </w:p>
    <w:p w:rsidR="0022363A" w:rsidRDefault="0022363A" w:rsidP="0022363A">
      <w:pPr>
        <w:pStyle w:val="Nadpis2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t>#DĚLENÍ_NULOU! (#DIV/0!)</w:t>
      </w:r>
    </w:p>
    <w:p w:rsidR="0022363A" w:rsidRDefault="0022363A" w:rsidP="0022363A"/>
    <w:p w:rsidR="0022363A" w:rsidRDefault="0022363A" w:rsidP="0022363A">
      <w:pPr>
        <w:pStyle w:val="Odstavecseseznamem"/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b/>
        </w:rPr>
      </w:pPr>
      <w:r>
        <w:rPr>
          <w:b/>
        </w:rPr>
        <w:t>Dělení nulou nebo prázdnou buňkou (dělit nulou nelze).</w:t>
      </w:r>
    </w:p>
    <w:p w:rsidR="0022363A" w:rsidRDefault="0022363A" w:rsidP="0022363A">
      <w:p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3EA129B" wp14:editId="15D88D08">
            <wp:simplePos x="0" y="0"/>
            <wp:positionH relativeFrom="margin">
              <wp:posOffset>-163195</wp:posOffset>
            </wp:positionH>
            <wp:positionV relativeFrom="margin">
              <wp:posOffset>3560445</wp:posOffset>
            </wp:positionV>
            <wp:extent cx="5161915" cy="1514475"/>
            <wp:effectExtent l="0" t="0" r="63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C21D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69" r="10414" b="28059"/>
                    <a:stretch/>
                  </pic:blipFill>
                  <pic:spPr bwMode="auto">
                    <a:xfrm>
                      <a:off x="0" y="0"/>
                      <a:ext cx="5161915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Pr="00742079" w:rsidRDefault="0022363A" w:rsidP="0022363A">
      <w:pPr>
        <w:rPr>
          <w:b/>
        </w:rPr>
      </w:pPr>
    </w:p>
    <w:p w:rsidR="0022363A" w:rsidRPr="00742079" w:rsidRDefault="0022363A" w:rsidP="0022363A"/>
    <w:p w:rsidR="0022363A" w:rsidRDefault="0022363A" w:rsidP="0022363A"/>
    <w:p w:rsidR="0022363A" w:rsidRDefault="0022363A" w:rsidP="0022363A"/>
    <w:p w:rsidR="0022363A" w:rsidRDefault="0022363A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57EB7B" wp14:editId="16F19997">
                <wp:simplePos x="0" y="0"/>
                <wp:positionH relativeFrom="column">
                  <wp:posOffset>-2623820</wp:posOffset>
                </wp:positionH>
                <wp:positionV relativeFrom="paragraph">
                  <wp:posOffset>10160</wp:posOffset>
                </wp:positionV>
                <wp:extent cx="1619251" cy="1219200"/>
                <wp:effectExtent l="57150" t="19050" r="57150" b="952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1" cy="1219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-206.6pt;margin-top:.8pt;width:127.5pt;height:96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2363A" w:rsidRDefault="0022363A" w:rsidP="0022363A"/>
    <w:p w:rsidR="0022363A" w:rsidRDefault="0022363A" w:rsidP="0022363A"/>
    <w:p w:rsidR="0022363A" w:rsidRDefault="0022363A" w:rsidP="0022363A"/>
    <w:p w:rsidR="0022363A" w:rsidRDefault="0022363A" w:rsidP="0022363A"/>
    <w:p w:rsidR="0022363A" w:rsidRDefault="0022363A" w:rsidP="0022363A"/>
    <w:p w:rsidR="0022363A" w:rsidRDefault="0022363A" w:rsidP="0022363A">
      <w:r>
        <w:rPr>
          <w:noProof/>
        </w:rPr>
        <w:drawing>
          <wp:anchor distT="0" distB="0" distL="114300" distR="114300" simplePos="0" relativeHeight="251675648" behindDoc="0" locked="0" layoutInCell="1" allowOverlap="1" wp14:anchorId="0B31C854" wp14:editId="0FDEF751">
            <wp:simplePos x="0" y="0"/>
            <wp:positionH relativeFrom="margin">
              <wp:posOffset>-171450</wp:posOffset>
            </wp:positionH>
            <wp:positionV relativeFrom="margin">
              <wp:posOffset>5073650</wp:posOffset>
            </wp:positionV>
            <wp:extent cx="4714875" cy="52387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C21E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39" r="56859" b="71875"/>
                    <a:stretch/>
                  </pic:blipFill>
                  <pic:spPr bwMode="auto">
                    <a:xfrm>
                      <a:off x="0" y="0"/>
                      <a:ext cx="4714875" cy="52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Pr="0022363A" w:rsidRDefault="0022363A" w:rsidP="0022363A">
      <w:pPr>
        <w:widowControl/>
        <w:suppressAutoHyphens w:val="0"/>
        <w:overflowPunct/>
        <w:autoSpaceDE/>
        <w:autoSpaceDN/>
        <w:adjustRightInd/>
        <w:ind w:left="60"/>
        <w:textAlignment w:val="auto"/>
      </w:pPr>
    </w:p>
    <w:p w:rsidR="0022363A" w:rsidRPr="0022363A" w:rsidRDefault="0022363A" w:rsidP="0022363A">
      <w:pPr>
        <w:widowControl/>
        <w:suppressAutoHyphens w:val="0"/>
        <w:overflowPunct/>
        <w:autoSpaceDE/>
        <w:autoSpaceDN/>
        <w:adjustRightInd/>
        <w:ind w:left="60"/>
        <w:textAlignment w:val="auto"/>
      </w:pPr>
    </w:p>
    <w:p w:rsidR="0022363A" w:rsidRPr="0022363A" w:rsidRDefault="0022363A" w:rsidP="0022363A">
      <w:pPr>
        <w:widowControl/>
        <w:suppressAutoHyphens w:val="0"/>
        <w:overflowPunct/>
        <w:autoSpaceDE/>
        <w:autoSpaceDN/>
        <w:adjustRightInd/>
        <w:ind w:left="60"/>
        <w:textAlignment w:val="auto"/>
      </w:pPr>
    </w:p>
    <w:p w:rsidR="0022363A" w:rsidRPr="00A11C98" w:rsidRDefault="0022363A" w:rsidP="0022363A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textAlignment w:val="auto"/>
      </w:pPr>
      <w:r w:rsidRPr="0022363A">
        <w:rPr>
          <w:b/>
        </w:rPr>
        <w:t>Buňka F3 je prázdná (= 0).</w:t>
      </w:r>
    </w:p>
    <w:p w:rsidR="0022363A" w:rsidRDefault="0022363A" w:rsidP="0022363A"/>
    <w:p w:rsidR="0022363A" w:rsidRDefault="0022363A" w:rsidP="0022363A">
      <w:pPr>
        <w:pStyle w:val="Nadpis2"/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textAlignment w:val="auto"/>
      </w:pPr>
      <w:r>
        <w:t>#HODNOTA</w:t>
      </w:r>
    </w:p>
    <w:p w:rsidR="0022363A" w:rsidRDefault="0022363A" w:rsidP="0022363A"/>
    <w:p w:rsidR="0022363A" w:rsidRPr="00A11C98" w:rsidRDefault="0022363A" w:rsidP="0022363A">
      <w:pPr>
        <w:pStyle w:val="Odstavecseseznamem"/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b/>
        </w:rPr>
      </w:pPr>
      <w:r>
        <w:rPr>
          <w:b/>
        </w:rPr>
        <w:t>V některé buňce je nesprávná hodnota (například text místo čísla).</w:t>
      </w:r>
    </w:p>
    <w:p w:rsidR="0022363A" w:rsidRDefault="0022363A" w:rsidP="0022363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6432" behindDoc="0" locked="0" layoutInCell="1" allowOverlap="1" wp14:anchorId="44BCBF06" wp14:editId="17F927E4">
            <wp:simplePos x="0" y="0"/>
            <wp:positionH relativeFrom="margin">
              <wp:posOffset>-635</wp:posOffset>
            </wp:positionH>
            <wp:positionV relativeFrom="margin">
              <wp:posOffset>6722745</wp:posOffset>
            </wp:positionV>
            <wp:extent cx="3514090" cy="1495425"/>
            <wp:effectExtent l="0" t="0" r="0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C21F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80" r="39008" b="29540"/>
                    <a:stretch/>
                  </pic:blipFill>
                  <pic:spPr bwMode="auto">
                    <a:xfrm>
                      <a:off x="0" y="0"/>
                      <a:ext cx="351409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</w:p>
    <w:p w:rsidR="0022363A" w:rsidRDefault="0022363A" w:rsidP="0022363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A8F1F9" wp14:editId="1857A923">
                <wp:simplePos x="0" y="0"/>
                <wp:positionH relativeFrom="column">
                  <wp:posOffset>-1798955</wp:posOffset>
                </wp:positionH>
                <wp:positionV relativeFrom="paragraph">
                  <wp:posOffset>104775</wp:posOffset>
                </wp:positionV>
                <wp:extent cx="390525" cy="3048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-141.65pt;margin-top:8.25pt;width:30.75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" filled="f" strokecolor="#c0504d [3205]" strokeweight="2pt"/>
            </w:pict>
          </mc:Fallback>
        </mc:AlternateContent>
      </w:r>
      <w:r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760068B9" wp14:editId="08BE6637">
            <wp:simplePos x="0" y="0"/>
            <wp:positionH relativeFrom="margin">
              <wp:posOffset>-5715</wp:posOffset>
            </wp:positionH>
            <wp:positionV relativeFrom="margin">
              <wp:posOffset>8378190</wp:posOffset>
            </wp:positionV>
            <wp:extent cx="4200525" cy="304800"/>
            <wp:effectExtent l="0" t="0" r="952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C221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36" r="59352" b="75131"/>
                    <a:stretch/>
                  </pic:blipFill>
                  <pic:spPr bwMode="auto">
                    <a:xfrm>
                      <a:off x="0" y="0"/>
                      <a:ext cx="4200525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Default="0022363A" w:rsidP="0022363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18702" wp14:editId="3F55110C">
                <wp:simplePos x="0" y="0"/>
                <wp:positionH relativeFrom="column">
                  <wp:posOffset>-1408430</wp:posOffset>
                </wp:positionH>
                <wp:positionV relativeFrom="paragraph">
                  <wp:posOffset>77470</wp:posOffset>
                </wp:positionV>
                <wp:extent cx="1475740" cy="57150"/>
                <wp:effectExtent l="38100" t="76200" r="10160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5740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-110.9pt;margin-top:6.1pt;width:116.2pt;height:4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</w:rPr>
        <w:t xml:space="preserve">   v buňce D4 je text.</w:t>
      </w:r>
    </w:p>
    <w:p w:rsidR="0022363A" w:rsidRDefault="0022363A" w:rsidP="0022363A">
      <w:pPr>
        <w:rPr>
          <w:b/>
        </w:rPr>
      </w:pPr>
    </w:p>
    <w:p w:rsidR="0022363A" w:rsidRDefault="0022363A" w:rsidP="0022363A">
      <w:pPr>
        <w:pStyle w:val="Nadpis1"/>
      </w:pPr>
      <w:r>
        <w:lastRenderedPageBreak/>
        <w:t>Oprava chyb</w:t>
      </w:r>
    </w:p>
    <w:p w:rsidR="0022363A" w:rsidRDefault="0022363A" w:rsidP="0022363A"/>
    <w:p w:rsidR="0022363A" w:rsidRDefault="0022363A" w:rsidP="0022363A">
      <w:pPr>
        <w:pStyle w:val="Odstavecseseznamem"/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D1E6D9" wp14:editId="3691EC5F">
                <wp:simplePos x="0" y="0"/>
                <wp:positionH relativeFrom="column">
                  <wp:posOffset>2957830</wp:posOffset>
                </wp:positionH>
                <wp:positionV relativeFrom="paragraph">
                  <wp:posOffset>179070</wp:posOffset>
                </wp:positionV>
                <wp:extent cx="390525" cy="30480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32.9pt;margin-top:14.1pt;width:30.75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" filled="f" strokecolor="#c0504d [3205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725D4AD" wp14:editId="215CB45C">
            <wp:simplePos x="0" y="0"/>
            <wp:positionH relativeFrom="margin">
              <wp:posOffset>3028950</wp:posOffset>
            </wp:positionH>
            <wp:positionV relativeFrom="margin">
              <wp:posOffset>581025</wp:posOffset>
            </wp:positionV>
            <wp:extent cx="2252345" cy="590550"/>
            <wp:effectExtent l="0" t="0" r="0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C223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37" t="44705" r="39339" b="47302"/>
                    <a:stretch/>
                  </pic:blipFill>
                  <pic:spPr bwMode="auto">
                    <a:xfrm>
                      <a:off x="0" y="0"/>
                      <a:ext cx="2252345" cy="59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</w:rPr>
        <w:t>Zelený trojúhelníček v levém horním rohu nás upozorňuje na možnou chybu.</w:t>
      </w:r>
    </w:p>
    <w:p w:rsidR="0022363A" w:rsidRPr="00ED549F" w:rsidRDefault="0022363A" w:rsidP="0022363A"/>
    <w:p w:rsidR="0022363A" w:rsidRPr="00ED549F" w:rsidRDefault="0022363A" w:rsidP="0022363A"/>
    <w:p w:rsidR="0022363A" w:rsidRPr="00ED549F" w:rsidRDefault="0022363A" w:rsidP="0022363A"/>
    <w:p w:rsidR="0022363A" w:rsidRPr="00ED549F" w:rsidRDefault="0022363A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7AAA20" wp14:editId="67DD8043">
                <wp:simplePos x="0" y="0"/>
                <wp:positionH relativeFrom="column">
                  <wp:posOffset>346710</wp:posOffset>
                </wp:positionH>
                <wp:positionV relativeFrom="paragraph">
                  <wp:posOffset>68580</wp:posOffset>
                </wp:positionV>
                <wp:extent cx="1457325" cy="685800"/>
                <wp:effectExtent l="0" t="0" r="923925" b="95250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85800"/>
                        </a:xfrm>
                        <a:prstGeom prst="borderCallout2">
                          <a:avLst>
                            <a:gd name="adj1" fmla="val 47917"/>
                            <a:gd name="adj2" fmla="val 103962"/>
                            <a:gd name="adj3" fmla="val 63195"/>
                            <a:gd name="adj4" fmla="val 126143"/>
                            <a:gd name="adj5" fmla="val 111111"/>
                            <a:gd name="adj6" fmla="val 16131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63A" w:rsidRPr="00741CEE" w:rsidRDefault="0022363A" w:rsidP="0022363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41CEE">
                              <w:rPr>
                                <w:b/>
                              </w:rPr>
                              <w:t>Informace o chybě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0" o:spid="_x0000_s1026" type="#_x0000_t48" style="position:absolute;left:0;text-align:left;margin-left:27.3pt;margin-top:5.4pt;width:114.75pt;height:5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" adj="34843,24000,27247,13650,22456,10350" fillcolor="white [3201]" strokecolor="black [3200]" strokeweight="2pt">
                <v:textbox>
                  <w:txbxContent>
                    <w:p w:rsidR="0022363A" w:rsidRPr="00741CEE" w:rsidRDefault="0022363A" w:rsidP="0022363A">
                      <w:pPr>
                        <w:jc w:val="center"/>
                        <w:rPr>
                          <w:b/>
                        </w:rPr>
                      </w:pPr>
                      <w:r w:rsidRPr="00741CEE">
                        <w:rPr>
                          <w:b/>
                        </w:rPr>
                        <w:t>Informace o chybě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22363A" w:rsidRDefault="0022363A" w:rsidP="0022363A"/>
    <w:p w:rsidR="0022363A" w:rsidRDefault="0022363A" w:rsidP="0022363A"/>
    <w:p w:rsidR="0022363A" w:rsidRDefault="0022363A" w:rsidP="0022363A"/>
    <w:p w:rsidR="0022363A" w:rsidRPr="00741CEE" w:rsidRDefault="00041EF5" w:rsidP="0022363A">
      <w:r>
        <w:rPr>
          <w:noProof/>
        </w:rPr>
        <w:drawing>
          <wp:anchor distT="0" distB="0" distL="114300" distR="114300" simplePos="0" relativeHeight="251677696" behindDoc="0" locked="0" layoutInCell="1" allowOverlap="1" wp14:anchorId="6C2425B6" wp14:editId="41C7AF4D">
            <wp:simplePos x="0" y="0"/>
            <wp:positionH relativeFrom="margin">
              <wp:posOffset>2261235</wp:posOffset>
            </wp:positionH>
            <wp:positionV relativeFrom="margin">
              <wp:posOffset>1699260</wp:posOffset>
            </wp:positionV>
            <wp:extent cx="2506345" cy="1933575"/>
            <wp:effectExtent l="0" t="0" r="8255" b="952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0" t="34894" r="50558" b="40141"/>
                    <a:stretch/>
                  </pic:blipFill>
                  <pic:spPr bwMode="auto">
                    <a:xfrm>
                      <a:off x="0" y="0"/>
                      <a:ext cx="250634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363A" w:rsidRPr="00741CEE" w:rsidRDefault="0022363A" w:rsidP="0022363A"/>
    <w:p w:rsidR="0022363A" w:rsidRPr="00741CEE" w:rsidRDefault="0022363A" w:rsidP="0022363A"/>
    <w:p w:rsidR="0022363A" w:rsidRPr="00741CEE" w:rsidRDefault="00041EF5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4B7F5A" wp14:editId="0B61513A">
                <wp:simplePos x="0" y="0"/>
                <wp:positionH relativeFrom="column">
                  <wp:posOffset>5042535</wp:posOffset>
                </wp:positionH>
                <wp:positionV relativeFrom="paragraph">
                  <wp:posOffset>10794</wp:posOffset>
                </wp:positionV>
                <wp:extent cx="1400175" cy="790575"/>
                <wp:effectExtent l="895350" t="0" r="28575" b="28575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790575"/>
                        </a:xfrm>
                        <a:prstGeom prst="borderCallout2">
                          <a:avLst>
                            <a:gd name="adj1" fmla="val 57639"/>
                            <a:gd name="adj2" fmla="val -1480"/>
                            <a:gd name="adj3" fmla="val 24305"/>
                            <a:gd name="adj4" fmla="val -34154"/>
                            <a:gd name="adj5" fmla="val 31944"/>
                            <a:gd name="adj6" fmla="val -6337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EF5" w:rsidRPr="00741CEE" w:rsidRDefault="00041EF5" w:rsidP="00041EF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Možnosti řešení chyby </w:t>
                            </w:r>
                            <w:r w:rsidR="00F33E07">
                              <w:rPr>
                                <w:b/>
                              </w:rPr>
                              <w:t>včetně možnosti chybu ignorovat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5" o:spid="_x0000_s1027" type="#_x0000_t48" style="position:absolute;left:0;text-align:left;margin-left:397.05pt;margin-top:.85pt;width:110.25pt;height:6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" adj="-13690,6900,-7377,5250,-320,12450" fillcolor="white [3201]" strokecolor="black [3200]" strokeweight="2pt">
                <v:textbox>
                  <w:txbxContent>
                    <w:p w:rsidR="00041EF5" w:rsidRPr="00741CEE" w:rsidRDefault="00041EF5" w:rsidP="00041EF5">
                      <w:pPr>
                        <w:jc w:val="lef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Možnosti řešení chyby </w:t>
                      </w:r>
                      <w:r w:rsidR="00F33E07">
                        <w:rPr>
                          <w:b/>
                        </w:rPr>
                        <w:t>včetně možnosti chybu ignorovat</w:t>
                      </w:r>
                    </w:p>
                  </w:txbxContent>
                </v:textbox>
              </v:shape>
            </w:pict>
          </mc:Fallback>
        </mc:AlternateContent>
      </w:r>
    </w:p>
    <w:p w:rsidR="0022363A" w:rsidRPr="00741CEE" w:rsidRDefault="00041EF5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346FC5" wp14:editId="1DB0BCE6">
                <wp:simplePos x="0" y="0"/>
                <wp:positionH relativeFrom="column">
                  <wp:posOffset>403860</wp:posOffset>
                </wp:positionH>
                <wp:positionV relativeFrom="paragraph">
                  <wp:posOffset>116840</wp:posOffset>
                </wp:positionV>
                <wp:extent cx="1400175" cy="685800"/>
                <wp:effectExtent l="0" t="457200" r="1133475" b="1905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85800"/>
                        </a:xfrm>
                        <a:prstGeom prst="borderCallout2">
                          <a:avLst>
                            <a:gd name="adj1" fmla="val 47917"/>
                            <a:gd name="adj2" fmla="val 103962"/>
                            <a:gd name="adj3" fmla="val 29861"/>
                            <a:gd name="adj4" fmla="val 132513"/>
                            <a:gd name="adj5" fmla="val -65278"/>
                            <a:gd name="adj6" fmla="val 17811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63A" w:rsidRPr="00741CEE" w:rsidRDefault="0022363A" w:rsidP="00041EF5">
                            <w:pPr>
                              <w:jc w:val="left"/>
                              <w:rPr>
                                <w:b/>
                              </w:rPr>
                            </w:pPr>
                            <w:r w:rsidRPr="00741CEE">
                              <w:rPr>
                                <w:b/>
                              </w:rPr>
                              <w:t>Rozbalovací tlačítko s nápovědou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21" o:spid="_x0000_s1028" type="#_x0000_t48" style="position:absolute;left:0;text-align:left;margin-left:31.8pt;margin-top:9.2pt;width:110.25pt;height:5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" adj="38474,-14100,28623,6450,22456,10350" fillcolor="white [3201]" strokecolor="black [3200]" strokeweight="2pt">
                <v:textbox>
                  <w:txbxContent>
                    <w:p w:rsidR="0022363A" w:rsidRPr="00741CEE" w:rsidRDefault="0022363A" w:rsidP="00041EF5">
                      <w:pPr>
                        <w:jc w:val="left"/>
                        <w:rPr>
                          <w:b/>
                        </w:rPr>
                      </w:pPr>
                      <w:r w:rsidRPr="00741CEE">
                        <w:rPr>
                          <w:b/>
                        </w:rPr>
                        <w:t>Rozbalovací tlačítko s nápovědou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2363A" w:rsidRPr="00741CEE" w:rsidRDefault="0022363A" w:rsidP="0022363A"/>
    <w:p w:rsidR="0022363A" w:rsidRPr="00741CEE" w:rsidRDefault="0022363A" w:rsidP="0022363A"/>
    <w:p w:rsidR="0022363A" w:rsidRPr="00741CEE" w:rsidRDefault="0022363A" w:rsidP="0022363A"/>
    <w:p w:rsidR="0022363A" w:rsidRDefault="0022363A" w:rsidP="0022363A"/>
    <w:p w:rsidR="00041EF5" w:rsidRPr="00741CEE" w:rsidRDefault="00041EF5" w:rsidP="0022363A"/>
    <w:p w:rsidR="0022363A" w:rsidRPr="00741CEE" w:rsidRDefault="0022363A" w:rsidP="0022363A"/>
    <w:p w:rsidR="0022363A" w:rsidRPr="00741CEE" w:rsidRDefault="0022363A" w:rsidP="0022363A"/>
    <w:p w:rsidR="0022363A" w:rsidRPr="00741CEE" w:rsidRDefault="0022363A" w:rsidP="0022363A"/>
    <w:p w:rsidR="0022363A" w:rsidRDefault="0022363A" w:rsidP="0022363A"/>
    <w:p w:rsidR="0022363A" w:rsidRPr="0022363A" w:rsidRDefault="0022363A" w:rsidP="0022363A">
      <w:pPr>
        <w:pStyle w:val="Odstavecseseznamem"/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</w:pPr>
      <w:r>
        <w:rPr>
          <w:b/>
        </w:rPr>
        <w:t>Po stisknutí rozbalovacího tlačítka se zobrazí nabídka, která nám pomůže chybu vyřešit.</w:t>
      </w:r>
    </w:p>
    <w:p w:rsidR="0022363A" w:rsidRDefault="0022363A" w:rsidP="0022363A">
      <w:pPr>
        <w:widowControl/>
        <w:suppressAutoHyphens w:val="0"/>
        <w:overflowPunct/>
        <w:autoSpaceDE/>
        <w:autoSpaceDN/>
        <w:adjustRightInd/>
        <w:textAlignment w:val="auto"/>
      </w:pPr>
    </w:p>
    <w:p w:rsidR="0022363A" w:rsidRDefault="0022363A" w:rsidP="0022363A">
      <w:pPr>
        <w:widowControl/>
        <w:suppressAutoHyphens w:val="0"/>
        <w:overflowPunct/>
        <w:autoSpaceDE/>
        <w:autoSpaceDN/>
        <w:adjustRightInd/>
        <w:textAlignment w:val="auto"/>
        <w:rPr>
          <w:b/>
        </w:rPr>
      </w:pPr>
      <w:r>
        <w:rPr>
          <w:b/>
        </w:rPr>
        <w:t>Poznámka:</w:t>
      </w:r>
    </w:p>
    <w:p w:rsidR="0022363A" w:rsidRDefault="0022363A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t>V některých případech se však nemusí jednat o chybu</w:t>
      </w:r>
    </w:p>
    <w:p w:rsidR="0022363A" w:rsidRDefault="006D5304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CBCEC9" wp14:editId="2AC8E2A4">
                <wp:simplePos x="0" y="0"/>
                <wp:positionH relativeFrom="column">
                  <wp:posOffset>3728085</wp:posOffset>
                </wp:positionH>
                <wp:positionV relativeFrom="paragraph">
                  <wp:posOffset>145415</wp:posOffset>
                </wp:positionV>
                <wp:extent cx="2200275" cy="847725"/>
                <wp:effectExtent l="1809750" t="0" r="28575" b="2190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47725"/>
                        </a:xfrm>
                        <a:prstGeom prst="borderCallout2">
                          <a:avLst>
                            <a:gd name="adj1" fmla="val 57639"/>
                            <a:gd name="adj2" fmla="val -1480"/>
                            <a:gd name="adj3" fmla="val 64754"/>
                            <a:gd name="adj4" fmla="val -31557"/>
                            <a:gd name="adj5" fmla="val 120438"/>
                            <a:gd name="adj6" fmla="val -8180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EF5" w:rsidRPr="00041EF5" w:rsidRDefault="00041EF5" w:rsidP="00041EF5">
                            <w:pPr>
                              <w:jc w:val="left"/>
                            </w:pPr>
                            <w:r>
                              <w:t>V této buňce je např. jiný vzorec než v okolních buňkách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29" type="#_x0000_t48" style="position:absolute;left:0;text-align:left;margin-left:293.55pt;margin-top:11.45pt;width:173.25pt;height:6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" adj="-17670,26015,-6816,13987,-320,12450" fillcolor="white [3201]" strokecolor="black [3200]" strokeweight="2pt">
                <v:textbox>
                  <w:txbxContent>
                    <w:p w:rsidR="00041EF5" w:rsidRPr="00041EF5" w:rsidRDefault="00041EF5" w:rsidP="00041EF5">
                      <w:pPr>
                        <w:jc w:val="left"/>
                      </w:pPr>
                      <w:r>
                        <w:t>V této buňce je např. jiný vzorec než v okolních buňkách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2363A" w:rsidRPr="0022363A" w:rsidRDefault="006D5304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5951DF" wp14:editId="03A6BDB2">
                <wp:simplePos x="0" y="0"/>
                <wp:positionH relativeFrom="column">
                  <wp:posOffset>3728085</wp:posOffset>
                </wp:positionH>
                <wp:positionV relativeFrom="paragraph">
                  <wp:posOffset>1985010</wp:posOffset>
                </wp:positionV>
                <wp:extent cx="2200275" cy="847725"/>
                <wp:effectExtent l="1600200" t="266700" r="28575" b="28575"/>
                <wp:wrapNone/>
                <wp:docPr id="28" name="Čárový popisek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47725"/>
                        </a:xfrm>
                        <a:prstGeom prst="borderCallout2">
                          <a:avLst>
                            <a:gd name="adj1" fmla="val 57639"/>
                            <a:gd name="adj2" fmla="val -1480"/>
                            <a:gd name="adj3" fmla="val -26257"/>
                            <a:gd name="adj4" fmla="val -36751"/>
                            <a:gd name="adj5" fmla="val -29000"/>
                            <a:gd name="adj6" fmla="val -7228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304" w:rsidRPr="006D5304" w:rsidRDefault="006D5304" w:rsidP="00041EF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Nevíme-li si rady, můžeme zobrazit </w:t>
                            </w:r>
                            <w:r>
                              <w:rPr>
                                <w:b/>
                              </w:rPr>
                              <w:t>Nápovědu</w:t>
                            </w:r>
                            <w:r>
                              <w:t xml:space="preserve"> k této chybě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8" o:spid="_x0000_s1030" type="#_x0000_t48" style="position:absolute;left:0;text-align:left;margin-left:293.55pt;margin-top:156.3pt;width:173.25pt;height:6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" adj="-15613,-6264,-7938,-5672,-320,12450" fillcolor="white [3201]" strokecolor="black [3200]" strokeweight="2pt">
                <v:textbox>
                  <w:txbxContent>
                    <w:p w:rsidR="006D5304" w:rsidRPr="006D5304" w:rsidRDefault="006D5304" w:rsidP="00041EF5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Nevíme-li si rady, můžeme zobrazit </w:t>
                      </w:r>
                      <w:r>
                        <w:rPr>
                          <w:b/>
                        </w:rPr>
                        <w:t>Nápovědu</w:t>
                      </w:r>
                      <w:r>
                        <w:t xml:space="preserve"> k této chybě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FA2616" wp14:editId="0F9410E8">
                <wp:simplePos x="0" y="0"/>
                <wp:positionH relativeFrom="column">
                  <wp:posOffset>3728085</wp:posOffset>
                </wp:positionH>
                <wp:positionV relativeFrom="paragraph">
                  <wp:posOffset>975360</wp:posOffset>
                </wp:positionV>
                <wp:extent cx="2200275" cy="847725"/>
                <wp:effectExtent l="1695450" t="0" r="28575" b="28575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47725"/>
                        </a:xfrm>
                        <a:prstGeom prst="borderCallout2">
                          <a:avLst>
                            <a:gd name="adj1" fmla="val 57639"/>
                            <a:gd name="adj2" fmla="val -1480"/>
                            <a:gd name="adj3" fmla="val 24305"/>
                            <a:gd name="adj4" fmla="val -34154"/>
                            <a:gd name="adj5" fmla="val 65382"/>
                            <a:gd name="adj6" fmla="val -7617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EF5" w:rsidRPr="006D5304" w:rsidRDefault="00041EF5" w:rsidP="00041EF5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Pokud by se jednalo</w:t>
                            </w:r>
                            <w:r w:rsidR="006D5304">
                              <w:t xml:space="preserve"> skutečně o chybu, zvolíme </w:t>
                            </w:r>
                            <w:r w:rsidR="00F33E07">
                              <w:rPr>
                                <w:b/>
                              </w:rPr>
                              <w:t>Kopírovat vzorec shora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7" o:spid="_x0000_s1031" type="#_x0000_t48" style="position:absolute;left:0;text-align:left;margin-left:293.55pt;margin-top:76.8pt;width:173.25pt;height:6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" adj="-16455,14123,-7377,5250,-320,12450" fillcolor="white [3201]" strokecolor="black [3200]" strokeweight="2pt">
                <v:textbox>
                  <w:txbxContent>
                    <w:p w:rsidR="00041EF5" w:rsidRPr="006D5304" w:rsidRDefault="00041EF5" w:rsidP="00041EF5">
                      <w:pPr>
                        <w:jc w:val="left"/>
                        <w:rPr>
                          <w:b/>
                        </w:rPr>
                      </w:pPr>
                      <w:r>
                        <w:t>Pokud by se jednalo</w:t>
                      </w:r>
                      <w:r w:rsidR="006D5304">
                        <w:t xml:space="preserve"> skutečně o chybu, zvolíme </w:t>
                      </w:r>
                      <w:r w:rsidR="00F33E07">
                        <w:rPr>
                          <w:b/>
                        </w:rPr>
                        <w:t>Kopírovat vzorec shora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22363A">
        <w:rPr>
          <w:noProof/>
        </w:rPr>
        <w:drawing>
          <wp:inline distT="0" distB="0" distL="0" distR="0" wp14:anchorId="7AF28129" wp14:editId="0F7EC245">
            <wp:extent cx="2503225" cy="2676525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8708" t="21843" r="50558" b="38724"/>
                    <a:stretch/>
                  </pic:blipFill>
                  <pic:spPr bwMode="auto">
                    <a:xfrm>
                      <a:off x="0" y="0"/>
                      <a:ext cx="2506854" cy="268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291" w:rsidRDefault="006D5304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5B5D22" wp14:editId="4C108624">
                <wp:simplePos x="0" y="0"/>
                <wp:positionH relativeFrom="column">
                  <wp:posOffset>3728085</wp:posOffset>
                </wp:positionH>
                <wp:positionV relativeFrom="paragraph">
                  <wp:posOffset>318135</wp:posOffset>
                </wp:positionV>
                <wp:extent cx="2200275" cy="847725"/>
                <wp:effectExtent l="1733550" t="1066800" r="28575" b="28575"/>
                <wp:wrapNone/>
                <wp:docPr id="29" name="Čárový popisek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47725"/>
                        </a:xfrm>
                        <a:prstGeom prst="borderCallout2">
                          <a:avLst>
                            <a:gd name="adj1" fmla="val 57639"/>
                            <a:gd name="adj2" fmla="val -1480"/>
                            <a:gd name="adj3" fmla="val -92549"/>
                            <a:gd name="adj4" fmla="val -38483"/>
                            <a:gd name="adj5" fmla="val -123382"/>
                            <a:gd name="adj6" fmla="val -7791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304" w:rsidRPr="006D5304" w:rsidRDefault="006D5304" w:rsidP="00041EF5">
                            <w:pPr>
                              <w:jc w:val="left"/>
                            </w:pPr>
                            <w:r>
                              <w:t xml:space="preserve">Pokud jsme si jisti, že se o chybu nejedná, zvolíme </w:t>
                            </w:r>
                            <w:r>
                              <w:rPr>
                                <w:b/>
                              </w:rPr>
                              <w:t>Ignorovat chybu</w:t>
                            </w:r>
                            <w:r w:rsidR="00F33E07">
                              <w:rPr>
                                <w:b/>
                              </w:rPr>
                              <w:t>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zel</w:t>
                            </w:r>
                            <w:r w:rsidR="00F33E07">
                              <w:t>ený trojúhelníček z buňky zmizí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9" o:spid="_x0000_s1032" type="#_x0000_t48" style="position:absolute;left:0;text-align:left;margin-left:293.55pt;margin-top:25.05pt;width:173.25pt;height:6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" adj="-16829,-26651,-8312,-19991,-320,12450" fillcolor="white [3201]" strokecolor="black [3200]" strokeweight="2pt">
                <v:textbox>
                  <w:txbxContent>
                    <w:p w:rsidR="006D5304" w:rsidRPr="006D5304" w:rsidRDefault="006D5304" w:rsidP="00041EF5">
                      <w:pPr>
                        <w:jc w:val="left"/>
                      </w:pPr>
                      <w:r>
                        <w:t xml:space="preserve">Pokud jsme si jisti, že se o chybu nejedná, zvolíme </w:t>
                      </w:r>
                      <w:r>
                        <w:rPr>
                          <w:b/>
                        </w:rPr>
                        <w:t>Ignorovat chybu</w:t>
                      </w:r>
                      <w:r w:rsidR="00F33E07">
                        <w:rPr>
                          <w:b/>
                        </w:rPr>
                        <w:t>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>zel</w:t>
                      </w:r>
                      <w:r w:rsidR="00F33E07">
                        <w:t>ený trojúhelníček z buňky zmizí</w:t>
                      </w:r>
                    </w:p>
                  </w:txbxContent>
                </v:textbox>
              </v:shape>
            </w:pict>
          </mc:Fallback>
        </mc:AlternateContent>
      </w:r>
    </w:p>
    <w:p w:rsidR="00746291" w:rsidRPr="00746291" w:rsidRDefault="00746291" w:rsidP="00746291"/>
    <w:p w:rsidR="00746291" w:rsidRPr="00746291" w:rsidRDefault="00746291" w:rsidP="00746291"/>
    <w:p w:rsidR="00746291" w:rsidRPr="00746291" w:rsidRDefault="00746291" w:rsidP="00746291"/>
    <w:p w:rsidR="00746291" w:rsidRPr="00746291" w:rsidRDefault="00746291" w:rsidP="00746291"/>
    <w:p w:rsidR="00746291" w:rsidRPr="00746291" w:rsidRDefault="00746291" w:rsidP="00746291"/>
    <w:p w:rsidR="00746291" w:rsidRPr="00746291" w:rsidRDefault="00746291" w:rsidP="00746291"/>
    <w:p w:rsidR="00746291" w:rsidRDefault="00746291" w:rsidP="00746291"/>
    <w:p w:rsidR="00746291" w:rsidRDefault="00746291" w:rsidP="00746291"/>
    <w:p w:rsidR="0022363A" w:rsidRDefault="0022363A" w:rsidP="00746291">
      <w:pPr>
        <w:ind w:firstLine="709"/>
      </w:pPr>
      <w:bookmarkStart w:id="0" w:name="_GoBack"/>
      <w:bookmarkEnd w:id="0"/>
    </w:p>
    <w:p w:rsidR="00746291" w:rsidRPr="00047D17" w:rsidRDefault="00746291" w:rsidP="00746291">
      <w:pPr>
        <w:pStyle w:val="Nadpis2"/>
      </w:pPr>
      <w:r>
        <w:lastRenderedPageBreak/>
        <w:t>Použitá literatura:</w:t>
      </w:r>
    </w:p>
    <w:p w:rsidR="00746291" w:rsidRDefault="00746291" w:rsidP="0074629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746291" w:rsidRPr="00746291" w:rsidRDefault="00746291" w:rsidP="00746291">
      <w:pPr>
        <w:ind w:firstLine="709"/>
      </w:pPr>
    </w:p>
    <w:sectPr w:rsidR="00746291" w:rsidRPr="00746291" w:rsidSect="00C8420C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D9" w:rsidRDefault="00FD5CD9">
      <w:r>
        <w:separator/>
      </w:r>
    </w:p>
  </w:endnote>
  <w:endnote w:type="continuationSeparator" w:id="0">
    <w:p w:rsidR="00FD5CD9" w:rsidRDefault="00FD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D9" w:rsidRDefault="00FD5CD9">
      <w:r>
        <w:separator/>
      </w:r>
    </w:p>
  </w:footnote>
  <w:footnote w:type="continuationSeparator" w:id="0">
    <w:p w:rsidR="00FD5CD9" w:rsidRDefault="00FD5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2"/>
  </w:num>
  <w:num w:numId="5">
    <w:abstractNumId w:val="0"/>
  </w:num>
  <w:num w:numId="6">
    <w:abstractNumId w:val="13"/>
  </w:num>
  <w:num w:numId="7">
    <w:abstractNumId w:val="2"/>
  </w:num>
  <w:num w:numId="8">
    <w:abstractNumId w:val="1"/>
  </w:num>
  <w:num w:numId="9">
    <w:abstractNumId w:val="5"/>
  </w:num>
  <w:num w:numId="10">
    <w:abstractNumId w:val="11"/>
  </w:num>
  <w:num w:numId="11">
    <w:abstractNumId w:val="3"/>
  </w:num>
  <w:num w:numId="12">
    <w:abstractNumId w:val="4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1EF5"/>
    <w:rsid w:val="000467D1"/>
    <w:rsid w:val="00050B33"/>
    <w:rsid w:val="00064AC5"/>
    <w:rsid w:val="000C6BE2"/>
    <w:rsid w:val="00105492"/>
    <w:rsid w:val="00116677"/>
    <w:rsid w:val="001175F1"/>
    <w:rsid w:val="001B40C2"/>
    <w:rsid w:val="00204237"/>
    <w:rsid w:val="0022363A"/>
    <w:rsid w:val="00236874"/>
    <w:rsid w:val="002B19E6"/>
    <w:rsid w:val="002D1D75"/>
    <w:rsid w:val="00325E94"/>
    <w:rsid w:val="003827E8"/>
    <w:rsid w:val="003A2F15"/>
    <w:rsid w:val="003E2835"/>
    <w:rsid w:val="00404B5A"/>
    <w:rsid w:val="004F36C3"/>
    <w:rsid w:val="00534F0D"/>
    <w:rsid w:val="00591C27"/>
    <w:rsid w:val="005A6F80"/>
    <w:rsid w:val="005B5023"/>
    <w:rsid w:val="005C62FB"/>
    <w:rsid w:val="005F6FF3"/>
    <w:rsid w:val="00652B17"/>
    <w:rsid w:val="006C4F82"/>
    <w:rsid w:val="006D5304"/>
    <w:rsid w:val="007027B7"/>
    <w:rsid w:val="00707C3D"/>
    <w:rsid w:val="00742FFA"/>
    <w:rsid w:val="00746291"/>
    <w:rsid w:val="007612DD"/>
    <w:rsid w:val="007B3F0C"/>
    <w:rsid w:val="008378C4"/>
    <w:rsid w:val="008612D9"/>
    <w:rsid w:val="00884F11"/>
    <w:rsid w:val="008A5AB3"/>
    <w:rsid w:val="008B7C0D"/>
    <w:rsid w:val="00937E52"/>
    <w:rsid w:val="009536D6"/>
    <w:rsid w:val="00977422"/>
    <w:rsid w:val="009A1C62"/>
    <w:rsid w:val="009C580B"/>
    <w:rsid w:val="00A57304"/>
    <w:rsid w:val="00B770C9"/>
    <w:rsid w:val="00B81FD1"/>
    <w:rsid w:val="00C424D1"/>
    <w:rsid w:val="00C719D6"/>
    <w:rsid w:val="00C7475A"/>
    <w:rsid w:val="00C8420C"/>
    <w:rsid w:val="00C91097"/>
    <w:rsid w:val="00CC0DFD"/>
    <w:rsid w:val="00D16915"/>
    <w:rsid w:val="00D53046"/>
    <w:rsid w:val="00DE4D4E"/>
    <w:rsid w:val="00E456E1"/>
    <w:rsid w:val="00E80833"/>
    <w:rsid w:val="00F33E07"/>
    <w:rsid w:val="00F84D33"/>
    <w:rsid w:val="00F87EE6"/>
    <w:rsid w:val="00FB5C5B"/>
    <w:rsid w:val="00FD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mp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tmp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5" Type="http://schemas.openxmlformats.org/officeDocument/2006/relationships/image" Target="media/image6.tmp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tm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10460-0196-4FE8-9C7F-9CCAF424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34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Učitel</cp:lastModifiedBy>
  <cp:revision>6</cp:revision>
  <cp:lastPrinted>1900-12-31T23:00:00Z</cp:lastPrinted>
  <dcterms:created xsi:type="dcterms:W3CDTF">2012-02-09T17:07:00Z</dcterms:created>
  <dcterms:modified xsi:type="dcterms:W3CDTF">2012-03-27T15:25:00Z</dcterms:modified>
</cp:coreProperties>
</file>