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731EEF">
        <w:t>01-26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731EEF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Tvorba grafů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731EEF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Tvorba grafů v Excelu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407EA0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780B54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780B54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731EEF" w:rsidP="0022363A">
      <w:pPr>
        <w:pStyle w:val="Nadpis2"/>
      </w:pPr>
      <w:r>
        <w:lastRenderedPageBreak/>
        <w:t>Tvorba grafů</w:t>
      </w:r>
    </w:p>
    <w:p w:rsidR="0022363A" w:rsidRDefault="008643D8" w:rsidP="008643D8">
      <w:pPr>
        <w:pStyle w:val="Podtitul"/>
      </w:pPr>
      <w:r>
        <w:t>Postup vytvoření grafu:</w:t>
      </w:r>
    </w:p>
    <w:p w:rsidR="008643D8" w:rsidRDefault="008643D8" w:rsidP="008643D8">
      <w:pPr>
        <w:pStyle w:val="Odstavecseseznamem"/>
        <w:numPr>
          <w:ilvl w:val="0"/>
          <w:numId w:val="15"/>
        </w:numPr>
      </w:pPr>
      <w:r>
        <w:t>Vytvoříme tabulku, která bude sloužit jako zdroj dat pro vytvoření grafu.</w:t>
      </w:r>
    </w:p>
    <w:p w:rsidR="008643D8" w:rsidRDefault="00072200" w:rsidP="008643D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FCDF90" wp14:editId="241983E3">
                <wp:simplePos x="0" y="0"/>
                <wp:positionH relativeFrom="column">
                  <wp:posOffset>51435</wp:posOffset>
                </wp:positionH>
                <wp:positionV relativeFrom="paragraph">
                  <wp:posOffset>344170</wp:posOffset>
                </wp:positionV>
                <wp:extent cx="4371975" cy="11430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1975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4.05pt;margin-top:27.1pt;width:344.25pt;height:90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4493C8" wp14:editId="76E61D3F">
                <wp:simplePos x="0" y="0"/>
                <wp:positionH relativeFrom="column">
                  <wp:posOffset>4956810</wp:posOffset>
                </wp:positionH>
                <wp:positionV relativeFrom="paragraph">
                  <wp:posOffset>248920</wp:posOffset>
                </wp:positionV>
                <wp:extent cx="1457325" cy="685800"/>
                <wp:effectExtent l="514350" t="0" r="28575" b="19050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85800"/>
                        </a:xfrm>
                        <a:prstGeom prst="borderCallout2">
                          <a:avLst>
                            <a:gd name="adj1" fmla="val 52084"/>
                            <a:gd name="adj2" fmla="val -2574"/>
                            <a:gd name="adj3" fmla="val 34029"/>
                            <a:gd name="adj4" fmla="val -18301"/>
                            <a:gd name="adj5" fmla="val 22223"/>
                            <a:gd name="adj6" fmla="val -3542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63A" w:rsidRPr="008643D8" w:rsidRDefault="008643D8" w:rsidP="008643D8">
                            <w:pPr>
                              <w:jc w:val="left"/>
                            </w:pPr>
                            <w:r>
                              <w:t xml:space="preserve">2. </w:t>
                            </w:r>
                            <w:r w:rsidR="00072200">
                              <w:t>Označíme oblast, ze které chceme vytvořit graf.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0" o:spid="_x0000_s1026" type="#_x0000_t48" style="position:absolute;left:0;text-align:left;margin-left:390.3pt;margin-top:19.6pt;width:114.75pt;height:54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" adj="-7651,4800,-3953,7350,-556,11250" fillcolor="white [3201]" strokecolor="black [3200]" strokeweight="2pt">
                <v:textbox>
                  <w:txbxContent>
                    <w:p w:rsidR="0022363A" w:rsidRPr="008643D8" w:rsidRDefault="008643D8" w:rsidP="008643D8">
                      <w:pPr>
                        <w:jc w:val="left"/>
                      </w:pPr>
                      <w:r>
                        <w:t xml:space="preserve">2. </w:t>
                      </w:r>
                      <w:r w:rsidR="00072200">
                        <w:t>Označíme oblast, ze které chceme vytvořit graf.</w:t>
                      </w:r>
                    </w:p>
                  </w:txbxContent>
                </v:textbox>
              </v:shape>
            </w:pict>
          </mc:Fallback>
        </mc:AlternateContent>
      </w:r>
      <w:r w:rsidR="008643D8">
        <w:rPr>
          <w:noProof/>
        </w:rPr>
        <w:drawing>
          <wp:inline distT="0" distB="0" distL="0" distR="0" wp14:anchorId="4135322D" wp14:editId="30D2B42D">
            <wp:extent cx="4596657" cy="1609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26177" r="58959" b="47353"/>
                    <a:stretch/>
                  </pic:blipFill>
                  <pic:spPr bwMode="auto">
                    <a:xfrm>
                      <a:off x="0" y="0"/>
                      <a:ext cx="4602968" cy="16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43D8" w:rsidRDefault="008643D8" w:rsidP="008643D8">
      <w:pPr>
        <w:ind w:left="360"/>
      </w:pPr>
    </w:p>
    <w:p w:rsidR="00072200" w:rsidRPr="008643D8" w:rsidRDefault="00072200" w:rsidP="00072200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973BD8" wp14:editId="4BDFA91B">
                <wp:simplePos x="0" y="0"/>
                <wp:positionH relativeFrom="column">
                  <wp:posOffset>4613910</wp:posOffset>
                </wp:positionH>
                <wp:positionV relativeFrom="paragraph">
                  <wp:posOffset>497840</wp:posOffset>
                </wp:positionV>
                <wp:extent cx="1800225" cy="685800"/>
                <wp:effectExtent l="2438400" t="0" r="28575" b="19050"/>
                <wp:wrapNone/>
                <wp:docPr id="35" name="Čárový popisek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85800"/>
                        </a:xfrm>
                        <a:prstGeom prst="borderCallout2">
                          <a:avLst>
                            <a:gd name="adj1" fmla="val 63195"/>
                            <a:gd name="adj2" fmla="val -1891"/>
                            <a:gd name="adj3" fmla="val 61807"/>
                            <a:gd name="adj4" fmla="val -113135"/>
                            <a:gd name="adj5" fmla="val 20834"/>
                            <a:gd name="adj6" fmla="val -1349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200" w:rsidRPr="00072200" w:rsidRDefault="00072200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Na kartě </w:t>
                            </w:r>
                            <w:r>
                              <w:rPr>
                                <w:b/>
                              </w:rPr>
                              <w:t xml:space="preserve">Vložení </w:t>
                            </w: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 xml:space="preserve">Grafy </w:t>
                            </w:r>
                            <w:r>
                              <w:t xml:space="preserve">vybereme </w:t>
                            </w:r>
                            <w:r>
                              <w:rPr>
                                <w:b/>
                              </w:rPr>
                              <w:t>Sloupcový</w:t>
                            </w:r>
                            <w:r w:rsidR="00780B54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35" o:spid="_x0000_s1027" type="#_x0000_t48" style="position:absolute;left:0;text-align:left;margin-left:363.3pt;margin-top:39.2pt;width:141.75pt;height:54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" adj="-29150,4500,-24437,13350,-408,13650" fillcolor="white [3201]" strokecolor="black [3200]" strokeweight="2pt">
                <v:textbox>
                  <w:txbxContent>
                    <w:p w:rsidR="00072200" w:rsidRPr="00072200" w:rsidRDefault="00072200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Na kartě </w:t>
                      </w:r>
                      <w:r>
                        <w:rPr>
                          <w:b/>
                        </w:rPr>
                        <w:t xml:space="preserve">Vložení </w:t>
                      </w: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 xml:space="preserve">Grafy </w:t>
                      </w:r>
                      <w:r>
                        <w:t xml:space="preserve">vybereme </w:t>
                      </w:r>
                      <w:r>
                        <w:rPr>
                          <w:b/>
                        </w:rPr>
                        <w:t>Sloupcový</w:t>
                      </w:r>
                      <w:r w:rsidR="00780B54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BA919E" wp14:editId="5B713CEE">
                <wp:simplePos x="0" y="0"/>
                <wp:positionH relativeFrom="column">
                  <wp:posOffset>4604385</wp:posOffset>
                </wp:positionH>
                <wp:positionV relativeFrom="paragraph">
                  <wp:posOffset>497840</wp:posOffset>
                </wp:positionV>
                <wp:extent cx="1800225" cy="685800"/>
                <wp:effectExtent l="2438400" t="0" r="28575" b="19050"/>
                <wp:wrapNone/>
                <wp:docPr id="33" name="Čárový popisek 2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85800"/>
                        </a:xfrm>
                        <a:prstGeom prst="borderCallout2">
                          <a:avLst>
                            <a:gd name="adj1" fmla="val 64584"/>
                            <a:gd name="adj2" fmla="val -17764"/>
                            <a:gd name="adj3" fmla="val 61807"/>
                            <a:gd name="adj4" fmla="val -113135"/>
                            <a:gd name="adj5" fmla="val 20834"/>
                            <a:gd name="adj6" fmla="val -1349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200" w:rsidRPr="00072200" w:rsidRDefault="00072200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Na kartě </w:t>
                            </w:r>
                            <w:r>
                              <w:rPr>
                                <w:b/>
                              </w:rPr>
                              <w:t xml:space="preserve">Vložení </w:t>
                            </w:r>
                            <w:r>
                              <w:t xml:space="preserve">ve skupině </w:t>
                            </w:r>
                            <w:r>
                              <w:rPr>
                                <w:b/>
                              </w:rPr>
                              <w:t xml:space="preserve">Grafy </w:t>
                            </w:r>
                            <w:r>
                              <w:t xml:space="preserve">vybereme </w:t>
                            </w:r>
                            <w:r>
                              <w:rPr>
                                <w:b/>
                              </w:rPr>
                              <w:t>Sloupcový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33" o:spid="_x0000_s1028" type="#_x0000_t48" style="position:absolute;left:0;text-align:left;margin-left:362.55pt;margin-top:39.2pt;width:141.75pt;height:54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" adj="-29150,4500,-24437,13350,-3837,13950" fillcolor="white [3201]" strokecolor="black [3200]" strokeweight="2pt">
                <v:textbox>
                  <w:txbxContent>
                    <w:p w:rsidR="00072200" w:rsidRPr="00072200" w:rsidRDefault="00072200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Na kartě </w:t>
                      </w:r>
                      <w:r>
                        <w:rPr>
                          <w:b/>
                        </w:rPr>
                        <w:t xml:space="preserve">Vložení </w:t>
                      </w:r>
                      <w:r>
                        <w:t xml:space="preserve">ve skupině </w:t>
                      </w:r>
                      <w:r>
                        <w:rPr>
                          <w:b/>
                        </w:rPr>
                        <w:t xml:space="preserve">Grafy </w:t>
                      </w:r>
                      <w:r>
                        <w:t xml:space="preserve">vybereme </w:t>
                      </w:r>
                      <w:r>
                        <w:rPr>
                          <w:b/>
                        </w:rPr>
                        <w:t>Sloupcový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3B4AD5" wp14:editId="57B29516">
            <wp:extent cx="4419600" cy="1431218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38339" b="63223"/>
                    <a:stretch/>
                  </pic:blipFill>
                  <pic:spPr bwMode="auto">
                    <a:xfrm>
                      <a:off x="0" y="0"/>
                      <a:ext cx="4427132" cy="1433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43D8" w:rsidRPr="008643D8" w:rsidRDefault="008643D8" w:rsidP="008643D8"/>
    <w:p w:rsidR="008643D8" w:rsidRDefault="00072200" w:rsidP="0022363A">
      <w:r>
        <w:rPr>
          <w:noProof/>
        </w:rPr>
        <w:drawing>
          <wp:anchor distT="0" distB="0" distL="114300" distR="114300" simplePos="0" relativeHeight="251682816" behindDoc="0" locked="0" layoutInCell="1" allowOverlap="1" wp14:anchorId="3A58B020" wp14:editId="77699250">
            <wp:simplePos x="0" y="0"/>
            <wp:positionH relativeFrom="margin">
              <wp:posOffset>51435</wp:posOffset>
            </wp:positionH>
            <wp:positionV relativeFrom="margin">
              <wp:posOffset>4109085</wp:posOffset>
            </wp:positionV>
            <wp:extent cx="1283970" cy="1600200"/>
            <wp:effectExtent l="0" t="0" r="0" b="0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14" r="56140" b="62880"/>
                    <a:stretch/>
                  </pic:blipFill>
                  <pic:spPr bwMode="auto">
                    <a:xfrm>
                      <a:off x="0" y="0"/>
                      <a:ext cx="128397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643D8" w:rsidRDefault="008643D8" w:rsidP="0022363A"/>
    <w:p w:rsidR="008643D8" w:rsidRDefault="008643D8" w:rsidP="0022363A"/>
    <w:p w:rsidR="008643D8" w:rsidRDefault="008643D8" w:rsidP="0022363A"/>
    <w:p w:rsidR="008643D8" w:rsidRDefault="00072200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B86BD0" wp14:editId="710CF362">
                <wp:simplePos x="0" y="0"/>
                <wp:positionH relativeFrom="column">
                  <wp:posOffset>401955</wp:posOffset>
                </wp:positionH>
                <wp:positionV relativeFrom="paragraph">
                  <wp:posOffset>35560</wp:posOffset>
                </wp:positionV>
                <wp:extent cx="1800225" cy="762000"/>
                <wp:effectExtent l="1600200" t="0" r="28575" b="457200"/>
                <wp:wrapNone/>
                <wp:docPr id="37" name="Čárový popisek 2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762000"/>
                        </a:xfrm>
                        <a:prstGeom prst="borderCallout2">
                          <a:avLst>
                            <a:gd name="adj1" fmla="val 63195"/>
                            <a:gd name="adj2" fmla="val -2949"/>
                            <a:gd name="adj3" fmla="val 157085"/>
                            <a:gd name="adj4" fmla="val -29537"/>
                            <a:gd name="adj5" fmla="val 108334"/>
                            <a:gd name="adj6" fmla="val -878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2200" w:rsidRPr="00617138" w:rsidRDefault="00617138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4</w:t>
                            </w:r>
                            <w:r w:rsidR="00072200">
                              <w:t xml:space="preserve">. </w:t>
                            </w:r>
                            <w:r>
                              <w:t xml:space="preserve">V podnabídce </w:t>
                            </w:r>
                            <w:r>
                              <w:rPr>
                                <w:b/>
                              </w:rPr>
                              <w:t xml:space="preserve">Sloupcového grafu </w:t>
                            </w:r>
                            <w:r>
                              <w:t xml:space="preserve">vybereme např. </w:t>
                            </w:r>
                            <w:r>
                              <w:rPr>
                                <w:b/>
                              </w:rPr>
                              <w:t>Prostorový sloupcový.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7" o:spid="_x0000_s1029" type="#_x0000_t48" style="position:absolute;left:0;text-align:left;margin-left:31.65pt;margin-top:2.8pt;width:141.75pt;height:6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" adj="-18979,23400,-6380,33930,-637,13650" fillcolor="white [3201]" strokecolor="black [3200]" strokeweight="2pt">
                <v:textbox>
                  <w:txbxContent>
                    <w:p w:rsidR="00072200" w:rsidRPr="00617138" w:rsidRDefault="00617138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4</w:t>
                      </w:r>
                      <w:r w:rsidR="00072200">
                        <w:t xml:space="preserve">. </w:t>
                      </w:r>
                      <w:r>
                        <w:t xml:space="preserve">V podnabídce </w:t>
                      </w:r>
                      <w:r>
                        <w:rPr>
                          <w:b/>
                        </w:rPr>
                        <w:t xml:space="preserve">Sloupcového grafu </w:t>
                      </w:r>
                      <w:r>
                        <w:t xml:space="preserve">vybereme např. </w:t>
                      </w:r>
                      <w:r>
                        <w:rPr>
                          <w:b/>
                        </w:rPr>
                        <w:t>Prostorový sloupcový.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8643D8" w:rsidRDefault="008643D8" w:rsidP="0022363A"/>
    <w:p w:rsidR="008643D8" w:rsidRDefault="008643D8" w:rsidP="0022363A"/>
    <w:p w:rsidR="008643D8" w:rsidRDefault="008643D8" w:rsidP="0022363A"/>
    <w:p w:rsidR="008643D8" w:rsidRDefault="008643D8" w:rsidP="0022363A"/>
    <w:p w:rsidR="008643D8" w:rsidRDefault="008643D8" w:rsidP="0022363A"/>
    <w:p w:rsidR="008643D8" w:rsidRDefault="008643D8" w:rsidP="0022363A"/>
    <w:p w:rsidR="008643D8" w:rsidRPr="00ED549F" w:rsidRDefault="008643D8" w:rsidP="0022363A"/>
    <w:p w:rsidR="0022363A" w:rsidRPr="00ED549F" w:rsidRDefault="0022363A" w:rsidP="0022363A"/>
    <w:p w:rsidR="0022363A" w:rsidRDefault="00617138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41D74D" wp14:editId="78ED4749">
                <wp:simplePos x="0" y="0"/>
                <wp:positionH relativeFrom="column">
                  <wp:posOffset>2185036</wp:posOffset>
                </wp:positionH>
                <wp:positionV relativeFrom="paragraph">
                  <wp:posOffset>608965</wp:posOffset>
                </wp:positionV>
                <wp:extent cx="2609850" cy="1600200"/>
                <wp:effectExtent l="0" t="0" r="19050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1600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172.05pt;margin-top:47.95pt;width:205.5pt;height:12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0161D9A" wp14:editId="5B7A5EE2">
            <wp:extent cx="4787900" cy="2209800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23530" r="29416" b="16470"/>
                    <a:stretch/>
                  </pic:blipFill>
                  <pic:spPr bwMode="auto">
                    <a:xfrm>
                      <a:off x="0" y="0"/>
                      <a:ext cx="4794472" cy="2212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63A" w:rsidRDefault="0022363A" w:rsidP="0022363A"/>
    <w:p w:rsidR="0022363A" w:rsidRDefault="0022363A" w:rsidP="0022363A"/>
    <w:p w:rsidR="0022363A" w:rsidRPr="00741CEE" w:rsidRDefault="00617138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10C774" wp14:editId="75C09177">
                <wp:simplePos x="0" y="0"/>
                <wp:positionH relativeFrom="column">
                  <wp:posOffset>2880360</wp:posOffset>
                </wp:positionH>
                <wp:positionV relativeFrom="paragraph">
                  <wp:posOffset>59055</wp:posOffset>
                </wp:positionV>
                <wp:extent cx="1800225" cy="762000"/>
                <wp:effectExtent l="0" t="342900" r="28575" b="19050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762000"/>
                        </a:xfrm>
                        <a:prstGeom prst="borderCallout2">
                          <a:avLst>
                            <a:gd name="adj1" fmla="val -3055"/>
                            <a:gd name="adj2" fmla="val 33030"/>
                            <a:gd name="adj3" fmla="val -27915"/>
                            <a:gd name="adj4" fmla="val 16495"/>
                            <a:gd name="adj5" fmla="val -45416"/>
                            <a:gd name="adj6" fmla="val 1583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138" w:rsidRPr="00617138" w:rsidRDefault="00617138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5. Graf se vloží do listu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30" type="#_x0000_t48" style="position:absolute;left:0;text-align:left;margin-left:226.8pt;margin-top:4.65pt;width:141.75pt;height:6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" adj="3421,-9810,3563,-6030,7134,-660" fillcolor="white [3201]" strokecolor="black [3200]" strokeweight="2pt">
                <v:textbox>
                  <w:txbxContent>
                    <w:p w:rsidR="00617138" w:rsidRPr="00617138" w:rsidRDefault="00617138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5. Graf se vloží do listu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2363A" w:rsidRPr="00741CEE" w:rsidRDefault="0022363A" w:rsidP="0022363A"/>
    <w:p w:rsidR="0022363A" w:rsidRPr="00741CEE" w:rsidRDefault="0022363A" w:rsidP="0022363A"/>
    <w:p w:rsidR="0022363A" w:rsidRDefault="00617138" w:rsidP="00617138">
      <w:pPr>
        <w:pStyle w:val="Nadpis2"/>
      </w:pPr>
      <w:r>
        <w:lastRenderedPageBreak/>
        <w:t>Základní informace o grafech</w:t>
      </w:r>
    </w:p>
    <w:p w:rsidR="00936F4E" w:rsidRPr="00936F4E" w:rsidRDefault="00916F59" w:rsidP="00936F4E">
      <w:r>
        <w:rPr>
          <w:noProof/>
        </w:rPr>
        <w:drawing>
          <wp:anchor distT="0" distB="0" distL="114300" distR="114300" simplePos="0" relativeHeight="251692032" behindDoc="0" locked="0" layoutInCell="1" allowOverlap="1" wp14:anchorId="5DFB410E" wp14:editId="0AFB8EF4">
            <wp:simplePos x="0" y="0"/>
            <wp:positionH relativeFrom="margin">
              <wp:posOffset>1000125</wp:posOffset>
            </wp:positionH>
            <wp:positionV relativeFrom="margin">
              <wp:posOffset>320040</wp:posOffset>
            </wp:positionV>
            <wp:extent cx="3769995" cy="2352675"/>
            <wp:effectExtent l="0" t="0" r="1905" b="9525"/>
            <wp:wrapSquare wrapText="bothSides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17" t="39412" r="29186" b="16176"/>
                    <a:stretch/>
                  </pic:blipFill>
                  <pic:spPr bwMode="auto">
                    <a:xfrm>
                      <a:off x="0" y="0"/>
                      <a:ext cx="376999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363A" w:rsidRPr="00741CEE" w:rsidRDefault="00916F59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509346" wp14:editId="072EA446">
                <wp:simplePos x="0" y="0"/>
                <wp:positionH relativeFrom="column">
                  <wp:posOffset>956311</wp:posOffset>
                </wp:positionH>
                <wp:positionV relativeFrom="paragraph">
                  <wp:posOffset>40005</wp:posOffset>
                </wp:positionV>
                <wp:extent cx="609600" cy="2076450"/>
                <wp:effectExtent l="0" t="0" r="19050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076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75.3pt;margin-top:3.15pt;width:48pt;height:163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" filled="f" strokecolor="red" strokeweight="2pt"/>
            </w:pict>
          </mc:Fallback>
        </mc:AlternateContent>
      </w:r>
    </w:p>
    <w:p w:rsidR="0022363A" w:rsidRPr="00741CEE" w:rsidRDefault="0022363A" w:rsidP="0022363A"/>
    <w:p w:rsidR="0022363A" w:rsidRPr="00741CEE" w:rsidRDefault="00916F59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536F588" wp14:editId="38764C0E">
                <wp:simplePos x="0" y="0"/>
                <wp:positionH relativeFrom="column">
                  <wp:posOffset>3966210</wp:posOffset>
                </wp:positionH>
                <wp:positionV relativeFrom="paragraph">
                  <wp:posOffset>61595</wp:posOffset>
                </wp:positionV>
                <wp:extent cx="676275" cy="1476375"/>
                <wp:effectExtent l="0" t="0" r="28575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476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312.3pt;margin-top:4.85pt;width:53.25pt;height:116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" filled="f" strokecolor="red" strokeweight="2pt"/>
            </w:pict>
          </mc:Fallback>
        </mc:AlternateContent>
      </w:r>
    </w:p>
    <w:p w:rsidR="0022363A" w:rsidRPr="00741CEE" w:rsidRDefault="00916F59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BB920E" wp14:editId="10DEE83F">
                <wp:simplePos x="0" y="0"/>
                <wp:positionH relativeFrom="column">
                  <wp:posOffset>4794885</wp:posOffset>
                </wp:positionH>
                <wp:positionV relativeFrom="paragraph">
                  <wp:posOffset>62865</wp:posOffset>
                </wp:positionV>
                <wp:extent cx="1114425" cy="647700"/>
                <wp:effectExtent l="114300" t="0" r="28575" b="19050"/>
                <wp:wrapNone/>
                <wp:docPr id="45" name="Čárový popisek 2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47700"/>
                        </a:xfrm>
                        <a:prstGeom prst="borderCallout2">
                          <a:avLst>
                            <a:gd name="adj1" fmla="val 58195"/>
                            <a:gd name="adj2" fmla="val -832"/>
                            <a:gd name="adj3" fmla="val 63335"/>
                            <a:gd name="adj4" fmla="val -7315"/>
                            <a:gd name="adj5" fmla="val 64584"/>
                            <a:gd name="adj6" fmla="val -902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F59" w:rsidRPr="00617138" w:rsidRDefault="00916F59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Legenda grafu (vysvětlivky)</w:t>
                            </w:r>
                            <w:r w:rsidR="00780B5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5" o:spid="_x0000_s1031" type="#_x0000_t48" style="position:absolute;left:0;text-align:left;margin-left:377.55pt;margin-top:4.95pt;width:87.75pt;height:5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" adj="-1950,13950,-1580,13680,-180,12570" fillcolor="white [3201]" strokecolor="black [3200]" strokeweight="2pt">
                <v:textbox>
                  <w:txbxContent>
                    <w:p w:rsidR="00916F59" w:rsidRPr="00617138" w:rsidRDefault="00916F59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Legenda grafu (vysvětlivky)</w:t>
                      </w:r>
                      <w:r w:rsidR="00780B54"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2363A" w:rsidRDefault="0022363A" w:rsidP="0022363A"/>
    <w:p w:rsidR="00041EF5" w:rsidRPr="00741CEE" w:rsidRDefault="00041EF5" w:rsidP="0022363A"/>
    <w:p w:rsidR="0022363A" w:rsidRPr="00741CEE" w:rsidRDefault="0022363A" w:rsidP="0022363A"/>
    <w:p w:rsidR="0022363A" w:rsidRPr="00741CEE" w:rsidRDefault="0022363A" w:rsidP="0022363A"/>
    <w:p w:rsidR="0022363A" w:rsidRPr="00741CEE" w:rsidRDefault="002D7BB8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65E9FA1" wp14:editId="271EE03F">
                <wp:simplePos x="0" y="0"/>
                <wp:positionH relativeFrom="column">
                  <wp:posOffset>-300990</wp:posOffset>
                </wp:positionH>
                <wp:positionV relativeFrom="paragraph">
                  <wp:posOffset>59690</wp:posOffset>
                </wp:positionV>
                <wp:extent cx="1114425" cy="647700"/>
                <wp:effectExtent l="0" t="304800" r="161925" b="1905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647700"/>
                        </a:xfrm>
                        <a:prstGeom prst="borderCallout2">
                          <a:avLst>
                            <a:gd name="adj1" fmla="val 2312"/>
                            <a:gd name="adj2" fmla="val 82074"/>
                            <a:gd name="adj3" fmla="val -27842"/>
                            <a:gd name="adj4" fmla="val 86702"/>
                            <a:gd name="adj5" fmla="val -47182"/>
                            <a:gd name="adj6" fmla="val 11148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BB8" w:rsidRPr="002D7BB8" w:rsidRDefault="00242107" w:rsidP="008643D8">
                            <w:pPr>
                              <w:jc w:val="left"/>
                            </w:pPr>
                            <w:r>
                              <w:t>Svislá o</w:t>
                            </w:r>
                            <w:r w:rsidR="002D7BB8">
                              <w:t xml:space="preserve">sa </w:t>
                            </w:r>
                            <w:r>
                              <w:t>(</w:t>
                            </w:r>
                            <w:r w:rsidR="002D7BB8">
                              <w:rPr>
                                <w:b/>
                              </w:rPr>
                              <w:t>y</w:t>
                            </w:r>
                            <w:r>
                              <w:t xml:space="preserve">) </w:t>
                            </w:r>
                            <w:r w:rsidRPr="00242107">
                              <w:rPr>
                                <w:b/>
                              </w:rPr>
                              <w:t>- hodnoty</w:t>
                            </w:r>
                            <w:r w:rsidR="002D7BB8">
                              <w:rPr>
                                <w:b/>
                              </w:rPr>
                              <w:t xml:space="preserve"> </w:t>
                            </w:r>
                            <w:r w:rsidR="002D7BB8">
                              <w:t>včetně popisu.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7" o:spid="_x0000_s1032" type="#_x0000_t48" style="position:absolute;left:0;text-align:left;margin-left:-23.7pt;margin-top:4.7pt;width:87.75pt;height:5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" adj="24081,-10191,18728,-6014,17728,499" fillcolor="white [3201]" strokecolor="black [3200]" strokeweight="2pt">
                <v:textbox>
                  <w:txbxContent>
                    <w:p w:rsidR="002D7BB8" w:rsidRPr="002D7BB8" w:rsidRDefault="00242107" w:rsidP="008643D8">
                      <w:pPr>
                        <w:jc w:val="left"/>
                      </w:pPr>
                      <w:r>
                        <w:t>Svislá o</w:t>
                      </w:r>
                      <w:r w:rsidR="002D7BB8">
                        <w:t xml:space="preserve">sa </w:t>
                      </w:r>
                      <w:r>
                        <w:t>(</w:t>
                      </w:r>
                      <w:r w:rsidR="002D7BB8">
                        <w:rPr>
                          <w:b/>
                        </w:rPr>
                        <w:t>y</w:t>
                      </w:r>
                      <w:r>
                        <w:t xml:space="preserve">) </w:t>
                      </w:r>
                      <w:r w:rsidRPr="00242107">
                        <w:rPr>
                          <w:b/>
                        </w:rPr>
                        <w:t>- hodnoty</w:t>
                      </w:r>
                      <w:r w:rsidR="002D7BB8">
                        <w:rPr>
                          <w:b/>
                        </w:rPr>
                        <w:t xml:space="preserve"> </w:t>
                      </w:r>
                      <w:r w:rsidR="002D7BB8">
                        <w:t>včetně popisu.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2363A" w:rsidRDefault="0022363A" w:rsidP="0022363A"/>
    <w:p w:rsidR="0022363A" w:rsidRPr="0022363A" w:rsidRDefault="0022363A" w:rsidP="0022363A">
      <w:pPr>
        <w:widowControl/>
        <w:suppressAutoHyphens w:val="0"/>
        <w:overflowPunct/>
        <w:autoSpaceDE/>
        <w:autoSpaceDN/>
        <w:adjustRightInd/>
        <w:textAlignment w:val="auto"/>
      </w:pPr>
    </w:p>
    <w:p w:rsidR="002D7BB8" w:rsidRDefault="00916F59" w:rsidP="0022363A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1729163" wp14:editId="734038EA">
                <wp:simplePos x="0" y="0"/>
                <wp:positionH relativeFrom="column">
                  <wp:posOffset>1432560</wp:posOffset>
                </wp:positionH>
                <wp:positionV relativeFrom="paragraph">
                  <wp:posOffset>15240</wp:posOffset>
                </wp:positionV>
                <wp:extent cx="2466975" cy="600075"/>
                <wp:effectExtent l="0" t="0" r="28575" b="28575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6000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112.8pt;margin-top:1.2pt;width:194.25pt;height:4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" filled="f" strokecolor="red" strokeweight="2pt"/>
            </w:pict>
          </mc:Fallback>
        </mc:AlternateContent>
      </w:r>
    </w:p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42107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D140A8" wp14:editId="5FAA6630">
                <wp:simplePos x="0" y="0"/>
                <wp:positionH relativeFrom="column">
                  <wp:posOffset>2185035</wp:posOffset>
                </wp:positionH>
                <wp:positionV relativeFrom="paragraph">
                  <wp:posOffset>80010</wp:posOffset>
                </wp:positionV>
                <wp:extent cx="1428750" cy="647700"/>
                <wp:effectExtent l="0" t="304800" r="19050" b="19050"/>
                <wp:wrapNone/>
                <wp:docPr id="46" name="Čárový popisek 2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47700"/>
                        </a:xfrm>
                        <a:prstGeom prst="borderCallout2">
                          <a:avLst>
                            <a:gd name="adj1" fmla="val -3570"/>
                            <a:gd name="adj2" fmla="val 47886"/>
                            <a:gd name="adj3" fmla="val -23430"/>
                            <a:gd name="adj4" fmla="val 35420"/>
                            <a:gd name="adj5" fmla="val -45711"/>
                            <a:gd name="adj6" fmla="val 3370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F59" w:rsidRPr="002D7BB8" w:rsidRDefault="00242107" w:rsidP="008643D8">
                            <w:pPr>
                              <w:jc w:val="left"/>
                            </w:pPr>
                            <w:r>
                              <w:t>Vodorovná o</w:t>
                            </w:r>
                            <w:r w:rsidR="00916F59">
                              <w:t xml:space="preserve">sa </w:t>
                            </w:r>
                            <w:r>
                              <w:t>(</w:t>
                            </w:r>
                            <w:r w:rsidR="00916F59" w:rsidRPr="00242107">
                              <w:t>x</w:t>
                            </w:r>
                            <w:r>
                              <w:t xml:space="preserve">) </w:t>
                            </w:r>
                            <w:r w:rsidRPr="00242107">
                              <w:rPr>
                                <w:b/>
                              </w:rPr>
                              <w:t>– kategorie</w:t>
                            </w:r>
                            <w:r>
                              <w:t xml:space="preserve"> </w:t>
                            </w:r>
                            <w:r w:rsidR="002D7BB8" w:rsidRPr="00242107">
                              <w:t>včetně</w:t>
                            </w:r>
                            <w:r w:rsidR="002D7BB8">
                              <w:t xml:space="preserve"> popisu</w:t>
                            </w:r>
                            <w:r w:rsidR="00780B54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6" o:spid="_x0000_s1033" type="#_x0000_t48" style="position:absolute;left:0;text-align:left;margin-left:172.05pt;margin-top:6.3pt;width:112.5pt;height:5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" adj="7280,-9874,7651,-5061,10343,-771" fillcolor="white [3201]" strokecolor="black [3200]" strokeweight="2pt">
                <v:textbox>
                  <w:txbxContent>
                    <w:p w:rsidR="00916F59" w:rsidRPr="002D7BB8" w:rsidRDefault="00242107" w:rsidP="008643D8">
                      <w:pPr>
                        <w:jc w:val="left"/>
                      </w:pPr>
                      <w:r>
                        <w:t>Vodorovná o</w:t>
                      </w:r>
                      <w:r w:rsidR="00916F59">
                        <w:t xml:space="preserve">sa </w:t>
                      </w:r>
                      <w:r>
                        <w:t>(</w:t>
                      </w:r>
                      <w:r w:rsidR="00916F59" w:rsidRPr="00242107">
                        <w:t>x</w:t>
                      </w:r>
                      <w:r>
                        <w:t xml:space="preserve">) </w:t>
                      </w:r>
                      <w:r w:rsidRPr="00242107">
                        <w:rPr>
                          <w:b/>
                        </w:rPr>
                        <w:t>– kategorie</w:t>
                      </w:r>
                      <w:r>
                        <w:t xml:space="preserve"> </w:t>
                      </w:r>
                      <w:r w:rsidR="002D7BB8" w:rsidRPr="00242107">
                        <w:t>včetně</w:t>
                      </w:r>
                      <w:r w:rsidR="002D7BB8">
                        <w:t xml:space="preserve"> popisu</w:t>
                      </w:r>
                      <w:r w:rsidR="00780B54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Default="002D7BB8" w:rsidP="002D7BB8"/>
    <w:p w:rsidR="0022363A" w:rsidRDefault="002D7BB8" w:rsidP="002D7BB8">
      <w:pPr>
        <w:pStyle w:val="Nadpis2"/>
      </w:pPr>
      <w:r>
        <w:t>Vytvoření grafu z části tabulky</w:t>
      </w:r>
    </w:p>
    <w:p w:rsidR="002D7BB8" w:rsidRDefault="002D7BB8" w:rsidP="002D7BB8">
      <w:pPr>
        <w:rPr>
          <w:b/>
        </w:rPr>
      </w:pPr>
      <w:r>
        <w:t xml:space="preserve">V tomto případě chceme do grafu zahrnout pouze data u firmy </w:t>
      </w:r>
      <w:r>
        <w:rPr>
          <w:b/>
        </w:rPr>
        <w:t>Bonton.</w:t>
      </w:r>
    </w:p>
    <w:p w:rsidR="002D7BB8" w:rsidRPr="002D7BB8" w:rsidRDefault="002D7BB8" w:rsidP="002D7BB8">
      <w:pPr>
        <w:rPr>
          <w:b/>
        </w:rPr>
      </w:pPr>
    </w:p>
    <w:p w:rsidR="004E4C0C" w:rsidRDefault="002D7BB8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A8528E" wp14:editId="6773DC10">
                <wp:simplePos x="0" y="0"/>
                <wp:positionH relativeFrom="column">
                  <wp:posOffset>4642485</wp:posOffset>
                </wp:positionH>
                <wp:positionV relativeFrom="paragraph">
                  <wp:posOffset>304165</wp:posOffset>
                </wp:positionV>
                <wp:extent cx="1581150" cy="733425"/>
                <wp:effectExtent l="666750" t="0" r="19050" b="28575"/>
                <wp:wrapNone/>
                <wp:docPr id="51" name="Čárový popisek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733425"/>
                        </a:xfrm>
                        <a:prstGeom prst="borderCallout2">
                          <a:avLst>
                            <a:gd name="adj1" fmla="val 47901"/>
                            <a:gd name="adj2" fmla="val -3396"/>
                            <a:gd name="adj3" fmla="val 28041"/>
                            <a:gd name="adj4" fmla="val -32956"/>
                            <a:gd name="adj5" fmla="val 28334"/>
                            <a:gd name="adj6" fmla="val -4225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7BB8" w:rsidRPr="002D7BB8" w:rsidRDefault="002D7BB8" w:rsidP="008643D8">
                            <w:pPr>
                              <w:jc w:val="left"/>
                            </w:pPr>
                            <w:r>
                              <w:t xml:space="preserve">V tabulce označíme pouze záhlaví a data firmy </w:t>
                            </w:r>
                            <w:r>
                              <w:t>Bonton</w:t>
                            </w:r>
                            <w:r w:rsidR="00780B54"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1" o:spid="_x0000_s1034" type="#_x0000_t48" style="position:absolute;left:0;text-align:left;margin-left:365.55pt;margin-top:23.95pt;width:124.5pt;height:57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" adj="-9127,6120,-7118,6057,-734,10347" fillcolor="white [3201]" strokecolor="black [3200]" strokeweight="2pt">
                <v:textbox>
                  <w:txbxContent>
                    <w:p w:rsidR="002D7BB8" w:rsidRPr="002D7BB8" w:rsidRDefault="002D7BB8" w:rsidP="008643D8">
                      <w:pPr>
                        <w:jc w:val="left"/>
                      </w:pPr>
                      <w:r>
                        <w:t xml:space="preserve">V tabulce označíme pouze záhlaví a data firmy </w:t>
                      </w:r>
                      <w:r>
                        <w:t>Bonton</w:t>
                      </w:r>
                      <w:r w:rsidR="00780B54"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4E2D68" wp14:editId="3630C9F8">
                <wp:simplePos x="0" y="0"/>
                <wp:positionH relativeFrom="column">
                  <wp:posOffset>99060</wp:posOffset>
                </wp:positionH>
                <wp:positionV relativeFrom="paragraph">
                  <wp:posOffset>549275</wp:posOffset>
                </wp:positionV>
                <wp:extent cx="3895725" cy="25717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7.8pt;margin-top:43.25pt;width:306.75pt;height:2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2E9DB1" wp14:editId="2B6459EE">
                <wp:simplePos x="0" y="0"/>
                <wp:positionH relativeFrom="column">
                  <wp:posOffset>99060</wp:posOffset>
                </wp:positionH>
                <wp:positionV relativeFrom="paragraph">
                  <wp:posOffset>225425</wp:posOffset>
                </wp:positionV>
                <wp:extent cx="3895725" cy="25717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7.8pt;margin-top:17.75pt;width:306.75pt;height:20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B4AA6C6" wp14:editId="4D673A3D">
            <wp:extent cx="3991440" cy="1314450"/>
            <wp:effectExtent l="0" t="0" r="9525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27353" r="60237" b="48529"/>
                    <a:stretch/>
                  </pic:blipFill>
                  <pic:spPr bwMode="auto">
                    <a:xfrm>
                      <a:off x="0" y="0"/>
                      <a:ext cx="3996918" cy="1316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C0C" w:rsidRDefault="004E4C0C" w:rsidP="004E4C0C"/>
    <w:p w:rsidR="004E4C0C" w:rsidRDefault="004E4C0C" w:rsidP="004E4C0C"/>
    <w:p w:rsidR="004E4C0C" w:rsidRPr="004E4C0C" w:rsidRDefault="004E4C0C" w:rsidP="004E4C0C">
      <w:pPr>
        <w:rPr>
          <w:b/>
        </w:rPr>
      </w:pPr>
      <w:r>
        <w:rPr>
          <w:b/>
        </w:rPr>
        <w:t>POZOR,</w:t>
      </w:r>
    </w:p>
    <w:p w:rsidR="004E4C0C" w:rsidRDefault="004E4C0C" w:rsidP="004E4C0C">
      <w:pPr>
        <w:rPr>
          <w:b/>
        </w:rPr>
      </w:pPr>
      <w:r>
        <w:t xml:space="preserve">při označování nejprve označíme záhlaví tabulky a </w:t>
      </w:r>
      <w:r w:rsidRPr="004E4C0C">
        <w:rPr>
          <w:b/>
        </w:rPr>
        <w:t>potom oblast s daty při stisknuté klávese Ctrl</w:t>
      </w:r>
      <w:r>
        <w:rPr>
          <w:b/>
        </w:rPr>
        <w:t>.</w:t>
      </w:r>
    </w:p>
    <w:p w:rsidR="004E4C0C" w:rsidRDefault="004E4C0C" w:rsidP="004E4C0C">
      <w:pPr>
        <w:rPr>
          <w:b/>
        </w:rPr>
      </w:pPr>
    </w:p>
    <w:p w:rsidR="004E4C0C" w:rsidRDefault="004E4C0C" w:rsidP="00407EA0">
      <w:pPr>
        <w:tabs>
          <w:tab w:val="left" w:pos="57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5A225A" wp14:editId="75E4AF8F">
                <wp:simplePos x="0" y="0"/>
                <wp:positionH relativeFrom="column">
                  <wp:posOffset>4232910</wp:posOffset>
                </wp:positionH>
                <wp:positionV relativeFrom="paragraph">
                  <wp:posOffset>698500</wp:posOffset>
                </wp:positionV>
                <wp:extent cx="1581150" cy="733425"/>
                <wp:effectExtent l="1181100" t="0" r="19050" b="28575"/>
                <wp:wrapNone/>
                <wp:docPr id="54" name="Čárový popisek 2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733425"/>
                        </a:xfrm>
                        <a:prstGeom prst="borderCallout2">
                          <a:avLst>
                            <a:gd name="adj1" fmla="val 47901"/>
                            <a:gd name="adj2" fmla="val -3396"/>
                            <a:gd name="adj3" fmla="val 28041"/>
                            <a:gd name="adj4" fmla="val -32956"/>
                            <a:gd name="adj5" fmla="val 28334"/>
                            <a:gd name="adj6" fmla="val -7478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4C0C" w:rsidRPr="004E4C0C" w:rsidRDefault="004E4C0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 grafu se zobrazí pouze data firmy </w:t>
                            </w:r>
                            <w:r>
                              <w:rPr>
                                <w:b/>
                              </w:rPr>
                              <w:t>Bonton.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4" o:spid="_x0000_s1035" type="#_x0000_t48" style="position:absolute;left:0;text-align:left;margin-left:333.3pt;margin-top:55pt;width:124.5pt;height:57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" adj="-16154,6120,-7118,6057,-734,10347" fillcolor="white [3201]" strokecolor="black [3200]" strokeweight="2pt">
                <v:textbox>
                  <w:txbxContent>
                    <w:p w:rsidR="004E4C0C" w:rsidRPr="004E4C0C" w:rsidRDefault="004E4C0C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 grafu se zobrazí pouze data firmy </w:t>
                      </w:r>
                      <w:r>
                        <w:rPr>
                          <w:b/>
                        </w:rPr>
                        <w:t>Bonton.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F251D5" wp14:editId="503A2BB3">
            <wp:extent cx="3377023" cy="2133600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32577" t="40000" r="29257" b="15588"/>
                    <a:stretch/>
                  </pic:blipFill>
                  <pic:spPr bwMode="auto">
                    <a:xfrm>
                      <a:off x="0" y="0"/>
                      <a:ext cx="3377023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7EA0">
        <w:tab/>
      </w:r>
    </w:p>
    <w:p w:rsidR="00407EA0" w:rsidRPr="00047D17" w:rsidRDefault="00407EA0" w:rsidP="00407EA0">
      <w:pPr>
        <w:pStyle w:val="Nadpis2"/>
      </w:pPr>
      <w:r>
        <w:lastRenderedPageBreak/>
        <w:t>Použitá literatura:</w:t>
      </w:r>
    </w:p>
    <w:p w:rsidR="00407EA0" w:rsidRDefault="00407EA0" w:rsidP="00407EA0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407EA0" w:rsidRPr="004E4C0C" w:rsidRDefault="00407EA0" w:rsidP="00407EA0">
      <w:pPr>
        <w:tabs>
          <w:tab w:val="left" w:pos="5745"/>
        </w:tabs>
      </w:pPr>
    </w:p>
    <w:sectPr w:rsidR="00407EA0" w:rsidRPr="004E4C0C" w:rsidSect="00C8420C">
      <w:headerReference w:type="default" r:id="rId17"/>
      <w:footerReference w:type="default" r:id="rId18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0F1" w:rsidRDefault="005E40F1">
      <w:r>
        <w:separator/>
      </w:r>
    </w:p>
  </w:endnote>
  <w:endnote w:type="continuationSeparator" w:id="0">
    <w:p w:rsidR="005E40F1" w:rsidRDefault="005E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0F1" w:rsidRDefault="005E40F1">
      <w:r>
        <w:separator/>
      </w:r>
    </w:p>
  </w:footnote>
  <w:footnote w:type="continuationSeparator" w:id="0">
    <w:p w:rsidR="005E40F1" w:rsidRDefault="005E4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3"/>
  </w:num>
  <w:num w:numId="5">
    <w:abstractNumId w:val="0"/>
  </w:num>
  <w:num w:numId="6">
    <w:abstractNumId w:val="14"/>
  </w:num>
  <w:num w:numId="7">
    <w:abstractNumId w:val="2"/>
  </w:num>
  <w:num w:numId="8">
    <w:abstractNumId w:val="1"/>
  </w:num>
  <w:num w:numId="9">
    <w:abstractNumId w:val="5"/>
  </w:num>
  <w:num w:numId="10">
    <w:abstractNumId w:val="12"/>
  </w:num>
  <w:num w:numId="11">
    <w:abstractNumId w:val="3"/>
  </w:num>
  <w:num w:numId="12">
    <w:abstractNumId w:val="4"/>
  </w:num>
  <w:num w:numId="13">
    <w:abstractNumId w:val="8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1EF5"/>
    <w:rsid w:val="000467D1"/>
    <w:rsid w:val="00050B33"/>
    <w:rsid w:val="00064AC5"/>
    <w:rsid w:val="00072200"/>
    <w:rsid w:val="000C6BE2"/>
    <w:rsid w:val="00105492"/>
    <w:rsid w:val="00116677"/>
    <w:rsid w:val="001175F1"/>
    <w:rsid w:val="001B40C2"/>
    <w:rsid w:val="00204237"/>
    <w:rsid w:val="0022363A"/>
    <w:rsid w:val="00236874"/>
    <w:rsid w:val="00242107"/>
    <w:rsid w:val="002B19E6"/>
    <w:rsid w:val="002D1D75"/>
    <w:rsid w:val="002D7BB8"/>
    <w:rsid w:val="00325E94"/>
    <w:rsid w:val="003827E8"/>
    <w:rsid w:val="003A2F15"/>
    <w:rsid w:val="003E2835"/>
    <w:rsid w:val="00404B5A"/>
    <w:rsid w:val="00407EA0"/>
    <w:rsid w:val="004E4C0C"/>
    <w:rsid w:val="004F36C3"/>
    <w:rsid w:val="00534F0D"/>
    <w:rsid w:val="00591C27"/>
    <w:rsid w:val="005A6F80"/>
    <w:rsid w:val="005B5023"/>
    <w:rsid w:val="005C62FB"/>
    <w:rsid w:val="005E40F1"/>
    <w:rsid w:val="005F6FF3"/>
    <w:rsid w:val="00611269"/>
    <w:rsid w:val="00617138"/>
    <w:rsid w:val="006C4F82"/>
    <w:rsid w:val="006D5304"/>
    <w:rsid w:val="007027B7"/>
    <w:rsid w:val="00731EEF"/>
    <w:rsid w:val="00742FFA"/>
    <w:rsid w:val="007612DD"/>
    <w:rsid w:val="00780B54"/>
    <w:rsid w:val="007B3F0C"/>
    <w:rsid w:val="007D781C"/>
    <w:rsid w:val="008378C4"/>
    <w:rsid w:val="008612D9"/>
    <w:rsid w:val="008643D8"/>
    <w:rsid w:val="0087351A"/>
    <w:rsid w:val="00884F11"/>
    <w:rsid w:val="008923B6"/>
    <w:rsid w:val="008A5AB3"/>
    <w:rsid w:val="008B7C0D"/>
    <w:rsid w:val="00916F59"/>
    <w:rsid w:val="00936F4E"/>
    <w:rsid w:val="00937E52"/>
    <w:rsid w:val="009536D6"/>
    <w:rsid w:val="00977422"/>
    <w:rsid w:val="009A1C62"/>
    <w:rsid w:val="009C580B"/>
    <w:rsid w:val="00A57304"/>
    <w:rsid w:val="00B770C9"/>
    <w:rsid w:val="00B81FD1"/>
    <w:rsid w:val="00C424D1"/>
    <w:rsid w:val="00C719D6"/>
    <w:rsid w:val="00C7475A"/>
    <w:rsid w:val="00C8420C"/>
    <w:rsid w:val="00C91097"/>
    <w:rsid w:val="00CC0DFD"/>
    <w:rsid w:val="00D16915"/>
    <w:rsid w:val="00D53046"/>
    <w:rsid w:val="00DE4D4E"/>
    <w:rsid w:val="00E456E1"/>
    <w:rsid w:val="00E80833"/>
    <w:rsid w:val="00EA3F08"/>
    <w:rsid w:val="00F84D33"/>
    <w:rsid w:val="00F87EE6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DDC7B-13CA-4DE6-A9B6-1FA1E7F5C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1894</TotalTime>
  <Pages>1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10</cp:revision>
  <cp:lastPrinted>1900-12-31T23:00:00Z</cp:lastPrinted>
  <dcterms:created xsi:type="dcterms:W3CDTF">2012-02-09T17:40:00Z</dcterms:created>
  <dcterms:modified xsi:type="dcterms:W3CDTF">2012-03-27T20:29:00Z</dcterms:modified>
</cp:coreProperties>
</file>