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297DCC">
        <w:t>01-28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297DCC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Formát buňky I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297DC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Formát buňky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556DA9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26.</w:t>
            </w:r>
            <w:r w:rsidR="007172A8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8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7172A8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C8420C" w:rsidTr="006632B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632B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632B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297DCC" w:rsidP="0022363A">
      <w:pPr>
        <w:pStyle w:val="Nadpis2"/>
      </w:pPr>
      <w:r>
        <w:lastRenderedPageBreak/>
        <w:t>Formát buňky</w:t>
      </w:r>
    </w:p>
    <w:p w:rsidR="0022363A" w:rsidRDefault="00784D46" w:rsidP="0022363A">
      <w:pPr>
        <w:widowControl/>
        <w:suppressAutoHyphens w:val="0"/>
        <w:overflowPunct/>
        <w:autoSpaceDE/>
        <w:autoSpaceDN/>
        <w:adjustRightInd/>
        <w:textAlignment w:val="auto"/>
      </w:pPr>
      <w:r>
        <w:t>Pomocí formátu buňky můžeme jednoduchým způsobem přidat k číslům jednotky (např. Kč).</w:t>
      </w:r>
    </w:p>
    <w:p w:rsidR="00784D46" w:rsidRPr="0022363A" w:rsidRDefault="00784D46" w:rsidP="0022363A">
      <w:pPr>
        <w:widowControl/>
        <w:suppressAutoHyphens w:val="0"/>
        <w:overflowPunct/>
        <w:autoSpaceDE/>
        <w:autoSpaceDN/>
        <w:adjustRightInd/>
        <w:textAlignment w:val="auto"/>
      </w:pPr>
      <w:r>
        <w:t>Jak nastavit nebo změnit formát buněk? Nastavíme formát buněk tak, aby se zobrazovala měna:</w:t>
      </w:r>
    </w:p>
    <w:p w:rsidR="002D7BB8" w:rsidRDefault="002D7BB8" w:rsidP="0022363A"/>
    <w:p w:rsidR="002D7BB8" w:rsidRPr="002D7BB8" w:rsidRDefault="00784D46" w:rsidP="002D7BB8">
      <w:r>
        <w:rPr>
          <w:noProof/>
        </w:rPr>
        <w:drawing>
          <wp:anchor distT="0" distB="0" distL="114300" distR="114300" simplePos="0" relativeHeight="251757568" behindDoc="0" locked="0" layoutInCell="1" allowOverlap="1" wp14:anchorId="61932499" wp14:editId="64EFDEDE">
            <wp:simplePos x="0" y="0"/>
            <wp:positionH relativeFrom="margin">
              <wp:posOffset>-106680</wp:posOffset>
            </wp:positionH>
            <wp:positionV relativeFrom="margin">
              <wp:posOffset>644525</wp:posOffset>
            </wp:positionV>
            <wp:extent cx="3339465" cy="266700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48" r="54864" b="10638"/>
                    <a:stretch/>
                  </pic:blipFill>
                  <pic:spPr bwMode="auto">
                    <a:xfrm>
                      <a:off x="0" y="0"/>
                      <a:ext cx="3339465" cy="266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D7BB8" w:rsidRPr="002D7BB8" w:rsidRDefault="002D7BB8" w:rsidP="002D7BB8"/>
    <w:p w:rsidR="002D7BB8" w:rsidRPr="002D7BB8" w:rsidRDefault="00784D46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B27CF60" wp14:editId="214B6A19">
                <wp:simplePos x="0" y="0"/>
                <wp:positionH relativeFrom="column">
                  <wp:posOffset>190500</wp:posOffset>
                </wp:positionH>
                <wp:positionV relativeFrom="paragraph">
                  <wp:posOffset>70485</wp:posOffset>
                </wp:positionV>
                <wp:extent cx="2314575" cy="647700"/>
                <wp:effectExtent l="1905000" t="419100" r="28575" b="19050"/>
                <wp:wrapNone/>
                <wp:docPr id="83" name="Čárový popisek 2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-5041"/>
                            <a:gd name="adj2" fmla="val 51305"/>
                            <a:gd name="adj3" fmla="val -64607"/>
                            <a:gd name="adj4" fmla="val -22669"/>
                            <a:gd name="adj5" fmla="val -20711"/>
                            <a:gd name="adj6" fmla="val -8155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DE5" w:rsidRPr="00784D46" w:rsidRDefault="00784D46" w:rsidP="00784D46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1. V buňce nebo označené oblasti klepneme pravým tlačítkem myši.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83" o:spid="_x0000_s1026" type="#_x0000_t48" style="position:absolute;left:0;text-align:left;margin-left:15pt;margin-top:5.55pt;width:182.25pt;height:5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" adj="-17615,-4474,-4897,-13955,11082,-1089" fillcolor="white [3201]" strokecolor="black [3200]" strokeweight="2pt">
                <v:textbox>
                  <w:txbxContent>
                    <w:p w:rsidR="002B3DE5" w:rsidRPr="00784D46" w:rsidRDefault="00784D46" w:rsidP="00784D46">
                      <w:pPr>
                        <w:jc w:val="left"/>
                        <w:rPr>
                          <w:b/>
                        </w:rPr>
                      </w:pPr>
                      <w:r>
                        <w:t>1. V buňce nebo označené oblasti klepneme pravým tlačítkem myši.</w:t>
                      </w:r>
                    </w:p>
                  </w:txbxContent>
                </v:textbox>
              </v:shape>
            </w:pict>
          </mc:Fallback>
        </mc:AlternateContent>
      </w:r>
    </w:p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2D7BB8" w:rsidP="002D7BB8"/>
    <w:p w:rsidR="002D7BB8" w:rsidRPr="002D7BB8" w:rsidRDefault="00784D46" w:rsidP="002D7BB8"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3B287AC" wp14:editId="630B90F2">
                <wp:simplePos x="0" y="0"/>
                <wp:positionH relativeFrom="column">
                  <wp:posOffset>190500</wp:posOffset>
                </wp:positionH>
                <wp:positionV relativeFrom="paragraph">
                  <wp:posOffset>48260</wp:posOffset>
                </wp:positionV>
                <wp:extent cx="2314575" cy="647700"/>
                <wp:effectExtent l="685800" t="0" r="28575" b="266700"/>
                <wp:wrapNone/>
                <wp:docPr id="87" name="Čárový popisek 2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71430"/>
                            <a:gd name="adj2" fmla="val -547"/>
                            <a:gd name="adj3" fmla="val 123628"/>
                            <a:gd name="adj4" fmla="val -12792"/>
                            <a:gd name="adj5" fmla="val 136642"/>
                            <a:gd name="adj6" fmla="val -2970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4D46" w:rsidRPr="00784D46" w:rsidRDefault="00784D46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2. </w:t>
                            </w:r>
                            <w:proofErr w:type="gramStart"/>
                            <w:r>
                              <w:t>Vybereme</w:t>
                            </w:r>
                            <w:proofErr w:type="gramEnd"/>
                            <w:r>
                              <w:t xml:space="preserve"> volbu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Formát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 xml:space="preserve"> buněk…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87" o:spid="_x0000_s1027" type="#_x0000_t48" style="position:absolute;left:0;text-align:left;margin-left:15pt;margin-top:3.8pt;width:182.25pt;height:51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" adj="-6415,29515,-2763,26704,-118,15429" fillcolor="white [3201]" strokecolor="black [3200]" strokeweight="2pt">
                <v:textbox>
                  <w:txbxContent>
                    <w:p w:rsidR="00784D46" w:rsidRPr="00784D46" w:rsidRDefault="00784D46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2. </w:t>
                      </w:r>
                      <w:proofErr w:type="gramStart"/>
                      <w:r>
                        <w:t>Vybereme</w:t>
                      </w:r>
                      <w:proofErr w:type="gramEnd"/>
                      <w:r>
                        <w:t xml:space="preserve"> volbu </w:t>
                      </w:r>
                      <w:proofErr w:type="gramStart"/>
                      <w:r>
                        <w:rPr>
                          <w:b/>
                        </w:rPr>
                        <w:t>Formát</w:t>
                      </w:r>
                      <w:proofErr w:type="gramEnd"/>
                      <w:r>
                        <w:rPr>
                          <w:b/>
                        </w:rPr>
                        <w:t xml:space="preserve"> buněk…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D7BB8" w:rsidRPr="002D7BB8" w:rsidRDefault="002D7BB8" w:rsidP="002D7BB8"/>
    <w:p w:rsidR="002D7BB8" w:rsidRPr="002D7BB8" w:rsidRDefault="002D7BB8" w:rsidP="002D7BB8"/>
    <w:p w:rsidR="002D7BB8" w:rsidRDefault="002D7BB8" w:rsidP="002D7BB8"/>
    <w:p w:rsidR="004E4C0C" w:rsidRDefault="004E4C0C" w:rsidP="004E4C0C"/>
    <w:p w:rsidR="002B3DE5" w:rsidRDefault="002B3DE5" w:rsidP="004E4C0C"/>
    <w:p w:rsidR="002B3DE5" w:rsidRPr="002B3DE5" w:rsidRDefault="002B3DE5" w:rsidP="002B3DE5"/>
    <w:p w:rsidR="002B3DE5" w:rsidRPr="002B3DE5" w:rsidRDefault="00110B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4AA3E8C" wp14:editId="422E7F1D">
                <wp:simplePos x="0" y="0"/>
                <wp:positionH relativeFrom="column">
                  <wp:posOffset>695325</wp:posOffset>
                </wp:positionH>
                <wp:positionV relativeFrom="paragraph">
                  <wp:posOffset>153035</wp:posOffset>
                </wp:positionV>
                <wp:extent cx="2314575" cy="647700"/>
                <wp:effectExtent l="3505200" t="0" r="28575" b="514350"/>
                <wp:wrapNone/>
                <wp:docPr id="91" name="Čárový popisek 2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71430"/>
                            <a:gd name="adj2" fmla="val -547"/>
                            <a:gd name="adj3" fmla="val 97157"/>
                            <a:gd name="adj4" fmla="val -36249"/>
                            <a:gd name="adj5" fmla="val 174877"/>
                            <a:gd name="adj6" fmla="val -15109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4D46" w:rsidRPr="00784D46" w:rsidRDefault="00784D46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3. V okně </w:t>
                            </w:r>
                            <w:r>
                              <w:rPr>
                                <w:b/>
                              </w:rPr>
                              <w:t xml:space="preserve">Formát buněk </w:t>
                            </w:r>
                            <w:proofErr w:type="gramStart"/>
                            <w:r>
                              <w:t>vybereme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Měna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91" o:spid="_x0000_s1028" type="#_x0000_t48" style="position:absolute;left:0;text-align:left;margin-left:54.75pt;margin-top:12.05pt;width:182.25pt;height:51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" adj="-32637,37773,-7830,20986,-118,15429" fillcolor="white [3201]" strokecolor="black [3200]" strokeweight="2pt">
                <v:textbox>
                  <w:txbxContent>
                    <w:p w:rsidR="00784D46" w:rsidRPr="00784D46" w:rsidRDefault="00784D46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3. V okně </w:t>
                      </w:r>
                      <w:r>
                        <w:rPr>
                          <w:b/>
                        </w:rPr>
                        <w:t xml:space="preserve">Formát buněk </w:t>
                      </w:r>
                      <w:proofErr w:type="gramStart"/>
                      <w:r>
                        <w:t>vybereme</w:t>
                      </w:r>
                      <w:proofErr w:type="gramEnd"/>
                      <w:r>
                        <w:t xml:space="preserve"> </w:t>
                      </w:r>
                      <w:proofErr w:type="gramStart"/>
                      <w:r>
                        <w:rPr>
                          <w:b/>
                        </w:rPr>
                        <w:t>Měna</w:t>
                      </w:r>
                      <w:proofErr w:type="gramEnd"/>
                      <w:r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B3DE5" w:rsidRPr="002B3DE5" w:rsidRDefault="002B3DE5" w:rsidP="002B3DE5"/>
    <w:p w:rsidR="002B3DE5" w:rsidRPr="002B3DE5" w:rsidRDefault="00784D46" w:rsidP="002B3DE5">
      <w:r>
        <w:rPr>
          <w:noProof/>
        </w:rPr>
        <w:drawing>
          <wp:anchor distT="0" distB="0" distL="114300" distR="114300" simplePos="0" relativeHeight="251761664" behindDoc="0" locked="0" layoutInCell="1" allowOverlap="1" wp14:anchorId="4B2531E3" wp14:editId="6CF7ACBA">
            <wp:simplePos x="0" y="0"/>
            <wp:positionH relativeFrom="margin">
              <wp:posOffset>-114300</wp:posOffset>
            </wp:positionH>
            <wp:positionV relativeFrom="margin">
              <wp:posOffset>3473450</wp:posOffset>
            </wp:positionV>
            <wp:extent cx="4017645" cy="3409950"/>
            <wp:effectExtent l="0" t="0" r="1905" b="0"/>
            <wp:wrapSquare wrapText="bothSides"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7645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3DE5" w:rsidRPr="002B3DE5" w:rsidRDefault="002B3DE5" w:rsidP="002B3DE5"/>
    <w:p w:rsidR="002B3DE5" w:rsidRPr="002B3DE5" w:rsidRDefault="00784D46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E9F1B20" wp14:editId="28E05F43">
                <wp:simplePos x="0" y="0"/>
                <wp:positionH relativeFrom="column">
                  <wp:posOffset>5438775</wp:posOffset>
                </wp:positionH>
                <wp:positionV relativeFrom="paragraph">
                  <wp:posOffset>78740</wp:posOffset>
                </wp:positionV>
                <wp:extent cx="409575" cy="1428750"/>
                <wp:effectExtent l="57150" t="19050" r="66675" b="95250"/>
                <wp:wrapNone/>
                <wp:docPr id="86" name="Přímá spojnice se šipkou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575" cy="1428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86" o:spid="_x0000_s1026" type="#_x0000_t32" style="position:absolute;margin-left:428.25pt;margin-top:6.2pt;width:32.25pt;height:11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2B3DE5" w:rsidRPr="002B3DE5" w:rsidRDefault="00110B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8675EEF" wp14:editId="50B1A91A">
                <wp:simplePos x="0" y="0"/>
                <wp:positionH relativeFrom="column">
                  <wp:posOffset>22860</wp:posOffset>
                </wp:positionH>
                <wp:positionV relativeFrom="paragraph">
                  <wp:posOffset>130810</wp:posOffset>
                </wp:positionV>
                <wp:extent cx="2314575" cy="647700"/>
                <wp:effectExtent l="2171700" t="0" r="28575" b="19050"/>
                <wp:wrapNone/>
                <wp:docPr id="92" name="Čárový popisek 2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8040"/>
                            <a:gd name="adj4" fmla="val -26784"/>
                            <a:gd name="adj5" fmla="val 73405"/>
                            <a:gd name="adj6" fmla="val -9348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4D46" w:rsidRPr="00110B44" w:rsidRDefault="00110B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4</w:t>
                            </w:r>
                            <w:r w:rsidR="00784D46">
                              <w:t xml:space="preserve">. </w:t>
                            </w:r>
                            <w:r>
                              <w:t xml:space="preserve">Zde můžeme nastavit počet zobrazených </w:t>
                            </w:r>
                            <w:r>
                              <w:rPr>
                                <w:b/>
                              </w:rPr>
                              <w:t>desetinných míst.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2" o:spid="_x0000_s1029" type="#_x0000_t48" style="position:absolute;left:0;text-align:left;margin-left:1.8pt;margin-top:10.3pt;width:182.25pt;height:5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" adj="-20193,15855,-5785,6057,-207,3041" fillcolor="white [3201]" strokecolor="black [3200]" strokeweight="2pt">
                <v:textbox>
                  <w:txbxContent>
                    <w:p w:rsidR="00784D46" w:rsidRPr="00110B44" w:rsidRDefault="00110B4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4</w:t>
                      </w:r>
                      <w:r w:rsidR="00784D46">
                        <w:t xml:space="preserve">. </w:t>
                      </w:r>
                      <w:r>
                        <w:t xml:space="preserve">Zde můžeme nastavit počet zobrazených </w:t>
                      </w:r>
                      <w:r>
                        <w:rPr>
                          <w:b/>
                        </w:rPr>
                        <w:t>desetinných míst.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110B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401CAE8" wp14:editId="03D21FE5">
                <wp:simplePos x="0" y="0"/>
                <wp:positionH relativeFrom="column">
                  <wp:posOffset>22860</wp:posOffset>
                </wp:positionH>
                <wp:positionV relativeFrom="paragraph">
                  <wp:posOffset>99060</wp:posOffset>
                </wp:positionV>
                <wp:extent cx="2314575" cy="647700"/>
                <wp:effectExtent l="361950" t="76200" r="28575" b="19050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-11889"/>
                            <a:gd name="adj6" fmla="val -1570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B44" w:rsidRPr="00110B44" w:rsidRDefault="00110B44" w:rsidP="008643D8">
                            <w:pPr>
                              <w:jc w:val="left"/>
                            </w:pPr>
                            <w:r>
                              <w:t xml:space="preserve">5. Zde můžeme změnit </w:t>
                            </w:r>
                            <w:r>
                              <w:rPr>
                                <w:b/>
                              </w:rPr>
                              <w:t xml:space="preserve">Měnu </w:t>
                            </w:r>
                            <w:r>
                              <w:t>např. Euro nebo americký dolar…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3" o:spid="_x0000_s1030" type="#_x0000_t48" style="position:absolute;left:0;text-align:left;margin-left:1.8pt;margin-top:7.8pt;width:182.25pt;height:51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" adj="-3393,-2568,-2230,339,-207,3041" fillcolor="white [3201]" strokecolor="black [3200]" strokeweight="2pt">
                <v:textbox>
                  <w:txbxContent>
                    <w:p w:rsidR="00110B44" w:rsidRPr="00110B44" w:rsidRDefault="00110B44" w:rsidP="008643D8">
                      <w:pPr>
                        <w:jc w:val="left"/>
                      </w:pPr>
                      <w:r>
                        <w:t xml:space="preserve">5. Zde můžeme změnit </w:t>
                      </w:r>
                      <w:r>
                        <w:rPr>
                          <w:b/>
                        </w:rPr>
                        <w:t xml:space="preserve">Měnu </w:t>
                      </w:r>
                      <w:r>
                        <w:t>např. Euro nebo americký dolar…</w:t>
                      </w:r>
                    </w:p>
                  </w:txbxContent>
                </v:textbox>
              </v:shape>
            </w:pict>
          </mc:Fallback>
        </mc:AlternateContent>
      </w:r>
    </w:p>
    <w:p w:rsidR="002B3DE5" w:rsidRPr="002B3DE5" w:rsidRDefault="002B3DE5" w:rsidP="002B3DE5"/>
    <w:p w:rsidR="00110B44" w:rsidRDefault="00110B44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9DA96E7" wp14:editId="51DC276F">
                <wp:simplePos x="0" y="0"/>
                <wp:positionH relativeFrom="column">
                  <wp:posOffset>22860</wp:posOffset>
                </wp:positionH>
                <wp:positionV relativeFrom="paragraph">
                  <wp:posOffset>1349375</wp:posOffset>
                </wp:positionV>
                <wp:extent cx="2314575" cy="428625"/>
                <wp:effectExtent l="1162050" t="209550" r="28575" b="28575"/>
                <wp:wrapNone/>
                <wp:docPr id="95" name="Čárový popisek 2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42862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-47549"/>
                            <a:gd name="adj4" fmla="val -28842"/>
                            <a:gd name="adj5" fmla="val 66869"/>
                            <a:gd name="adj6" fmla="val -4945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B44" w:rsidRPr="00110B44" w:rsidRDefault="00110B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7. Naše volby potvrdíme </w:t>
                            </w:r>
                            <w:r>
                              <w:rPr>
                                <w:b/>
                              </w:rPr>
                              <w:t>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5" o:spid="_x0000_s1031" type="#_x0000_t48" style="position:absolute;left:0;text-align:left;margin-left:1.8pt;margin-top:106.25pt;width:182.25pt;height:33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" adj="-10682,14444,-6230,-10271,-207,3041" fillcolor="white [3201]" strokecolor="black [3200]" strokeweight="2pt">
                <v:textbox>
                  <w:txbxContent>
                    <w:p w:rsidR="00110B44" w:rsidRPr="00110B44" w:rsidRDefault="00110B4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7. Naše volby potvrdíme </w:t>
                      </w:r>
                      <w:r>
                        <w:rPr>
                          <w:b/>
                        </w:rPr>
                        <w:t>OK.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BE9351B" wp14:editId="3CA750FC">
                <wp:simplePos x="0" y="0"/>
                <wp:positionH relativeFrom="column">
                  <wp:posOffset>22860</wp:posOffset>
                </wp:positionH>
                <wp:positionV relativeFrom="paragraph">
                  <wp:posOffset>549275</wp:posOffset>
                </wp:positionV>
                <wp:extent cx="2314575" cy="647700"/>
                <wp:effectExtent l="2457450" t="400050" r="28575" b="19050"/>
                <wp:wrapNone/>
                <wp:docPr id="94" name="Čárový popisek 2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-32255"/>
                            <a:gd name="adj4" fmla="val -35837"/>
                            <a:gd name="adj5" fmla="val -60418"/>
                            <a:gd name="adj6" fmla="val -10542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B44" w:rsidRPr="00110B44" w:rsidRDefault="00110B44" w:rsidP="008643D8">
                            <w:pPr>
                              <w:jc w:val="left"/>
                            </w:pPr>
                            <w:r>
                              <w:t>6. Zde vidíme náhled, jak bude vypadat číslo v buňce naší tabulky.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4" o:spid="_x0000_s1032" type="#_x0000_t48" style="position:absolute;left:0;text-align:left;margin-left:1.8pt;margin-top:43.25pt;width:182.25pt;height:5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" adj="-22771,-13050,-7741,-6967,-207,3041" fillcolor="white [3201]" strokecolor="black [3200]" strokeweight="2pt">
                <v:textbox>
                  <w:txbxContent>
                    <w:p w:rsidR="00110B44" w:rsidRPr="00110B44" w:rsidRDefault="00110B44" w:rsidP="008643D8">
                      <w:pPr>
                        <w:jc w:val="left"/>
                      </w:pPr>
                      <w:r>
                        <w:t>6. Zde vidíme náhled, jak bude vypadat číslo v buňce naší tabulky.</w:t>
                      </w:r>
                    </w:p>
                  </w:txbxContent>
                </v:textbox>
              </v:shape>
            </w:pict>
          </mc:Fallback>
        </mc:AlternateContent>
      </w:r>
    </w:p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Pr="00110B44" w:rsidRDefault="00110B44" w:rsidP="00110B44"/>
    <w:p w:rsidR="00110B44" w:rsidRDefault="00110B44" w:rsidP="00110B44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55FBC08" wp14:editId="34BD59F2">
                <wp:simplePos x="0" y="0"/>
                <wp:positionH relativeFrom="column">
                  <wp:posOffset>4547235</wp:posOffset>
                </wp:positionH>
                <wp:positionV relativeFrom="paragraph">
                  <wp:posOffset>128905</wp:posOffset>
                </wp:positionV>
                <wp:extent cx="1476375" cy="733425"/>
                <wp:effectExtent l="1314450" t="57150" r="28575" b="28575"/>
                <wp:wrapNone/>
                <wp:docPr id="97" name="Čárový popisek 2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73342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-6170"/>
                            <a:gd name="adj4" fmla="val -30421"/>
                            <a:gd name="adj5" fmla="val 23191"/>
                            <a:gd name="adj6" fmla="val -88400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0B44" w:rsidRPr="00110B44" w:rsidRDefault="00110B44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8. Naše tabulka po provedení změn.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7" o:spid="_x0000_s1033" type="#_x0000_t48" style="position:absolute;left:0;text-align:left;margin-left:358.05pt;margin-top:10.15pt;width:116.25pt;height:57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" adj="-19094,5009,-6571,-1333,-207,3041" fillcolor="white [3201]" strokecolor="black [3200]" strokeweight="2pt">
                <v:textbox>
                  <w:txbxContent>
                    <w:p w:rsidR="00110B44" w:rsidRPr="00110B44" w:rsidRDefault="00110B44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8. Naše tabulka po provedení změn.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AD7E8CD" wp14:editId="51E49ABB">
            <wp:extent cx="4482066" cy="1276350"/>
            <wp:effectExtent l="0" t="0" r="0" b="0"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556" t="26471" r="49217" b="48234"/>
                    <a:stretch/>
                  </pic:blipFill>
                  <pic:spPr bwMode="auto">
                    <a:xfrm>
                      <a:off x="0" y="0"/>
                      <a:ext cx="4488218" cy="1278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B44" w:rsidRDefault="00110B44" w:rsidP="00110B44"/>
    <w:p w:rsidR="002B3DE5" w:rsidRDefault="00110B44" w:rsidP="00110B44">
      <w:r>
        <w:t xml:space="preserve">I přesto, že v buňce jsou s číslem písmena, nepovažuje program obsah buněk za text. </w:t>
      </w:r>
      <w:r w:rsidR="007172A8">
        <w:t xml:space="preserve">                        </w:t>
      </w:r>
      <w:r>
        <w:t>To znamená, že s buňkami pracuje stejně</w:t>
      </w:r>
      <w:r w:rsidR="007172A8">
        <w:t>,</w:t>
      </w:r>
      <w:r>
        <w:t xml:space="preserve"> jako kdyby obsahovaly čísla.</w:t>
      </w:r>
    </w:p>
    <w:p w:rsidR="00110B44" w:rsidRDefault="00110B44" w:rsidP="00110B44"/>
    <w:p w:rsidR="00110B44" w:rsidRDefault="00110B44" w:rsidP="00110B44">
      <w:pPr>
        <w:pStyle w:val="Nadpis2"/>
      </w:pPr>
      <w:r>
        <w:lastRenderedPageBreak/>
        <w:t>Popis nejpoužívanějších formátů buněk</w:t>
      </w:r>
    </w:p>
    <w:p w:rsidR="00110B44" w:rsidRDefault="00110B44" w:rsidP="00110B44"/>
    <w:p w:rsidR="00110B44" w:rsidRDefault="00EF48ED" w:rsidP="00110B44">
      <w:pPr>
        <w:pStyle w:val="Nadpis2"/>
      </w:pPr>
      <w:r>
        <w:rPr>
          <w:noProof/>
        </w:rPr>
        <w:drawing>
          <wp:anchor distT="0" distB="0" distL="114300" distR="114300" simplePos="0" relativeHeight="251774976" behindDoc="0" locked="0" layoutInCell="1" allowOverlap="1" wp14:anchorId="4A6A0C24" wp14:editId="61608B7B">
            <wp:simplePos x="0" y="0"/>
            <wp:positionH relativeFrom="margin">
              <wp:posOffset>3175635</wp:posOffset>
            </wp:positionH>
            <wp:positionV relativeFrom="margin">
              <wp:posOffset>680085</wp:posOffset>
            </wp:positionV>
            <wp:extent cx="2981325" cy="1497965"/>
            <wp:effectExtent l="0" t="0" r="9525" b="6985"/>
            <wp:wrapSquare wrapText="bothSides"/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00" r="32252" b="46072"/>
                    <a:stretch/>
                  </pic:blipFill>
                  <pic:spPr bwMode="auto">
                    <a:xfrm>
                      <a:off x="0" y="0"/>
                      <a:ext cx="2981325" cy="1497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B44">
        <w:t xml:space="preserve">Obecný </w:t>
      </w:r>
    </w:p>
    <w:p w:rsidR="00110B44" w:rsidRDefault="00EF48ED" w:rsidP="00110B44">
      <w:r>
        <w:t>Výchozí stav buněk tabulky po otevření Excelu.</w:t>
      </w:r>
    </w:p>
    <w:p w:rsidR="00EF48ED" w:rsidRDefault="00EF48ED" w:rsidP="00EF48ED">
      <w:pPr>
        <w:pStyle w:val="Nadpis2"/>
      </w:pPr>
      <w:r>
        <w:t>Číslo</w:t>
      </w:r>
    </w:p>
    <w:p w:rsidR="00EF48ED" w:rsidRDefault="00EF48ED" w:rsidP="00EF48ED"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2204084</wp:posOffset>
                </wp:positionH>
                <wp:positionV relativeFrom="paragraph">
                  <wp:posOffset>95885</wp:posOffset>
                </wp:positionV>
                <wp:extent cx="2162175" cy="152400"/>
                <wp:effectExtent l="38100" t="76200" r="9525" b="95250"/>
                <wp:wrapNone/>
                <wp:docPr id="100" name="Přímá spojnice se šipkou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62175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0" o:spid="_x0000_s1026" type="#_x0000_t32" style="position:absolute;margin-left:173.55pt;margin-top:7.55pt;width:170.25pt;height:12pt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>Možnosti nastavení formátu čísla:</w:t>
      </w:r>
    </w:p>
    <w:p w:rsidR="00EF48ED" w:rsidRPr="00EF48ED" w:rsidRDefault="00EF48ED" w:rsidP="00EF48ED">
      <w:pPr>
        <w:pStyle w:val="Odstavecseseznamem"/>
        <w:numPr>
          <w:ilvl w:val="0"/>
          <w:numId w:val="1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B672A15" wp14:editId="7FC63DF1">
                <wp:simplePos x="0" y="0"/>
                <wp:positionH relativeFrom="column">
                  <wp:posOffset>2270760</wp:posOffset>
                </wp:positionH>
                <wp:positionV relativeFrom="paragraph">
                  <wp:posOffset>144780</wp:posOffset>
                </wp:positionV>
                <wp:extent cx="2095500" cy="95250"/>
                <wp:effectExtent l="38100" t="76200" r="19050" b="95250"/>
                <wp:wrapNone/>
                <wp:docPr id="101" name="Přímá spojnice se šipkou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95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1" o:spid="_x0000_s1026" type="#_x0000_t32" style="position:absolute;margin-left:178.8pt;margin-top:11.4pt;width:165pt;height:7.5pt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</w:rPr>
        <w:t>počet desetinných míst</w:t>
      </w:r>
    </w:p>
    <w:p w:rsidR="00EF48ED" w:rsidRPr="00EF48ED" w:rsidRDefault="00EF48ED" w:rsidP="00EF48ED">
      <w:pPr>
        <w:pStyle w:val="Odstavecseseznamem"/>
        <w:numPr>
          <w:ilvl w:val="0"/>
          <w:numId w:val="18"/>
        </w:numPr>
      </w:pPr>
      <w:r>
        <w:rPr>
          <w:b/>
        </w:rPr>
        <w:t>oddělování tisíců mezerou</w:t>
      </w:r>
    </w:p>
    <w:p w:rsidR="00EF48ED" w:rsidRDefault="00EF48ED" w:rsidP="00EF48ED">
      <w:pPr>
        <w:pStyle w:val="Odstavecseseznamem"/>
        <w:numPr>
          <w:ilvl w:val="0"/>
          <w:numId w:val="18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423B1E9" wp14:editId="486D1FA5">
                <wp:simplePos x="0" y="0"/>
                <wp:positionH relativeFrom="column">
                  <wp:posOffset>2270760</wp:posOffset>
                </wp:positionH>
                <wp:positionV relativeFrom="paragraph">
                  <wp:posOffset>90170</wp:posOffset>
                </wp:positionV>
                <wp:extent cx="2095500" cy="114300"/>
                <wp:effectExtent l="38100" t="38100" r="95250" b="133350"/>
                <wp:wrapNone/>
                <wp:docPr id="102" name="Přímá spojnice se šipkou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0" cy="114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2" o:spid="_x0000_s1026" type="#_x0000_t32" style="position:absolute;margin-left:178.8pt;margin-top:7.1pt;width:165pt;height: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b/>
        </w:rPr>
        <w:t>zobrazení záporných čísel</w:t>
      </w:r>
    </w:p>
    <w:p w:rsidR="00EF48ED" w:rsidRDefault="00EF48ED" w:rsidP="00EF48ED"/>
    <w:p w:rsidR="00EF48ED" w:rsidRDefault="00EF48ED" w:rsidP="00EF48ED">
      <w:pPr>
        <w:pStyle w:val="Nadpis2"/>
      </w:pPr>
      <w:r>
        <w:t>Měna</w:t>
      </w:r>
    </w:p>
    <w:p w:rsidR="00EF48ED" w:rsidRDefault="00EF48ED" w:rsidP="00EF48ED">
      <w:r>
        <w:t xml:space="preserve">Jedná se o podobný formát jako </w:t>
      </w:r>
      <w:r>
        <w:rPr>
          <w:b/>
        </w:rPr>
        <w:t>Číslo</w:t>
      </w:r>
      <w:r>
        <w:t>, pouze s tím rozdílem, že k číslu vložíme symbol peněžní měny.</w:t>
      </w:r>
    </w:p>
    <w:p w:rsidR="00EF48ED" w:rsidRDefault="00913D64" w:rsidP="00EF48ED">
      <w:pPr>
        <w:pStyle w:val="Nadpis2"/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14A4BC90" wp14:editId="0EE294FE">
            <wp:simplePos x="0" y="0"/>
            <wp:positionH relativeFrom="margin">
              <wp:posOffset>2266950</wp:posOffset>
            </wp:positionH>
            <wp:positionV relativeFrom="margin">
              <wp:posOffset>2682875</wp:posOffset>
            </wp:positionV>
            <wp:extent cx="4000500" cy="871220"/>
            <wp:effectExtent l="0" t="0" r="0" b="5080"/>
            <wp:wrapSquare wrapText="bothSides"/>
            <wp:docPr id="103" name="Obrázek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3" t="26964" r="3604" b="49257"/>
                    <a:stretch/>
                  </pic:blipFill>
                  <pic:spPr bwMode="auto">
                    <a:xfrm>
                      <a:off x="0" y="0"/>
                      <a:ext cx="4000500" cy="87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F48ED">
        <w:t>Datum</w:t>
      </w:r>
    </w:p>
    <w:p w:rsidR="00EF48ED" w:rsidRPr="00913D64" w:rsidRDefault="00913D64" w:rsidP="00EF48ED"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8890C83" wp14:editId="4CB1E37E">
                <wp:simplePos x="0" y="0"/>
                <wp:positionH relativeFrom="column">
                  <wp:posOffset>699135</wp:posOffset>
                </wp:positionH>
                <wp:positionV relativeFrom="paragraph">
                  <wp:posOffset>229235</wp:posOffset>
                </wp:positionV>
                <wp:extent cx="2609850" cy="219075"/>
                <wp:effectExtent l="38100" t="76200" r="0" b="85725"/>
                <wp:wrapNone/>
                <wp:docPr id="104" name="Přímá spojnice se šipkou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0" cy="219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4" o:spid="_x0000_s1026" type="#_x0000_t32" style="position:absolute;margin-left:55.05pt;margin-top:18.05pt;width:205.5pt;height:17.25pt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F48ED">
        <w:t xml:space="preserve">Umožňuje nastavit formát </w:t>
      </w:r>
      <w:r w:rsidR="00EF48ED">
        <w:rPr>
          <w:b/>
        </w:rPr>
        <w:t>data</w:t>
      </w:r>
      <w:r>
        <w:rPr>
          <w:b/>
        </w:rPr>
        <w:t xml:space="preserve">, </w:t>
      </w:r>
      <w:r>
        <w:t>můžeme si vybrat z mnoha možností.</w:t>
      </w:r>
    </w:p>
    <w:p w:rsidR="00EF48ED" w:rsidRDefault="00EF48ED" w:rsidP="00EF48ED">
      <w:pPr>
        <w:rPr>
          <w:b/>
        </w:rPr>
      </w:pPr>
    </w:p>
    <w:p w:rsidR="00913D64" w:rsidRDefault="00913D64" w:rsidP="00913D64">
      <w:pPr>
        <w:pStyle w:val="Nadpis2"/>
      </w:pPr>
      <w:r>
        <w:t>Čas</w:t>
      </w:r>
    </w:p>
    <w:p w:rsidR="00577DB9" w:rsidRDefault="00577DB9" w:rsidP="00577DB9">
      <w:pPr>
        <w:rPr>
          <w:b/>
        </w:rPr>
      </w:pPr>
      <w:r>
        <w:t xml:space="preserve">Umožňuje nastavit formát </w:t>
      </w:r>
      <w:r>
        <w:rPr>
          <w:b/>
        </w:rPr>
        <w:t xml:space="preserve">času, </w:t>
      </w:r>
      <w:r>
        <w:t xml:space="preserve">nastavení je velmi podobné nastavení formátu </w:t>
      </w:r>
      <w:r>
        <w:rPr>
          <w:b/>
        </w:rPr>
        <w:t>data.</w:t>
      </w:r>
    </w:p>
    <w:p w:rsidR="00577DB9" w:rsidRDefault="00577DB9" w:rsidP="00577DB9">
      <w:pPr>
        <w:pStyle w:val="Nadpis2"/>
      </w:pPr>
      <w:r>
        <w:t>Procenta</w:t>
      </w:r>
    </w:p>
    <w:p w:rsidR="00577DB9" w:rsidRDefault="00577DB9" w:rsidP="00577DB9">
      <w:r>
        <w:t>Tato volba nastaví buňku na formát procent:</w:t>
      </w:r>
    </w:p>
    <w:p w:rsidR="00577DB9" w:rsidRPr="00577DB9" w:rsidRDefault="00577DB9" w:rsidP="00577DB9">
      <w:pPr>
        <w:pStyle w:val="Odstavecseseznamem"/>
        <w:numPr>
          <w:ilvl w:val="0"/>
          <w:numId w:val="19"/>
        </w:numPr>
      </w:pPr>
      <w:r>
        <w:t xml:space="preserve">přidá k číslu znak procent </w:t>
      </w:r>
      <w:r>
        <w:rPr>
          <w:b/>
        </w:rPr>
        <w:t>%</w:t>
      </w:r>
    </w:p>
    <w:p w:rsidR="00577DB9" w:rsidRPr="00577DB9" w:rsidRDefault="00577DB9" w:rsidP="00577DB9">
      <w:pPr>
        <w:pStyle w:val="Odstavecseseznamem"/>
        <w:numPr>
          <w:ilvl w:val="0"/>
          <w:numId w:val="19"/>
        </w:numPr>
      </w:pPr>
      <w:r>
        <w:t xml:space="preserve">zvýší řád čísla </w:t>
      </w:r>
      <w:r>
        <w:rPr>
          <w:b/>
        </w:rPr>
        <w:t xml:space="preserve">100. </w:t>
      </w:r>
      <w:r>
        <w:rPr>
          <w:sz w:val="24"/>
        </w:rPr>
        <w:t>(to znamená</w:t>
      </w:r>
      <w:r w:rsidR="007172A8">
        <w:rPr>
          <w:sz w:val="24"/>
        </w:rPr>
        <w:t>, že</w:t>
      </w:r>
      <w:r>
        <w:rPr>
          <w:sz w:val="24"/>
        </w:rPr>
        <w:t xml:space="preserve"> z čísla 15 se stane </w:t>
      </w:r>
      <w:r>
        <w:rPr>
          <w:b/>
          <w:sz w:val="24"/>
        </w:rPr>
        <w:t>1500</w:t>
      </w:r>
      <w:r>
        <w:rPr>
          <w:sz w:val="24"/>
        </w:rPr>
        <w:t>) a podobně.</w:t>
      </w:r>
    </w:p>
    <w:p w:rsidR="00577DB9" w:rsidRDefault="00577DB9" w:rsidP="00577DB9">
      <w:r>
        <w:t xml:space="preserve">Formát buňky </w:t>
      </w:r>
      <w:r>
        <w:rPr>
          <w:b/>
        </w:rPr>
        <w:t>procenta</w:t>
      </w:r>
      <w:r>
        <w:t xml:space="preserve"> je vhodné používat především při výpočtech a matematických operacích s procenty.</w:t>
      </w:r>
    </w:p>
    <w:p w:rsidR="00577DB9" w:rsidRDefault="00577DB9" w:rsidP="00577DB9">
      <w:pPr>
        <w:pStyle w:val="Nadpis2"/>
      </w:pPr>
      <w:r>
        <w:t>Text</w:t>
      </w:r>
    </w:p>
    <w:p w:rsidR="00577DB9" w:rsidRDefault="00577DB9" w:rsidP="00577DB9">
      <w:pPr>
        <w:rPr>
          <w:b/>
        </w:rPr>
      </w:pPr>
      <w:r>
        <w:t>Použijeme v případě, že chceme, aby se buňka s číselnou hodnotou chovala jak</w:t>
      </w:r>
      <w:bookmarkStart w:id="0" w:name="_GoBack"/>
      <w:bookmarkEnd w:id="0"/>
      <w:r>
        <w:t xml:space="preserve">o textová. Např. chceme, aby v buňce byla zobrazena hodnota </w:t>
      </w:r>
      <w:r>
        <w:rPr>
          <w:b/>
        </w:rPr>
        <w:t xml:space="preserve">9/5. </w:t>
      </w:r>
      <w:r>
        <w:t xml:space="preserve">Pokud tento údaj do buňky zadáme, po stisku </w:t>
      </w:r>
      <w:r>
        <w:rPr>
          <w:b/>
        </w:rPr>
        <w:t xml:space="preserve">Enter </w:t>
      </w:r>
      <w:r>
        <w:t xml:space="preserve">se zobrazí </w:t>
      </w:r>
      <w:r>
        <w:rPr>
          <w:b/>
        </w:rPr>
        <w:t xml:space="preserve">9.5. </w:t>
      </w:r>
      <w:r>
        <w:t xml:space="preserve">Chceme-li tedy, aby v buňce bylo </w:t>
      </w:r>
      <w:r w:rsidRPr="00395259">
        <w:rPr>
          <w:b/>
        </w:rPr>
        <w:t>9</w:t>
      </w:r>
      <w:r w:rsidR="00395259">
        <w:rPr>
          <w:b/>
        </w:rPr>
        <w:t>/5</w:t>
      </w:r>
      <w:r w:rsidR="00395259">
        <w:t xml:space="preserve">, musíme formát buňky nastavit na </w:t>
      </w:r>
      <w:r w:rsidR="00395259">
        <w:rPr>
          <w:b/>
        </w:rPr>
        <w:t>Text.</w:t>
      </w:r>
    </w:p>
    <w:p w:rsidR="00395259" w:rsidRDefault="00395259" w:rsidP="00395259">
      <w:pPr>
        <w:pStyle w:val="Nadpis2"/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6F986C62" wp14:editId="4582ECEE">
            <wp:simplePos x="0" y="0"/>
            <wp:positionH relativeFrom="margin">
              <wp:posOffset>3449955</wp:posOffset>
            </wp:positionH>
            <wp:positionV relativeFrom="margin">
              <wp:posOffset>6273800</wp:posOffset>
            </wp:positionV>
            <wp:extent cx="3150870" cy="923925"/>
            <wp:effectExtent l="0" t="0" r="0" b="9525"/>
            <wp:wrapSquare wrapText="bothSides"/>
            <wp:docPr id="106" name="Obrázek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07" t="26964" r="3964" b="49257"/>
                    <a:stretch/>
                  </pic:blipFill>
                  <pic:spPr bwMode="auto">
                    <a:xfrm>
                      <a:off x="0" y="0"/>
                      <a:ext cx="3150870" cy="923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Speciální</w:t>
      </w:r>
    </w:p>
    <w:p w:rsidR="00395259" w:rsidRDefault="00395259" w:rsidP="00395259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7AF064D" wp14:editId="30918394">
                <wp:simplePos x="0" y="0"/>
                <wp:positionH relativeFrom="column">
                  <wp:posOffset>765810</wp:posOffset>
                </wp:positionH>
                <wp:positionV relativeFrom="paragraph">
                  <wp:posOffset>257810</wp:posOffset>
                </wp:positionV>
                <wp:extent cx="2781300" cy="0"/>
                <wp:effectExtent l="0" t="76200" r="19050" b="152400"/>
                <wp:wrapNone/>
                <wp:docPr id="107" name="Přímá spojnice se šipkou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7" o:spid="_x0000_s1026" type="#_x0000_t32" style="position:absolute;margin-left:60.3pt;margin-top:20.3pt;width:219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Umožňuje nastavit formát buňky na </w:t>
      </w:r>
      <w:r>
        <w:rPr>
          <w:b/>
        </w:rPr>
        <w:t xml:space="preserve">telefonní číslo </w:t>
      </w:r>
      <w:r>
        <w:t xml:space="preserve">nebo </w:t>
      </w:r>
      <w:r>
        <w:rPr>
          <w:b/>
        </w:rPr>
        <w:t>PSČ.</w:t>
      </w:r>
    </w:p>
    <w:p w:rsidR="00395259" w:rsidRDefault="00395259" w:rsidP="00395259">
      <w:pPr>
        <w:rPr>
          <w:b/>
        </w:rPr>
      </w:pPr>
    </w:p>
    <w:p w:rsidR="00395259" w:rsidRPr="00395259" w:rsidRDefault="00395259" w:rsidP="00395259"/>
    <w:p w:rsidR="00395259" w:rsidRDefault="00762B87" w:rsidP="00395259">
      <w:pPr>
        <w:pStyle w:val="Nadpis2"/>
      </w:pPr>
      <w:r>
        <w:rPr>
          <w:noProof/>
        </w:rPr>
        <w:drawing>
          <wp:anchor distT="0" distB="0" distL="114300" distR="114300" simplePos="0" relativeHeight="251787264" behindDoc="0" locked="0" layoutInCell="1" allowOverlap="1" wp14:anchorId="17D5CB5F" wp14:editId="7FE7B2E1">
            <wp:simplePos x="0" y="0"/>
            <wp:positionH relativeFrom="margin">
              <wp:posOffset>3101975</wp:posOffset>
            </wp:positionH>
            <wp:positionV relativeFrom="margin">
              <wp:posOffset>7680960</wp:posOffset>
            </wp:positionV>
            <wp:extent cx="3616325" cy="742950"/>
            <wp:effectExtent l="0" t="0" r="3175" b="0"/>
            <wp:wrapSquare wrapText="bothSides"/>
            <wp:docPr id="108" name="Obrázek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57" t="17834" r="5045" b="65317"/>
                    <a:stretch/>
                  </pic:blipFill>
                  <pic:spPr bwMode="auto">
                    <a:xfrm>
                      <a:off x="0" y="0"/>
                      <a:ext cx="3616325" cy="74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259">
        <w:t>Vlastní</w:t>
      </w:r>
    </w:p>
    <w:p w:rsidR="00395259" w:rsidRDefault="00395259" w:rsidP="00395259">
      <w:r>
        <w:t>Umožňuje nastavit formát podle přání uživatele.</w:t>
      </w:r>
    </w:p>
    <w:p w:rsidR="00395259" w:rsidRDefault="00395259" w:rsidP="00395259">
      <w:r>
        <w:rPr>
          <w:b/>
        </w:rPr>
        <w:t>#</w:t>
      </w:r>
      <w:r>
        <w:t xml:space="preserve"> - je číslo různé od nuly</w:t>
      </w:r>
    </w:p>
    <w:p w:rsidR="00395259" w:rsidRDefault="00395259" w:rsidP="00395259">
      <w:r>
        <w:rPr>
          <w:b/>
        </w:rPr>
        <w:t xml:space="preserve">0 </w:t>
      </w:r>
      <w:r>
        <w:t>– umístí na pozici číslo</w:t>
      </w:r>
    </w:p>
    <w:p w:rsidR="00395259" w:rsidRDefault="00395259" w:rsidP="00395259">
      <w:r>
        <w:t xml:space="preserve">   - mezera – zajistí oddělování tisíců</w:t>
      </w:r>
    </w:p>
    <w:p w:rsidR="00762B87" w:rsidRDefault="00762B87" w:rsidP="00395259">
      <w:pPr>
        <w:rPr>
          <w:b/>
        </w:rPr>
      </w:pPr>
      <w:r>
        <w:rPr>
          <w:b/>
        </w:rPr>
        <w:t>Postup</w:t>
      </w:r>
    </w:p>
    <w:p w:rsidR="00762B87" w:rsidRPr="00762B87" w:rsidRDefault="00762B87" w:rsidP="00762B87">
      <w:pPr>
        <w:pStyle w:val="Odstavecseseznamem"/>
        <w:numPr>
          <w:ilvl w:val="0"/>
          <w:numId w:val="20"/>
        </w:num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0E9F3A02" wp14:editId="0D8126F6">
                <wp:simplePos x="0" y="0"/>
                <wp:positionH relativeFrom="column">
                  <wp:posOffset>3785236</wp:posOffset>
                </wp:positionH>
                <wp:positionV relativeFrom="paragraph">
                  <wp:posOffset>63501</wp:posOffset>
                </wp:positionV>
                <wp:extent cx="971549" cy="257174"/>
                <wp:effectExtent l="57150" t="57150" r="57785" b="86360"/>
                <wp:wrapNone/>
                <wp:docPr id="109" name="Přímá spojnice se šipkou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71549" cy="25717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9" o:spid="_x0000_s1026" type="#_x0000_t32" style="position:absolute;margin-left:298.05pt;margin-top:5pt;width:76.5pt;height:20.25pt;flip:x y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>Je vhodné použít přednastavený typ formátu.</w:t>
      </w:r>
    </w:p>
    <w:p w:rsidR="00762B87" w:rsidRPr="00762B87" w:rsidRDefault="00762B87" w:rsidP="00762B87">
      <w:pPr>
        <w:pStyle w:val="Odstavecseseznamem"/>
        <w:numPr>
          <w:ilvl w:val="0"/>
          <w:numId w:val="20"/>
        </w:numPr>
        <w:rPr>
          <w:b/>
        </w:rPr>
      </w:pPr>
      <w:r>
        <w:t xml:space="preserve">Do tohoto formátu jsme v tomto případě přidali </w:t>
      </w:r>
      <w:r>
        <w:rPr>
          <w:b/>
        </w:rPr>
        <w:t xml:space="preserve">„ m“ (uvozovky, mezeru, m – </w:t>
      </w:r>
      <w:r>
        <w:t xml:space="preserve">jednotka délky) </w:t>
      </w:r>
      <w:r>
        <w:rPr>
          <w:b/>
        </w:rPr>
        <w:t>uvozovky.</w:t>
      </w:r>
    </w:p>
    <w:p w:rsidR="00395259" w:rsidRDefault="00395259" w:rsidP="00395259"/>
    <w:p w:rsidR="00556DA9" w:rsidRPr="00047D17" w:rsidRDefault="00556DA9" w:rsidP="00556DA9">
      <w:pPr>
        <w:pStyle w:val="Nadpis2"/>
      </w:pPr>
      <w:r>
        <w:lastRenderedPageBreak/>
        <w:t>Použitá literatura:</w:t>
      </w:r>
    </w:p>
    <w:p w:rsidR="00556DA9" w:rsidRDefault="00556DA9" w:rsidP="00556DA9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556DA9" w:rsidRPr="00395259" w:rsidRDefault="00556DA9" w:rsidP="00395259"/>
    <w:sectPr w:rsidR="00556DA9" w:rsidRPr="00395259" w:rsidSect="00C8420C">
      <w:headerReference w:type="default" r:id="rId18"/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3C0" w:rsidRDefault="00DC33C0">
      <w:r>
        <w:separator/>
      </w:r>
    </w:p>
  </w:endnote>
  <w:endnote w:type="continuationSeparator" w:id="0">
    <w:p w:rsidR="00DC33C0" w:rsidRDefault="00DC3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Default="00C8420C">
    <w:pPr>
      <w:pStyle w:val="Zpat"/>
    </w:pPr>
  </w:p>
  <w:p w:rsidR="00C8420C" w:rsidRDefault="00C8420C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3C0" w:rsidRDefault="00DC33C0">
      <w:r>
        <w:separator/>
      </w:r>
    </w:p>
  </w:footnote>
  <w:footnote w:type="continuationSeparator" w:id="0">
    <w:p w:rsidR="00DC33C0" w:rsidRDefault="00DC3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874" w:rsidRPr="00236874" w:rsidRDefault="00236874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236874" w:rsidRPr="00236874" w:rsidRDefault="00236874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20C" w:rsidRPr="00236874" w:rsidRDefault="00C8420C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7"/>
  </w:num>
  <w:num w:numId="5">
    <w:abstractNumId w:val="0"/>
  </w:num>
  <w:num w:numId="6">
    <w:abstractNumId w:val="18"/>
  </w:num>
  <w:num w:numId="7">
    <w:abstractNumId w:val="3"/>
  </w:num>
  <w:num w:numId="8">
    <w:abstractNumId w:val="1"/>
  </w:num>
  <w:num w:numId="9">
    <w:abstractNumId w:val="6"/>
  </w:num>
  <w:num w:numId="10">
    <w:abstractNumId w:val="16"/>
  </w:num>
  <w:num w:numId="11">
    <w:abstractNumId w:val="4"/>
  </w:num>
  <w:num w:numId="12">
    <w:abstractNumId w:val="5"/>
  </w:num>
  <w:num w:numId="13">
    <w:abstractNumId w:val="9"/>
  </w:num>
  <w:num w:numId="14">
    <w:abstractNumId w:val="11"/>
  </w:num>
  <w:num w:numId="15">
    <w:abstractNumId w:val="13"/>
  </w:num>
  <w:num w:numId="16">
    <w:abstractNumId w:val="12"/>
  </w:num>
  <w:num w:numId="17">
    <w:abstractNumId w:val="2"/>
  </w:num>
  <w:num w:numId="18">
    <w:abstractNumId w:val="15"/>
  </w:num>
  <w:num w:numId="19">
    <w:abstractNumId w:val="19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41EF5"/>
    <w:rsid w:val="000467D1"/>
    <w:rsid w:val="00050B33"/>
    <w:rsid w:val="00064AC5"/>
    <w:rsid w:val="00072200"/>
    <w:rsid w:val="000C6BE2"/>
    <w:rsid w:val="00105492"/>
    <w:rsid w:val="00110B44"/>
    <w:rsid w:val="00116677"/>
    <w:rsid w:val="001175F1"/>
    <w:rsid w:val="00164219"/>
    <w:rsid w:val="001B40C2"/>
    <w:rsid w:val="00204237"/>
    <w:rsid w:val="0022363A"/>
    <w:rsid w:val="00236874"/>
    <w:rsid w:val="00297DCC"/>
    <w:rsid w:val="002B19E6"/>
    <w:rsid w:val="002B3DE5"/>
    <w:rsid w:val="002D1D75"/>
    <w:rsid w:val="002D7BB8"/>
    <w:rsid w:val="00325E94"/>
    <w:rsid w:val="003827E8"/>
    <w:rsid w:val="00395259"/>
    <w:rsid w:val="003A2F15"/>
    <w:rsid w:val="003D31AA"/>
    <w:rsid w:val="003E2835"/>
    <w:rsid w:val="00404B5A"/>
    <w:rsid w:val="004424B8"/>
    <w:rsid w:val="00446037"/>
    <w:rsid w:val="004E4C0C"/>
    <w:rsid w:val="004F36C3"/>
    <w:rsid w:val="00534F0D"/>
    <w:rsid w:val="00556DA9"/>
    <w:rsid w:val="00577DB9"/>
    <w:rsid w:val="00591C27"/>
    <w:rsid w:val="005922B9"/>
    <w:rsid w:val="005A6F80"/>
    <w:rsid w:val="005B5023"/>
    <w:rsid w:val="005C62FB"/>
    <w:rsid w:val="005F6FF3"/>
    <w:rsid w:val="00617138"/>
    <w:rsid w:val="006C4F82"/>
    <w:rsid w:val="006D5304"/>
    <w:rsid w:val="006F39CA"/>
    <w:rsid w:val="007027B7"/>
    <w:rsid w:val="007172A8"/>
    <w:rsid w:val="00731EEF"/>
    <w:rsid w:val="00742FFA"/>
    <w:rsid w:val="007612DD"/>
    <w:rsid w:val="00762B87"/>
    <w:rsid w:val="00784D46"/>
    <w:rsid w:val="007B3F0C"/>
    <w:rsid w:val="007D781C"/>
    <w:rsid w:val="008378C4"/>
    <w:rsid w:val="008612D9"/>
    <w:rsid w:val="00863FD2"/>
    <w:rsid w:val="008643D8"/>
    <w:rsid w:val="00884F11"/>
    <w:rsid w:val="008A5AB3"/>
    <w:rsid w:val="008B7C0D"/>
    <w:rsid w:val="00913D64"/>
    <w:rsid w:val="00916F59"/>
    <w:rsid w:val="00936F4E"/>
    <w:rsid w:val="00937E52"/>
    <w:rsid w:val="009536D6"/>
    <w:rsid w:val="00977422"/>
    <w:rsid w:val="009A1C62"/>
    <w:rsid w:val="009C580B"/>
    <w:rsid w:val="00A57304"/>
    <w:rsid w:val="00B770C9"/>
    <w:rsid w:val="00B814AF"/>
    <w:rsid w:val="00B81FD1"/>
    <w:rsid w:val="00C02598"/>
    <w:rsid w:val="00C424D1"/>
    <w:rsid w:val="00C719D6"/>
    <w:rsid w:val="00C7475A"/>
    <w:rsid w:val="00C8420C"/>
    <w:rsid w:val="00C91097"/>
    <w:rsid w:val="00CC0DFD"/>
    <w:rsid w:val="00D16915"/>
    <w:rsid w:val="00D53046"/>
    <w:rsid w:val="00DC33C0"/>
    <w:rsid w:val="00DD1884"/>
    <w:rsid w:val="00DE4D4E"/>
    <w:rsid w:val="00E37405"/>
    <w:rsid w:val="00E456E1"/>
    <w:rsid w:val="00E80833"/>
    <w:rsid w:val="00EA7380"/>
    <w:rsid w:val="00EE120D"/>
    <w:rsid w:val="00EF48ED"/>
    <w:rsid w:val="00F84D33"/>
    <w:rsid w:val="00F87EE6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093B4-EB57-4237-A662-4DD5B4AA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</Template>
  <TotalTime>961</TotalTime>
  <Pages>1</Pages>
  <Words>370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Martin Králík</cp:lastModifiedBy>
  <cp:revision>8</cp:revision>
  <cp:lastPrinted>1900-12-31T23:00:00Z</cp:lastPrinted>
  <dcterms:created xsi:type="dcterms:W3CDTF">2012-02-11T16:49:00Z</dcterms:created>
  <dcterms:modified xsi:type="dcterms:W3CDTF">2012-03-27T20:36:00Z</dcterms:modified>
</cp:coreProperties>
</file>