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8C5D72">
        <w:t>01-29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297DC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Formát buňky I</w:t>
      </w:r>
      <w:r w:rsidR="008C5D72">
        <w:rPr>
          <w:rFonts w:ascii="Calibri" w:hAnsi="Calibri" w:cs="Calibri"/>
          <w:sz w:val="56"/>
          <w:szCs w:val="56"/>
        </w:rPr>
        <w:t>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297DC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Formát buňky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3B1605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  <w:r w:rsidR="00CE68CF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CE68CF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297DCC" w:rsidP="0022363A">
      <w:pPr>
        <w:pStyle w:val="Nadpis2"/>
      </w:pPr>
      <w:r>
        <w:lastRenderedPageBreak/>
        <w:t>Formát buňky</w:t>
      </w:r>
      <w:r w:rsidR="008C5D72">
        <w:t xml:space="preserve"> – další nastavení formátu buňky</w:t>
      </w:r>
    </w:p>
    <w:p w:rsidR="00195294" w:rsidRDefault="00195294" w:rsidP="00195294"/>
    <w:p w:rsidR="00195294" w:rsidRDefault="00195294" w:rsidP="00195294">
      <w:pPr>
        <w:pStyle w:val="Nadpis2"/>
      </w:pPr>
      <w:r>
        <w:t>Záložka Zarovnání</w:t>
      </w:r>
    </w:p>
    <w:p w:rsidR="00195294" w:rsidRPr="00195294" w:rsidRDefault="00195294" w:rsidP="00195294">
      <w:r>
        <w:rPr>
          <w:noProof/>
        </w:rPr>
        <w:drawing>
          <wp:anchor distT="0" distB="0" distL="114300" distR="114300" simplePos="0" relativeHeight="251768832" behindDoc="0" locked="0" layoutInCell="1" allowOverlap="1" wp14:anchorId="582A966B" wp14:editId="74D96487">
            <wp:simplePos x="0" y="0"/>
            <wp:positionH relativeFrom="margin">
              <wp:posOffset>-139065</wp:posOffset>
            </wp:positionH>
            <wp:positionV relativeFrom="margin">
              <wp:posOffset>927735</wp:posOffset>
            </wp:positionV>
            <wp:extent cx="4612640" cy="21336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09" b="47558"/>
                    <a:stretch/>
                  </pic:blipFill>
                  <pic:spPr bwMode="auto">
                    <a:xfrm>
                      <a:off x="0" y="0"/>
                      <a:ext cx="461264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19529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94E405" wp14:editId="22FC4D97">
                <wp:simplePos x="0" y="0"/>
                <wp:positionH relativeFrom="column">
                  <wp:posOffset>245110</wp:posOffset>
                </wp:positionH>
                <wp:positionV relativeFrom="paragraph">
                  <wp:posOffset>91440</wp:posOffset>
                </wp:positionV>
                <wp:extent cx="1571625" cy="752475"/>
                <wp:effectExtent l="723900" t="0" r="28575" b="28575"/>
                <wp:wrapNone/>
                <wp:docPr id="110" name="Čárový popisek 2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46041"/>
                            <a:gd name="adj6" fmla="val -450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294" w:rsidRPr="00195294" w:rsidRDefault="0019529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Nastavení </w:t>
                            </w:r>
                            <w:r w:rsidRPr="00195294">
                              <w:rPr>
                                <w:b/>
                              </w:rPr>
                              <w:t>orientace textu.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10" o:spid="_x0000_s1026" type="#_x0000_t48" style="position:absolute;left:0;text-align:left;margin-left:19.3pt;margin-top:7.2pt;width:123.75pt;height:59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" adj="-9720,9945,-2230,339,-207,3041" fillcolor="white [3201]" strokecolor="black [3200]" strokeweight="2pt">
                <v:textbox>
                  <w:txbxContent>
                    <w:p w:rsidR="00195294" w:rsidRPr="00195294" w:rsidRDefault="0019529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Nastavení </w:t>
                      </w:r>
                      <w:r w:rsidRPr="00195294">
                        <w:rPr>
                          <w:b/>
                        </w:rPr>
                        <w:t>orientace textu.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B3DE5" w:rsidRPr="002B3DE5" w:rsidRDefault="00784D46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4394F0E" wp14:editId="659AA493">
                <wp:simplePos x="0" y="0"/>
                <wp:positionH relativeFrom="column">
                  <wp:posOffset>5438775</wp:posOffset>
                </wp:positionH>
                <wp:positionV relativeFrom="paragraph">
                  <wp:posOffset>78740</wp:posOffset>
                </wp:positionV>
                <wp:extent cx="409575" cy="1428750"/>
                <wp:effectExtent l="57150" t="19050" r="66675" b="9525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142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6" o:spid="_x0000_s1026" type="#_x0000_t32" style="position:absolute;margin-left:428.25pt;margin-top:6.2pt;width:32.25pt;height:11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19529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44F8BF9" wp14:editId="7AB991D7">
                <wp:simplePos x="0" y="0"/>
                <wp:positionH relativeFrom="column">
                  <wp:posOffset>245110</wp:posOffset>
                </wp:positionH>
                <wp:positionV relativeFrom="paragraph">
                  <wp:posOffset>117475</wp:posOffset>
                </wp:positionV>
                <wp:extent cx="1571625" cy="752475"/>
                <wp:effectExtent l="723900" t="0" r="28575" b="28575"/>
                <wp:wrapNone/>
                <wp:docPr id="112" name="Čárový popisek 2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46041"/>
                            <a:gd name="adj6" fmla="val -450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294" w:rsidRPr="00195294" w:rsidRDefault="0019529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 tomto případě 45 stupňů.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2" o:spid="_x0000_s1027" type="#_x0000_t48" style="position:absolute;left:0;text-align:left;margin-left:19.3pt;margin-top:9.25pt;width:123.75pt;height:59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" adj="-9720,9945,-2230,339,-207,3041" fillcolor="white [3201]" strokecolor="black [3200]" strokeweight="2pt">
                <v:textbox>
                  <w:txbxContent>
                    <w:p w:rsidR="00195294" w:rsidRPr="00195294" w:rsidRDefault="0019529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V tomto případě 45 stupňů.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19529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80BD405" wp14:editId="08D193C5">
                <wp:simplePos x="0" y="0"/>
                <wp:positionH relativeFrom="column">
                  <wp:posOffset>540385</wp:posOffset>
                </wp:positionH>
                <wp:positionV relativeFrom="paragraph">
                  <wp:posOffset>6985</wp:posOffset>
                </wp:positionV>
                <wp:extent cx="895350" cy="1333500"/>
                <wp:effectExtent l="38100" t="19050" r="76200" b="95250"/>
                <wp:wrapNone/>
                <wp:docPr id="114" name="Přímá spojnice se šipkou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1333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4" o:spid="_x0000_s1026" type="#_x0000_t32" style="position:absolute;margin-left:42.55pt;margin-top:.55pt;width:70.5pt;height:105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10B44" w:rsidRDefault="00110B44" w:rsidP="002B3DE5"/>
    <w:p w:rsidR="00110B44" w:rsidRPr="00110B44" w:rsidRDefault="00110B44" w:rsidP="00110B44"/>
    <w:p w:rsidR="00110B44" w:rsidRPr="00110B44" w:rsidRDefault="00195294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001821A" wp14:editId="64E8FE87">
                <wp:simplePos x="0" y="0"/>
                <wp:positionH relativeFrom="column">
                  <wp:posOffset>-3098165</wp:posOffset>
                </wp:positionH>
                <wp:positionV relativeFrom="paragraph">
                  <wp:posOffset>10795</wp:posOffset>
                </wp:positionV>
                <wp:extent cx="2314575" cy="647700"/>
                <wp:effectExtent l="628650" t="914400" r="28575" b="1905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-141301"/>
                            <a:gd name="adj6" fmla="val -268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B44" w:rsidRPr="00110B44" w:rsidRDefault="00195294" w:rsidP="008643D8">
                            <w:pPr>
                              <w:jc w:val="left"/>
                            </w:pPr>
                            <w:r>
                              <w:t xml:space="preserve">Nastavení </w:t>
                            </w:r>
                            <w:r w:rsidRPr="00195294">
                              <w:rPr>
                                <w:b/>
                              </w:rPr>
                              <w:t>zarovnání textu</w:t>
                            </w:r>
                            <w:r>
                              <w:t xml:space="preserve"> v</w:t>
                            </w:r>
                            <w:r w:rsidR="00CE68CF">
                              <w:t> </w:t>
                            </w:r>
                            <w:r>
                              <w:t>buňce</w:t>
                            </w:r>
                            <w:r w:rsidR="00CE68CF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93" o:spid="_x0000_s1028" type="#_x0000_t48" style="position:absolute;left:0;text-align:left;margin-left:-243.95pt;margin-top:.85pt;width:182.25pt;height:5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" adj="-5793,-30521,-2230,339,-207,3041" fillcolor="white [3201]" strokecolor="black [3200]" strokeweight="2pt">
                <v:textbox>
                  <w:txbxContent>
                    <w:p w:rsidR="00110B44" w:rsidRPr="00110B44" w:rsidRDefault="00195294" w:rsidP="008643D8">
                      <w:pPr>
                        <w:jc w:val="left"/>
                      </w:pPr>
                      <w:r>
                        <w:t xml:space="preserve">Nastavení </w:t>
                      </w:r>
                      <w:r w:rsidRPr="00195294">
                        <w:rPr>
                          <w:b/>
                        </w:rPr>
                        <w:t>zarovnání textu</w:t>
                      </w:r>
                      <w:r>
                        <w:t xml:space="preserve"> v</w:t>
                      </w:r>
                      <w:r w:rsidR="00CE68CF">
                        <w:t> </w:t>
                      </w:r>
                      <w:r>
                        <w:t>buňce</w:t>
                      </w:r>
                      <w:r w:rsidR="00CE68CF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95294" w:rsidP="00110B44">
      <w:r>
        <w:rPr>
          <w:noProof/>
        </w:rPr>
        <w:drawing>
          <wp:anchor distT="0" distB="0" distL="114300" distR="114300" simplePos="0" relativeHeight="251777024" behindDoc="0" locked="0" layoutInCell="1" allowOverlap="1" wp14:anchorId="16F42D1B" wp14:editId="30732D44">
            <wp:simplePos x="0" y="0"/>
            <wp:positionH relativeFrom="margin">
              <wp:posOffset>3324225</wp:posOffset>
            </wp:positionH>
            <wp:positionV relativeFrom="margin">
              <wp:posOffset>3778250</wp:posOffset>
            </wp:positionV>
            <wp:extent cx="3220085" cy="542925"/>
            <wp:effectExtent l="0" t="0" r="0" b="9525"/>
            <wp:wrapSquare wrapText="bothSides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23" r="58320" b="53235"/>
                    <a:stretch/>
                  </pic:blipFill>
                  <pic:spPr bwMode="auto">
                    <a:xfrm>
                      <a:off x="0" y="0"/>
                      <a:ext cx="3220085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Default="00195294" w:rsidP="00195294">
      <w:pPr>
        <w:pStyle w:val="Nadpis2"/>
      </w:pPr>
      <w:r>
        <w:t>Záložka Písmo</w:t>
      </w:r>
    </w:p>
    <w:p w:rsidR="003B5C46" w:rsidRPr="003B5C46" w:rsidRDefault="003B5C46" w:rsidP="003B5C46">
      <w:r>
        <w:t>Na této záložce můžeme nastavit vlastnosti písma. Nastavení v okně jsou velmi snadno pochopitelná, navíc je již známe z Wordu, proto je nebudu blíže popisovat.</w:t>
      </w:r>
    </w:p>
    <w:p w:rsidR="00195294" w:rsidRPr="00195294" w:rsidRDefault="003B5C46" w:rsidP="00195294">
      <w:r>
        <w:rPr>
          <w:noProof/>
        </w:rPr>
        <w:drawing>
          <wp:inline distT="0" distB="0" distL="0" distR="0" wp14:anchorId="374B53DC" wp14:editId="5FDCE248">
            <wp:extent cx="4429125" cy="3758771"/>
            <wp:effectExtent l="0" t="0" r="0" b="0"/>
            <wp:docPr id="117" name="Obrázek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75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B44" w:rsidRPr="00110B44" w:rsidRDefault="003B5C46" w:rsidP="00195294">
      <w:pPr>
        <w:pStyle w:val="Nadpis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B07C16B" wp14:editId="1393E111">
                <wp:simplePos x="0" y="0"/>
                <wp:positionH relativeFrom="column">
                  <wp:posOffset>4947285</wp:posOffset>
                </wp:positionH>
                <wp:positionV relativeFrom="paragraph">
                  <wp:posOffset>-186690</wp:posOffset>
                </wp:positionV>
                <wp:extent cx="1466850" cy="647700"/>
                <wp:effectExtent l="1562100" t="0" r="19050" b="1009650"/>
                <wp:wrapNone/>
                <wp:docPr id="121" name="Čárový popisek 2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105254"/>
                            <a:gd name="adj2" fmla="val 8132"/>
                            <a:gd name="adj3" fmla="val 179510"/>
                            <a:gd name="adj4" fmla="val -51232"/>
                            <a:gd name="adj5" fmla="val 252817"/>
                            <a:gd name="adj6" fmla="val -10668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C46" w:rsidRPr="003B5C46" w:rsidRDefault="003B5C46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Vnitřní </w:t>
                            </w:r>
                            <w:r>
                              <w:t>– provede vnitřní ohraničení v označené oblasti.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1" o:spid="_x0000_s1029" type="#_x0000_t48" style="position:absolute;left:0;text-align:left;margin-left:389.55pt;margin-top:-14.7pt;width:115.5pt;height:5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" adj="-23045,54608,-11066,38774,1757,22735" fillcolor="white [3201]" strokecolor="black [3200]" strokeweight="2pt">
                <v:textbox>
                  <w:txbxContent>
                    <w:p w:rsidR="003B5C46" w:rsidRPr="003B5C46" w:rsidRDefault="003B5C46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Vnitřní </w:t>
                      </w:r>
                      <w:r>
                        <w:t>– provede vnitřní ohraničení v označené oblasti.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5BB9B2" wp14:editId="50EFC8EA">
                <wp:simplePos x="0" y="0"/>
                <wp:positionH relativeFrom="column">
                  <wp:posOffset>3308985</wp:posOffset>
                </wp:positionH>
                <wp:positionV relativeFrom="paragraph">
                  <wp:posOffset>-177165</wp:posOffset>
                </wp:positionV>
                <wp:extent cx="1466850" cy="647700"/>
                <wp:effectExtent l="514350" t="0" r="19050" b="971550"/>
                <wp:wrapNone/>
                <wp:docPr id="120" name="Čárový popisek 2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105254"/>
                            <a:gd name="adj2" fmla="val 8132"/>
                            <a:gd name="adj3" fmla="val 201568"/>
                            <a:gd name="adj4" fmla="val -28505"/>
                            <a:gd name="adj5" fmla="val 246935"/>
                            <a:gd name="adj6" fmla="val -3461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C46" w:rsidRPr="003B5C46" w:rsidRDefault="003B5C46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Vnější </w:t>
                            </w:r>
                            <w:r>
                              <w:t>– provede vnější ohraničení označené oblasti.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0" o:spid="_x0000_s1030" type="#_x0000_t48" style="position:absolute;left:0;text-align:left;margin-left:260.55pt;margin-top:-13.95pt;width:115.5pt;height:5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" adj="-7476,53338,-6157,43539,1757,22735" fillcolor="white [3201]" strokecolor="black [3200]" strokeweight="2pt">
                <v:textbox>
                  <w:txbxContent>
                    <w:p w:rsidR="003B5C46" w:rsidRPr="003B5C46" w:rsidRDefault="003B5C46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Vnější </w:t>
                      </w:r>
                      <w:r>
                        <w:t>– provede vnější ohraničení označené oblasti.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9FB9E63" wp14:editId="64F80C96">
                <wp:simplePos x="0" y="0"/>
                <wp:positionH relativeFrom="column">
                  <wp:posOffset>1689735</wp:posOffset>
                </wp:positionH>
                <wp:positionV relativeFrom="paragraph">
                  <wp:posOffset>-196215</wp:posOffset>
                </wp:positionV>
                <wp:extent cx="1466850" cy="647700"/>
                <wp:effectExtent l="0" t="0" r="19050" b="971550"/>
                <wp:wrapNone/>
                <wp:docPr id="118" name="Čárový popisek 2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94960"/>
                            <a:gd name="adj2" fmla="val 42548"/>
                            <a:gd name="adj3" fmla="val 203040"/>
                            <a:gd name="adj4" fmla="val 41625"/>
                            <a:gd name="adj5" fmla="val 246934"/>
                            <a:gd name="adj6" fmla="val 4396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C46" w:rsidRPr="003B5C46" w:rsidRDefault="003B5C46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Žádné </w:t>
                            </w:r>
                            <w:r>
                              <w:t>– zruší všechna ohraničení.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8" o:spid="_x0000_s1031" type="#_x0000_t48" style="position:absolute;left:0;text-align:left;margin-left:133.05pt;margin-top:-15.45pt;width:115.5pt;height:5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" adj="9495,53338,8991,43857,9190,20511" fillcolor="white [3201]" strokecolor="black [3200]" strokeweight="2pt">
                <v:textbox>
                  <w:txbxContent>
                    <w:p w:rsidR="003B5C46" w:rsidRPr="003B5C46" w:rsidRDefault="003B5C46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Žádné </w:t>
                      </w:r>
                      <w:r>
                        <w:t>– zruší všechna ohraničení.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110B44" w:rsidRDefault="003B5C46" w:rsidP="003B5C46">
      <w:pPr>
        <w:pStyle w:val="Nadpis2"/>
      </w:pPr>
      <w:r>
        <w:t>Záložka Ohraničení</w:t>
      </w:r>
    </w:p>
    <w:p w:rsidR="003B5C46" w:rsidRPr="003B5C46" w:rsidRDefault="00694042" w:rsidP="003B5C46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4962C8E" wp14:editId="1037EEDC">
                <wp:simplePos x="0" y="0"/>
                <wp:positionH relativeFrom="column">
                  <wp:posOffset>470535</wp:posOffset>
                </wp:positionH>
                <wp:positionV relativeFrom="paragraph">
                  <wp:posOffset>3832860</wp:posOffset>
                </wp:positionV>
                <wp:extent cx="1466850" cy="647700"/>
                <wp:effectExtent l="0" t="1352550" r="19050" b="19050"/>
                <wp:wrapNone/>
                <wp:docPr id="127" name="Čárový popisek 2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-3570"/>
                            <a:gd name="adj2" fmla="val 19820"/>
                            <a:gd name="adj3" fmla="val -42549"/>
                            <a:gd name="adj4" fmla="val 5262"/>
                            <a:gd name="adj5" fmla="val -208947"/>
                            <a:gd name="adj6" fmla="val 4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42" w:rsidRPr="00694042" w:rsidRDefault="00694042" w:rsidP="008643D8">
                            <w:pPr>
                              <w:jc w:val="left"/>
                            </w:pPr>
                            <w:r>
                              <w:t xml:space="preserve">Nastavení </w:t>
                            </w:r>
                            <w:r>
                              <w:rPr>
                                <w:b/>
                              </w:rPr>
                              <w:t xml:space="preserve">barvy </w:t>
                            </w:r>
                            <w:r>
                              <w:t>čáry</w:t>
                            </w:r>
                            <w:r w:rsidR="00CE68CF"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7" o:spid="_x0000_s1032" type="#_x0000_t48" style="position:absolute;left:0;text-align:left;margin-left:37.05pt;margin-top:301.8pt;width:115.5pt;height:5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" adj="98,-45133,1137,-9191,4281,-771" fillcolor="white [3201]" strokecolor="black [3200]" strokeweight="2pt">
                <v:textbox>
                  <w:txbxContent>
                    <w:p w:rsidR="00694042" w:rsidRPr="00694042" w:rsidRDefault="00694042" w:rsidP="008643D8">
                      <w:pPr>
                        <w:jc w:val="left"/>
                      </w:pPr>
                      <w:r>
                        <w:t xml:space="preserve">Nastavení </w:t>
                      </w:r>
                      <w:r>
                        <w:rPr>
                          <w:b/>
                        </w:rPr>
                        <w:t xml:space="preserve">barvy </w:t>
                      </w:r>
                      <w:r>
                        <w:t>čáry</w:t>
                      </w:r>
                      <w:r w:rsidR="00CE68CF"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FD67F0A" wp14:editId="52D46252">
                <wp:simplePos x="0" y="0"/>
                <wp:positionH relativeFrom="column">
                  <wp:posOffset>1442085</wp:posOffset>
                </wp:positionH>
                <wp:positionV relativeFrom="paragraph">
                  <wp:posOffset>3175635</wp:posOffset>
                </wp:positionV>
                <wp:extent cx="1466850" cy="647700"/>
                <wp:effectExtent l="152400" t="1143000" r="19050" b="19050"/>
                <wp:wrapNone/>
                <wp:docPr id="126" name="Čárový popisek 2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-3570"/>
                            <a:gd name="adj2" fmla="val 19820"/>
                            <a:gd name="adj3" fmla="val -42549"/>
                            <a:gd name="adj4" fmla="val 5262"/>
                            <a:gd name="adj5" fmla="val -176594"/>
                            <a:gd name="adj6" fmla="val -928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42" w:rsidRPr="00694042" w:rsidRDefault="00694042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Nabídka </w:t>
                            </w:r>
                            <w:r>
                              <w:rPr>
                                <w:b/>
                              </w:rPr>
                              <w:t>typů čar</w:t>
                            </w:r>
                            <w:r w:rsidR="00CE68CF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6" o:spid="_x0000_s1033" type="#_x0000_t48" style="position:absolute;left:0;text-align:left;margin-left:113.55pt;margin-top:250.05pt;width:115.5pt;height:5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" adj="-2006,-38144,1137,-9191,4281,-771" fillcolor="white [3201]" strokecolor="black [3200]" strokeweight="2pt">
                <v:textbox>
                  <w:txbxContent>
                    <w:p w:rsidR="00694042" w:rsidRPr="00694042" w:rsidRDefault="00694042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Nabídka </w:t>
                      </w:r>
                      <w:r>
                        <w:rPr>
                          <w:b/>
                        </w:rPr>
                        <w:t>typů čar</w:t>
                      </w:r>
                      <w:r w:rsidR="00CE68CF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67A2D87" wp14:editId="38314C9D">
                <wp:simplePos x="0" y="0"/>
                <wp:positionH relativeFrom="column">
                  <wp:posOffset>4918710</wp:posOffset>
                </wp:positionH>
                <wp:positionV relativeFrom="paragraph">
                  <wp:posOffset>1661160</wp:posOffset>
                </wp:positionV>
                <wp:extent cx="1466850" cy="647700"/>
                <wp:effectExtent l="2914650" t="0" r="19050" b="190500"/>
                <wp:wrapNone/>
                <wp:docPr id="123" name="Čárový popisek 2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53783"/>
                            <a:gd name="adj2" fmla="val -2907"/>
                            <a:gd name="adj3" fmla="val 82451"/>
                            <a:gd name="adj4" fmla="val -64219"/>
                            <a:gd name="adj5" fmla="val 126347"/>
                            <a:gd name="adj6" fmla="val -19824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C46" w:rsidRPr="00694042" w:rsidRDefault="00694042" w:rsidP="008643D8">
                            <w:pPr>
                              <w:jc w:val="left"/>
                            </w:pPr>
                            <w:r>
                              <w:t>Tlačítka pro vykreslení vybrané čáry.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3" o:spid="_x0000_s1034" type="#_x0000_t48" style="position:absolute;left:0;text-align:left;margin-left:387.3pt;margin-top:130.8pt;width:115.5pt;height:51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" adj="-42821,27291,-13871,17809,-628,11617" fillcolor="white [3201]" strokecolor="black [3200]" strokeweight="2pt">
                <v:textbox>
                  <w:txbxContent>
                    <w:p w:rsidR="003B5C46" w:rsidRPr="00694042" w:rsidRDefault="00694042" w:rsidP="008643D8">
                      <w:pPr>
                        <w:jc w:val="left"/>
                      </w:pPr>
                      <w:r>
                        <w:t>Tlačítka pro vykreslení vybrané čáry.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3B5C46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3398D01" wp14:editId="61E34C62">
                <wp:simplePos x="0" y="0"/>
                <wp:positionH relativeFrom="column">
                  <wp:posOffset>1234916</wp:posOffset>
                </wp:positionH>
                <wp:positionV relativeFrom="paragraph">
                  <wp:posOffset>1744505</wp:posOffset>
                </wp:positionV>
                <wp:extent cx="1347790" cy="428625"/>
                <wp:effectExtent l="2222" t="0" r="26353" b="26352"/>
                <wp:wrapNone/>
                <wp:docPr id="125" name="Ová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47790" cy="428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5" o:spid="_x0000_s1026" style="position:absolute;margin-left:97.25pt;margin-top:137.35pt;width:106.15pt;height:33.75pt;rotation:-90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" filled="f" strokecolor="red" strokeweight="2pt"/>
            </w:pict>
          </mc:Fallback>
        </mc:AlternateContent>
      </w:r>
      <w:r w:rsidR="003B5C46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7F63074" wp14:editId="6AADBEB6">
                <wp:simplePos x="0" y="0"/>
                <wp:positionH relativeFrom="column">
                  <wp:posOffset>1737360</wp:posOffset>
                </wp:positionH>
                <wp:positionV relativeFrom="paragraph">
                  <wp:posOffset>2518410</wp:posOffset>
                </wp:positionV>
                <wp:extent cx="2247900" cy="428625"/>
                <wp:effectExtent l="0" t="0" r="19050" b="28575"/>
                <wp:wrapNone/>
                <wp:docPr id="124" name="Ová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28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24" o:spid="_x0000_s1026" style="position:absolute;margin-left:136.8pt;margin-top:198.3pt;width:177pt;height:33.75pt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" filled="f" strokecolor="red" strokeweight="2pt"/>
            </w:pict>
          </mc:Fallback>
        </mc:AlternateContent>
      </w:r>
      <w:r w:rsidR="003B5C46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4E5F577" wp14:editId="05067D6C">
                <wp:simplePos x="0" y="0"/>
                <wp:positionH relativeFrom="column">
                  <wp:posOffset>4880610</wp:posOffset>
                </wp:positionH>
                <wp:positionV relativeFrom="paragraph">
                  <wp:posOffset>413385</wp:posOffset>
                </wp:positionV>
                <wp:extent cx="1466850" cy="647700"/>
                <wp:effectExtent l="1562100" t="0" r="19050" b="1009650"/>
                <wp:wrapNone/>
                <wp:docPr id="122" name="Čárový popisek 2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105254"/>
                            <a:gd name="adj2" fmla="val 8132"/>
                            <a:gd name="adj3" fmla="val 179510"/>
                            <a:gd name="adj4" fmla="val -51232"/>
                            <a:gd name="adj5" fmla="val 252817"/>
                            <a:gd name="adj6" fmla="val -10668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5C46" w:rsidRPr="003B5C46" w:rsidRDefault="003B5C46" w:rsidP="008643D8">
                            <w:pPr>
                              <w:jc w:val="left"/>
                            </w:pPr>
                            <w:r>
                              <w:rPr>
                                <w:b/>
                              </w:rPr>
                              <w:t xml:space="preserve">Náhled </w:t>
                            </w:r>
                            <w:r>
                              <w:t>na buňku, jak bude vypadat.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2" o:spid="_x0000_s1035" type="#_x0000_t48" style="position:absolute;left:0;text-align:left;margin-left:384.3pt;margin-top:32.55pt;width:115.5pt;height:51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" adj="-23045,54608,-11066,38774,1757,22735" fillcolor="white [3201]" strokecolor="black [3200]" strokeweight="2pt">
                <v:textbox>
                  <w:txbxContent>
                    <w:p w:rsidR="003B5C46" w:rsidRPr="003B5C46" w:rsidRDefault="003B5C46" w:rsidP="008643D8">
                      <w:pPr>
                        <w:jc w:val="left"/>
                      </w:pPr>
                      <w:r>
                        <w:rPr>
                          <w:b/>
                        </w:rPr>
                        <w:t xml:space="preserve">Náhled </w:t>
                      </w:r>
                      <w:r>
                        <w:t>na buňku, jak bude vypadat.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3B5C46">
        <w:rPr>
          <w:noProof/>
        </w:rPr>
        <w:drawing>
          <wp:inline distT="0" distB="0" distL="0" distR="0" wp14:anchorId="60D3A345" wp14:editId="4654FFEB">
            <wp:extent cx="5286375" cy="4486275"/>
            <wp:effectExtent l="0" t="0" r="9525" b="9525"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C46" w:rsidRDefault="003B5C46" w:rsidP="00110B44"/>
    <w:p w:rsidR="003B5C46" w:rsidRDefault="00694042" w:rsidP="003B5C46">
      <w:r>
        <w:rPr>
          <w:b/>
        </w:rPr>
        <w:t xml:space="preserve">Postup: </w:t>
      </w:r>
      <w:r>
        <w:t>Nejprve vybereme typ čáry, potom nastavíme požadovaná ohraničení buňky.</w:t>
      </w:r>
    </w:p>
    <w:p w:rsidR="00694042" w:rsidRDefault="00694042" w:rsidP="00694042">
      <w:pPr>
        <w:pStyle w:val="Nadpis2"/>
      </w:pPr>
      <w:r>
        <w:t>Záložka Výplň</w:t>
      </w:r>
    </w:p>
    <w:p w:rsidR="00694042" w:rsidRPr="00694042" w:rsidRDefault="000F6899" w:rsidP="00694042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69C40D8" wp14:editId="537069D9">
                <wp:simplePos x="0" y="0"/>
                <wp:positionH relativeFrom="column">
                  <wp:posOffset>2994660</wp:posOffset>
                </wp:positionH>
                <wp:positionV relativeFrom="paragraph">
                  <wp:posOffset>219710</wp:posOffset>
                </wp:positionV>
                <wp:extent cx="1466850" cy="647700"/>
                <wp:effectExtent l="590550" t="0" r="19050" b="19050"/>
                <wp:wrapNone/>
                <wp:docPr id="131" name="Čárový popisek 2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52312"/>
                            <a:gd name="adj2" fmla="val 989"/>
                            <a:gd name="adj3" fmla="val 58922"/>
                            <a:gd name="adj4" fmla="val -14868"/>
                            <a:gd name="adj5" fmla="val 64582"/>
                            <a:gd name="adj6" fmla="val -404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99" w:rsidRPr="00694042" w:rsidRDefault="000F689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Nastavení vzorku výplně buňky.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1" o:spid="_x0000_s1036" type="#_x0000_t48" style="position:absolute;left:0;text-align:left;margin-left:235.8pt;margin-top:17.3pt;width:115.5pt;height:51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" adj="-8738,13950,-3211,12727,214,11299" fillcolor="white [3201]" strokecolor="black [3200]" strokeweight="2pt">
                <v:textbox>
                  <w:txbxContent>
                    <w:p w:rsidR="000F6899" w:rsidRPr="00694042" w:rsidRDefault="000F689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Nastavení vzorku výplně buňky.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6029468" wp14:editId="4C04163F">
                <wp:simplePos x="0" y="0"/>
                <wp:positionH relativeFrom="column">
                  <wp:posOffset>2994660</wp:posOffset>
                </wp:positionH>
                <wp:positionV relativeFrom="paragraph">
                  <wp:posOffset>1010285</wp:posOffset>
                </wp:positionV>
                <wp:extent cx="1466850" cy="647700"/>
                <wp:effectExtent l="2076450" t="0" r="19050" b="19050"/>
                <wp:wrapNone/>
                <wp:docPr id="130" name="Čárový popisek 2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47700"/>
                        </a:xfrm>
                        <a:prstGeom prst="borderCallout2">
                          <a:avLst>
                            <a:gd name="adj1" fmla="val 52312"/>
                            <a:gd name="adj2" fmla="val 989"/>
                            <a:gd name="adj3" fmla="val 51569"/>
                            <a:gd name="adj4" fmla="val -47985"/>
                            <a:gd name="adj5" fmla="val 8700"/>
                            <a:gd name="adj6" fmla="val -14110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99" w:rsidRPr="00694042" w:rsidRDefault="000F689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Nastavení barevné výplně buňky.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0" o:spid="_x0000_s1037" type="#_x0000_t48" style="position:absolute;left:0;text-align:left;margin-left:235.8pt;margin-top:79.55pt;width:115.5pt;height:5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" adj="-30478,1879,-10365,11139,214,11299" fillcolor="white [3201]" strokecolor="black [3200]" strokeweight="2pt">
                <v:textbox>
                  <w:txbxContent>
                    <w:p w:rsidR="000F6899" w:rsidRPr="00694042" w:rsidRDefault="000F689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Nastavení barevné výplně buňky.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8A3172" wp14:editId="4D4390A0">
            <wp:extent cx="2653797" cy="1714500"/>
            <wp:effectExtent l="0" t="0" r="0" b="0"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15495" b="35669"/>
                    <a:stretch/>
                  </pic:blipFill>
                  <pic:spPr bwMode="auto">
                    <a:xfrm>
                      <a:off x="0" y="0"/>
                      <a:ext cx="2653797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899" w:rsidRDefault="000F6899" w:rsidP="000F6899">
      <w:pPr>
        <w:pStyle w:val="Nadpis2"/>
      </w:pPr>
      <w:r>
        <w:t>Záložka Zámek</w:t>
      </w:r>
    </w:p>
    <w:p w:rsidR="000F6899" w:rsidRDefault="00B62867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A342C82" wp14:editId="3E9C7CAD">
                <wp:simplePos x="0" y="0"/>
                <wp:positionH relativeFrom="column">
                  <wp:posOffset>-129540</wp:posOffset>
                </wp:positionH>
                <wp:positionV relativeFrom="paragraph">
                  <wp:posOffset>851535</wp:posOffset>
                </wp:positionV>
                <wp:extent cx="4905375" cy="638175"/>
                <wp:effectExtent l="0" t="0" r="28575" b="28575"/>
                <wp:wrapNone/>
                <wp:docPr id="133" name="Ová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638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3" o:spid="_x0000_s1026" style="position:absolute;margin-left:-10.2pt;margin-top:67.05pt;width:386.25pt;height:50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ABF2B19" wp14:editId="72E542A2">
                <wp:simplePos x="0" y="0"/>
                <wp:positionH relativeFrom="column">
                  <wp:posOffset>4775835</wp:posOffset>
                </wp:positionH>
                <wp:positionV relativeFrom="paragraph">
                  <wp:posOffset>318135</wp:posOffset>
                </wp:positionV>
                <wp:extent cx="1524000" cy="733425"/>
                <wp:effectExtent l="3943350" t="0" r="19050" b="28575"/>
                <wp:wrapNone/>
                <wp:docPr id="132" name="Čárový popisek 2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33425"/>
                        </a:xfrm>
                        <a:prstGeom prst="borderCallout2">
                          <a:avLst>
                            <a:gd name="adj1" fmla="val 52312"/>
                            <a:gd name="adj2" fmla="val 989"/>
                            <a:gd name="adj3" fmla="val 51569"/>
                            <a:gd name="adj4" fmla="val -47985"/>
                            <a:gd name="adj5" fmla="val 56790"/>
                            <a:gd name="adj6" fmla="val -25835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867" w:rsidRPr="00694042" w:rsidRDefault="00B6286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Umožňuje uzamknout obsah listu, buňky nebo oblasti.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2" o:spid="_x0000_s1038" type="#_x0000_t48" style="position:absolute;left:0;text-align:left;margin-left:376.05pt;margin-top:25.05pt;width:120pt;height:57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" adj="-55804,12267,-10365,11139,214,11299" fillcolor="white [3201]" strokecolor="black [3200]" strokeweight="2pt">
                <v:textbox>
                  <w:txbxContent>
                    <w:p w:rsidR="00B62867" w:rsidRPr="00694042" w:rsidRDefault="00B62867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Umožňuje uzamknout obsah listu, buňky nebo oblasti.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F6899">
        <w:rPr>
          <w:noProof/>
        </w:rPr>
        <w:drawing>
          <wp:inline distT="0" distB="0" distL="0" distR="0" wp14:anchorId="6620A173" wp14:editId="5412AD65">
            <wp:extent cx="4772025" cy="1466850"/>
            <wp:effectExtent l="0" t="0" r="9525" b="0"/>
            <wp:docPr id="129" name="Obráze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1801" b="67304"/>
                    <a:stretch/>
                  </pic:blipFill>
                  <pic:spPr bwMode="auto">
                    <a:xfrm>
                      <a:off x="0" y="0"/>
                      <a:ext cx="4772025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1605" w:rsidRPr="00047D17" w:rsidRDefault="003B1605" w:rsidP="003B1605">
      <w:pPr>
        <w:pStyle w:val="Nadpis2"/>
      </w:pPr>
      <w:r>
        <w:lastRenderedPageBreak/>
        <w:t>Použitá literatura:</w:t>
      </w:r>
    </w:p>
    <w:p w:rsidR="003B1605" w:rsidRDefault="003B1605" w:rsidP="003B160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3B1605" w:rsidRPr="000F6899" w:rsidRDefault="003B1605" w:rsidP="000F6899"/>
    <w:sectPr w:rsidR="003B1605" w:rsidRPr="000F6899" w:rsidSect="00C8420C">
      <w:headerReference w:type="default" r:id="rId17"/>
      <w:footerReference w:type="default" r:id="rId18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848" w:rsidRDefault="003A6848">
      <w:r>
        <w:separator/>
      </w:r>
    </w:p>
  </w:endnote>
  <w:endnote w:type="continuationSeparator" w:id="0">
    <w:p w:rsidR="003A6848" w:rsidRDefault="003A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848" w:rsidRDefault="003A6848">
      <w:r>
        <w:separator/>
      </w:r>
    </w:p>
  </w:footnote>
  <w:footnote w:type="continuationSeparator" w:id="0">
    <w:p w:rsidR="003A6848" w:rsidRDefault="003A68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7"/>
  </w:num>
  <w:num w:numId="5">
    <w:abstractNumId w:val="0"/>
  </w:num>
  <w:num w:numId="6">
    <w:abstractNumId w:val="18"/>
  </w:num>
  <w:num w:numId="7">
    <w:abstractNumId w:val="3"/>
  </w:num>
  <w:num w:numId="8">
    <w:abstractNumId w:val="1"/>
  </w:num>
  <w:num w:numId="9">
    <w:abstractNumId w:val="6"/>
  </w:num>
  <w:num w:numId="10">
    <w:abstractNumId w:val="16"/>
  </w:num>
  <w:num w:numId="11">
    <w:abstractNumId w:val="4"/>
  </w:num>
  <w:num w:numId="12">
    <w:abstractNumId w:val="5"/>
  </w:num>
  <w:num w:numId="13">
    <w:abstractNumId w:val="9"/>
  </w:num>
  <w:num w:numId="14">
    <w:abstractNumId w:val="11"/>
  </w:num>
  <w:num w:numId="15">
    <w:abstractNumId w:val="13"/>
  </w:num>
  <w:num w:numId="16">
    <w:abstractNumId w:val="12"/>
  </w:num>
  <w:num w:numId="17">
    <w:abstractNumId w:val="2"/>
  </w:num>
  <w:num w:numId="18">
    <w:abstractNumId w:val="15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64219"/>
    <w:rsid w:val="00195294"/>
    <w:rsid w:val="001B40C2"/>
    <w:rsid w:val="00204237"/>
    <w:rsid w:val="0022363A"/>
    <w:rsid w:val="00236874"/>
    <w:rsid w:val="00297DCC"/>
    <w:rsid w:val="002B19E6"/>
    <w:rsid w:val="002B3DE5"/>
    <w:rsid w:val="002D1D75"/>
    <w:rsid w:val="002D7BB8"/>
    <w:rsid w:val="00325E94"/>
    <w:rsid w:val="003827E8"/>
    <w:rsid w:val="00395259"/>
    <w:rsid w:val="003A2F15"/>
    <w:rsid w:val="003A6848"/>
    <w:rsid w:val="003B1605"/>
    <w:rsid w:val="003B5C46"/>
    <w:rsid w:val="003D31AA"/>
    <w:rsid w:val="003E2835"/>
    <w:rsid w:val="00404B5A"/>
    <w:rsid w:val="00446037"/>
    <w:rsid w:val="004E4C0C"/>
    <w:rsid w:val="004F36C3"/>
    <w:rsid w:val="00534F0D"/>
    <w:rsid w:val="00577DB9"/>
    <w:rsid w:val="00591C27"/>
    <w:rsid w:val="005922B9"/>
    <w:rsid w:val="005A6F80"/>
    <w:rsid w:val="005B5023"/>
    <w:rsid w:val="005C62FB"/>
    <w:rsid w:val="005F6FF3"/>
    <w:rsid w:val="00617138"/>
    <w:rsid w:val="00676B2F"/>
    <w:rsid w:val="00694042"/>
    <w:rsid w:val="006C4F82"/>
    <w:rsid w:val="006D5304"/>
    <w:rsid w:val="006F39CA"/>
    <w:rsid w:val="007027B7"/>
    <w:rsid w:val="00731EEF"/>
    <w:rsid w:val="00742FFA"/>
    <w:rsid w:val="007612DD"/>
    <w:rsid w:val="00762B87"/>
    <w:rsid w:val="00784D46"/>
    <w:rsid w:val="007B3F0C"/>
    <w:rsid w:val="007D781C"/>
    <w:rsid w:val="008378C4"/>
    <w:rsid w:val="008612D9"/>
    <w:rsid w:val="00863FD2"/>
    <w:rsid w:val="008643D8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580B"/>
    <w:rsid w:val="00A51052"/>
    <w:rsid w:val="00A57304"/>
    <w:rsid w:val="00B62867"/>
    <w:rsid w:val="00B770C9"/>
    <w:rsid w:val="00B814AF"/>
    <w:rsid w:val="00B81FD1"/>
    <w:rsid w:val="00C424D1"/>
    <w:rsid w:val="00C719D6"/>
    <w:rsid w:val="00C7475A"/>
    <w:rsid w:val="00C8420C"/>
    <w:rsid w:val="00C91097"/>
    <w:rsid w:val="00CC0DFD"/>
    <w:rsid w:val="00CE68CF"/>
    <w:rsid w:val="00D16915"/>
    <w:rsid w:val="00D53046"/>
    <w:rsid w:val="00DD1884"/>
    <w:rsid w:val="00DE4D4E"/>
    <w:rsid w:val="00E37405"/>
    <w:rsid w:val="00E456E1"/>
    <w:rsid w:val="00E80833"/>
    <w:rsid w:val="00EA7380"/>
    <w:rsid w:val="00EE120D"/>
    <w:rsid w:val="00EF48ED"/>
    <w:rsid w:val="00F84D33"/>
    <w:rsid w:val="00F87EE6"/>
    <w:rsid w:val="00FA22BD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42215-5F5F-4462-85A8-A153403D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40</TotalTime>
  <Pages>1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7</cp:revision>
  <cp:lastPrinted>1900-12-31T23:00:00Z</cp:lastPrinted>
  <dcterms:created xsi:type="dcterms:W3CDTF">2012-02-12T08:48:00Z</dcterms:created>
  <dcterms:modified xsi:type="dcterms:W3CDTF">2012-03-27T20:38:00Z</dcterms:modified>
</cp:coreProperties>
</file>