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CF21DB">
        <w:t>01-31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D455C7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Typy grafů a jejich použití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D0040F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Typy grafů a jejich použití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7F09A3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25.</w:t>
            </w:r>
            <w:r w:rsidR="00323423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323423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B00626" w:rsidP="0022363A">
      <w:pPr>
        <w:pStyle w:val="Nadpis2"/>
      </w:pPr>
      <w:r>
        <w:lastRenderedPageBreak/>
        <w:t>Základní typy grafů a jejich použití</w:t>
      </w:r>
    </w:p>
    <w:p w:rsidR="002B3DE5" w:rsidRDefault="00B00626" w:rsidP="002B3DE5">
      <w:r>
        <w:t>Při tvorbě grafu můžeme v Excelu vybírat z celé škály různých typů grafů. Nejlepších výsledků docílíme, když vybereme správný typ grafu. Hlavním cílem co nejlépe graficky znázornit svůj pohled na zobrazovaná data.</w:t>
      </w:r>
    </w:p>
    <w:p w:rsidR="00B00626" w:rsidRDefault="00B00626" w:rsidP="002B3DE5"/>
    <w:p w:rsidR="000366AE" w:rsidRDefault="00B00626" w:rsidP="00B00626">
      <w:pPr>
        <w:pStyle w:val="Nadpis2"/>
      </w:pPr>
      <w:r>
        <w:t>Sloupcový graf</w:t>
      </w:r>
      <w:r w:rsidR="000366AE">
        <w:t xml:space="preserve"> </w:t>
      </w:r>
    </w:p>
    <w:p w:rsidR="00B00626" w:rsidRPr="000366AE" w:rsidRDefault="00323423" w:rsidP="000366AE">
      <w:pPr>
        <w:pStyle w:val="Podnadpis"/>
      </w:pPr>
      <w:r>
        <w:t>S</w:t>
      </w:r>
      <w:r w:rsidR="000366AE">
        <w:t>kupinový sloupcový graf</w:t>
      </w:r>
    </w:p>
    <w:p w:rsidR="00ED639D" w:rsidRPr="001E27FA" w:rsidRDefault="001E27FA" w:rsidP="00ED639D">
      <w:r>
        <w:rPr>
          <w:noProof/>
        </w:rPr>
        <w:drawing>
          <wp:anchor distT="0" distB="0" distL="114300" distR="114300" simplePos="0" relativeHeight="251830272" behindDoc="0" locked="0" layoutInCell="1" allowOverlap="1" wp14:anchorId="4BCFD132" wp14:editId="7E995A94">
            <wp:simplePos x="0" y="0"/>
            <wp:positionH relativeFrom="column">
              <wp:posOffset>3810</wp:posOffset>
            </wp:positionH>
            <wp:positionV relativeFrom="paragraph">
              <wp:posOffset>205740</wp:posOffset>
            </wp:positionV>
            <wp:extent cx="3693160" cy="2276475"/>
            <wp:effectExtent l="0" t="0" r="254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8" t="39385" r="29731" b="16615"/>
                    <a:stretch/>
                  </pic:blipFill>
                  <pic:spPr bwMode="auto">
                    <a:xfrm>
                      <a:off x="0" y="0"/>
                      <a:ext cx="3693160" cy="2276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39D">
        <w:t>Je vhodný k</w:t>
      </w:r>
      <w:r w:rsidR="000366AE">
        <w:t xml:space="preserve"> </w:t>
      </w:r>
      <w:r w:rsidR="000366AE">
        <w:rPr>
          <w:b/>
        </w:rPr>
        <w:t>přímému</w:t>
      </w:r>
      <w:r w:rsidR="00ED639D">
        <w:t> </w:t>
      </w:r>
      <w:r w:rsidR="00ED639D">
        <w:rPr>
          <w:b/>
        </w:rPr>
        <w:t xml:space="preserve">porovnání </w:t>
      </w:r>
      <w:r>
        <w:t xml:space="preserve">dat. V tomto případě porovnává prodej DVD jednotlivých společností. Z grafu je patrné, že v lednu prodala nejvíce </w:t>
      </w:r>
      <w:r>
        <w:rPr>
          <w:b/>
        </w:rPr>
        <w:t xml:space="preserve">EMI, </w:t>
      </w:r>
      <w:r>
        <w:t xml:space="preserve">v únoru </w:t>
      </w:r>
      <w:r>
        <w:rPr>
          <w:b/>
        </w:rPr>
        <w:t xml:space="preserve">Bonton </w:t>
      </w:r>
      <w:r>
        <w:t xml:space="preserve">a v březnu též </w:t>
      </w:r>
      <w:r>
        <w:rPr>
          <w:b/>
        </w:rPr>
        <w:t xml:space="preserve">Bonton. </w:t>
      </w:r>
      <w:r>
        <w:t>Tento graf je pro účely jednoduchého porovnání velmi přehledný.</w:t>
      </w:r>
    </w:p>
    <w:p w:rsidR="00ED639D" w:rsidRPr="00ED639D" w:rsidRDefault="000366AE" w:rsidP="00ED639D">
      <w:r>
        <w:rPr>
          <w:noProof/>
        </w:rPr>
        <w:drawing>
          <wp:anchor distT="0" distB="0" distL="114300" distR="114300" simplePos="0" relativeHeight="251831296" behindDoc="0" locked="0" layoutInCell="1" allowOverlap="1" wp14:anchorId="70174FAE" wp14:editId="4958AE5C">
            <wp:simplePos x="0" y="0"/>
            <wp:positionH relativeFrom="margin">
              <wp:posOffset>4861560</wp:posOffset>
            </wp:positionH>
            <wp:positionV relativeFrom="margin">
              <wp:posOffset>2595880</wp:posOffset>
            </wp:positionV>
            <wp:extent cx="1076325" cy="1911985"/>
            <wp:effectExtent l="0" t="0" r="9525" b="0"/>
            <wp:wrapSquare wrapText="bothSides"/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47" t="16455" r="54226" b="31630"/>
                    <a:stretch/>
                  </pic:blipFill>
                  <pic:spPr bwMode="auto">
                    <a:xfrm>
                      <a:off x="0" y="0"/>
                      <a:ext cx="1076325" cy="191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0366AE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B58640F" wp14:editId="19037768">
                <wp:simplePos x="0" y="0"/>
                <wp:positionH relativeFrom="column">
                  <wp:posOffset>-1247775</wp:posOffset>
                </wp:positionH>
                <wp:positionV relativeFrom="paragraph">
                  <wp:posOffset>139065</wp:posOffset>
                </wp:positionV>
                <wp:extent cx="1495425" cy="647700"/>
                <wp:effectExtent l="0" t="609600" r="276225" b="19050"/>
                <wp:wrapNone/>
                <wp:docPr id="153" name="Čárový popisek 2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47700"/>
                        </a:xfrm>
                        <a:prstGeom prst="borderCallout2">
                          <a:avLst>
                            <a:gd name="adj1" fmla="val 140"/>
                            <a:gd name="adj2" fmla="val 82092"/>
                            <a:gd name="adj3" fmla="val -92283"/>
                            <a:gd name="adj4" fmla="val 111779"/>
                            <a:gd name="adj5" fmla="val -78118"/>
                            <a:gd name="adj6" fmla="val 1551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F1A" w:rsidRPr="00661F1A" w:rsidRDefault="001E27F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 Excelu můžeme vybírat z celé řady sloupcových grafů.</w:t>
                            </w:r>
                          </w:p>
                          <w:p w:rsidR="00661F1A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53" o:spid="_x0000_s1026" type="#_x0000_t48" style="position:absolute;left:0;text-align:left;margin-left:-98.25pt;margin-top:10.95pt;width:117.75pt;height:51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" adj="33514,-16873,24144,-19933,17732,30" fillcolor="white [3201]" strokecolor="black [3200]" strokeweight="2pt">
                <v:textbox>
                  <w:txbxContent>
                    <w:p w:rsidR="00661F1A" w:rsidRPr="00661F1A" w:rsidRDefault="001E27F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V Excelu můžeme vybírat z celé řady sloupcových grafů.</w:t>
                      </w:r>
                    </w:p>
                    <w:p w:rsidR="00661F1A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B3DE5" w:rsidRPr="002B3DE5" w:rsidRDefault="001F7A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B3AB30B" wp14:editId="65F37347">
                <wp:simplePos x="0" y="0"/>
                <wp:positionH relativeFrom="column">
                  <wp:posOffset>-3905250</wp:posOffset>
                </wp:positionH>
                <wp:positionV relativeFrom="paragraph">
                  <wp:posOffset>292735</wp:posOffset>
                </wp:positionV>
                <wp:extent cx="1714500" cy="276225"/>
                <wp:effectExtent l="0" t="685800" r="19050" b="28575"/>
                <wp:wrapNone/>
                <wp:docPr id="156" name="Čárový popisek 2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76225"/>
                        </a:xfrm>
                        <a:prstGeom prst="borderCallout2">
                          <a:avLst>
                            <a:gd name="adj1" fmla="val 140"/>
                            <a:gd name="adj2" fmla="val 18203"/>
                            <a:gd name="adj3" fmla="val -75042"/>
                            <a:gd name="adj4" fmla="val 12335"/>
                            <a:gd name="adj5" fmla="val -240187"/>
                            <a:gd name="adj6" fmla="val 1960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44" w:rsidRPr="00661F1A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Počet prodaných kusů.</w:t>
                            </w:r>
                          </w:p>
                          <w:p w:rsidR="001F7A44" w:rsidRPr="005E66FC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6" o:spid="_x0000_s1027" type="#_x0000_t48" style="position:absolute;left:0;text-align:left;margin-left:-307.5pt;margin-top:23.05pt;width:135pt;height:21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" adj="4234,-51880,2664,-16209,3932,30" fillcolor="white [3201]" strokecolor="black [3200]" strokeweight="2pt">
                <v:textbox>
                  <w:txbxContent>
                    <w:p w:rsidR="001F7A44" w:rsidRPr="00661F1A" w:rsidRDefault="001F7A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Počet prodaných kusů.</w:t>
                      </w:r>
                    </w:p>
                    <w:p w:rsidR="001F7A44" w:rsidRPr="005E66FC" w:rsidRDefault="001F7A44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1F7A44" w:rsidRDefault="001F7A44" w:rsidP="000366AE">
      <w:pPr>
        <w:pStyle w:val="Podnadpis"/>
      </w:pPr>
    </w:p>
    <w:p w:rsidR="001F7A44" w:rsidRDefault="001F7A44" w:rsidP="000366AE">
      <w:pPr>
        <w:pStyle w:val="Podnadpis"/>
      </w:pPr>
    </w:p>
    <w:p w:rsidR="000366AE" w:rsidRDefault="00323423" w:rsidP="000366AE">
      <w:pPr>
        <w:pStyle w:val="Podnadpis"/>
      </w:pPr>
      <w:r>
        <w:t>S</w:t>
      </w:r>
      <w:r w:rsidR="000366AE">
        <w:t>kládaný sloupcový graf (100%)</w:t>
      </w:r>
    </w:p>
    <w:p w:rsidR="000366AE" w:rsidRPr="000366AE" w:rsidRDefault="000366AE" w:rsidP="000366AE">
      <w:r>
        <w:t>Tento graf vyjadřuje poměr mezi jednotlivými prodejci k celkovému prodeji (celkový prodej je 100%).</w:t>
      </w:r>
    </w:p>
    <w:p w:rsidR="002B3DE5" w:rsidRPr="002B3DE5" w:rsidRDefault="001F7A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139E1C3" wp14:editId="0496D2E8">
                <wp:simplePos x="0" y="0"/>
                <wp:positionH relativeFrom="column">
                  <wp:posOffset>3347085</wp:posOffset>
                </wp:positionH>
                <wp:positionV relativeFrom="paragraph">
                  <wp:posOffset>401955</wp:posOffset>
                </wp:positionV>
                <wp:extent cx="1714500" cy="638175"/>
                <wp:effectExtent l="1276350" t="0" r="19050" b="314325"/>
                <wp:wrapNone/>
                <wp:docPr id="159" name="Čárový popisek 2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38175"/>
                        </a:xfrm>
                        <a:prstGeom prst="borderCallout2">
                          <a:avLst>
                            <a:gd name="adj1" fmla="val 44968"/>
                            <a:gd name="adj2" fmla="val -2353"/>
                            <a:gd name="adj3" fmla="val 129333"/>
                            <a:gd name="adj4" fmla="val -25998"/>
                            <a:gd name="adj5" fmla="val 142571"/>
                            <a:gd name="adj6" fmla="val -7484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44" w:rsidRPr="00661F1A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Vyjádření poměru mezi jednotlivými prodejci DVD.</w:t>
                            </w:r>
                          </w:p>
                          <w:p w:rsidR="001F7A44" w:rsidRPr="005E66FC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9" o:spid="_x0000_s1028" type="#_x0000_t48" style="position:absolute;left:0;text-align:left;margin-left:263.55pt;margin-top:31.65pt;width:135pt;height:50.2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" adj="-16166,30795,-5616,27936,-508,9713" fillcolor="white [3201]" strokecolor="black [3200]" strokeweight="2pt">
                <v:textbox>
                  <w:txbxContent>
                    <w:p w:rsidR="001F7A44" w:rsidRPr="00661F1A" w:rsidRDefault="001F7A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Vyjádření poměru mezi jednotlivými prodejci DVD.</w:t>
                      </w:r>
                    </w:p>
                    <w:p w:rsidR="001F7A44" w:rsidRPr="005E66FC" w:rsidRDefault="001F7A44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0AF706" wp14:editId="5F3EA4FB">
            <wp:extent cx="3086100" cy="1923803"/>
            <wp:effectExtent l="0" t="0" r="0" b="635"/>
            <wp:docPr id="155" name="Obrázek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3538" t="39692" r="29571" b="16000"/>
                    <a:stretch/>
                  </pic:blipFill>
                  <pic:spPr bwMode="auto">
                    <a:xfrm>
                      <a:off x="0" y="0"/>
                      <a:ext cx="3090533" cy="1926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B44" w:rsidRDefault="001F7A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58EED61" wp14:editId="47358478">
                <wp:simplePos x="0" y="0"/>
                <wp:positionH relativeFrom="column">
                  <wp:posOffset>-91440</wp:posOffset>
                </wp:positionH>
                <wp:positionV relativeFrom="paragraph">
                  <wp:posOffset>-1905</wp:posOffset>
                </wp:positionV>
                <wp:extent cx="1714500" cy="276225"/>
                <wp:effectExtent l="0" t="685800" r="19050" b="28575"/>
                <wp:wrapNone/>
                <wp:docPr id="157" name="Čárový popisek 2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76225"/>
                        </a:xfrm>
                        <a:prstGeom prst="borderCallout2">
                          <a:avLst>
                            <a:gd name="adj1" fmla="val 140"/>
                            <a:gd name="adj2" fmla="val 18203"/>
                            <a:gd name="adj3" fmla="val -75042"/>
                            <a:gd name="adj4" fmla="val 12335"/>
                            <a:gd name="adj5" fmla="val -240187"/>
                            <a:gd name="adj6" fmla="val 1960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7A44" w:rsidRPr="00661F1A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Procenta</w:t>
                            </w:r>
                          </w:p>
                          <w:p w:rsidR="001F7A44" w:rsidRPr="005E66FC" w:rsidRDefault="001F7A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7" o:spid="_x0000_s1029" type="#_x0000_t48" style="position:absolute;left:0;text-align:left;margin-left:-7.2pt;margin-top:-.15pt;width:135pt;height:21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" adj="4234,-51880,2664,-16209,3932,30" fillcolor="white [3201]" strokecolor="black [3200]" strokeweight="2pt">
                <v:textbox>
                  <w:txbxContent>
                    <w:p w:rsidR="001F7A44" w:rsidRPr="00661F1A" w:rsidRDefault="001F7A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Procenta</w:t>
                      </w:r>
                    </w:p>
                    <w:p w:rsidR="001F7A44" w:rsidRPr="005E66FC" w:rsidRDefault="001F7A44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110B44" w:rsidRPr="00110B44" w:rsidRDefault="00110B44" w:rsidP="00110B44"/>
    <w:p w:rsidR="00110B44" w:rsidRPr="00110B44" w:rsidRDefault="00195294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2F8EA44" wp14:editId="324017A2">
                <wp:simplePos x="0" y="0"/>
                <wp:positionH relativeFrom="column">
                  <wp:posOffset>-3098165</wp:posOffset>
                </wp:positionH>
                <wp:positionV relativeFrom="paragraph">
                  <wp:posOffset>10795</wp:posOffset>
                </wp:positionV>
                <wp:extent cx="2314575" cy="647700"/>
                <wp:effectExtent l="628650" t="914400" r="28575" b="1905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-141301"/>
                            <a:gd name="adj6" fmla="val -268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002" w:rsidRPr="00110B44" w:rsidRDefault="00615002" w:rsidP="008643D8">
                            <w:pPr>
                              <w:jc w:val="left"/>
                            </w:pPr>
                            <w:r>
                              <w:t xml:space="preserve">Nastavení </w:t>
                            </w:r>
                            <w:r w:rsidRPr="00195294">
                              <w:rPr>
                                <w:b/>
                              </w:rPr>
                              <w:t>zarovnání textu</w:t>
                            </w:r>
                            <w:r>
                              <w:t xml:space="preserve"> v buňce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30" type="#_x0000_t48" style="position:absolute;left:0;text-align:left;margin-left:-243.95pt;margin-top:.85pt;width:182.25pt;height:5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" adj="-5793,-30521,-2230,339,-207,3041" fillcolor="white [3201]" strokecolor="black [3200]" strokeweight="2pt">
                <v:textbox>
                  <w:txbxContent>
                    <w:p w:rsidR="00615002" w:rsidRPr="00110B44" w:rsidRDefault="00615002" w:rsidP="008643D8">
                      <w:pPr>
                        <w:jc w:val="left"/>
                      </w:pPr>
                      <w:r>
                        <w:t xml:space="preserve">Nastavení </w:t>
                      </w:r>
                      <w:r w:rsidRPr="00195294">
                        <w:rPr>
                          <w:b/>
                        </w:rPr>
                        <w:t>zarovnání textu</w:t>
                      </w:r>
                      <w:r>
                        <w:t xml:space="preserve"> v buňce</w:t>
                      </w:r>
                    </w:p>
                  </w:txbxContent>
                </v:textbox>
              </v:shape>
            </w:pict>
          </mc:Fallback>
        </mc:AlternateContent>
      </w:r>
    </w:p>
    <w:p w:rsidR="00110B44" w:rsidRDefault="001E27FA" w:rsidP="001E27FA">
      <w:pPr>
        <w:pStyle w:val="Nadpis2"/>
      </w:pPr>
      <w:r>
        <w:t>Pruhový graf</w:t>
      </w:r>
    </w:p>
    <w:p w:rsidR="001E27FA" w:rsidRPr="001F7A44" w:rsidRDefault="000366AE" w:rsidP="001E27FA">
      <w:pPr>
        <w:rPr>
          <w:b/>
        </w:rPr>
      </w:pPr>
      <w:r>
        <w:t xml:space="preserve">Pruhový graf je podobný jako </w:t>
      </w:r>
      <w:r w:rsidR="001F7A44">
        <w:t>graf sloupcový, jen o 90 stupňů otočený. Vlevo jsou stejná data zobrazena v </w:t>
      </w:r>
      <w:r w:rsidR="001F7A44">
        <w:rPr>
          <w:b/>
        </w:rPr>
        <w:t xml:space="preserve">pruhovém skupinovém grafu, </w:t>
      </w:r>
      <w:r w:rsidR="001F7A44">
        <w:t>vpravo v </w:t>
      </w:r>
      <w:r w:rsidR="001F7A44">
        <w:rPr>
          <w:b/>
        </w:rPr>
        <w:t>pruhovém skládaném grafu (100%).</w:t>
      </w:r>
    </w:p>
    <w:p w:rsidR="00110B44" w:rsidRPr="00110B44" w:rsidRDefault="001F7A44" w:rsidP="00110B44">
      <w:r>
        <w:rPr>
          <w:noProof/>
        </w:rPr>
        <w:drawing>
          <wp:anchor distT="0" distB="0" distL="114300" distR="114300" simplePos="0" relativeHeight="251840512" behindDoc="0" locked="0" layoutInCell="1" allowOverlap="1" wp14:anchorId="071D68CA" wp14:editId="0E49AF7B">
            <wp:simplePos x="0" y="0"/>
            <wp:positionH relativeFrom="margin">
              <wp:posOffset>3343275</wp:posOffset>
            </wp:positionH>
            <wp:positionV relativeFrom="margin">
              <wp:posOffset>8248650</wp:posOffset>
            </wp:positionV>
            <wp:extent cx="2171065" cy="1381125"/>
            <wp:effectExtent l="0" t="0" r="635" b="9525"/>
            <wp:wrapSquare wrapText="bothSides"/>
            <wp:docPr id="160" name="Obrázek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8" t="38769" r="30370" b="16616"/>
                    <a:stretch/>
                  </pic:blipFill>
                  <pic:spPr bwMode="auto">
                    <a:xfrm>
                      <a:off x="0" y="0"/>
                      <a:ext cx="2171065" cy="1381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37440" behindDoc="0" locked="0" layoutInCell="1" allowOverlap="1" wp14:anchorId="356E7D55" wp14:editId="6ACAF4C7">
            <wp:simplePos x="0" y="0"/>
            <wp:positionH relativeFrom="margin">
              <wp:posOffset>0</wp:posOffset>
            </wp:positionH>
            <wp:positionV relativeFrom="margin">
              <wp:posOffset>8213090</wp:posOffset>
            </wp:positionV>
            <wp:extent cx="2190750" cy="1362075"/>
            <wp:effectExtent l="0" t="0" r="0" b="9525"/>
            <wp:wrapSquare wrapText="bothSides"/>
            <wp:docPr id="158" name="Obrázek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7" t="39385" r="30051" b="16615"/>
                    <a:stretch/>
                  </pic:blipFill>
                  <pic:spPr bwMode="auto">
                    <a:xfrm>
                      <a:off x="0" y="0"/>
                      <a:ext cx="2190750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E66FC" w:rsidRPr="005E66FC" w:rsidRDefault="005E66FC" w:rsidP="005E66FC"/>
    <w:p w:rsidR="00110B44" w:rsidRPr="00110B44" w:rsidRDefault="00110B44" w:rsidP="00110B44"/>
    <w:p w:rsidR="000F6899" w:rsidRDefault="000F6899" w:rsidP="000F6899"/>
    <w:p w:rsidR="005E66FC" w:rsidRDefault="005E66FC" w:rsidP="000F6899"/>
    <w:p w:rsidR="005E66FC" w:rsidRDefault="005E66FC" w:rsidP="000F6899"/>
    <w:p w:rsidR="005E66FC" w:rsidRDefault="00715DE6" w:rsidP="00715DE6">
      <w:pPr>
        <w:pStyle w:val="Nadpis2"/>
      </w:pPr>
      <w:r>
        <w:lastRenderedPageBreak/>
        <w:t>Výsečový (koláčový) graf</w:t>
      </w:r>
    </w:p>
    <w:p w:rsidR="007F7F63" w:rsidRPr="007F7F63" w:rsidRDefault="007F7F63" w:rsidP="007F7F63">
      <w:r>
        <w:t>Graf znázorňuje poměr části k celku (100%). V tomto případě je zde zachyceno, jak se vyvíjel prodej DVD v jednotlivých měsících.</w:t>
      </w:r>
    </w:p>
    <w:p w:rsidR="007F7F63" w:rsidRDefault="007F7F63" w:rsidP="007F7F63"/>
    <w:p w:rsidR="007F7F63" w:rsidRPr="007F7F63" w:rsidRDefault="00E62FAA" w:rsidP="007F7F63"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6BF559" wp14:editId="7EB0161E">
                <wp:simplePos x="0" y="0"/>
                <wp:positionH relativeFrom="column">
                  <wp:posOffset>2785110</wp:posOffset>
                </wp:positionH>
                <wp:positionV relativeFrom="paragraph">
                  <wp:posOffset>1652270</wp:posOffset>
                </wp:positionV>
                <wp:extent cx="1714500" cy="638175"/>
                <wp:effectExtent l="0" t="876300" r="228600" b="28575"/>
                <wp:wrapNone/>
                <wp:docPr id="163" name="Čárový popisek 2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38175"/>
                        </a:xfrm>
                        <a:prstGeom prst="borderCallout2">
                          <a:avLst>
                            <a:gd name="adj1" fmla="val 53923"/>
                            <a:gd name="adj2" fmla="val 100980"/>
                            <a:gd name="adj3" fmla="val -102010"/>
                            <a:gd name="adj4" fmla="val 104002"/>
                            <a:gd name="adj5" fmla="val -133548"/>
                            <a:gd name="adj6" fmla="val 11182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FAA" w:rsidRPr="00661F1A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V nabídce můžeme vybírat z několika druhů výsečových grafů.</w:t>
                            </w:r>
                          </w:p>
                          <w:p w:rsidR="00E62FAA" w:rsidRPr="005E66FC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3" o:spid="_x0000_s1031" type="#_x0000_t48" style="position:absolute;left:0;text-align:left;margin-left:219.3pt;margin-top:130.1pt;width:135pt;height:50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" adj="24154,-28846,22464,-22034,21812,11647" fillcolor="white [3201]" strokecolor="black [3200]" strokeweight="2pt">
                <v:textbox>
                  <w:txbxContent>
                    <w:p w:rsidR="00E62FAA" w:rsidRPr="00661F1A" w:rsidRDefault="00E62FA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V nabídce můžeme vybírat z několika druhů výsečových grafů.</w:t>
                      </w:r>
                    </w:p>
                    <w:p w:rsidR="00E62FAA" w:rsidRPr="005E66FC" w:rsidRDefault="00E62FA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1536" behindDoc="0" locked="0" layoutInCell="1" allowOverlap="1" wp14:anchorId="102D67C4" wp14:editId="38F2888B">
            <wp:simplePos x="0" y="0"/>
            <wp:positionH relativeFrom="margin">
              <wp:posOffset>4686300</wp:posOffset>
            </wp:positionH>
            <wp:positionV relativeFrom="margin">
              <wp:posOffset>682625</wp:posOffset>
            </wp:positionV>
            <wp:extent cx="1438275" cy="2013585"/>
            <wp:effectExtent l="0" t="0" r="9525" b="5715"/>
            <wp:wrapSquare wrapText="bothSides"/>
            <wp:docPr id="162" name="Obrázek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59" t="16454" r="50080" b="53758"/>
                    <a:stretch/>
                  </pic:blipFill>
                  <pic:spPr bwMode="auto">
                    <a:xfrm>
                      <a:off x="0" y="0"/>
                      <a:ext cx="1438275" cy="2013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F7F63">
        <w:rPr>
          <w:noProof/>
        </w:rPr>
        <w:drawing>
          <wp:inline distT="0" distB="0" distL="0" distR="0" wp14:anchorId="3F4E9310" wp14:editId="446C9F4F">
            <wp:extent cx="3881300" cy="2305050"/>
            <wp:effectExtent l="0" t="0" r="5080" b="0"/>
            <wp:docPr id="161" name="Obrázek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33218" t="40616" r="30210" b="17538"/>
                    <a:stretch/>
                  </pic:blipFill>
                  <pic:spPr bwMode="auto">
                    <a:xfrm>
                      <a:off x="0" y="0"/>
                      <a:ext cx="3886873" cy="2308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7F63" w:rsidRPr="007F7F63">
        <w:rPr>
          <w:noProof/>
        </w:rPr>
        <w:t xml:space="preserve"> </w:t>
      </w:r>
    </w:p>
    <w:p w:rsidR="005E66FC" w:rsidRDefault="00E62FAA" w:rsidP="00E62FAA">
      <w:pPr>
        <w:pStyle w:val="Nadpis2"/>
      </w:pPr>
      <w:r>
        <w:t>Spojnicový graf</w:t>
      </w:r>
    </w:p>
    <w:p w:rsidR="00E62FAA" w:rsidRPr="00E62FAA" w:rsidRDefault="00E62FAA" w:rsidP="00E62FAA">
      <w:r>
        <w:t>Spojnicový graf je vhodný k vyjádření změn v průběhu času.</w:t>
      </w:r>
      <w:r w:rsidR="00C05C37">
        <w:t xml:space="preserve"> V tomto případě na spojnicích vidíme, jak stoupaly a klesaly počty prodaných DVD sledovaných společností.</w:t>
      </w:r>
    </w:p>
    <w:p w:rsidR="00E62FAA" w:rsidRPr="00E62FAA" w:rsidRDefault="00C05C37" w:rsidP="00E62FAA">
      <w:r>
        <w:rPr>
          <w:noProof/>
        </w:rPr>
        <w:drawing>
          <wp:anchor distT="0" distB="0" distL="114300" distR="114300" simplePos="0" relativeHeight="251849728" behindDoc="0" locked="0" layoutInCell="1" allowOverlap="1" wp14:anchorId="0287C164" wp14:editId="2D12C6D0">
            <wp:simplePos x="0" y="0"/>
            <wp:positionH relativeFrom="margin">
              <wp:posOffset>4860925</wp:posOffset>
            </wp:positionH>
            <wp:positionV relativeFrom="margin">
              <wp:posOffset>3820160</wp:posOffset>
            </wp:positionV>
            <wp:extent cx="1319530" cy="1900555"/>
            <wp:effectExtent l="0" t="0" r="0" b="4445"/>
            <wp:wrapSquare wrapText="bothSides"/>
            <wp:docPr id="169" name="Obrázek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9" t="16710" r="54331" b="52956"/>
                    <a:stretch/>
                  </pic:blipFill>
                  <pic:spPr bwMode="auto">
                    <a:xfrm>
                      <a:off x="0" y="0"/>
                      <a:ext cx="1319530" cy="1900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1F1A" w:rsidRDefault="00C05C37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6C36187" wp14:editId="008158EE">
                <wp:simplePos x="0" y="0"/>
                <wp:positionH relativeFrom="column">
                  <wp:posOffset>3853588</wp:posOffset>
                </wp:positionH>
                <wp:positionV relativeFrom="paragraph">
                  <wp:posOffset>1956446</wp:posOffset>
                </wp:positionV>
                <wp:extent cx="1714500" cy="638175"/>
                <wp:effectExtent l="0" t="800100" r="38100" b="28575"/>
                <wp:wrapNone/>
                <wp:docPr id="170" name="Čárový popisek 2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38175"/>
                        </a:xfrm>
                        <a:prstGeom prst="borderCallout2">
                          <a:avLst>
                            <a:gd name="adj1" fmla="val 53923"/>
                            <a:gd name="adj2" fmla="val 100980"/>
                            <a:gd name="adj3" fmla="val -89844"/>
                            <a:gd name="adj4" fmla="val 95449"/>
                            <a:gd name="adj5" fmla="val -124086"/>
                            <a:gd name="adj6" fmla="val 9421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5C37" w:rsidRPr="00661F1A" w:rsidRDefault="00C05C3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Dle našich požadavků můžeme vybrat vhodný spojnicový graf.</w:t>
                            </w:r>
                          </w:p>
                          <w:p w:rsidR="00C05C37" w:rsidRPr="005E66FC" w:rsidRDefault="00C05C37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0" o:spid="_x0000_s1032" type="#_x0000_t48" style="position:absolute;left:0;text-align:left;margin-left:303.45pt;margin-top:154.05pt;width:135pt;height:50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" adj="20350,-26803,20617,-19406,21812,11647" fillcolor="white [3201]" strokecolor="black [3200]" strokeweight="2pt">
                <v:textbox>
                  <w:txbxContent>
                    <w:p w:rsidR="00C05C37" w:rsidRPr="00661F1A" w:rsidRDefault="00C05C37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Dle našich požadavků můžeme vybrat vhodný spojnicový graf.</w:t>
                      </w:r>
                    </w:p>
                    <w:p w:rsidR="00C05C37" w:rsidRPr="005E66FC" w:rsidRDefault="00C05C37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2FAA">
        <w:rPr>
          <w:noProof/>
        </w:rPr>
        <w:drawing>
          <wp:inline distT="0" distB="0" distL="0" distR="0" wp14:anchorId="2495078F" wp14:editId="044FC00F">
            <wp:extent cx="3619500" cy="2304794"/>
            <wp:effectExtent l="0" t="0" r="0" b="635"/>
            <wp:docPr id="166" name="Obrázek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3537" t="40000" r="30849" b="16308"/>
                    <a:stretch/>
                  </pic:blipFill>
                  <pic:spPr bwMode="auto">
                    <a:xfrm>
                      <a:off x="0" y="0"/>
                      <a:ext cx="3624697" cy="2308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05C37">
        <w:rPr>
          <w:noProof/>
        </w:rPr>
        <w:t xml:space="preserve"> </w:t>
      </w:r>
    </w:p>
    <w:p w:rsidR="00661F1A" w:rsidRDefault="00E62FAA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DFE4379" wp14:editId="6E6F1F8B">
                <wp:simplePos x="0" y="0"/>
                <wp:positionH relativeFrom="column">
                  <wp:posOffset>1910967</wp:posOffset>
                </wp:positionH>
                <wp:positionV relativeFrom="paragraph">
                  <wp:posOffset>1462</wp:posOffset>
                </wp:positionV>
                <wp:extent cx="1714500" cy="267335"/>
                <wp:effectExtent l="114300" t="304800" r="19050" b="18415"/>
                <wp:wrapNone/>
                <wp:docPr id="168" name="Čárový popisek 2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67335"/>
                        </a:xfrm>
                        <a:prstGeom prst="borderCallout2">
                          <a:avLst>
                            <a:gd name="adj1" fmla="val 1205"/>
                            <a:gd name="adj2" fmla="val 38590"/>
                            <a:gd name="adj3" fmla="val -48901"/>
                            <a:gd name="adj4" fmla="val 2870"/>
                            <a:gd name="adj5" fmla="val -111051"/>
                            <a:gd name="adj6" fmla="val -591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FAA" w:rsidRPr="00661F1A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Časová osa</w:t>
                            </w:r>
                            <w:r w:rsidR="00323423">
                              <w:t>.</w:t>
                            </w:r>
                          </w:p>
                          <w:p w:rsidR="00E62FAA" w:rsidRPr="005E66FC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68" o:spid="_x0000_s1033" type="#_x0000_t48" style="position:absolute;left:0;text-align:left;margin-left:150.45pt;margin-top:.1pt;width:135pt;height:21.0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" adj="-1277,-23987,620,-10563,8335,260" fillcolor="white [3201]" strokecolor="black [3200]" strokeweight="2pt">
                <v:textbox>
                  <w:txbxContent>
                    <w:p w:rsidR="00E62FAA" w:rsidRPr="00661F1A" w:rsidRDefault="00E62FA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Časová osa</w:t>
                      </w:r>
                      <w:r w:rsidR="00323423">
                        <w:t>.</w:t>
                      </w:r>
                    </w:p>
                    <w:p w:rsidR="00E62FAA" w:rsidRPr="005E66FC" w:rsidRDefault="00E62FA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15F7D55" wp14:editId="4757CA72">
                <wp:simplePos x="0" y="0"/>
                <wp:positionH relativeFrom="column">
                  <wp:posOffset>-150747</wp:posOffset>
                </wp:positionH>
                <wp:positionV relativeFrom="paragraph">
                  <wp:posOffset>1462</wp:posOffset>
                </wp:positionV>
                <wp:extent cx="1714500" cy="267419"/>
                <wp:effectExtent l="0" t="819150" r="19050" b="18415"/>
                <wp:wrapNone/>
                <wp:docPr id="167" name="Čárový popisek 2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67419"/>
                        </a:xfrm>
                        <a:prstGeom prst="borderCallout2">
                          <a:avLst>
                            <a:gd name="adj1" fmla="val -5241"/>
                            <a:gd name="adj2" fmla="val 13433"/>
                            <a:gd name="adj3" fmla="val -261297"/>
                            <a:gd name="adj4" fmla="val 2367"/>
                            <a:gd name="adj5" fmla="val -301937"/>
                            <a:gd name="adj6" fmla="val 1320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FAA" w:rsidRPr="00661F1A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Počty prodaných kusů.</w:t>
                            </w:r>
                          </w:p>
                          <w:p w:rsidR="00E62FAA" w:rsidRPr="005E66FC" w:rsidRDefault="00E62FA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7" o:spid="_x0000_s1034" type="#_x0000_t48" style="position:absolute;left:0;text-align:left;margin-left:-11.85pt;margin-top:.1pt;width:135pt;height:21.0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" adj="2853,-65218,511,-56440,2902,-1132" fillcolor="white [3201]" strokecolor="black [3200]" strokeweight="2pt">
                <v:textbox>
                  <w:txbxContent>
                    <w:p w:rsidR="00E62FAA" w:rsidRPr="00661F1A" w:rsidRDefault="00E62FA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Počty prodaných kusů.</w:t>
                      </w:r>
                    </w:p>
                    <w:p w:rsidR="00E62FAA" w:rsidRPr="005E66FC" w:rsidRDefault="00E62FA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61F1A" w:rsidRDefault="00661F1A" w:rsidP="000F6899"/>
    <w:p w:rsidR="00661F1A" w:rsidRDefault="00C05C37" w:rsidP="00C05C37">
      <w:pPr>
        <w:pStyle w:val="Nadpis2"/>
      </w:pPr>
      <w:r>
        <w:t>X Y bodový graf</w:t>
      </w:r>
    </w:p>
    <w:p w:rsidR="00C05C37" w:rsidRPr="00C05C37" w:rsidRDefault="00C05C37" w:rsidP="00C05C37">
      <w:r>
        <w:t>Tento graf je na první pohled velmi podobný jako spojnicový graf, ale na rozdíl od spojnicového nevyjadřuje změny v průběhu času. Porovnává dvě sady číselných hodnot najednou. V tomto případě porovnává</w:t>
      </w:r>
      <w:r w:rsidR="00994030">
        <w:t>,</w:t>
      </w:r>
      <w:r>
        <w:t xml:space="preserve"> kolik případů chřipky se objevilo v různých věkových kategoriích obyvatel.</w:t>
      </w:r>
    </w:p>
    <w:p w:rsidR="00661F1A" w:rsidRPr="00661F1A" w:rsidRDefault="00661F1A" w:rsidP="00E62FAA">
      <w:pPr>
        <w:pStyle w:val="Nadpis2"/>
      </w:pPr>
    </w:p>
    <w:p w:rsidR="00661F1A" w:rsidRDefault="00B23531" w:rsidP="00661F1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0B7685A" wp14:editId="772B1CE2">
                <wp:simplePos x="0" y="0"/>
                <wp:positionH relativeFrom="column">
                  <wp:posOffset>3877789</wp:posOffset>
                </wp:positionH>
                <wp:positionV relativeFrom="paragraph">
                  <wp:posOffset>1739984</wp:posOffset>
                </wp:positionV>
                <wp:extent cx="1932305" cy="335915"/>
                <wp:effectExtent l="0" t="1123950" r="10795" b="26035"/>
                <wp:wrapNone/>
                <wp:docPr id="175" name="Čárový popisek 2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305" cy="335915"/>
                        </a:xfrm>
                        <a:prstGeom prst="borderCallout2">
                          <a:avLst>
                            <a:gd name="adj1" fmla="val -4202"/>
                            <a:gd name="adj2" fmla="val 27018"/>
                            <a:gd name="adj3" fmla="val -177704"/>
                            <a:gd name="adj4" fmla="val 31116"/>
                            <a:gd name="adj5" fmla="val -326432"/>
                            <a:gd name="adj6" fmla="val 4614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531" w:rsidRPr="00661F1A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Druhy XY bodového grafu.</w:t>
                            </w:r>
                          </w:p>
                          <w:p w:rsidR="00B23531" w:rsidRPr="005E66FC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5" o:spid="_x0000_s1035" type="#_x0000_t48" style="position:absolute;left:0;text-align:left;margin-left:305.35pt;margin-top:137pt;width:152.15pt;height:26.4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" adj="9966,-70509,6721,-38384,5836,-908" fillcolor="white [3201]" strokecolor="black [3200]" strokeweight="2pt">
                <v:textbox>
                  <w:txbxContent>
                    <w:p w:rsidR="00B23531" w:rsidRPr="00661F1A" w:rsidRDefault="00B23531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Druhy XY bodového grafu.</w:t>
                      </w:r>
                    </w:p>
                    <w:p w:rsidR="00B23531" w:rsidRPr="005E66FC" w:rsidRDefault="00B23531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56896" behindDoc="0" locked="0" layoutInCell="1" allowOverlap="1" wp14:anchorId="4CD0AE72" wp14:editId="7CC11943">
            <wp:simplePos x="0" y="0"/>
            <wp:positionH relativeFrom="margin">
              <wp:posOffset>4749800</wp:posOffset>
            </wp:positionH>
            <wp:positionV relativeFrom="margin">
              <wp:posOffset>7616825</wp:posOffset>
            </wp:positionV>
            <wp:extent cx="1225550" cy="1638935"/>
            <wp:effectExtent l="0" t="0" r="0" b="0"/>
            <wp:wrapSquare wrapText="bothSides"/>
            <wp:docPr id="174" name="Obrázek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37" t="16453" r="39734" b="53984"/>
                    <a:stretch/>
                  </pic:blipFill>
                  <pic:spPr bwMode="auto">
                    <a:xfrm>
                      <a:off x="0" y="0"/>
                      <a:ext cx="1225550" cy="1638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D9725DE" wp14:editId="4A946EE5">
                <wp:simplePos x="0" y="0"/>
                <wp:positionH relativeFrom="column">
                  <wp:posOffset>1738438</wp:posOffset>
                </wp:positionH>
                <wp:positionV relativeFrom="paragraph">
                  <wp:posOffset>1739984</wp:posOffset>
                </wp:positionV>
                <wp:extent cx="1714500" cy="267335"/>
                <wp:effectExtent l="457200" t="171450" r="19050" b="18415"/>
                <wp:wrapNone/>
                <wp:docPr id="173" name="Čárový popisek 2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67335"/>
                        </a:xfrm>
                        <a:prstGeom prst="borderCallout2">
                          <a:avLst>
                            <a:gd name="adj1" fmla="val -5241"/>
                            <a:gd name="adj2" fmla="val 13433"/>
                            <a:gd name="adj3" fmla="val -32192"/>
                            <a:gd name="adj4" fmla="val -2162"/>
                            <a:gd name="adj5" fmla="val -63152"/>
                            <a:gd name="adj6" fmla="val -270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531" w:rsidRPr="00661F1A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Věkové </w:t>
                            </w:r>
                            <w:r>
                              <w:t>kategorie</w:t>
                            </w:r>
                            <w:r w:rsidR="00994030">
                              <w:t>.</w:t>
                            </w:r>
                            <w:bookmarkStart w:id="0" w:name="_GoBack"/>
                            <w:bookmarkEnd w:id="0"/>
                          </w:p>
                          <w:p w:rsidR="00B23531" w:rsidRPr="005E66FC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3" o:spid="_x0000_s1036" type="#_x0000_t48" style="position:absolute;left:0;text-align:left;margin-left:136.9pt;margin-top:137pt;width:135pt;height:21.0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" adj="-5842,-13641,-467,-6953,2902,-1132" fillcolor="white [3201]" strokecolor="black [3200]" strokeweight="2pt">
                <v:textbox>
                  <w:txbxContent>
                    <w:p w:rsidR="00B23531" w:rsidRPr="00661F1A" w:rsidRDefault="00B23531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Věkové </w:t>
                      </w:r>
                      <w:r>
                        <w:t>kategorie</w:t>
                      </w:r>
                      <w:r w:rsidR="00994030">
                        <w:t>.</w:t>
                      </w:r>
                      <w:bookmarkStart w:id="1" w:name="_GoBack"/>
                      <w:bookmarkEnd w:id="1"/>
                    </w:p>
                    <w:p w:rsidR="00B23531" w:rsidRPr="005E66FC" w:rsidRDefault="00B23531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B6F1857" wp14:editId="30059095">
                <wp:simplePos x="0" y="0"/>
                <wp:positionH relativeFrom="column">
                  <wp:posOffset>-98737</wp:posOffset>
                </wp:positionH>
                <wp:positionV relativeFrom="paragraph">
                  <wp:posOffset>1739793</wp:posOffset>
                </wp:positionV>
                <wp:extent cx="1714500" cy="267419"/>
                <wp:effectExtent l="0" t="819150" r="19050" b="18415"/>
                <wp:wrapNone/>
                <wp:docPr id="172" name="Čárový popisek 2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267419"/>
                        </a:xfrm>
                        <a:prstGeom prst="borderCallout2">
                          <a:avLst>
                            <a:gd name="adj1" fmla="val -5241"/>
                            <a:gd name="adj2" fmla="val 13433"/>
                            <a:gd name="adj3" fmla="val -261297"/>
                            <a:gd name="adj4" fmla="val 2367"/>
                            <a:gd name="adj5" fmla="val -301937"/>
                            <a:gd name="adj6" fmla="val 1320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531" w:rsidRPr="00661F1A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Počet nemocných</w:t>
                            </w:r>
                            <w:r w:rsidR="00994030">
                              <w:t>.</w:t>
                            </w:r>
                          </w:p>
                          <w:p w:rsidR="00B23531" w:rsidRPr="005E66FC" w:rsidRDefault="00B23531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2" o:spid="_x0000_s1037" type="#_x0000_t48" style="position:absolute;left:0;text-align:left;margin-left:-7.75pt;margin-top:137pt;width:135pt;height:21.0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" adj="2853,-65218,511,-56440,2902,-1132" fillcolor="white [3201]" strokecolor="black [3200]" strokeweight="2pt">
                <v:textbox>
                  <w:txbxContent>
                    <w:p w:rsidR="00B23531" w:rsidRPr="00661F1A" w:rsidRDefault="00B23531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Počet nemocných</w:t>
                      </w:r>
                      <w:r w:rsidR="00994030">
                        <w:t>.</w:t>
                      </w:r>
                    </w:p>
                    <w:p w:rsidR="00B23531" w:rsidRPr="005E66FC" w:rsidRDefault="00B23531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5C37">
        <w:rPr>
          <w:noProof/>
        </w:rPr>
        <w:drawing>
          <wp:inline distT="0" distB="0" distL="0" distR="0" wp14:anchorId="608868D6" wp14:editId="6C2AC93C">
            <wp:extent cx="2743026" cy="1630392"/>
            <wp:effectExtent l="0" t="0" r="635" b="8255"/>
            <wp:docPr id="171" name="Obrázek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3397" t="40668" r="30603" b="18106"/>
                    <a:stretch/>
                  </pic:blipFill>
                  <pic:spPr bwMode="auto">
                    <a:xfrm>
                      <a:off x="0" y="0"/>
                      <a:ext cx="2743026" cy="163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23531">
        <w:rPr>
          <w:noProof/>
        </w:rPr>
        <w:t xml:space="preserve"> </w:t>
      </w:r>
    </w:p>
    <w:p w:rsidR="007F09A3" w:rsidRPr="00047D17" w:rsidRDefault="007F09A3" w:rsidP="007F09A3">
      <w:pPr>
        <w:pStyle w:val="Nadpis2"/>
      </w:pPr>
      <w:r>
        <w:lastRenderedPageBreak/>
        <w:t>Použitá literatura:</w:t>
      </w:r>
    </w:p>
    <w:p w:rsidR="007F09A3" w:rsidRDefault="007F09A3" w:rsidP="007F09A3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7F09A3" w:rsidRDefault="007F09A3" w:rsidP="00661F1A"/>
    <w:sectPr w:rsidR="007F09A3" w:rsidSect="00C8420C">
      <w:headerReference w:type="default" r:id="rId22"/>
      <w:foot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B35" w:rsidRDefault="00BD4B35">
      <w:r>
        <w:separator/>
      </w:r>
    </w:p>
  </w:endnote>
  <w:endnote w:type="continuationSeparator" w:id="0">
    <w:p w:rsidR="00BD4B35" w:rsidRDefault="00BD4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B35" w:rsidRDefault="00BD4B35">
      <w:r>
        <w:separator/>
      </w:r>
    </w:p>
  </w:footnote>
  <w:footnote w:type="continuationSeparator" w:id="0">
    <w:p w:rsidR="00BD4B35" w:rsidRDefault="00BD4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7"/>
  </w:num>
  <w:num w:numId="5">
    <w:abstractNumId w:val="0"/>
  </w:num>
  <w:num w:numId="6">
    <w:abstractNumId w:val="19"/>
  </w:num>
  <w:num w:numId="7">
    <w:abstractNumId w:val="3"/>
  </w:num>
  <w:num w:numId="8">
    <w:abstractNumId w:val="1"/>
  </w:num>
  <w:num w:numId="9">
    <w:abstractNumId w:val="6"/>
  </w:num>
  <w:num w:numId="10">
    <w:abstractNumId w:val="16"/>
  </w:num>
  <w:num w:numId="11">
    <w:abstractNumId w:val="4"/>
  </w:num>
  <w:num w:numId="12">
    <w:abstractNumId w:val="5"/>
  </w:num>
  <w:num w:numId="13">
    <w:abstractNumId w:val="9"/>
  </w:num>
  <w:num w:numId="14">
    <w:abstractNumId w:val="11"/>
  </w:num>
  <w:num w:numId="15">
    <w:abstractNumId w:val="13"/>
  </w:num>
  <w:num w:numId="16">
    <w:abstractNumId w:val="12"/>
  </w:num>
  <w:num w:numId="17">
    <w:abstractNumId w:val="2"/>
  </w:num>
  <w:num w:numId="18">
    <w:abstractNumId w:val="15"/>
  </w:num>
  <w:num w:numId="19">
    <w:abstractNumId w:val="20"/>
  </w:num>
  <w:num w:numId="20">
    <w:abstractNumId w:val="1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1E27FA"/>
    <w:rsid w:val="001F7A44"/>
    <w:rsid w:val="00204237"/>
    <w:rsid w:val="0022363A"/>
    <w:rsid w:val="00236874"/>
    <w:rsid w:val="00297DCC"/>
    <w:rsid w:val="002B19E6"/>
    <w:rsid w:val="002B3DE5"/>
    <w:rsid w:val="002D1D75"/>
    <w:rsid w:val="002D7BB8"/>
    <w:rsid w:val="00323423"/>
    <w:rsid w:val="00325E94"/>
    <w:rsid w:val="003827E8"/>
    <w:rsid w:val="00395259"/>
    <w:rsid w:val="003A2F15"/>
    <w:rsid w:val="003B5C46"/>
    <w:rsid w:val="003D31AA"/>
    <w:rsid w:val="003E2835"/>
    <w:rsid w:val="003F217A"/>
    <w:rsid w:val="00404B5A"/>
    <w:rsid w:val="00446037"/>
    <w:rsid w:val="004E4C0C"/>
    <w:rsid w:val="004F36C3"/>
    <w:rsid w:val="00534F0D"/>
    <w:rsid w:val="005370FD"/>
    <w:rsid w:val="00577DB9"/>
    <w:rsid w:val="005808A8"/>
    <w:rsid w:val="00591C27"/>
    <w:rsid w:val="005922B9"/>
    <w:rsid w:val="005A6F80"/>
    <w:rsid w:val="005B5023"/>
    <w:rsid w:val="005C62FB"/>
    <w:rsid w:val="005E66FC"/>
    <w:rsid w:val="005F00E4"/>
    <w:rsid w:val="005F6FF3"/>
    <w:rsid w:val="00615002"/>
    <w:rsid w:val="00617138"/>
    <w:rsid w:val="00661F1A"/>
    <w:rsid w:val="00694042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84D46"/>
    <w:rsid w:val="007B3F0C"/>
    <w:rsid w:val="007D781C"/>
    <w:rsid w:val="007F09A3"/>
    <w:rsid w:val="007F7F63"/>
    <w:rsid w:val="008378C4"/>
    <w:rsid w:val="008612D9"/>
    <w:rsid w:val="00861A50"/>
    <w:rsid w:val="00863FD2"/>
    <w:rsid w:val="008643D8"/>
    <w:rsid w:val="00871470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94030"/>
    <w:rsid w:val="009A1C62"/>
    <w:rsid w:val="009C580B"/>
    <w:rsid w:val="00A51052"/>
    <w:rsid w:val="00A57304"/>
    <w:rsid w:val="00B00626"/>
    <w:rsid w:val="00B23531"/>
    <w:rsid w:val="00B62867"/>
    <w:rsid w:val="00B770C9"/>
    <w:rsid w:val="00B814AF"/>
    <w:rsid w:val="00B81FD1"/>
    <w:rsid w:val="00BD4B35"/>
    <w:rsid w:val="00C05C37"/>
    <w:rsid w:val="00C424D1"/>
    <w:rsid w:val="00C719D6"/>
    <w:rsid w:val="00C7475A"/>
    <w:rsid w:val="00C8420C"/>
    <w:rsid w:val="00C85A05"/>
    <w:rsid w:val="00C91097"/>
    <w:rsid w:val="00CC0DFD"/>
    <w:rsid w:val="00CF21DB"/>
    <w:rsid w:val="00D0040F"/>
    <w:rsid w:val="00D16915"/>
    <w:rsid w:val="00D405C0"/>
    <w:rsid w:val="00D455C7"/>
    <w:rsid w:val="00D53046"/>
    <w:rsid w:val="00DD1884"/>
    <w:rsid w:val="00DE4D4E"/>
    <w:rsid w:val="00E37405"/>
    <w:rsid w:val="00E456E1"/>
    <w:rsid w:val="00E62FAA"/>
    <w:rsid w:val="00E80833"/>
    <w:rsid w:val="00EA7380"/>
    <w:rsid w:val="00ED639D"/>
    <w:rsid w:val="00EE120D"/>
    <w:rsid w:val="00EF48ED"/>
    <w:rsid w:val="00F84D33"/>
    <w:rsid w:val="00F87EE6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89E90-63CC-4723-B5F8-D3BC44416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456</TotalTime>
  <Pages>1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10</cp:revision>
  <cp:lastPrinted>1900-12-31T23:00:00Z</cp:lastPrinted>
  <dcterms:created xsi:type="dcterms:W3CDTF">2012-02-13T19:26:00Z</dcterms:created>
  <dcterms:modified xsi:type="dcterms:W3CDTF">2012-03-27T20:42:00Z</dcterms:modified>
</cp:coreProperties>
</file>