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C3081A">
        <w:t>01-34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C3081A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Listy v Excelu a práce s nimi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3081A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Listy v Excelu a práce s nimi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FC1352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20.</w:t>
            </w:r>
            <w:r w:rsidR="00460963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9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460963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F7A44" w:rsidRDefault="00C3081A" w:rsidP="00C3081A">
      <w:pPr>
        <w:pStyle w:val="Nadpis2"/>
      </w:pPr>
      <w:r>
        <w:lastRenderedPageBreak/>
        <w:t>Listy v Excelu</w:t>
      </w:r>
    </w:p>
    <w:p w:rsidR="00C3081A" w:rsidRPr="00C3081A" w:rsidRDefault="00C3081A" w:rsidP="00C3081A">
      <w:r>
        <w:t>V jednom souboru (Sešitu) v Excelu můžeme pracovat na samostatných listech. Po otevření nového souboru jsou k dispozici (dle aktuálního nastavení) zpravidla 3 samostatné listy.</w:t>
      </w:r>
    </w:p>
    <w:p w:rsidR="001F7A44" w:rsidRDefault="00C7079C" w:rsidP="000366AE">
      <w:pPr>
        <w:pStyle w:val="Podnadpis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277205A" wp14:editId="5F20FEA0">
                <wp:simplePos x="0" y="0"/>
                <wp:positionH relativeFrom="column">
                  <wp:posOffset>3618997</wp:posOffset>
                </wp:positionH>
                <wp:positionV relativeFrom="paragraph">
                  <wp:posOffset>659561</wp:posOffset>
                </wp:positionV>
                <wp:extent cx="2173605" cy="414020"/>
                <wp:effectExtent l="1752600" t="323850" r="17145" b="24130"/>
                <wp:wrapNone/>
                <wp:docPr id="225" name="Čárový popisek 2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605" cy="414020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2855"/>
                            <a:gd name="adj4" fmla="val -38209"/>
                            <a:gd name="adj5" fmla="val -76852"/>
                            <a:gd name="adj6" fmla="val -8027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079C" w:rsidRPr="00C3081A" w:rsidRDefault="00C7079C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Tlačítko pro přidání dalšího listu.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25" o:spid="_x0000_s1026" type="#_x0000_t48" style="position:absolute;left:0;text-align:left;margin-left:284.95pt;margin-top:51.95pt;width:171.15pt;height:32.6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" adj="-17339,-16600,-8253,617,-207,10684" fillcolor="white [3201]" strokecolor="black [3200]" strokeweight="2pt">
                <v:textbox>
                  <w:txbxContent>
                    <w:p w:rsidR="00C7079C" w:rsidRPr="00C3081A" w:rsidRDefault="00C7079C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>Tlačítko pro přidání dalšího listu.</w:t>
                      </w:r>
                    </w:p>
                  </w:txbxContent>
                </v:textbox>
              </v:shape>
            </w:pict>
          </mc:Fallback>
        </mc:AlternateContent>
      </w:r>
      <w:r w:rsidR="00C3081A"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03F0B01" wp14:editId="0D95DE03">
                <wp:simplePos x="0" y="0"/>
                <wp:positionH relativeFrom="column">
                  <wp:posOffset>3618997</wp:posOffset>
                </wp:positionH>
                <wp:positionV relativeFrom="paragraph">
                  <wp:posOffset>21207</wp:posOffset>
                </wp:positionV>
                <wp:extent cx="2553335" cy="534670"/>
                <wp:effectExtent l="2552700" t="0" r="18415" b="17780"/>
                <wp:wrapNone/>
                <wp:docPr id="205" name="Čárový popisek 2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335" cy="534670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2855"/>
                            <a:gd name="adj4" fmla="val -38209"/>
                            <a:gd name="adj5" fmla="val 47915"/>
                            <a:gd name="adj6" fmla="val -10012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2DE4" w:rsidRPr="00C3081A" w:rsidRDefault="00C3081A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 listy v nově otevřeném sešitě jsou pojmenovány </w:t>
                            </w:r>
                            <w:r>
                              <w:rPr>
                                <w:b/>
                              </w:rPr>
                              <w:t xml:space="preserve">List1, List2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b/>
                              </w:rPr>
                              <w:t>List3.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5" o:spid="_x0000_s1027" type="#_x0000_t48" style="position:absolute;left:0;text-align:left;margin-left:284.95pt;margin-top:1.65pt;width:201.05pt;height:42.1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" adj="-21627,10350,-8253,617,-207,10684" fillcolor="white [3201]" strokecolor="black [3200]" strokeweight="2pt">
                <v:textbox>
                  <w:txbxContent>
                    <w:p w:rsidR="00C32DE4" w:rsidRPr="00C3081A" w:rsidRDefault="00C3081A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 listy v nově otevřeném sešitě jsou pojmenovány </w:t>
                      </w:r>
                      <w:r>
                        <w:rPr>
                          <w:b/>
                        </w:rPr>
                        <w:t xml:space="preserve">List1, List2 </w:t>
                      </w:r>
                      <w:r>
                        <w:t xml:space="preserve">a </w:t>
                      </w:r>
                      <w:r>
                        <w:rPr>
                          <w:b/>
                        </w:rPr>
                        <w:t>List3.</w:t>
                      </w:r>
                    </w:p>
                  </w:txbxContent>
                </v:textbox>
              </v:shape>
            </w:pict>
          </mc:Fallback>
        </mc:AlternateContent>
      </w:r>
      <w:r w:rsidR="00C3081A">
        <w:rPr>
          <w:noProof/>
        </w:rPr>
        <w:drawing>
          <wp:inline distT="0" distB="0" distL="0" distR="0" wp14:anchorId="3EF6E495" wp14:editId="20ABF768">
            <wp:extent cx="3338415" cy="543464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-1" t="90540" r="68931"/>
                    <a:stretch/>
                  </pic:blipFill>
                  <pic:spPr bwMode="auto">
                    <a:xfrm>
                      <a:off x="0" y="0"/>
                      <a:ext cx="3341865" cy="544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0B44" w:rsidRDefault="00110B44" w:rsidP="002B3DE5"/>
    <w:p w:rsidR="00110B44" w:rsidRPr="00110B44" w:rsidRDefault="00AE5CDB" w:rsidP="00110B44"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AA67954" wp14:editId="1F896103">
                <wp:simplePos x="0" y="0"/>
                <wp:positionH relativeFrom="column">
                  <wp:posOffset>556619</wp:posOffset>
                </wp:positionH>
                <wp:positionV relativeFrom="paragraph">
                  <wp:posOffset>35117</wp:posOffset>
                </wp:positionV>
                <wp:extent cx="2173605" cy="414020"/>
                <wp:effectExtent l="0" t="495300" r="17145" b="24130"/>
                <wp:wrapNone/>
                <wp:docPr id="226" name="Čárový popisek 2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605" cy="414020"/>
                        </a:xfrm>
                        <a:prstGeom prst="borderCallout2">
                          <a:avLst>
                            <a:gd name="adj1" fmla="val 1540"/>
                            <a:gd name="adj2" fmla="val 35950"/>
                            <a:gd name="adj3" fmla="val -59652"/>
                            <a:gd name="adj4" fmla="val 32037"/>
                            <a:gd name="adj5" fmla="val -118523"/>
                            <a:gd name="adj6" fmla="val 3045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5CDB" w:rsidRPr="00AE5CDB" w:rsidRDefault="00AE5CDB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Do </w:t>
                            </w:r>
                            <w:r>
                              <w:rPr>
                                <w:b/>
                              </w:rPr>
                              <w:t xml:space="preserve">Listu2 </w:t>
                            </w:r>
                            <w:r>
                              <w:t xml:space="preserve">se přepneme tak, že klepneme na tlačítko </w:t>
                            </w:r>
                            <w:r>
                              <w:rPr>
                                <w:b/>
                              </w:rPr>
                              <w:t>List2.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6" o:spid="_x0000_s1028" type="#_x0000_t48" style="position:absolute;left:0;text-align:left;margin-left:43.85pt;margin-top:2.75pt;width:171.15pt;height:32.6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" adj="6578,-25601,6920,-12885,7765,333" fillcolor="white [3201]" strokecolor="black [3200]" strokeweight="2pt">
                <v:textbox>
                  <w:txbxContent>
                    <w:p w:rsidR="00AE5CDB" w:rsidRPr="00AE5CDB" w:rsidRDefault="00AE5CDB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Do </w:t>
                      </w:r>
                      <w:r>
                        <w:rPr>
                          <w:b/>
                        </w:rPr>
                        <w:t xml:space="preserve">Listu2 </w:t>
                      </w:r>
                      <w:r>
                        <w:t xml:space="preserve">se přepneme tak, že klepneme na tlačítko </w:t>
                      </w:r>
                      <w:r>
                        <w:rPr>
                          <w:b/>
                        </w:rPr>
                        <w:t>List2.</w:t>
                      </w:r>
                    </w:p>
                  </w:txbxContent>
                </v:textbox>
              </v:shape>
            </w:pict>
          </mc:Fallback>
        </mc:AlternateContent>
      </w:r>
    </w:p>
    <w:p w:rsidR="00110B44" w:rsidRPr="00110B44" w:rsidRDefault="00110B44" w:rsidP="00110B44"/>
    <w:p w:rsidR="005E66FC" w:rsidRPr="005E66FC" w:rsidRDefault="005E66FC" w:rsidP="005E66FC"/>
    <w:p w:rsidR="00110B44" w:rsidRPr="00110B44" w:rsidRDefault="00110B44" w:rsidP="00110B44"/>
    <w:p w:rsidR="000F6899" w:rsidRDefault="00AE5CDB" w:rsidP="00AE5CDB">
      <w:pPr>
        <w:pStyle w:val="Podnadpis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7AC4CC2" wp14:editId="48097608">
                <wp:simplePos x="0" y="0"/>
                <wp:positionH relativeFrom="column">
                  <wp:posOffset>3522345</wp:posOffset>
                </wp:positionH>
                <wp:positionV relativeFrom="paragraph">
                  <wp:posOffset>288925</wp:posOffset>
                </wp:positionV>
                <wp:extent cx="2268220" cy="646430"/>
                <wp:effectExtent l="2095500" t="0" r="17780" b="77470"/>
                <wp:wrapNone/>
                <wp:docPr id="228" name="Čárový popisek 2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220" cy="646430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2855"/>
                            <a:gd name="adj4" fmla="val -38209"/>
                            <a:gd name="adj5" fmla="val 106502"/>
                            <a:gd name="adj6" fmla="val -9217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5CDB" w:rsidRPr="00AE5CDB" w:rsidRDefault="00AE5CDB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Na list klepneme pravým tlačítkem myši a zvolíme </w:t>
                            </w:r>
                            <w:r>
                              <w:rPr>
                                <w:b/>
                              </w:rPr>
                              <w:t>Přejmenovat.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8" o:spid="_x0000_s1029" type="#_x0000_t48" style="position:absolute;left:0;text-align:left;margin-left:277.35pt;margin-top:22.75pt;width:178.6pt;height:50.9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" adj="-19911,23004,-8253,617,-207,10684" fillcolor="white [3201]" strokecolor="black [3200]" strokeweight="2pt">
                <v:textbox>
                  <w:txbxContent>
                    <w:p w:rsidR="00AE5CDB" w:rsidRPr="00AE5CDB" w:rsidRDefault="00AE5CDB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Na list klepneme pravým tlačítkem myši a zvolíme </w:t>
                      </w:r>
                      <w:r>
                        <w:rPr>
                          <w:b/>
                        </w:rPr>
                        <w:t>Přejmenovat.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t>Přejmenování listu</w:t>
      </w:r>
    </w:p>
    <w:p w:rsidR="00AE5CDB" w:rsidRDefault="00AE5CDB" w:rsidP="00AE5CDB"/>
    <w:p w:rsidR="00AE5CDB" w:rsidRPr="00AE5CDB" w:rsidRDefault="00AE5CDB" w:rsidP="00AE5CDB">
      <w:r>
        <w:rPr>
          <w:noProof/>
        </w:rP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2473325" cy="1957705"/>
            <wp:effectExtent l="0" t="0" r="3175" b="4445"/>
            <wp:wrapSquare wrapText="bothSides"/>
            <wp:docPr id="227" name="Obrázek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527" r="75720" b="10283"/>
                    <a:stretch/>
                  </pic:blipFill>
                  <pic:spPr bwMode="auto">
                    <a:xfrm>
                      <a:off x="0" y="0"/>
                      <a:ext cx="2473325" cy="1957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66FC" w:rsidRDefault="005E66FC" w:rsidP="000F6899"/>
    <w:p w:rsidR="009C2698" w:rsidRDefault="009C2698" w:rsidP="000F6899"/>
    <w:p w:rsidR="009C2698" w:rsidRPr="009C2698" w:rsidRDefault="009C2698" w:rsidP="009C2698"/>
    <w:p w:rsidR="00D25929" w:rsidRDefault="00D25929" w:rsidP="00D25929"/>
    <w:p w:rsidR="00C32DE4" w:rsidRDefault="00AE5CDB" w:rsidP="00AE5CDB">
      <w:pPr>
        <w:pStyle w:val="Odstavecseseznamem"/>
        <w:numPr>
          <w:ilvl w:val="0"/>
          <w:numId w:val="24"/>
        </w:numPr>
        <w:ind w:left="567" w:hanging="141"/>
      </w:pPr>
      <w:r>
        <w:t>Název listu může mít maximálně 31 znaků.</w:t>
      </w:r>
    </w:p>
    <w:p w:rsidR="00AE5CDB" w:rsidRDefault="00AE5CDB" w:rsidP="00AE5CDB">
      <w:pPr>
        <w:pStyle w:val="Odstavecseseznamem"/>
        <w:numPr>
          <w:ilvl w:val="0"/>
          <w:numId w:val="24"/>
        </w:numPr>
        <w:ind w:left="567" w:hanging="141"/>
      </w:pPr>
      <w:r>
        <w:t>Název listu by měl být stručný a výstižný.</w:t>
      </w:r>
    </w:p>
    <w:p w:rsidR="00AE5CDB" w:rsidRDefault="00AE5CDB" w:rsidP="00AE5CDB">
      <w:pPr>
        <w:pStyle w:val="Odstavecseseznamem"/>
        <w:numPr>
          <w:ilvl w:val="0"/>
          <w:numId w:val="24"/>
        </w:numPr>
        <w:ind w:left="567" w:hanging="141"/>
      </w:pPr>
      <w:r>
        <w:t>Název listu může obsahovat čárky a háčky.</w:t>
      </w:r>
    </w:p>
    <w:p w:rsidR="00AE5CDB" w:rsidRDefault="00AE5CDB" w:rsidP="00AE5CDB">
      <w:pPr>
        <w:pStyle w:val="Odstavecseseznamem"/>
        <w:numPr>
          <w:ilvl w:val="0"/>
          <w:numId w:val="24"/>
        </w:numPr>
        <w:ind w:left="567" w:hanging="141"/>
      </w:pPr>
      <w:r>
        <w:t>List můžeme přejmenovávat neomezeně. Jeho přejmenování nemá na nic vliv.</w:t>
      </w:r>
    </w:p>
    <w:p w:rsidR="00C32DE4" w:rsidRDefault="00C32DE4" w:rsidP="00D25929"/>
    <w:p w:rsidR="00C32DE4" w:rsidRDefault="00C32DE4" w:rsidP="00D25929"/>
    <w:p w:rsidR="00D25929" w:rsidRDefault="007A3F67" w:rsidP="00AE5CDB">
      <w:pPr>
        <w:pStyle w:val="Podnadpis"/>
      </w:pPr>
      <w:r>
        <w:t>Přejmenování a změna barvy listu</w:t>
      </w:r>
    </w:p>
    <w:p w:rsidR="00AE5CDB" w:rsidRPr="00AE5CDB" w:rsidRDefault="007A3F67" w:rsidP="00AE5CDB">
      <w:r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AFDE1A3" wp14:editId="78C63701">
                <wp:simplePos x="0" y="0"/>
                <wp:positionH relativeFrom="column">
                  <wp:posOffset>1376680</wp:posOffset>
                </wp:positionH>
                <wp:positionV relativeFrom="paragraph">
                  <wp:posOffset>107950</wp:posOffset>
                </wp:positionV>
                <wp:extent cx="3035935" cy="646430"/>
                <wp:effectExtent l="2190750" t="0" r="12065" b="20320"/>
                <wp:wrapNone/>
                <wp:docPr id="230" name="Čárový popisek 2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5935" cy="646430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36217"/>
                            <a:gd name="adj4" fmla="val -38589"/>
                            <a:gd name="adj5" fmla="val 65133"/>
                            <a:gd name="adj6" fmla="val -7219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5CDB" w:rsidRPr="00AE5CDB" w:rsidRDefault="00AE5CDB" w:rsidP="004F75B9">
                            <w:pPr>
                              <w:jc w:val="left"/>
                            </w:pPr>
                            <w:r>
                              <w:t xml:space="preserve">List můžeme odstranit, ale </w:t>
                            </w:r>
                            <w:r>
                              <w:rPr>
                                <w:b/>
                              </w:rPr>
                              <w:t xml:space="preserve">POZOR, </w:t>
                            </w:r>
                            <w:r>
                              <w:t>tím přijdeme i o všechna data na listu a vzorce odkazující se na list nebudou fungovat.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0" o:spid="_x0000_s1030" type="#_x0000_t48" style="position:absolute;left:0;text-align:left;margin-left:108.4pt;margin-top:8.5pt;width:239.05pt;height:50.9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" adj="-15595,14069,-8335,7823,-207,10684" fillcolor="white [3201]" strokecolor="black [3200]" strokeweight="2pt">
                <v:textbox>
                  <w:txbxContent>
                    <w:p w:rsidR="00AE5CDB" w:rsidRPr="00AE5CDB" w:rsidRDefault="00AE5CDB" w:rsidP="004F75B9">
                      <w:pPr>
                        <w:jc w:val="left"/>
                      </w:pPr>
                      <w:r>
                        <w:t xml:space="preserve">List můžeme odstranit, ale </w:t>
                      </w:r>
                      <w:r>
                        <w:rPr>
                          <w:b/>
                        </w:rPr>
                        <w:t xml:space="preserve">POZOR, </w:t>
                      </w:r>
                      <w:r>
                        <w:t>tím přijdeme i o všechna data na listu a vzorce odkazující se na list nebudou fungovat.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00928" behindDoc="0" locked="0" layoutInCell="1" allowOverlap="1" wp14:anchorId="68313CD2" wp14:editId="43F722C6">
            <wp:simplePos x="0" y="0"/>
            <wp:positionH relativeFrom="margin">
              <wp:posOffset>-635</wp:posOffset>
            </wp:positionH>
            <wp:positionV relativeFrom="margin">
              <wp:posOffset>4923790</wp:posOffset>
            </wp:positionV>
            <wp:extent cx="1519555" cy="2009775"/>
            <wp:effectExtent l="0" t="0" r="4445" b="9525"/>
            <wp:wrapSquare wrapText="bothSides"/>
            <wp:docPr id="229" name="Obrázek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04" t="55270" r="77021" b="8791"/>
                    <a:stretch/>
                  </pic:blipFill>
                  <pic:spPr bwMode="auto">
                    <a:xfrm>
                      <a:off x="0" y="0"/>
                      <a:ext cx="1519555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C1A3A" w:rsidRPr="004C1A3A" w:rsidRDefault="004C1A3A" w:rsidP="00A1492F"/>
    <w:p w:rsidR="00357C6E" w:rsidRDefault="00357C6E" w:rsidP="004C1A3A">
      <w:pPr>
        <w:tabs>
          <w:tab w:val="left" w:pos="4536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BC5B634" wp14:editId="6AEBDB27">
                <wp:simplePos x="0" y="0"/>
                <wp:positionH relativeFrom="column">
                  <wp:posOffset>-3826414</wp:posOffset>
                </wp:positionH>
                <wp:positionV relativeFrom="paragraph">
                  <wp:posOffset>601345</wp:posOffset>
                </wp:positionV>
                <wp:extent cx="0" cy="2061210"/>
                <wp:effectExtent l="95250" t="19050" r="76200" b="91440"/>
                <wp:wrapNone/>
                <wp:docPr id="202" name="Přímá spojnice se šipko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12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2" o:spid="_x0000_s1026" type="#_x0000_t32" style="position:absolute;margin-left:-301.3pt;margin-top:47.35pt;width:0;height:162.3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357C6E" w:rsidRPr="00357C6E" w:rsidRDefault="00357C6E" w:rsidP="00357C6E"/>
    <w:p w:rsidR="00357C6E" w:rsidRPr="00357C6E" w:rsidRDefault="00357C6E" w:rsidP="00357C6E"/>
    <w:p w:rsidR="00357C6E" w:rsidRPr="00357C6E" w:rsidRDefault="007A3F67" w:rsidP="00357C6E"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75436784" wp14:editId="35E73900">
                <wp:simplePos x="0" y="0"/>
                <wp:positionH relativeFrom="column">
                  <wp:posOffset>1427935</wp:posOffset>
                </wp:positionH>
                <wp:positionV relativeFrom="paragraph">
                  <wp:posOffset>46990</wp:posOffset>
                </wp:positionV>
                <wp:extent cx="3035935" cy="646430"/>
                <wp:effectExtent l="2209800" t="0" r="12065" b="20320"/>
                <wp:wrapNone/>
                <wp:docPr id="231" name="Čárový popisek 2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5935" cy="646430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36217"/>
                            <a:gd name="adj4" fmla="val -38589"/>
                            <a:gd name="adj5" fmla="val 49119"/>
                            <a:gd name="adj6" fmla="val -730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5CDB" w:rsidRDefault="00AE5CDB" w:rsidP="004F75B9">
                            <w:pPr>
                              <w:jc w:val="left"/>
                            </w:pPr>
                            <w:r>
                              <w:t>Můžeme změnit barvu karty.</w:t>
                            </w:r>
                          </w:p>
                          <w:p w:rsidR="007A3F67" w:rsidRPr="007A3F67" w:rsidRDefault="007A3F67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Barvu vybereme v nabídce </w:t>
                            </w:r>
                            <w:r>
                              <w:rPr>
                                <w:b/>
                              </w:rPr>
                              <w:t>Barvy motivu.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1" o:spid="_x0000_s1031" type="#_x0000_t48" style="position:absolute;left:0;text-align:left;margin-left:112.45pt;margin-top:3.7pt;width:239.05pt;height:50.9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" adj="-15779,10610,-8335,7823,-207,10684" fillcolor="white [3201]" strokecolor="black [3200]" strokeweight="2pt">
                <v:textbox>
                  <w:txbxContent>
                    <w:p w:rsidR="00AE5CDB" w:rsidRDefault="00AE5CDB" w:rsidP="004F75B9">
                      <w:pPr>
                        <w:jc w:val="left"/>
                      </w:pPr>
                      <w:r>
                        <w:t>Můžeme změnit barvu karty.</w:t>
                      </w:r>
                    </w:p>
                    <w:p w:rsidR="007A3F67" w:rsidRPr="007A3F67" w:rsidRDefault="007A3F67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Barvu vybereme v nabídce </w:t>
                      </w:r>
                      <w:r>
                        <w:rPr>
                          <w:b/>
                        </w:rPr>
                        <w:t>Barvy motivu.</w:t>
                      </w:r>
                    </w:p>
                  </w:txbxContent>
                </v:textbox>
              </v:shape>
            </w:pict>
          </mc:Fallback>
        </mc:AlternateContent>
      </w:r>
    </w:p>
    <w:p w:rsidR="00357C6E" w:rsidRPr="00357C6E" w:rsidRDefault="00357C6E" w:rsidP="00357C6E"/>
    <w:p w:rsidR="00357C6E" w:rsidRPr="00357C6E" w:rsidRDefault="00357C6E" w:rsidP="00357C6E"/>
    <w:p w:rsidR="00357C6E" w:rsidRDefault="007A3F67" w:rsidP="00357C6E"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2828D32" wp14:editId="656F629F">
                <wp:simplePos x="0" y="0"/>
                <wp:positionH relativeFrom="column">
                  <wp:posOffset>-11370</wp:posOffset>
                </wp:positionH>
                <wp:positionV relativeFrom="paragraph">
                  <wp:posOffset>67837</wp:posOffset>
                </wp:positionV>
                <wp:extent cx="3432810" cy="690113"/>
                <wp:effectExtent l="57150" t="38100" r="53340" b="129540"/>
                <wp:wrapNone/>
                <wp:docPr id="233" name="Přímá spojnice se šipkou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32810" cy="69011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3" o:spid="_x0000_s1026" type="#_x0000_t32" style="position:absolute;margin-left:-.9pt;margin-top:5.35pt;width:270.3pt;height:54.35pt;flip:x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7A3F67" w:rsidRDefault="007A3F67" w:rsidP="00227A85">
      <w:r>
        <w:rPr>
          <w:noProof/>
        </w:rPr>
        <w:drawing>
          <wp:anchor distT="0" distB="0" distL="114300" distR="114300" simplePos="0" relativeHeight="251904000" behindDoc="0" locked="0" layoutInCell="1" allowOverlap="1" wp14:anchorId="5BE050EB" wp14:editId="478D2B53">
            <wp:simplePos x="0" y="0"/>
            <wp:positionH relativeFrom="margin">
              <wp:posOffset>249555</wp:posOffset>
            </wp:positionH>
            <wp:positionV relativeFrom="margin">
              <wp:posOffset>6390005</wp:posOffset>
            </wp:positionV>
            <wp:extent cx="1733550" cy="931545"/>
            <wp:effectExtent l="0" t="0" r="0" b="1905"/>
            <wp:wrapSquare wrapText="bothSides"/>
            <wp:docPr id="232" name="Obrázek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2" t="67352" r="63869" b="4884"/>
                    <a:stretch/>
                  </pic:blipFill>
                  <pic:spPr bwMode="auto">
                    <a:xfrm>
                      <a:off x="0" y="0"/>
                      <a:ext cx="1733550" cy="931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A3F67" w:rsidRPr="007A3F67" w:rsidRDefault="007A3F67" w:rsidP="007A3F67"/>
    <w:p w:rsidR="007A3F67" w:rsidRPr="007A3F67" w:rsidRDefault="007A3F67" w:rsidP="007A3F67"/>
    <w:p w:rsidR="007A3F67" w:rsidRPr="007A3F67" w:rsidRDefault="007A3F67" w:rsidP="007A3F67"/>
    <w:p w:rsidR="007A3F67" w:rsidRPr="007A3F67" w:rsidRDefault="007A3F67" w:rsidP="007A3F67"/>
    <w:p w:rsidR="007A3F67" w:rsidRPr="007A3F67" w:rsidRDefault="007A3F67" w:rsidP="007A3F67"/>
    <w:p w:rsidR="007A3F67" w:rsidRPr="007A3F67" w:rsidRDefault="007A3F67" w:rsidP="007A3F67"/>
    <w:p w:rsidR="00D0142A" w:rsidRDefault="007A3F67" w:rsidP="007A3F67">
      <w:pPr>
        <w:pStyle w:val="Podnadpis"/>
      </w:pPr>
      <w:r>
        <w:t>Kopírování a přesunutí listu</w:t>
      </w:r>
    </w:p>
    <w:p w:rsidR="007A3F67" w:rsidRDefault="007A3F67" w:rsidP="007A3F67">
      <w:r>
        <w:rPr>
          <w:noProof/>
        </w:rPr>
        <w:drawing>
          <wp:anchor distT="0" distB="0" distL="114300" distR="114300" simplePos="0" relativeHeight="251906048" behindDoc="0" locked="0" layoutInCell="1" allowOverlap="1" wp14:anchorId="2CB68C10" wp14:editId="722804F2">
            <wp:simplePos x="715645" y="8703945"/>
            <wp:positionH relativeFrom="margin">
              <wp:align>right</wp:align>
            </wp:positionH>
            <wp:positionV relativeFrom="margin">
              <wp:align>bottom</wp:align>
            </wp:positionV>
            <wp:extent cx="1179830" cy="1189990"/>
            <wp:effectExtent l="0" t="0" r="1270" b="0"/>
            <wp:wrapSquare wrapText="bothSides"/>
            <wp:docPr id="234" name="Obrázek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5" t="56555" r="75720" b="13367"/>
                    <a:stretch/>
                  </pic:blipFill>
                  <pic:spPr bwMode="auto">
                    <a:xfrm>
                      <a:off x="0" y="0"/>
                      <a:ext cx="1179635" cy="1190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 xml:space="preserve">List </w:t>
      </w:r>
      <w:r>
        <w:t xml:space="preserve">můžeme v rámci </w:t>
      </w:r>
      <w:r>
        <w:rPr>
          <w:b/>
        </w:rPr>
        <w:t xml:space="preserve">Sešitu </w:t>
      </w:r>
      <w:r>
        <w:t>zkopírovat nebo přesunout. Můžeme ho též přesunout nebo zkopírovat do nového souboru (sešitu).</w:t>
      </w:r>
    </w:p>
    <w:p w:rsidR="007A3F67" w:rsidRDefault="007A3F67" w:rsidP="007A3F67">
      <w:r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274A618" wp14:editId="4014B445">
                <wp:simplePos x="0" y="0"/>
                <wp:positionH relativeFrom="column">
                  <wp:posOffset>1056952</wp:posOffset>
                </wp:positionH>
                <wp:positionV relativeFrom="paragraph">
                  <wp:posOffset>150567</wp:posOffset>
                </wp:positionV>
                <wp:extent cx="3035935" cy="646430"/>
                <wp:effectExtent l="0" t="0" r="1002665" b="20320"/>
                <wp:wrapNone/>
                <wp:docPr id="235" name="Čárový popisek 2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5935" cy="646430"/>
                        </a:xfrm>
                        <a:prstGeom prst="borderCallout2">
                          <a:avLst>
                            <a:gd name="adj1" fmla="val 52131"/>
                            <a:gd name="adj2" fmla="val 100764"/>
                            <a:gd name="adj3" fmla="val 22872"/>
                            <a:gd name="adj4" fmla="val 104619"/>
                            <a:gd name="adj5" fmla="val 22430"/>
                            <a:gd name="adj6" fmla="val 13295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3F67" w:rsidRPr="007A3F67" w:rsidRDefault="007A3F67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Na list klikneme pravým tlačítkem myši a zvolíme </w:t>
                            </w:r>
                            <w:r>
                              <w:rPr>
                                <w:b/>
                              </w:rPr>
                              <w:t>Přesunout nebo zkopírovat.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5" o:spid="_x0000_s1032" type="#_x0000_t48" style="position:absolute;left:0;text-align:left;margin-left:83.2pt;margin-top:11.85pt;width:239.05pt;height:50.9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" adj="28718,4845,22598,4940,21765,11260" fillcolor="white [3201]" strokecolor="black [3200]" strokeweight="2pt">
                <v:textbox>
                  <w:txbxContent>
                    <w:p w:rsidR="007A3F67" w:rsidRPr="007A3F67" w:rsidRDefault="007A3F67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Na list klikneme pravým tlačítkem myši a zvolíme </w:t>
                      </w:r>
                      <w:r>
                        <w:rPr>
                          <w:b/>
                        </w:rPr>
                        <w:t>Přesunout nebo zkopírovat.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7A3F67" w:rsidRPr="007A3F67" w:rsidRDefault="007A3F67" w:rsidP="007A3F67"/>
    <w:p w:rsidR="007A3F67" w:rsidRPr="007A3F67" w:rsidRDefault="007A3F67" w:rsidP="007A3F67"/>
    <w:p w:rsidR="007A3F67" w:rsidRDefault="007A3F67" w:rsidP="007A3F67"/>
    <w:p w:rsidR="007A3F67" w:rsidRDefault="007A3F67" w:rsidP="007A3F67"/>
    <w:p w:rsidR="007A3F67" w:rsidRDefault="007A3F67" w:rsidP="007A3F67"/>
    <w:p w:rsidR="00C13F53" w:rsidRDefault="00372254" w:rsidP="007A3F6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5008AF8" wp14:editId="00DFF48F">
                <wp:simplePos x="0" y="0"/>
                <wp:positionH relativeFrom="column">
                  <wp:posOffset>2471684</wp:posOffset>
                </wp:positionH>
                <wp:positionV relativeFrom="paragraph">
                  <wp:posOffset>1568965</wp:posOffset>
                </wp:positionV>
                <wp:extent cx="3035935" cy="267335"/>
                <wp:effectExtent l="1409700" t="0" r="12065" b="18415"/>
                <wp:wrapNone/>
                <wp:docPr id="240" name="Čárový popisek 2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5935" cy="267335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35299"/>
                            <a:gd name="adj4" fmla="val -20689"/>
                            <a:gd name="adj5" fmla="val 97388"/>
                            <a:gd name="adj6" fmla="val -46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2254" w:rsidRPr="00372254" w:rsidRDefault="00372254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Volby potvrdíme </w:t>
                            </w:r>
                            <w:r>
                              <w:rPr>
                                <w:b/>
                              </w:rPr>
                              <w:t>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0" o:spid="_x0000_s1033" type="#_x0000_t48" style="position:absolute;left:0;text-align:left;margin-left:194.6pt;margin-top:123.55pt;width:239.05pt;height:21.0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" adj="-10010,21036,-4469,7625,-146,12701" fillcolor="white [3201]" strokecolor="black [3200]" strokeweight="2pt">
                <v:textbox>
                  <w:txbxContent>
                    <w:p w:rsidR="00372254" w:rsidRPr="00372254" w:rsidRDefault="00372254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Volby potvrdíme </w:t>
                      </w:r>
                      <w:r>
                        <w:rPr>
                          <w:b/>
                        </w:rPr>
                        <w:t>OK.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3CA24B0" wp14:editId="0CEE563F">
                <wp:simplePos x="0" y="0"/>
                <wp:positionH relativeFrom="column">
                  <wp:posOffset>2471684</wp:posOffset>
                </wp:positionH>
                <wp:positionV relativeFrom="paragraph">
                  <wp:posOffset>1180777</wp:posOffset>
                </wp:positionV>
                <wp:extent cx="3035935" cy="267335"/>
                <wp:effectExtent l="2343150" t="0" r="12065" b="208915"/>
                <wp:wrapNone/>
                <wp:docPr id="239" name="Čárový popisek 2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5935" cy="267335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35299"/>
                            <a:gd name="adj4" fmla="val -20689"/>
                            <a:gd name="adj5" fmla="val 168378"/>
                            <a:gd name="adj6" fmla="val -7702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2254" w:rsidRPr="007A3F67" w:rsidRDefault="00372254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Zvolíme, zda se má list kopírovat</w:t>
                            </w:r>
                            <w:r w:rsidR="00460963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39" o:spid="_x0000_s1034" type="#_x0000_t48" style="position:absolute;left:0;text-align:left;margin-left:194.6pt;margin-top:92.95pt;width:239.05pt;height:21.0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" adj="-16638,36370,-4469,7625,-146,12701" fillcolor="white [3201]" strokecolor="black [3200]" strokeweight="2pt">
                <v:textbox>
                  <w:txbxContent>
                    <w:p w:rsidR="00372254" w:rsidRPr="007A3F67" w:rsidRDefault="00372254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>Zvolíme, zda se má list kopírovat</w:t>
                      </w:r>
                      <w:r w:rsidR="00460963"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0E10D6E" wp14:editId="54CCE716">
                <wp:simplePos x="0" y="0"/>
                <wp:positionH relativeFrom="column">
                  <wp:posOffset>2471684</wp:posOffset>
                </wp:positionH>
                <wp:positionV relativeFrom="paragraph">
                  <wp:posOffset>818467</wp:posOffset>
                </wp:positionV>
                <wp:extent cx="3035935" cy="258445"/>
                <wp:effectExtent l="1676400" t="0" r="12065" b="27305"/>
                <wp:wrapNone/>
                <wp:docPr id="238" name="Čárový popisek 2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5935" cy="258445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35299"/>
                            <a:gd name="adj4" fmla="val -20689"/>
                            <a:gd name="adj5" fmla="val 53259"/>
                            <a:gd name="adj6" fmla="val -5543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2254" w:rsidRPr="007A3F67" w:rsidRDefault="00372254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Určíme místo pro zkopírování nebo vložení.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8" o:spid="_x0000_s1035" type="#_x0000_t48" style="position:absolute;left:0;text-align:left;margin-left:194.6pt;margin-top:64.45pt;width:239.05pt;height:20.3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" adj="-11974,11504,-4469,7625,-146,12701" fillcolor="white [3201]" strokecolor="black [3200]" strokeweight="2pt">
                <v:textbox>
                  <w:txbxContent>
                    <w:p w:rsidR="00372254" w:rsidRPr="007A3F67" w:rsidRDefault="00372254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>Určíme místo pro zkopírování nebo vložení.</w:t>
                      </w:r>
                    </w:p>
                  </w:txbxContent>
                </v:textbox>
              </v:shape>
            </w:pict>
          </mc:Fallback>
        </mc:AlternateContent>
      </w:r>
      <w:r w:rsidR="007A3F67"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322735B" wp14:editId="6BB055F4">
                <wp:simplePos x="0" y="0"/>
                <wp:positionH relativeFrom="column">
                  <wp:posOffset>2471684</wp:posOffset>
                </wp:positionH>
                <wp:positionV relativeFrom="paragraph">
                  <wp:posOffset>-52801</wp:posOffset>
                </wp:positionV>
                <wp:extent cx="3035935" cy="750498"/>
                <wp:effectExtent l="476250" t="0" r="12065" b="12065"/>
                <wp:wrapNone/>
                <wp:docPr id="237" name="Čárový popisek 2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5935" cy="750498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62906"/>
                            <a:gd name="adj4" fmla="val -13585"/>
                            <a:gd name="adj5" fmla="val 86484"/>
                            <a:gd name="adj6" fmla="val -1565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3F67" w:rsidRDefault="007A3F67" w:rsidP="004F75B9">
                            <w:pPr>
                              <w:jc w:val="left"/>
                            </w:pPr>
                            <w:r>
                              <w:t>Zvolíme</w:t>
                            </w:r>
                            <w:r w:rsidR="00460963">
                              <w:t>,</w:t>
                            </w:r>
                            <w:r>
                              <w:t xml:space="preserve"> kam se má list zkopírovat nebo přesunout. </w:t>
                            </w:r>
                          </w:p>
                          <w:p w:rsidR="007A3F67" w:rsidRPr="007A3F67" w:rsidRDefault="007A3F67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Může to být v rámci otevřeného sešitu nebo do sešitu nového.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7" o:spid="_x0000_s1036" type="#_x0000_t48" style="position:absolute;left:0;text-align:left;margin-left:194.6pt;margin-top:-4.15pt;width:239.05pt;height:59.1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" adj="-3381,18681,-2934,13588,-146,12701" fillcolor="white [3201]" strokecolor="black [3200]" strokeweight="2pt">
                <v:textbox>
                  <w:txbxContent>
                    <w:p w:rsidR="007A3F67" w:rsidRDefault="007A3F67" w:rsidP="004F75B9">
                      <w:pPr>
                        <w:jc w:val="left"/>
                      </w:pPr>
                      <w:r>
                        <w:t>Zvolíme</w:t>
                      </w:r>
                      <w:r w:rsidR="00460963">
                        <w:t>,</w:t>
                      </w:r>
                      <w:r>
                        <w:t xml:space="preserve"> kam se má list zkopírovat nebo přesunout. </w:t>
                      </w:r>
                    </w:p>
                    <w:p w:rsidR="007A3F67" w:rsidRPr="007A3F67" w:rsidRDefault="007A3F67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>Může to být v rámci otevřeného sešitu nebo do sešitu nového.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7A3F67">
        <w:rPr>
          <w:noProof/>
        </w:rPr>
        <w:drawing>
          <wp:inline distT="0" distB="0" distL="0" distR="0" wp14:anchorId="04F55947" wp14:editId="536E9C02">
            <wp:extent cx="2165231" cy="2064187"/>
            <wp:effectExtent l="0" t="0" r="6985" b="0"/>
            <wp:docPr id="236" name="Obrázek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66866" cy="206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F53" w:rsidRDefault="00C13F53" w:rsidP="00C13F53"/>
    <w:p w:rsidR="007A3F67" w:rsidRDefault="00C13F53" w:rsidP="00C13F53">
      <w:pPr>
        <w:pStyle w:val="Podnadpis"/>
      </w:pPr>
      <w:r>
        <w:t>Kopírování a řazení listů pomocí myši</w:t>
      </w:r>
    </w:p>
    <w:p w:rsidR="00C13F53" w:rsidRPr="00C13F53" w:rsidRDefault="00C13F53" w:rsidP="00C13F53">
      <w:r>
        <w:t>Tažením myši ve směru šipky přesuneme list na požadované místo.</w:t>
      </w:r>
    </w:p>
    <w:p w:rsidR="00C13F53" w:rsidRDefault="00C13F53" w:rsidP="00C13F53">
      <w:r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6D3E09" wp14:editId="36F1C446">
                <wp:simplePos x="0" y="0"/>
                <wp:positionH relativeFrom="column">
                  <wp:posOffset>-4987290</wp:posOffset>
                </wp:positionH>
                <wp:positionV relativeFrom="paragraph">
                  <wp:posOffset>95885</wp:posOffset>
                </wp:positionV>
                <wp:extent cx="1318895" cy="0"/>
                <wp:effectExtent l="0" t="76200" r="33655" b="152400"/>
                <wp:wrapNone/>
                <wp:docPr id="245" name="Přímá spojnice se šipkou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88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5" o:spid="_x0000_s1026" type="#_x0000_t32" style="position:absolute;margin-left:-392.7pt;margin-top:7.55pt;width:103.8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18336" behindDoc="0" locked="0" layoutInCell="1" allowOverlap="1" wp14:anchorId="0B431EB4" wp14:editId="28FD9C89">
            <wp:simplePos x="0" y="0"/>
            <wp:positionH relativeFrom="margin">
              <wp:posOffset>2969895</wp:posOffset>
            </wp:positionH>
            <wp:positionV relativeFrom="margin">
              <wp:posOffset>2806065</wp:posOffset>
            </wp:positionV>
            <wp:extent cx="2596515" cy="448310"/>
            <wp:effectExtent l="0" t="0" r="0" b="8890"/>
            <wp:wrapSquare wrapText="bothSides"/>
            <wp:docPr id="243" name="Obrázek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162" r="79333" b="8483"/>
                    <a:stretch/>
                  </pic:blipFill>
                  <pic:spPr bwMode="auto">
                    <a:xfrm>
                      <a:off x="0" y="0"/>
                      <a:ext cx="2596515" cy="44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7312" behindDoc="0" locked="0" layoutInCell="1" allowOverlap="1" wp14:anchorId="205C3F46" wp14:editId="0DF43361">
            <wp:simplePos x="0" y="0"/>
            <wp:positionH relativeFrom="margin">
              <wp:posOffset>-60960</wp:posOffset>
            </wp:positionH>
            <wp:positionV relativeFrom="margin">
              <wp:posOffset>2795270</wp:posOffset>
            </wp:positionV>
            <wp:extent cx="2620010" cy="457200"/>
            <wp:effectExtent l="0" t="0" r="8890" b="0"/>
            <wp:wrapSquare wrapText="bothSides"/>
            <wp:docPr id="242" name="Obrázek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807" r="78603"/>
                    <a:stretch/>
                  </pic:blipFill>
                  <pic:spPr bwMode="auto">
                    <a:xfrm>
                      <a:off x="0" y="0"/>
                      <a:ext cx="2620010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13F53" w:rsidRPr="00C13F53" w:rsidRDefault="00C13F53" w:rsidP="00C13F53"/>
    <w:p w:rsidR="00C13F53" w:rsidRPr="00C13F53" w:rsidRDefault="00C13F53" w:rsidP="00C13F53"/>
    <w:p w:rsidR="00C13F53" w:rsidRPr="00C13F53" w:rsidRDefault="00C13F53" w:rsidP="00C13F53"/>
    <w:p w:rsidR="00C13F53" w:rsidRPr="00C13F53" w:rsidRDefault="00C13F53" w:rsidP="00C13F53">
      <w:r>
        <w:t xml:space="preserve">Pokud při tažení myši budeme držet stisknutou klávesu </w:t>
      </w:r>
      <w:r>
        <w:rPr>
          <w:b/>
        </w:rPr>
        <w:t>Ctrl</w:t>
      </w:r>
      <w:r>
        <w:t xml:space="preserve">, </w:t>
      </w:r>
      <w:r w:rsidR="004F2165">
        <w:t>tažený list se zkopíruje.</w:t>
      </w:r>
    </w:p>
    <w:p w:rsidR="00C13F53" w:rsidRDefault="00C13F53" w:rsidP="00C13F53"/>
    <w:p w:rsidR="00C13F53" w:rsidRDefault="004F2165" w:rsidP="004F2165">
      <w:pPr>
        <w:pStyle w:val="Podnadpis"/>
      </w:pPr>
      <w:r>
        <w:t>Vzorce odkazující se na data v jiném listu</w:t>
      </w:r>
    </w:p>
    <w:p w:rsidR="004F2165" w:rsidRDefault="004F2165" w:rsidP="004F2165">
      <w:r>
        <w:t>V Excelu můžeme vzorec, který provede výpočet s hodnotami v různých listech.</w:t>
      </w:r>
    </w:p>
    <w:p w:rsidR="00C63F7B" w:rsidRDefault="00C63F7B" w:rsidP="004F2165">
      <w:r>
        <w:rPr>
          <w:noProof/>
        </w:rPr>
        <w:drawing>
          <wp:anchor distT="0" distB="0" distL="114300" distR="114300" simplePos="0" relativeHeight="251921408" behindDoc="0" locked="0" layoutInCell="1" allowOverlap="1" wp14:anchorId="0233518F" wp14:editId="05CC7B2C">
            <wp:simplePos x="0" y="0"/>
            <wp:positionH relativeFrom="column">
              <wp:posOffset>-4445</wp:posOffset>
            </wp:positionH>
            <wp:positionV relativeFrom="paragraph">
              <wp:posOffset>36830</wp:posOffset>
            </wp:positionV>
            <wp:extent cx="2630805" cy="253365"/>
            <wp:effectExtent l="0" t="0" r="0" b="0"/>
            <wp:wrapSquare wrapText="bothSides"/>
            <wp:docPr id="246" name="Obrázek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090" r="77598" b="11054"/>
                    <a:stretch/>
                  </pic:blipFill>
                  <pic:spPr bwMode="auto">
                    <a:xfrm>
                      <a:off x="0" y="0"/>
                      <a:ext cx="2630805" cy="253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F7B" w:rsidRDefault="00C63F7B" w:rsidP="004F2165"/>
    <w:p w:rsidR="004F2165" w:rsidRDefault="004F2165" w:rsidP="00C63F7B">
      <w:pPr>
        <w:pStyle w:val="Odstavecseseznamem"/>
        <w:numPr>
          <w:ilvl w:val="0"/>
          <w:numId w:val="25"/>
        </w:numPr>
      </w:pPr>
      <w:r>
        <w:t xml:space="preserve">Na listu </w:t>
      </w:r>
      <w:r w:rsidRPr="00C63F7B">
        <w:rPr>
          <w:b/>
        </w:rPr>
        <w:t xml:space="preserve">Podklady </w:t>
      </w:r>
      <w:r>
        <w:t>máme údaje o prodeji DVD od různých dodavatelů po měsících.</w:t>
      </w:r>
    </w:p>
    <w:p w:rsidR="004F2165" w:rsidRDefault="004F2165" w:rsidP="00C63F7B">
      <w:pPr>
        <w:pStyle w:val="Odstavecseseznamem"/>
        <w:numPr>
          <w:ilvl w:val="0"/>
          <w:numId w:val="25"/>
        </w:numPr>
      </w:pPr>
      <w:r>
        <w:t xml:space="preserve">Na list </w:t>
      </w:r>
      <w:r w:rsidRPr="00C63F7B">
        <w:rPr>
          <w:b/>
        </w:rPr>
        <w:t xml:space="preserve">Sumář </w:t>
      </w:r>
      <w:r>
        <w:t xml:space="preserve">provedeme </w:t>
      </w:r>
      <w:proofErr w:type="gramStart"/>
      <w:r>
        <w:t>součet  prodaných</w:t>
      </w:r>
      <w:proofErr w:type="gramEnd"/>
      <w:r>
        <w:t xml:space="preserve"> DVD celkem v každém měsíci.</w:t>
      </w:r>
    </w:p>
    <w:p w:rsidR="00C63F7B" w:rsidRDefault="00C63F7B" w:rsidP="00C63F7B">
      <w:r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B4155C2" wp14:editId="4483E119">
                <wp:simplePos x="0" y="0"/>
                <wp:positionH relativeFrom="column">
                  <wp:posOffset>3420589</wp:posOffset>
                </wp:positionH>
                <wp:positionV relativeFrom="paragraph">
                  <wp:posOffset>759592</wp:posOffset>
                </wp:positionV>
                <wp:extent cx="2147570" cy="439420"/>
                <wp:effectExtent l="2533650" t="0" r="24130" b="17780"/>
                <wp:wrapNone/>
                <wp:docPr id="252" name="Čárový popisek 2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570" cy="439420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85156"/>
                            <a:gd name="adj4" fmla="val -101086"/>
                            <a:gd name="adj5" fmla="val 21619"/>
                            <a:gd name="adj6" fmla="val -11776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F7B" w:rsidRPr="00C63F7B" w:rsidRDefault="00C63F7B" w:rsidP="00C63F7B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2. </w:t>
                            </w:r>
                            <w:r>
                              <w:t xml:space="preserve">Na kartě </w:t>
                            </w:r>
                            <w:r>
                              <w:rPr>
                                <w:b/>
                              </w:rPr>
                              <w:t xml:space="preserve">Domů </w:t>
                            </w:r>
                            <w:r w:rsidR="00460963">
                              <w:t>klikneme</w:t>
                            </w:r>
                            <w:bookmarkStart w:id="0" w:name="_GoBack"/>
                            <w:bookmarkEnd w:id="0"/>
                            <w:r>
                              <w:t xml:space="preserve"> na tlačítko </w:t>
                            </w:r>
                            <w:r>
                              <w:rPr>
                                <w:b/>
                              </w:rPr>
                              <w:t>Suma.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2" o:spid="_x0000_s1037" type="#_x0000_t48" style="position:absolute;left:0;text-align:left;margin-left:269.35pt;margin-top:59.8pt;width:169.1pt;height:34.6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" adj="-25436,4670,-21835,18394,-146,12701" fillcolor="white [3201]" strokecolor="black [3200]" strokeweight="2pt">
                <v:textbox>
                  <w:txbxContent>
                    <w:p w:rsidR="00C63F7B" w:rsidRPr="00C63F7B" w:rsidRDefault="00C63F7B" w:rsidP="00C63F7B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2. </w:t>
                      </w:r>
                      <w:r>
                        <w:t xml:space="preserve">Na kartě </w:t>
                      </w:r>
                      <w:r>
                        <w:rPr>
                          <w:b/>
                        </w:rPr>
                        <w:t xml:space="preserve">Domů </w:t>
                      </w:r>
                      <w:r w:rsidR="00460963">
                        <w:t>klikneme</w:t>
                      </w:r>
                      <w:bookmarkStart w:id="1" w:name="_GoBack"/>
                      <w:bookmarkEnd w:id="1"/>
                      <w:r>
                        <w:t xml:space="preserve"> na tlačítko </w:t>
                      </w:r>
                      <w:r>
                        <w:rPr>
                          <w:b/>
                        </w:rPr>
                        <w:t>Suma.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697FD356" wp14:editId="67DB8319">
                <wp:simplePos x="0" y="0"/>
                <wp:positionH relativeFrom="column">
                  <wp:posOffset>3420589</wp:posOffset>
                </wp:positionH>
                <wp:positionV relativeFrom="paragraph">
                  <wp:posOffset>26347</wp:posOffset>
                </wp:positionV>
                <wp:extent cx="2147570" cy="629285"/>
                <wp:effectExtent l="2838450" t="0" r="24130" b="132715"/>
                <wp:wrapNone/>
                <wp:docPr id="251" name="Čárový popisek 2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570" cy="629285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51749"/>
                            <a:gd name="adj4" fmla="val -121170"/>
                            <a:gd name="adj5" fmla="val 116579"/>
                            <a:gd name="adj6" fmla="val -1316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F7B" w:rsidRPr="00C63F7B" w:rsidRDefault="00C63F7B" w:rsidP="00C63F7B">
                            <w:pPr>
                              <w:jc w:val="left"/>
                            </w:pPr>
                            <w:r>
                              <w:t xml:space="preserve">1. Na listu </w:t>
                            </w:r>
                            <w:r>
                              <w:rPr>
                                <w:b/>
                              </w:rPr>
                              <w:t xml:space="preserve">Sumář </w:t>
                            </w:r>
                            <w:r w:rsidR="00460963" w:rsidRPr="00460963">
                              <w:t>klikneme</w:t>
                            </w:r>
                            <w:r>
                              <w:t xml:space="preserve"> na buňku, kam, chceme umístit výsledek.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1" o:spid="_x0000_s1038" type="#_x0000_t48" style="position:absolute;left:0;text-align:left;margin-left:269.35pt;margin-top:2.05pt;width:169.1pt;height:49.5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" adj="-28436,25181,-26173,11178,-146,12701" fillcolor="white [3201]" strokecolor="black [3200]" strokeweight="2pt">
                <v:textbox>
                  <w:txbxContent>
                    <w:p w:rsidR="00C63F7B" w:rsidRPr="00C63F7B" w:rsidRDefault="00C63F7B" w:rsidP="00C63F7B">
                      <w:pPr>
                        <w:jc w:val="left"/>
                      </w:pPr>
                      <w:r>
                        <w:t xml:space="preserve">1. Na listu </w:t>
                      </w:r>
                      <w:r>
                        <w:rPr>
                          <w:b/>
                        </w:rPr>
                        <w:t xml:space="preserve">Sumář </w:t>
                      </w:r>
                      <w:r w:rsidR="00460963" w:rsidRPr="00460963">
                        <w:t>klikneme</w:t>
                      </w:r>
                      <w:r>
                        <w:t xml:space="preserve"> na buňku, kam, chceme umístit výsledek.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7F8A5E3" wp14:editId="3D98F884">
            <wp:extent cx="3305232" cy="1078302"/>
            <wp:effectExtent l="0" t="0" r="0" b="7620"/>
            <wp:docPr id="247" name="Obrázek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723" t="19023" r="58522" b="57326"/>
                    <a:stretch/>
                  </pic:blipFill>
                  <pic:spPr bwMode="auto">
                    <a:xfrm>
                      <a:off x="0" y="0"/>
                      <a:ext cx="3307402" cy="1079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F7B" w:rsidRDefault="00C63F7B" w:rsidP="00C63F7B"/>
    <w:p w:rsidR="00C63F7B" w:rsidRDefault="00C63F7B" w:rsidP="00C63F7B">
      <w:r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35F8FD38" wp14:editId="2C1714E7">
                <wp:simplePos x="0" y="0"/>
                <wp:positionH relativeFrom="column">
                  <wp:posOffset>647544</wp:posOffset>
                </wp:positionH>
                <wp:positionV relativeFrom="paragraph">
                  <wp:posOffset>39298</wp:posOffset>
                </wp:positionV>
                <wp:extent cx="2147570" cy="439420"/>
                <wp:effectExtent l="2228850" t="0" r="24130" b="17780"/>
                <wp:wrapNone/>
                <wp:docPr id="254" name="Čárový popisek 2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570" cy="439420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65525"/>
                            <a:gd name="adj4" fmla="val -71763"/>
                            <a:gd name="adj5" fmla="val 25545"/>
                            <a:gd name="adj6" fmla="val -10330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F7B" w:rsidRPr="00C63F7B" w:rsidRDefault="00C63F7B" w:rsidP="00C63F7B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3. Přepneme se na list </w:t>
                            </w:r>
                            <w:r>
                              <w:rPr>
                                <w:b/>
                              </w:rPr>
                              <w:t>Podklady.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4" o:spid="_x0000_s1039" type="#_x0000_t48" style="position:absolute;left:0;text-align:left;margin-left:51pt;margin-top:3.1pt;width:169.1pt;height:34.6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" adj="-22313,5518,-15501,14153,-146,12701" fillcolor="white [3201]" strokecolor="black [3200]" strokeweight="2pt">
                <v:textbox>
                  <w:txbxContent>
                    <w:p w:rsidR="00C63F7B" w:rsidRPr="00C63F7B" w:rsidRDefault="00C63F7B" w:rsidP="00C63F7B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3. Přepneme se na list </w:t>
                      </w:r>
                      <w:r>
                        <w:rPr>
                          <w:b/>
                        </w:rPr>
                        <w:t>Podklady.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27552" behindDoc="0" locked="0" layoutInCell="1" allowOverlap="1" wp14:anchorId="0A76FD8A" wp14:editId="11E95002">
            <wp:simplePos x="0" y="0"/>
            <wp:positionH relativeFrom="column">
              <wp:posOffset>27940</wp:posOffset>
            </wp:positionH>
            <wp:positionV relativeFrom="paragraph">
              <wp:posOffset>6985</wp:posOffset>
            </wp:positionV>
            <wp:extent cx="2630805" cy="253365"/>
            <wp:effectExtent l="0" t="0" r="0" b="0"/>
            <wp:wrapSquare wrapText="bothSides"/>
            <wp:docPr id="253" name="Obrázek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090" r="77598" b="11054"/>
                    <a:stretch/>
                  </pic:blipFill>
                  <pic:spPr bwMode="auto">
                    <a:xfrm>
                      <a:off x="0" y="0"/>
                      <a:ext cx="2630805" cy="253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F7B" w:rsidRDefault="00C63F7B" w:rsidP="00C63F7B"/>
    <w:p w:rsidR="00C63F7B" w:rsidRDefault="00C63F7B" w:rsidP="00C63F7B"/>
    <w:p w:rsidR="00C63F7B" w:rsidRDefault="00C63F7B" w:rsidP="00C63F7B">
      <w:r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698C2EC" wp14:editId="0D7ABE2A">
                <wp:simplePos x="0" y="0"/>
                <wp:positionH relativeFrom="column">
                  <wp:posOffset>3843020</wp:posOffset>
                </wp:positionH>
                <wp:positionV relativeFrom="paragraph">
                  <wp:posOffset>462915</wp:posOffset>
                </wp:positionV>
                <wp:extent cx="2147570" cy="439420"/>
                <wp:effectExtent l="2724150" t="0" r="24130" b="17780"/>
                <wp:wrapNone/>
                <wp:docPr id="255" name="Čárový popisek 2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570" cy="439420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65525"/>
                            <a:gd name="adj4" fmla="val -71763"/>
                            <a:gd name="adj5" fmla="val 11803"/>
                            <a:gd name="adj6" fmla="val -12619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F7B" w:rsidRPr="00C63F7B" w:rsidRDefault="00C63F7B" w:rsidP="00C63F7B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4. Označíme oblast pro výpočet funkce </w:t>
                            </w:r>
                            <w:r>
                              <w:rPr>
                                <w:b/>
                              </w:rPr>
                              <w:t>Suma.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5" o:spid="_x0000_s1040" type="#_x0000_t48" style="position:absolute;left:0;text-align:left;margin-left:302.6pt;margin-top:36.45pt;width:169.1pt;height:34.6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" adj="-27258,2549,-15501,14153,-146,12701" fillcolor="white [3201]" strokecolor="black [3200]" strokeweight="2pt">
                <v:textbox>
                  <w:txbxContent>
                    <w:p w:rsidR="00C63F7B" w:rsidRPr="00C63F7B" w:rsidRDefault="00C63F7B" w:rsidP="00C63F7B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4. Označíme oblast pro výpočet funkce </w:t>
                      </w:r>
                      <w:r>
                        <w:rPr>
                          <w:b/>
                        </w:rPr>
                        <w:t>Suma.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8DE1059" wp14:editId="3A25FDED">
                <wp:simplePos x="0" y="0"/>
                <wp:positionH relativeFrom="column">
                  <wp:posOffset>617004</wp:posOffset>
                </wp:positionH>
                <wp:positionV relativeFrom="paragraph">
                  <wp:posOffset>394095</wp:posOffset>
                </wp:positionV>
                <wp:extent cx="526212" cy="586597"/>
                <wp:effectExtent l="0" t="0" r="26670" b="23495"/>
                <wp:wrapNone/>
                <wp:docPr id="256" name="Obdélník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212" cy="58659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6" o:spid="_x0000_s1026" style="position:absolute;margin-left:48.6pt;margin-top:31.05pt;width:41.45pt;height:46.2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5E8B2D89" wp14:editId="1C5EC2B4">
            <wp:extent cx="3882443" cy="1104181"/>
            <wp:effectExtent l="0" t="0" r="3810" b="1270"/>
            <wp:docPr id="248" name="Obrázek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722" t="24936" r="52019" b="51157"/>
                    <a:stretch/>
                  </pic:blipFill>
                  <pic:spPr bwMode="auto">
                    <a:xfrm>
                      <a:off x="0" y="0"/>
                      <a:ext cx="3884992" cy="1104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F7B" w:rsidRDefault="0048576A" w:rsidP="00C63F7B">
      <w:r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73318B68" wp14:editId="4EBE1163">
                <wp:simplePos x="0" y="0"/>
                <wp:positionH relativeFrom="column">
                  <wp:posOffset>2100580</wp:posOffset>
                </wp:positionH>
                <wp:positionV relativeFrom="paragraph">
                  <wp:posOffset>73660</wp:posOffset>
                </wp:positionV>
                <wp:extent cx="1466215" cy="387350"/>
                <wp:effectExtent l="0" t="0" r="19685" b="12700"/>
                <wp:wrapNone/>
                <wp:docPr id="258" name="Obdélník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215" cy="387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8" o:spid="_x0000_s1026" style="position:absolute;margin-left:165.4pt;margin-top:5.8pt;width:115.45pt;height:30.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" filled="f" strokecolor="red" strokeweight="2pt"/>
            </w:pict>
          </mc:Fallback>
        </mc:AlternateContent>
      </w:r>
    </w:p>
    <w:p w:rsidR="00C63F7B" w:rsidRDefault="0048576A" w:rsidP="00C63F7B">
      <w:r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648C4B23" wp14:editId="752B5F7E">
                <wp:simplePos x="0" y="0"/>
                <wp:positionH relativeFrom="column">
                  <wp:posOffset>-211132</wp:posOffset>
                </wp:positionH>
                <wp:positionV relativeFrom="paragraph">
                  <wp:posOffset>1319650</wp:posOffset>
                </wp:positionV>
                <wp:extent cx="2682240" cy="681355"/>
                <wp:effectExtent l="0" t="1143000" r="22860" b="23495"/>
                <wp:wrapNone/>
                <wp:docPr id="259" name="Čárový popisek 2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2240" cy="681355"/>
                        </a:xfrm>
                        <a:prstGeom prst="borderCallout2">
                          <a:avLst>
                            <a:gd name="adj1" fmla="val -1968"/>
                            <a:gd name="adj2" fmla="val 19552"/>
                            <a:gd name="adj3" fmla="val -117229"/>
                            <a:gd name="adj4" fmla="val 40709"/>
                            <a:gd name="adj5" fmla="val -164136"/>
                            <a:gd name="adj6" fmla="val 8611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76A" w:rsidRPr="0048576A" w:rsidRDefault="0048576A" w:rsidP="00C63F7B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6. Vzorec pro výpočet je stejný, pouze se v něm zobrazuje název listu s vykřičníkem </w:t>
                            </w:r>
                            <w:r>
                              <w:rPr>
                                <w:b/>
                              </w:rPr>
                              <w:t>Podklady!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9" o:spid="_x0000_s1041" type="#_x0000_t48" style="position:absolute;left:0;text-align:left;margin-left:-16.6pt;margin-top:103.9pt;width:211.2pt;height:53.6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" adj="18601,-35453,8793,-25321,4223,-425" fillcolor="white [3201]" strokecolor="black [3200]" strokeweight="2pt">
                <v:textbox>
                  <w:txbxContent>
                    <w:p w:rsidR="0048576A" w:rsidRPr="0048576A" w:rsidRDefault="0048576A" w:rsidP="00C63F7B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6. Vzorec pro výpočet je stejný, pouze se v něm zobrazuje název listu s vykřičníkem </w:t>
                      </w:r>
                      <w:r>
                        <w:rPr>
                          <w:b/>
                        </w:rPr>
                        <w:t>Podklady!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C63F7B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DAC0558" wp14:editId="0B55D1D2">
                <wp:simplePos x="0" y="0"/>
                <wp:positionH relativeFrom="column">
                  <wp:posOffset>3843284</wp:posOffset>
                </wp:positionH>
                <wp:positionV relativeFrom="paragraph">
                  <wp:posOffset>465635</wp:posOffset>
                </wp:positionV>
                <wp:extent cx="2147570" cy="681355"/>
                <wp:effectExtent l="2552700" t="0" r="24130" b="23495"/>
                <wp:wrapNone/>
                <wp:docPr id="257" name="Čárový popisek 2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570" cy="681355"/>
                        </a:xfrm>
                        <a:prstGeom prst="borderCallout2">
                          <a:avLst>
                            <a:gd name="adj1" fmla="val 58803"/>
                            <a:gd name="adj2" fmla="val -675"/>
                            <a:gd name="adj3" fmla="val 46093"/>
                            <a:gd name="adj4" fmla="val -107914"/>
                            <a:gd name="adj5" fmla="val 84013"/>
                            <a:gd name="adj6" fmla="val -11856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F7B" w:rsidRPr="00C63F7B" w:rsidRDefault="00C63F7B" w:rsidP="00C63F7B">
                            <w:pPr>
                              <w:jc w:val="left"/>
                            </w:pPr>
                            <w:r>
                              <w:t xml:space="preserve">5. Po stisku klávesy </w:t>
                            </w:r>
                            <w:r>
                              <w:rPr>
                                <w:b/>
                              </w:rPr>
                              <w:t xml:space="preserve">Enter </w:t>
                            </w:r>
                            <w:r>
                              <w:t xml:space="preserve">se </w:t>
                            </w:r>
                            <w:r w:rsidR="0048576A">
                              <w:t>ve vybrané buňce zobrazí výsledek.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7" o:spid="_x0000_s1042" type="#_x0000_t48" style="position:absolute;left:0;text-align:left;margin-left:302.6pt;margin-top:36.65pt;width:169.1pt;height:53.6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" adj="-25610,18147,-23309,9956,-146,12701" fillcolor="white [3201]" strokecolor="black [3200]" strokeweight="2pt">
                <v:textbox>
                  <w:txbxContent>
                    <w:p w:rsidR="00C63F7B" w:rsidRPr="00C63F7B" w:rsidRDefault="00C63F7B" w:rsidP="00C63F7B">
                      <w:pPr>
                        <w:jc w:val="left"/>
                      </w:pPr>
                      <w:r>
                        <w:t xml:space="preserve">5. Po stisku klávesy </w:t>
                      </w:r>
                      <w:r>
                        <w:rPr>
                          <w:b/>
                        </w:rPr>
                        <w:t xml:space="preserve">Enter </w:t>
                      </w:r>
                      <w:r>
                        <w:t xml:space="preserve">se </w:t>
                      </w:r>
                      <w:r w:rsidR="0048576A">
                        <w:t>ve vybrané buňce zobrazí výsledek.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C63F7B">
        <w:rPr>
          <w:noProof/>
        </w:rPr>
        <w:drawing>
          <wp:inline distT="0" distB="0" distL="0" distR="0" wp14:anchorId="7C0BD82A" wp14:editId="6D70AEA1">
            <wp:extent cx="3726612" cy="1323927"/>
            <wp:effectExtent l="0" t="0" r="7620" b="0"/>
            <wp:docPr id="250" name="Obrázek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t="19280" r="67049" b="59897"/>
                    <a:stretch/>
                  </pic:blipFill>
                  <pic:spPr bwMode="auto">
                    <a:xfrm>
                      <a:off x="0" y="0"/>
                      <a:ext cx="3729060" cy="1324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1352" w:rsidRPr="00047D17" w:rsidRDefault="00FC1352" w:rsidP="00FC1352">
      <w:pPr>
        <w:pStyle w:val="Nadpis2"/>
      </w:pPr>
      <w:r>
        <w:lastRenderedPageBreak/>
        <w:t>Použitá literatura:</w:t>
      </w:r>
    </w:p>
    <w:p w:rsidR="00FC1352" w:rsidRDefault="00FC1352" w:rsidP="00FC135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FC1352" w:rsidRPr="00C63F7B" w:rsidRDefault="00FC1352" w:rsidP="00C63F7B"/>
    <w:sectPr w:rsidR="00FC1352" w:rsidRPr="00C63F7B" w:rsidSect="00C8420C">
      <w:headerReference w:type="default" r:id="rId21"/>
      <w:footerReference w:type="default" r:id="rId22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AFB" w:rsidRDefault="00267AFB">
      <w:r>
        <w:separator/>
      </w:r>
    </w:p>
  </w:endnote>
  <w:endnote w:type="continuationSeparator" w:id="0">
    <w:p w:rsidR="00267AFB" w:rsidRDefault="0026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AFB" w:rsidRDefault="00267AFB">
      <w:r>
        <w:separator/>
      </w:r>
    </w:p>
  </w:footnote>
  <w:footnote w:type="continuationSeparator" w:id="0">
    <w:p w:rsidR="00267AFB" w:rsidRDefault="00267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D1BAB"/>
    <w:multiLevelType w:val="hybridMultilevel"/>
    <w:tmpl w:val="95263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F4744E0"/>
    <w:multiLevelType w:val="hybridMultilevel"/>
    <w:tmpl w:val="03A094AE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F6167E"/>
    <w:multiLevelType w:val="hybridMultilevel"/>
    <w:tmpl w:val="CDC0D6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E14775"/>
    <w:multiLevelType w:val="hybridMultilevel"/>
    <w:tmpl w:val="CF9AC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FF45AB"/>
    <w:multiLevelType w:val="hybridMultilevel"/>
    <w:tmpl w:val="09EAC8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22"/>
  </w:num>
  <w:num w:numId="5">
    <w:abstractNumId w:val="0"/>
  </w:num>
  <w:num w:numId="6">
    <w:abstractNumId w:val="24"/>
  </w:num>
  <w:num w:numId="7">
    <w:abstractNumId w:val="4"/>
  </w:num>
  <w:num w:numId="8">
    <w:abstractNumId w:val="1"/>
  </w:num>
  <w:num w:numId="9">
    <w:abstractNumId w:val="7"/>
  </w:num>
  <w:num w:numId="10">
    <w:abstractNumId w:val="19"/>
  </w:num>
  <w:num w:numId="11">
    <w:abstractNumId w:val="5"/>
  </w:num>
  <w:num w:numId="12">
    <w:abstractNumId w:val="6"/>
  </w:num>
  <w:num w:numId="13">
    <w:abstractNumId w:val="10"/>
  </w:num>
  <w:num w:numId="14">
    <w:abstractNumId w:val="12"/>
  </w:num>
  <w:num w:numId="15">
    <w:abstractNumId w:val="15"/>
  </w:num>
  <w:num w:numId="16">
    <w:abstractNumId w:val="14"/>
  </w:num>
  <w:num w:numId="17">
    <w:abstractNumId w:val="2"/>
  </w:num>
  <w:num w:numId="18">
    <w:abstractNumId w:val="18"/>
  </w:num>
  <w:num w:numId="19">
    <w:abstractNumId w:val="25"/>
  </w:num>
  <w:num w:numId="20">
    <w:abstractNumId w:val="17"/>
  </w:num>
  <w:num w:numId="21">
    <w:abstractNumId w:val="23"/>
  </w:num>
  <w:num w:numId="22">
    <w:abstractNumId w:val="20"/>
  </w:num>
  <w:num w:numId="23">
    <w:abstractNumId w:val="3"/>
  </w:num>
  <w:num w:numId="24">
    <w:abstractNumId w:val="13"/>
  </w:num>
  <w:num w:numId="25">
    <w:abstractNumId w:val="2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366AE"/>
    <w:rsid w:val="00041EF5"/>
    <w:rsid w:val="000467D1"/>
    <w:rsid w:val="00050B33"/>
    <w:rsid w:val="00064AC5"/>
    <w:rsid w:val="00072200"/>
    <w:rsid w:val="000C6BE2"/>
    <w:rsid w:val="000F6899"/>
    <w:rsid w:val="00105492"/>
    <w:rsid w:val="00110B44"/>
    <w:rsid w:val="00116677"/>
    <w:rsid w:val="001175F1"/>
    <w:rsid w:val="00150DDE"/>
    <w:rsid w:val="00164219"/>
    <w:rsid w:val="00195294"/>
    <w:rsid w:val="001B40C2"/>
    <w:rsid w:val="001E27FA"/>
    <w:rsid w:val="001F7A44"/>
    <w:rsid w:val="00204237"/>
    <w:rsid w:val="0022363A"/>
    <w:rsid w:val="00227A85"/>
    <w:rsid w:val="00236874"/>
    <w:rsid w:val="00267AFB"/>
    <w:rsid w:val="00297DCC"/>
    <w:rsid w:val="002A27AC"/>
    <w:rsid w:val="002B19E6"/>
    <w:rsid w:val="002B3DE5"/>
    <w:rsid w:val="002D17DF"/>
    <w:rsid w:val="002D1D75"/>
    <w:rsid w:val="002D7BB8"/>
    <w:rsid w:val="00325E94"/>
    <w:rsid w:val="00357C6E"/>
    <w:rsid w:val="00372254"/>
    <w:rsid w:val="003827E8"/>
    <w:rsid w:val="00395259"/>
    <w:rsid w:val="003A2F15"/>
    <w:rsid w:val="003B5C46"/>
    <w:rsid w:val="003D31AA"/>
    <w:rsid w:val="003E2835"/>
    <w:rsid w:val="00404B5A"/>
    <w:rsid w:val="00446037"/>
    <w:rsid w:val="00460963"/>
    <w:rsid w:val="0048576A"/>
    <w:rsid w:val="0049681C"/>
    <w:rsid w:val="004C1A3A"/>
    <w:rsid w:val="004E4C0C"/>
    <w:rsid w:val="004F2165"/>
    <w:rsid w:val="004F36C3"/>
    <w:rsid w:val="004F687A"/>
    <w:rsid w:val="004F75B9"/>
    <w:rsid w:val="00534F0D"/>
    <w:rsid w:val="005370FD"/>
    <w:rsid w:val="00574029"/>
    <w:rsid w:val="00577DB9"/>
    <w:rsid w:val="00591C27"/>
    <w:rsid w:val="005922B9"/>
    <w:rsid w:val="005A6F80"/>
    <w:rsid w:val="005B5023"/>
    <w:rsid w:val="005C62FB"/>
    <w:rsid w:val="005E66FC"/>
    <w:rsid w:val="005F00E4"/>
    <w:rsid w:val="005F6FF3"/>
    <w:rsid w:val="00615002"/>
    <w:rsid w:val="00617138"/>
    <w:rsid w:val="00661F1A"/>
    <w:rsid w:val="0066519A"/>
    <w:rsid w:val="006753F5"/>
    <w:rsid w:val="00694042"/>
    <w:rsid w:val="00696720"/>
    <w:rsid w:val="006C4F82"/>
    <w:rsid w:val="006D5304"/>
    <w:rsid w:val="006F39CA"/>
    <w:rsid w:val="007027B7"/>
    <w:rsid w:val="00715DE6"/>
    <w:rsid w:val="00731EEF"/>
    <w:rsid w:val="00742FFA"/>
    <w:rsid w:val="007612DD"/>
    <w:rsid w:val="00762B87"/>
    <w:rsid w:val="007732B8"/>
    <w:rsid w:val="00784D46"/>
    <w:rsid w:val="007A3F67"/>
    <w:rsid w:val="007B3F0C"/>
    <w:rsid w:val="007D781C"/>
    <w:rsid w:val="007F7F63"/>
    <w:rsid w:val="008024E7"/>
    <w:rsid w:val="008238EA"/>
    <w:rsid w:val="008349E7"/>
    <w:rsid w:val="008378C4"/>
    <w:rsid w:val="008612D9"/>
    <w:rsid w:val="00863FD2"/>
    <w:rsid w:val="008643D8"/>
    <w:rsid w:val="00871470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A1C62"/>
    <w:rsid w:val="009C2698"/>
    <w:rsid w:val="009C580B"/>
    <w:rsid w:val="00A1492F"/>
    <w:rsid w:val="00A34B52"/>
    <w:rsid w:val="00A51052"/>
    <w:rsid w:val="00A57304"/>
    <w:rsid w:val="00AE5CDB"/>
    <w:rsid w:val="00B00626"/>
    <w:rsid w:val="00B23531"/>
    <w:rsid w:val="00B34159"/>
    <w:rsid w:val="00B62867"/>
    <w:rsid w:val="00B770C9"/>
    <w:rsid w:val="00B814AF"/>
    <w:rsid w:val="00B81FD1"/>
    <w:rsid w:val="00BB5FB7"/>
    <w:rsid w:val="00C05C37"/>
    <w:rsid w:val="00C13F53"/>
    <w:rsid w:val="00C3081A"/>
    <w:rsid w:val="00C32DE4"/>
    <w:rsid w:val="00C424D1"/>
    <w:rsid w:val="00C63F7B"/>
    <w:rsid w:val="00C7079C"/>
    <w:rsid w:val="00C719D6"/>
    <w:rsid w:val="00C7475A"/>
    <w:rsid w:val="00C8420C"/>
    <w:rsid w:val="00C91097"/>
    <w:rsid w:val="00CC0DFD"/>
    <w:rsid w:val="00D0040F"/>
    <w:rsid w:val="00D0142A"/>
    <w:rsid w:val="00D16915"/>
    <w:rsid w:val="00D25929"/>
    <w:rsid w:val="00D405C0"/>
    <w:rsid w:val="00D53046"/>
    <w:rsid w:val="00D60663"/>
    <w:rsid w:val="00DA1B4A"/>
    <w:rsid w:val="00DD1884"/>
    <w:rsid w:val="00DE4D4E"/>
    <w:rsid w:val="00E37405"/>
    <w:rsid w:val="00E456E1"/>
    <w:rsid w:val="00E62FAA"/>
    <w:rsid w:val="00E80833"/>
    <w:rsid w:val="00EA7380"/>
    <w:rsid w:val="00ED639D"/>
    <w:rsid w:val="00EE120D"/>
    <w:rsid w:val="00EF48ED"/>
    <w:rsid w:val="00F84D33"/>
    <w:rsid w:val="00F87EE6"/>
    <w:rsid w:val="00FB5C5B"/>
    <w:rsid w:val="00FC1352"/>
    <w:rsid w:val="00FD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218D1-89D6-4FB3-9C6C-261ED72AF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233</TotalTime>
  <Pages>1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9</cp:revision>
  <cp:lastPrinted>1900-12-31T23:00:00Z</cp:lastPrinted>
  <dcterms:created xsi:type="dcterms:W3CDTF">2012-02-16T16:42:00Z</dcterms:created>
  <dcterms:modified xsi:type="dcterms:W3CDTF">2012-03-27T20:50:00Z</dcterms:modified>
</cp:coreProperties>
</file>