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144057">
        <w:t>01-38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44057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Tisk tabulky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144057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Tisk tabulky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660CC6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4F7F3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0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4F7F36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F7A44" w:rsidRDefault="00144057" w:rsidP="00C3081A">
      <w:pPr>
        <w:pStyle w:val="Nadpis2"/>
      </w:pPr>
      <w:r>
        <w:lastRenderedPageBreak/>
        <w:t>Tisk tabulky</w:t>
      </w:r>
    </w:p>
    <w:p w:rsidR="00650283" w:rsidRDefault="00A003BA" w:rsidP="00650283">
      <w:pPr>
        <w:rPr>
          <w:b/>
        </w:rPr>
      </w:pP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9E21AC" wp14:editId="587E6846">
                <wp:simplePos x="0" y="0"/>
                <wp:positionH relativeFrom="column">
                  <wp:posOffset>3002280</wp:posOffset>
                </wp:positionH>
                <wp:positionV relativeFrom="paragraph">
                  <wp:posOffset>2589530</wp:posOffset>
                </wp:positionV>
                <wp:extent cx="2934335" cy="488950"/>
                <wp:effectExtent l="1238250" t="0" r="18415" b="25400"/>
                <wp:wrapNone/>
                <wp:docPr id="41" name="Čárový popisek 2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488950"/>
                        </a:xfrm>
                        <a:prstGeom prst="borderCallout2">
                          <a:avLst>
                            <a:gd name="adj1" fmla="val 60957"/>
                            <a:gd name="adj2" fmla="val -42176"/>
                            <a:gd name="adj3" fmla="val 68539"/>
                            <a:gd name="adj4" fmla="val -8478"/>
                            <a:gd name="adj5" fmla="val 73297"/>
                            <a:gd name="adj6" fmla="val -54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3. Zde můžeme nastavit, </w:t>
                            </w:r>
                            <w:r w:rsidR="00A003BA">
                              <w:t xml:space="preserve">rozsah stran, který </w:t>
                            </w:r>
                            <w:r>
                              <w:t xml:space="preserve">chceme vytisknout.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1" o:spid="_x0000_s1026" type="#_x0000_t48" style="position:absolute;left:0;text-align:left;margin-left:236.4pt;margin-top:203.9pt;width:231.05pt;height:3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" adj="-118,15832,-1831,14804,-9110,13167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 xml:space="preserve">3. Zde můžeme nastavit, </w:t>
                      </w:r>
                      <w:r w:rsidR="00A003BA">
                        <w:t xml:space="preserve">rozsah stran, který </w:t>
                      </w:r>
                      <w:r>
                        <w:t xml:space="preserve">chceme vytisknout. 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ED003" wp14:editId="3C1EE0AD">
                <wp:simplePos x="0" y="0"/>
                <wp:positionH relativeFrom="column">
                  <wp:posOffset>3002830</wp:posOffset>
                </wp:positionH>
                <wp:positionV relativeFrom="paragraph">
                  <wp:posOffset>2221050</wp:posOffset>
                </wp:positionV>
                <wp:extent cx="2907030" cy="272415"/>
                <wp:effectExtent l="952500" t="0" r="26670" b="70485"/>
                <wp:wrapNone/>
                <wp:docPr id="40" name="Čárový popisek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030" cy="272415"/>
                        </a:xfrm>
                        <a:prstGeom prst="borderCallout2">
                          <a:avLst>
                            <a:gd name="adj1" fmla="val 118475"/>
                            <a:gd name="adj2" fmla="val -32429"/>
                            <a:gd name="adj3" fmla="val 45051"/>
                            <a:gd name="adj4" fmla="val -13276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2. Nastavíme rozsah tisku.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0" o:spid="_x0000_s1027" type="#_x0000_t48" style="position:absolute;left:0;text-align:left;margin-left:236.45pt;margin-top:174.9pt;width:228.9pt;height:2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" adj="-587,2680,-2868,9731,-7005,25591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2. Nastavíme rozsah tisku.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A2EDD" wp14:editId="05C48EA8">
                <wp:simplePos x="0" y="0"/>
                <wp:positionH relativeFrom="column">
                  <wp:posOffset>3002830</wp:posOffset>
                </wp:positionH>
                <wp:positionV relativeFrom="paragraph">
                  <wp:posOffset>1784322</wp:posOffset>
                </wp:positionV>
                <wp:extent cx="1841500" cy="327660"/>
                <wp:effectExtent l="1066800" t="0" r="25400" b="15240"/>
                <wp:wrapNone/>
                <wp:docPr id="39" name="Čárový popisek 2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327660"/>
                        </a:xfrm>
                        <a:prstGeom prst="borderCallout2">
                          <a:avLst>
                            <a:gd name="adj1" fmla="val 43717"/>
                            <a:gd name="adj2" fmla="val -57232"/>
                            <a:gd name="adj3" fmla="val 29396"/>
                            <a:gd name="adj4" fmla="val -33118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1.</w:t>
                            </w:r>
                            <w:r w:rsidR="004F7F36">
                              <w:t xml:space="preserve"> </w:t>
                            </w:r>
                            <w:r>
                              <w:t xml:space="preserve">Vybereme </w:t>
                            </w:r>
                            <w:r>
                              <w:t>tiskárnu</w:t>
                            </w:r>
                            <w:r w:rsidR="004F7F36"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39" o:spid="_x0000_s1028" type="#_x0000_t48" style="position:absolute;left:0;text-align:left;margin-left:236.45pt;margin-top:140.5pt;width:145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" adj="-587,2680,-7153,6350,-12362,9443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1.</w:t>
                      </w:r>
                      <w:r w:rsidR="004F7F36">
                        <w:t xml:space="preserve"> </w:t>
                      </w:r>
                      <w:r>
                        <w:t xml:space="preserve">Vybereme </w:t>
                      </w:r>
                      <w:r>
                        <w:t>tiskárnu</w:t>
                      </w:r>
                      <w:r w:rsidR="004F7F36"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A1899D" wp14:editId="302929EC">
                <wp:simplePos x="0" y="0"/>
                <wp:positionH relativeFrom="column">
                  <wp:posOffset>3002602</wp:posOffset>
                </wp:positionH>
                <wp:positionV relativeFrom="paragraph">
                  <wp:posOffset>1333851</wp:posOffset>
                </wp:positionV>
                <wp:extent cx="1841500" cy="327660"/>
                <wp:effectExtent l="1066800" t="171450" r="25400" b="15240"/>
                <wp:wrapNone/>
                <wp:docPr id="38" name="Čárový popisek 2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327660"/>
                        </a:xfrm>
                        <a:prstGeom prst="borderCallout2">
                          <a:avLst>
                            <a:gd name="adj1" fmla="val -50388"/>
                            <a:gd name="adj2" fmla="val -57855"/>
                            <a:gd name="adj3" fmla="val -19279"/>
                            <a:gd name="adj4" fmla="val -34986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9. Nastavíme počet kopií.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8" o:spid="_x0000_s1029" type="#_x0000_t48" style="position:absolute;left:0;text-align:left;margin-left:236.45pt;margin-top:105.05pt;width:145pt;height:2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" adj="-587,2680,-7557,-4164,-12497,-10884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9. Nastavíme počet kopií.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650283"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3A0D10" wp14:editId="6C13FFD8">
                <wp:simplePos x="0" y="0"/>
                <wp:positionH relativeFrom="column">
                  <wp:posOffset>2989182</wp:posOffset>
                </wp:positionH>
                <wp:positionV relativeFrom="paragraph">
                  <wp:posOffset>828978</wp:posOffset>
                </wp:positionV>
                <wp:extent cx="1855470" cy="368300"/>
                <wp:effectExtent l="1714500" t="114300" r="11430" b="12700"/>
                <wp:wrapNone/>
                <wp:docPr id="13" name="Čárový popisek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5470" cy="368300"/>
                        </a:xfrm>
                        <a:prstGeom prst="borderCallout2">
                          <a:avLst>
                            <a:gd name="adj1" fmla="val 88226"/>
                            <a:gd name="adj2" fmla="val -92337"/>
                            <a:gd name="adj3" fmla="val -28973"/>
                            <a:gd name="adj4" fmla="val -46533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413484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10. Vytiskneme dokument.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" o:spid="_x0000_s1030" type="#_x0000_t48" style="position:absolute;left:0;text-align:left;margin-left:235.35pt;margin-top:65.25pt;width:146.1pt;height:2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" adj="-587,2680,-10051,-6258,-19945,19057" fillcolor="white [3201]" strokecolor="black [3200]" strokeweight="2pt">
                <v:textbox>
                  <w:txbxContent>
                    <w:p w:rsidR="00650283" w:rsidRPr="00413484" w:rsidRDefault="00650283" w:rsidP="00650283">
                      <w:pPr>
                        <w:rPr>
                          <w:b/>
                        </w:rPr>
                      </w:pPr>
                      <w:r>
                        <w:t>10. Vytiskneme dokument.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650283" w:rsidRPr="0065028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3BE6C0" wp14:editId="3C1028DE">
                <wp:simplePos x="0" y="0"/>
                <wp:positionH relativeFrom="column">
                  <wp:posOffset>7300595</wp:posOffset>
                </wp:positionH>
                <wp:positionV relativeFrom="paragraph">
                  <wp:posOffset>1547495</wp:posOffset>
                </wp:positionV>
                <wp:extent cx="1707515" cy="478465"/>
                <wp:effectExtent l="990600" t="0" r="26035" b="17145"/>
                <wp:wrapNone/>
                <wp:docPr id="50" name="Čárový popisek 2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478465"/>
                        </a:xfrm>
                        <a:prstGeom prst="borderCallout2">
                          <a:avLst>
                            <a:gd name="adj1" fmla="val 43717"/>
                            <a:gd name="adj2" fmla="val -57232"/>
                            <a:gd name="adj3" fmla="val 29396"/>
                            <a:gd name="adj4" fmla="val -33118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 w:rsidRPr="000B3406">
                              <w:rPr>
                                <w:b/>
                              </w:rPr>
                              <w:t>Náhled</w:t>
                            </w:r>
                            <w:r>
                              <w:t xml:space="preserve"> dokumentu před tiskem.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0" o:spid="_x0000_s1031" type="#_x0000_t48" style="position:absolute;left:0;text-align:left;margin-left:574.85pt;margin-top:121.85pt;width:134.45pt;height:37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" adj="-587,2680,-7153,6350,-12362,9443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 w:rsidRPr="000B3406">
                        <w:rPr>
                          <w:b/>
                        </w:rPr>
                        <w:t>Náhled</w:t>
                      </w:r>
                      <w:r>
                        <w:t xml:space="preserve"> dokumentu před tiskem.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650283">
        <w:rPr>
          <w:noProof/>
        </w:rPr>
        <w:drawing>
          <wp:anchor distT="0" distB="0" distL="114300" distR="114300" simplePos="0" relativeHeight="251658240" behindDoc="0" locked="0" layoutInCell="1" allowOverlap="1" wp14:anchorId="15A0E0FE" wp14:editId="57E42253">
            <wp:simplePos x="900430" y="1528445"/>
            <wp:positionH relativeFrom="margin">
              <wp:align>center</wp:align>
            </wp:positionH>
            <wp:positionV relativeFrom="margin">
              <wp:align>center</wp:align>
            </wp:positionV>
            <wp:extent cx="9737090" cy="5117465"/>
            <wp:effectExtent l="0" t="0" r="0" b="698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02" b="8010"/>
                    <a:stretch/>
                  </pic:blipFill>
                  <pic:spPr bwMode="auto">
                    <a:xfrm>
                      <a:off x="0" y="0"/>
                      <a:ext cx="9737101" cy="5117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0283">
        <w:t xml:space="preserve">Pokud chceme tabulku vytisknout, klepneme na kartu </w:t>
      </w:r>
      <w:r w:rsidR="00650283">
        <w:rPr>
          <w:b/>
        </w:rPr>
        <w:t xml:space="preserve">Soubor </w:t>
      </w:r>
      <w:r w:rsidR="00650283">
        <w:t xml:space="preserve">a vybereme </w:t>
      </w:r>
      <w:r w:rsidR="00650283">
        <w:rPr>
          <w:b/>
        </w:rPr>
        <w:t>Tisk.</w:t>
      </w:r>
    </w:p>
    <w:p w:rsidR="00650283" w:rsidRPr="00650283" w:rsidRDefault="00A003BA" w:rsidP="00650283"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6F0F8A" wp14:editId="2DB4028B">
                <wp:simplePos x="0" y="0"/>
                <wp:positionH relativeFrom="column">
                  <wp:posOffset>6332855</wp:posOffset>
                </wp:positionH>
                <wp:positionV relativeFrom="paragraph">
                  <wp:posOffset>5172075</wp:posOffset>
                </wp:positionV>
                <wp:extent cx="2327910" cy="450215"/>
                <wp:effectExtent l="2571750" t="304800" r="15240" b="26035"/>
                <wp:wrapNone/>
                <wp:docPr id="52" name="Čárový popisek 2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910" cy="450215"/>
                        </a:xfrm>
                        <a:prstGeom prst="borderCallout2">
                          <a:avLst>
                            <a:gd name="adj1" fmla="val -64500"/>
                            <a:gd name="adj2" fmla="val -110293"/>
                            <a:gd name="adj3" fmla="val -38723"/>
                            <a:gd name="adj4" fmla="val -24227"/>
                            <a:gd name="adj5" fmla="val 47988"/>
                            <a:gd name="adj6" fmla="val -8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0B3406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Přepínání mezi stranami dokumentu.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2" o:spid="_x0000_s1032" type="#_x0000_t48" style="position:absolute;left:0;text-align:left;margin-left:498.65pt;margin-top:407.25pt;width:183.3pt;height:35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" adj="-184,10365,-5233,-8364,-23823,-13932" fillcolor="white [3201]" strokecolor="black [3200]" strokeweight="2pt">
                <v:textbox>
                  <w:txbxContent>
                    <w:p w:rsidR="00650283" w:rsidRPr="000B3406" w:rsidRDefault="00650283" w:rsidP="00650283">
                      <w:pPr>
                        <w:rPr>
                          <w:b/>
                        </w:rPr>
                      </w:pPr>
                      <w:r>
                        <w:t>Přepínání mezi stranami dokumentu.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CCE776" wp14:editId="7DD84BFE">
                <wp:simplePos x="0" y="0"/>
                <wp:positionH relativeFrom="column">
                  <wp:posOffset>1528871</wp:posOffset>
                </wp:positionH>
                <wp:positionV relativeFrom="paragraph">
                  <wp:posOffset>5172084</wp:posOffset>
                </wp:positionV>
                <wp:extent cx="2923540" cy="532130"/>
                <wp:effectExtent l="0" t="419100" r="10160" b="20320"/>
                <wp:wrapNone/>
                <wp:docPr id="49" name="Čárový popisek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532130"/>
                        </a:xfrm>
                        <a:prstGeom prst="borderCallout2">
                          <a:avLst>
                            <a:gd name="adj1" fmla="val -75351"/>
                            <a:gd name="adj2" fmla="val 37844"/>
                            <a:gd name="adj3" fmla="val -27042"/>
                            <a:gd name="adj4" fmla="val 22220"/>
                            <a:gd name="adj5" fmla="val -415"/>
                            <a:gd name="adj6" fmla="val 3229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0B3406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Volba pro přepnutí do okna </w:t>
                            </w:r>
                            <w:r>
                              <w:rPr>
                                <w:b/>
                              </w:rPr>
                              <w:t>Vzhled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9" o:spid="_x0000_s1033" type="#_x0000_t48" style="position:absolute;left:0;text-align:left;margin-left:120.4pt;margin-top:407.25pt;width:230.2pt;height:4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" adj="6976,-90,4800,-5841,8174,-16276" fillcolor="white [3201]" strokecolor="black [3200]" strokeweight="2pt">
                <v:textbox>
                  <w:txbxContent>
                    <w:p w:rsidR="00650283" w:rsidRPr="000B3406" w:rsidRDefault="00650283" w:rsidP="00650283">
                      <w:pPr>
                        <w:rPr>
                          <w:b/>
                        </w:rPr>
                      </w:pPr>
                      <w:r>
                        <w:t xml:space="preserve">Volba pro přepnutí do okna </w:t>
                      </w:r>
                      <w:r>
                        <w:rPr>
                          <w:b/>
                        </w:rPr>
                        <w:t>Vzhled stránky.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E330B0" wp14:editId="7ECF911F">
                <wp:simplePos x="0" y="0"/>
                <wp:positionH relativeFrom="column">
                  <wp:posOffset>2994025</wp:posOffset>
                </wp:positionH>
                <wp:positionV relativeFrom="paragraph">
                  <wp:posOffset>4535492</wp:posOffset>
                </wp:positionV>
                <wp:extent cx="2923540" cy="318770"/>
                <wp:effectExtent l="647700" t="266700" r="10160" b="24130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318770"/>
                        </a:xfrm>
                        <a:prstGeom prst="borderCallout2">
                          <a:avLst>
                            <a:gd name="adj1" fmla="val -81504"/>
                            <a:gd name="adj2" fmla="val -21822"/>
                            <a:gd name="adj3" fmla="val -6524"/>
                            <a:gd name="adj4" fmla="val -6723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8. Nastavíme okraje.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34" type="#_x0000_t48" style="position:absolute;left:0;text-align:left;margin-left:235.75pt;margin-top:357.15pt;width:230.2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" adj="-587,2680,-1452,-1409,-4714,-17605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8. Nastavíme okraje.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FF5382" wp14:editId="0D33AF2C">
                <wp:simplePos x="0" y="0"/>
                <wp:positionH relativeFrom="column">
                  <wp:posOffset>2983865</wp:posOffset>
                </wp:positionH>
                <wp:positionV relativeFrom="paragraph">
                  <wp:posOffset>4166557</wp:posOffset>
                </wp:positionV>
                <wp:extent cx="2934335" cy="318770"/>
                <wp:effectExtent l="666750" t="190500" r="18415" b="24130"/>
                <wp:wrapNone/>
                <wp:docPr id="45" name="Čárový popisek 2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318770"/>
                        </a:xfrm>
                        <a:prstGeom prst="borderCallout2">
                          <a:avLst>
                            <a:gd name="adj1" fmla="val -54819"/>
                            <a:gd name="adj2" fmla="val -22440"/>
                            <a:gd name="adj3" fmla="val -9859"/>
                            <a:gd name="adj4" fmla="val -8972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7. Nastavíme formát papíru.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5" o:spid="_x0000_s1035" type="#_x0000_t48" style="position:absolute;left:0;text-align:left;margin-left:234.95pt;margin-top:328.1pt;width:231.0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" adj="-587,2680,-1938,-2130,-4847,-11841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7. Nastavíme formát papíru.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D3D1BA" wp14:editId="63217C86">
                <wp:simplePos x="0" y="0"/>
                <wp:positionH relativeFrom="column">
                  <wp:posOffset>2983865</wp:posOffset>
                </wp:positionH>
                <wp:positionV relativeFrom="paragraph">
                  <wp:posOffset>3780477</wp:posOffset>
                </wp:positionV>
                <wp:extent cx="2934335" cy="318770"/>
                <wp:effectExtent l="647700" t="152400" r="18415" b="24130"/>
                <wp:wrapNone/>
                <wp:docPr id="44" name="Čárový popisek 2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335" cy="318770"/>
                        </a:xfrm>
                        <a:prstGeom prst="borderCallout2">
                          <a:avLst>
                            <a:gd name="adj1" fmla="val -41477"/>
                            <a:gd name="adj2" fmla="val -21715"/>
                            <a:gd name="adj3" fmla="val -16530"/>
                            <a:gd name="adj4" fmla="val -10059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6. Nastavíme orientaci stránky.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4" o:spid="_x0000_s1036" type="#_x0000_t48" style="position:absolute;left:0;text-align:left;margin-left:234.95pt;margin-top:297.7pt;width:231.05pt;height:2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" adj="-587,2680,-2173,-3570,-4690,-8959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6. Nastavíme orientaci stránky.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B3041D" wp14:editId="6CB1816F">
                <wp:simplePos x="0" y="0"/>
                <wp:positionH relativeFrom="column">
                  <wp:posOffset>2989182</wp:posOffset>
                </wp:positionH>
                <wp:positionV relativeFrom="paragraph">
                  <wp:posOffset>3411523</wp:posOffset>
                </wp:positionV>
                <wp:extent cx="3165788" cy="300251"/>
                <wp:effectExtent l="914400" t="114300" r="15875" b="24130"/>
                <wp:wrapNone/>
                <wp:docPr id="43" name="Čárový popisek 2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788" cy="300251"/>
                        </a:xfrm>
                        <a:prstGeom prst="borderCallout2">
                          <a:avLst>
                            <a:gd name="adj1" fmla="val -31471"/>
                            <a:gd name="adj2" fmla="val -28962"/>
                            <a:gd name="adj3" fmla="val -13195"/>
                            <a:gd name="adj4" fmla="val -13682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5. Nastavení řazení stran při tisku více kopií.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3" o:spid="_x0000_s1037" type="#_x0000_t48" style="position:absolute;left:0;text-align:left;margin-left:235.35pt;margin-top:268.6pt;width:249.25pt;height:23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" adj="-587,2680,-2955,-2850,-6256,-6798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5. Nastavení řazení stran při tisku více kopií.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BF624D" wp14:editId="792B2239">
                <wp:simplePos x="0" y="0"/>
                <wp:positionH relativeFrom="column">
                  <wp:posOffset>3002830</wp:posOffset>
                </wp:positionH>
                <wp:positionV relativeFrom="paragraph">
                  <wp:posOffset>2988443</wp:posOffset>
                </wp:positionV>
                <wp:extent cx="3152633" cy="327546"/>
                <wp:effectExtent l="723900" t="114300" r="10160" b="15875"/>
                <wp:wrapNone/>
                <wp:docPr id="42" name="Čárový popisek 2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633" cy="327546"/>
                        </a:xfrm>
                        <a:prstGeom prst="borderCallout2">
                          <a:avLst>
                            <a:gd name="adj1" fmla="val -32061"/>
                            <a:gd name="adj2" fmla="val -22736"/>
                            <a:gd name="adj3" fmla="val -3245"/>
                            <a:gd name="adj4" fmla="val -13332"/>
                            <a:gd name="adj5" fmla="val 12409"/>
                            <a:gd name="adj6" fmla="val -27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283" w:rsidRPr="00913968" w:rsidRDefault="0065028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4. Zvolíme jednostranný nebo oboustranný tisk.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2" o:spid="_x0000_s1038" type="#_x0000_t48" style="position:absolute;left:0;text-align:left;margin-left:236.45pt;margin-top:235.3pt;width:248.25pt;height:2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" adj="-587,2680,-2880,-701,-4911,-6925" fillcolor="white [3201]" strokecolor="black [3200]" strokeweight="2pt">
                <v:textbox>
                  <w:txbxContent>
                    <w:p w:rsidR="00650283" w:rsidRPr="00913968" w:rsidRDefault="00650283" w:rsidP="00650283">
                      <w:pPr>
                        <w:rPr>
                          <w:b/>
                        </w:rPr>
                      </w:pPr>
                      <w:r>
                        <w:t>4. Zvolíme jednostranný nebo oboustranný tisk.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240F7E" w:rsidRPr="00240F7E" w:rsidRDefault="00240F7E" w:rsidP="00240F7E"/>
    <w:p w:rsidR="00240F7E" w:rsidRDefault="00240F7E" w:rsidP="005F6C4C">
      <w:pPr>
        <w:jc w:val="right"/>
      </w:pPr>
    </w:p>
    <w:p w:rsidR="005F6C4C" w:rsidRDefault="005F6C4C" w:rsidP="005F6C4C">
      <w:pPr>
        <w:pStyle w:val="Nadpis2"/>
      </w:pPr>
      <w:r>
        <w:lastRenderedPageBreak/>
        <w:t>Vysvětlení některých pojmů z části okna Nastavení</w:t>
      </w:r>
    </w:p>
    <w:p w:rsidR="005F6C4C" w:rsidRDefault="00D93473" w:rsidP="005F6C4C">
      <w:pPr>
        <w:pStyle w:val="Nadpis3"/>
      </w:pPr>
      <w:r>
        <w:t>Vytisknout aktivní listy</w:t>
      </w:r>
    </w:p>
    <w:p w:rsidR="005F6C4C" w:rsidRDefault="00D93473" w:rsidP="005F6C4C">
      <w:r>
        <w:t>Máme k dispozici tři</w:t>
      </w:r>
      <w:r w:rsidR="005F6C4C">
        <w:t xml:space="preserve"> volby:</w:t>
      </w:r>
    </w:p>
    <w:p w:rsidR="005F6C4C" w:rsidRDefault="00D93473" w:rsidP="005F6C4C">
      <w:pPr>
        <w:pStyle w:val="Odstavecseseznamem"/>
        <w:widowControl/>
        <w:numPr>
          <w:ilvl w:val="0"/>
          <w:numId w:val="37"/>
        </w:numPr>
        <w:suppressAutoHyphens w:val="0"/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rPr>
          <w:b/>
        </w:rPr>
        <w:t xml:space="preserve">Vytisknout aktivní listy </w:t>
      </w:r>
      <w:r>
        <w:t>(vytiskne pouze označené – aktivní listy)</w:t>
      </w:r>
    </w:p>
    <w:p w:rsidR="005F6C4C" w:rsidRDefault="00D93473" w:rsidP="005F6C4C">
      <w:pPr>
        <w:pStyle w:val="Odstavecseseznamem"/>
        <w:widowControl/>
        <w:numPr>
          <w:ilvl w:val="0"/>
          <w:numId w:val="37"/>
        </w:numPr>
        <w:suppressAutoHyphens w:val="0"/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rPr>
          <w:b/>
        </w:rPr>
        <w:t xml:space="preserve">Vytisknout celý sešit </w:t>
      </w:r>
      <w:r>
        <w:t>(vytiskne celý sešit – všechny listy)</w:t>
      </w:r>
    </w:p>
    <w:p w:rsidR="005F6C4C" w:rsidRDefault="00D93473" w:rsidP="005F6C4C">
      <w:pPr>
        <w:pStyle w:val="Odstavecseseznamem"/>
        <w:widowControl/>
        <w:numPr>
          <w:ilvl w:val="0"/>
          <w:numId w:val="37"/>
        </w:numPr>
        <w:suppressAutoHyphens w:val="0"/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rPr>
          <w:b/>
        </w:rPr>
        <w:t xml:space="preserve">Vytisknout výběr </w:t>
      </w:r>
      <w:r>
        <w:rPr>
          <w:sz w:val="24"/>
        </w:rPr>
        <w:t>(vytiskne pouze označenou oblast tabulky)</w:t>
      </w:r>
    </w:p>
    <w:p w:rsidR="005F6C4C" w:rsidRDefault="005F6C4C" w:rsidP="005F6C4C">
      <w:pPr>
        <w:pStyle w:val="Nadpis3"/>
      </w:pPr>
      <w:r>
        <w:t>Oboustranný tisk</w:t>
      </w:r>
    </w:p>
    <w:p w:rsidR="005F6C4C" w:rsidRDefault="005F6C4C" w:rsidP="005F6C4C">
      <w:r>
        <w:t>Použijeme, pokud naše tiskárna podporuje oboustranný tisk.</w:t>
      </w:r>
    </w:p>
    <w:p w:rsidR="005F6C4C" w:rsidRDefault="005F6C4C" w:rsidP="005F6C4C">
      <w:pPr>
        <w:pStyle w:val="Nadpis3"/>
      </w:pPr>
      <w:r>
        <w:t>Kompletováno</w:t>
      </w:r>
    </w:p>
    <w:p w:rsidR="005F6C4C" w:rsidRDefault="005F6C4C" w:rsidP="005F6C4C">
      <w:r>
        <w:t>Nastavení, které ovlivní pořadí stránek při tisku více kopií (u vícestránkového dokumentu). Máme k dispozici následující volby:</w:t>
      </w:r>
    </w:p>
    <w:p w:rsidR="005F6C4C" w:rsidRDefault="005F6C4C" w:rsidP="005F6C4C">
      <w:pPr>
        <w:pStyle w:val="Odstavecseseznamem"/>
        <w:widowControl/>
        <w:numPr>
          <w:ilvl w:val="0"/>
          <w:numId w:val="37"/>
        </w:numPr>
        <w:suppressAutoHyphens w:val="0"/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rPr>
          <w:b/>
        </w:rPr>
        <w:t xml:space="preserve">Kompletováno </w:t>
      </w:r>
      <w:r>
        <w:t>(vytiskne se vždy 1 kompletní kopie dokumentu)</w:t>
      </w:r>
    </w:p>
    <w:p w:rsidR="005F6C4C" w:rsidRDefault="00D93473" w:rsidP="005F6C4C">
      <w:pPr>
        <w:pStyle w:val="Odstavecseseznamem"/>
        <w:widowControl/>
        <w:numPr>
          <w:ilvl w:val="0"/>
          <w:numId w:val="37"/>
        </w:numPr>
        <w:suppressAutoHyphens w:val="0"/>
        <w:overflowPunct/>
        <w:autoSpaceDE/>
        <w:autoSpaceDN/>
        <w:adjustRightInd/>
        <w:spacing w:after="200" w:line="276" w:lineRule="auto"/>
        <w:jc w:val="left"/>
        <w:textAlignment w:val="auto"/>
      </w:pP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AF82D6" wp14:editId="5F3B4341">
                <wp:simplePos x="0" y="0"/>
                <wp:positionH relativeFrom="column">
                  <wp:posOffset>5443220</wp:posOffset>
                </wp:positionH>
                <wp:positionV relativeFrom="paragraph">
                  <wp:posOffset>262890</wp:posOffset>
                </wp:positionV>
                <wp:extent cx="2327910" cy="533400"/>
                <wp:effectExtent l="2133600" t="0" r="15240" b="95250"/>
                <wp:wrapNone/>
                <wp:docPr id="243" name="Čárový popisek 2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910" cy="533400"/>
                        </a:xfrm>
                        <a:prstGeom prst="borderCallout2">
                          <a:avLst>
                            <a:gd name="adj1" fmla="val 114210"/>
                            <a:gd name="adj2" fmla="val -91472"/>
                            <a:gd name="adj3" fmla="val 64497"/>
                            <a:gd name="adj4" fmla="val -30774"/>
                            <a:gd name="adj5" fmla="val 47988"/>
                            <a:gd name="adj6" fmla="val -8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3473" w:rsidRPr="000B3406" w:rsidRDefault="00D9347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Vytiskne list ve skutečné velikosti (100%).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3" o:spid="_x0000_s1039" type="#_x0000_t48" style="position:absolute;left:0;text-align:left;margin-left:428.6pt;margin-top:20.7pt;width:183.3pt;height:4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" adj="-184,10365,-6647,13931,-19758,24669" fillcolor="white [3201]" strokecolor="black [3200]" strokeweight="2pt">
                <v:textbox>
                  <w:txbxContent>
                    <w:p w:rsidR="00D93473" w:rsidRPr="000B3406" w:rsidRDefault="00D93473" w:rsidP="00650283">
                      <w:pPr>
                        <w:rPr>
                          <w:b/>
                        </w:rPr>
                      </w:pPr>
                      <w:r>
                        <w:t>Vytiskne list ve skutečné velikosti (100%).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5F6C4C">
        <w:rPr>
          <w:b/>
        </w:rPr>
        <w:t xml:space="preserve">Nekompletováno </w:t>
      </w:r>
      <w:r w:rsidR="005F6C4C">
        <w:t>(v požadovaném počtu se vytisknou první stránky, pak druhé stránky…).</w:t>
      </w:r>
    </w:p>
    <w:p w:rsidR="005F6C4C" w:rsidRDefault="00D93473" w:rsidP="005F6C4C">
      <w:pPr>
        <w:pStyle w:val="Nadpis3"/>
      </w:pPr>
      <w:r>
        <w:t>Bez měřítka</w:t>
      </w:r>
    </w:p>
    <w:p w:rsidR="005F6C4C" w:rsidRDefault="005F6C4C" w:rsidP="005F6C4C">
      <w:r>
        <w:t xml:space="preserve">. </w:t>
      </w:r>
    </w:p>
    <w:p w:rsidR="005F6C4C" w:rsidRDefault="00D93473" w:rsidP="005F6C4C">
      <w:r>
        <w:rPr>
          <w:noProof/>
        </w:rPr>
        <w:drawing>
          <wp:anchor distT="0" distB="0" distL="114300" distR="114300" simplePos="0" relativeHeight="251677696" behindDoc="0" locked="0" layoutInCell="1" allowOverlap="1" wp14:anchorId="37B4D781" wp14:editId="2FBC3B9E">
            <wp:simplePos x="0" y="0"/>
            <wp:positionH relativeFrom="margin">
              <wp:posOffset>78105</wp:posOffset>
            </wp:positionH>
            <wp:positionV relativeFrom="margin">
              <wp:posOffset>3014345</wp:posOffset>
            </wp:positionV>
            <wp:extent cx="3650615" cy="3038475"/>
            <wp:effectExtent l="0" t="0" r="6985" b="9525"/>
            <wp:wrapSquare wrapText="bothSides"/>
            <wp:docPr id="242" name="Obrázek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64" t="51065" r="64115" b="12339"/>
                    <a:stretch/>
                  </pic:blipFill>
                  <pic:spPr bwMode="auto">
                    <a:xfrm>
                      <a:off x="0" y="0"/>
                      <a:ext cx="3650615" cy="303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6C4C" w:rsidRPr="00FB264B" w:rsidRDefault="00D93473" w:rsidP="005F6C4C"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2125352" wp14:editId="641327DC">
                <wp:simplePos x="0" y="0"/>
                <wp:positionH relativeFrom="column">
                  <wp:posOffset>1593215</wp:posOffset>
                </wp:positionH>
                <wp:positionV relativeFrom="paragraph">
                  <wp:posOffset>75565</wp:posOffset>
                </wp:positionV>
                <wp:extent cx="2327910" cy="628650"/>
                <wp:effectExtent l="2209800" t="0" r="15240" b="19050"/>
                <wp:wrapNone/>
                <wp:docPr id="244" name="Čárový popisek 2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910" cy="628650"/>
                        </a:xfrm>
                        <a:prstGeom prst="borderCallout2">
                          <a:avLst>
                            <a:gd name="adj1" fmla="val 85801"/>
                            <a:gd name="adj2" fmla="val -95154"/>
                            <a:gd name="adj3" fmla="val 57354"/>
                            <a:gd name="adj4" fmla="val -31592"/>
                            <a:gd name="adj5" fmla="val 47988"/>
                            <a:gd name="adj6" fmla="val -8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3473" w:rsidRPr="000B3406" w:rsidRDefault="00D93473" w:rsidP="00650283">
                            <w:pPr>
                              <w:rPr>
                                <w:b/>
                              </w:rPr>
                            </w:pPr>
                            <w:r>
                              <w:t>Upraví tabulku tak, aby se vešla na jeden list papíru (zmenší ji nebo zvětší).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4" o:spid="_x0000_s1040" type="#_x0000_t48" style="position:absolute;left:0;text-align:left;margin-left:125.45pt;margin-top:5.95pt;width:183.3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" adj="-184,10365,-6824,12388,-20553,18533" fillcolor="white [3201]" strokecolor="black [3200]" strokeweight="2pt">
                <v:textbox>
                  <w:txbxContent>
                    <w:p w:rsidR="00D93473" w:rsidRPr="000B3406" w:rsidRDefault="00D93473" w:rsidP="00650283">
                      <w:pPr>
                        <w:rPr>
                          <w:b/>
                        </w:rPr>
                      </w:pPr>
                      <w:r>
                        <w:t>Upraví tabulku tak, aby se vešla na jeden list papíru (zmenší ji nebo zvětší).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5F6C4C" w:rsidRPr="003464CB" w:rsidRDefault="005F6C4C" w:rsidP="005F6C4C"/>
    <w:p w:rsidR="005F6C4C" w:rsidRPr="00FE5691" w:rsidRDefault="005F6C4C" w:rsidP="005F6C4C">
      <w:pPr>
        <w:pStyle w:val="Nadpis3"/>
      </w:pPr>
    </w:p>
    <w:p w:rsidR="00660CC6" w:rsidRDefault="00D93473" w:rsidP="005F6C4C">
      <w:pPr>
        <w:jc w:val="left"/>
      </w:pP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D5040B" wp14:editId="3008F855">
                <wp:simplePos x="0" y="0"/>
                <wp:positionH relativeFrom="column">
                  <wp:posOffset>1593215</wp:posOffset>
                </wp:positionH>
                <wp:positionV relativeFrom="paragraph">
                  <wp:posOffset>1920875</wp:posOffset>
                </wp:positionV>
                <wp:extent cx="2327910" cy="333375"/>
                <wp:effectExtent l="2171700" t="590550" r="15240" b="28575"/>
                <wp:wrapNone/>
                <wp:docPr id="247" name="Čárový popisek 2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910" cy="333375"/>
                        </a:xfrm>
                        <a:prstGeom prst="borderCallout2">
                          <a:avLst>
                            <a:gd name="adj1" fmla="val -169362"/>
                            <a:gd name="adj2" fmla="val -93109"/>
                            <a:gd name="adj3" fmla="val -119756"/>
                            <a:gd name="adj4" fmla="val -40594"/>
                            <a:gd name="adj5" fmla="val 47988"/>
                            <a:gd name="adj6" fmla="val -8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3473" w:rsidRPr="00D93473" w:rsidRDefault="00D93473" w:rsidP="0065028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t>Nastavení vlastního měřítka</w:t>
                            </w:r>
                            <w:r w:rsidR="004F7F36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7" o:spid="_x0000_s1041" type="#_x0000_t48" style="position:absolute;margin-left:125.45pt;margin-top:151.25pt;width:183.3pt;height:26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" adj="-184,10365,-8768,-25867,-20112,-36582" fillcolor="white [3201]" strokecolor="black [3200]" strokeweight="2pt">
                <v:textbox>
                  <w:txbxContent>
                    <w:p w:rsidR="00D93473" w:rsidRPr="00D93473" w:rsidRDefault="00D93473" w:rsidP="00650283">
                      <w:pPr>
                        <w:rPr>
                          <w:b/>
                          <w:sz w:val="24"/>
                        </w:rPr>
                      </w:pPr>
                      <w:r>
                        <w:t>Nastavení vlastního měřítka</w:t>
                      </w:r>
                      <w:r w:rsidR="004F7F36">
                        <w:t>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0DC5A0" wp14:editId="40635587">
                <wp:simplePos x="0" y="0"/>
                <wp:positionH relativeFrom="column">
                  <wp:posOffset>1593215</wp:posOffset>
                </wp:positionH>
                <wp:positionV relativeFrom="paragraph">
                  <wp:posOffset>1120775</wp:posOffset>
                </wp:positionV>
                <wp:extent cx="2327910" cy="685800"/>
                <wp:effectExtent l="2095500" t="152400" r="15240" b="19050"/>
                <wp:wrapNone/>
                <wp:docPr id="246" name="Čárový popisek 2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910" cy="685800"/>
                        </a:xfrm>
                        <a:prstGeom prst="borderCallout2">
                          <a:avLst>
                            <a:gd name="adj1" fmla="val -19881"/>
                            <a:gd name="adj2" fmla="val -90245"/>
                            <a:gd name="adj3" fmla="val 15309"/>
                            <a:gd name="adj4" fmla="val -28728"/>
                            <a:gd name="adj5" fmla="val 47988"/>
                            <a:gd name="adj6" fmla="val -8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3473" w:rsidRPr="00D93473" w:rsidRDefault="00D93473" w:rsidP="0065028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t>Upraví tabulku, aby se její délka (řádky) vešla na jeden list papíru (měřítko sloupců se nezmění).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6" o:spid="_x0000_s1042" type="#_x0000_t48" style="position:absolute;margin-left:125.45pt;margin-top:88.25pt;width:183.3pt;height:5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" adj="-184,10365,-6205,3307,-19493,-4294" fillcolor="white [3201]" strokecolor="black [3200]" strokeweight="2pt">
                <v:textbox>
                  <w:txbxContent>
                    <w:p w:rsidR="00D93473" w:rsidRPr="00D93473" w:rsidRDefault="00D93473" w:rsidP="00650283">
                      <w:pPr>
                        <w:rPr>
                          <w:b/>
                          <w:sz w:val="24"/>
                        </w:rPr>
                      </w:pPr>
                      <w:r>
                        <w:t>Upraví tabulku, aby se její délka (řádky) vešla na jeden list papíru (měřítko sloupců se nezmění).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65028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8B70EA" wp14:editId="5477AF9A">
                <wp:simplePos x="0" y="0"/>
                <wp:positionH relativeFrom="column">
                  <wp:posOffset>1593215</wp:posOffset>
                </wp:positionH>
                <wp:positionV relativeFrom="paragraph">
                  <wp:posOffset>177800</wp:posOffset>
                </wp:positionV>
                <wp:extent cx="2327910" cy="838200"/>
                <wp:effectExtent l="2095500" t="0" r="15240" b="19050"/>
                <wp:wrapNone/>
                <wp:docPr id="245" name="Čárový popisek 2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910" cy="838200"/>
                        </a:xfrm>
                        <a:prstGeom prst="borderCallout2">
                          <a:avLst>
                            <a:gd name="adj1" fmla="val 43755"/>
                            <a:gd name="adj2" fmla="val -89836"/>
                            <a:gd name="adj3" fmla="val 57354"/>
                            <a:gd name="adj4" fmla="val -31592"/>
                            <a:gd name="adj5" fmla="val 47988"/>
                            <a:gd name="adj6" fmla="val -85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3473" w:rsidRPr="00D93473" w:rsidRDefault="00D93473" w:rsidP="0065028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t xml:space="preserve">Upraví tabulku tak, aby se její šířka (sloupce) vešla na jeden list papíru </w:t>
                            </w:r>
                            <w:r>
                              <w:rPr>
                                <w:sz w:val="24"/>
                              </w:rPr>
                              <w:t>(měřítko řádků se nezmění.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5" o:spid="_x0000_s1043" type="#_x0000_t48" style="position:absolute;margin-left:125.45pt;margin-top:14pt;width:183.3pt;height:6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" adj="-184,10365,-6824,12388,-19405,9451" fillcolor="white [3201]" strokecolor="black [3200]" strokeweight="2pt">
                <v:textbox>
                  <w:txbxContent>
                    <w:p w:rsidR="00D93473" w:rsidRPr="00D93473" w:rsidRDefault="00D93473" w:rsidP="00650283">
                      <w:pPr>
                        <w:rPr>
                          <w:b/>
                          <w:sz w:val="24"/>
                        </w:rPr>
                      </w:pPr>
                      <w:r>
                        <w:t xml:space="preserve">Upraví tabulku tak, aby se její šířka (sloupce) vešla na jeden list papíru </w:t>
                      </w:r>
                      <w:r>
                        <w:rPr>
                          <w:sz w:val="24"/>
                        </w:rPr>
                        <w:t>(měřítko řádků se nezmění.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Pr="00660CC6" w:rsidRDefault="00660CC6" w:rsidP="00660CC6"/>
    <w:p w:rsidR="00660CC6" w:rsidRDefault="00660CC6" w:rsidP="00660CC6"/>
    <w:p w:rsidR="005F6C4C" w:rsidRDefault="00660CC6" w:rsidP="00660CC6">
      <w:pPr>
        <w:tabs>
          <w:tab w:val="left" w:pos="6795"/>
        </w:tabs>
      </w:pPr>
      <w:r>
        <w:tab/>
      </w:r>
    </w:p>
    <w:p w:rsidR="00660CC6" w:rsidRDefault="00660CC6" w:rsidP="00660CC6">
      <w:pPr>
        <w:tabs>
          <w:tab w:val="left" w:pos="6795"/>
        </w:tabs>
      </w:pPr>
    </w:p>
    <w:p w:rsidR="00660CC6" w:rsidRPr="00047D17" w:rsidRDefault="00660CC6" w:rsidP="00660CC6">
      <w:pPr>
        <w:pStyle w:val="Nadpis2"/>
      </w:pPr>
      <w:r>
        <w:lastRenderedPageBreak/>
        <w:t>Použitá literatura:</w:t>
      </w:r>
    </w:p>
    <w:p w:rsidR="00660CC6" w:rsidRDefault="00660CC6" w:rsidP="00660CC6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660CC6" w:rsidRPr="00660CC6" w:rsidRDefault="00660CC6" w:rsidP="00660CC6">
      <w:pPr>
        <w:tabs>
          <w:tab w:val="left" w:pos="6795"/>
        </w:tabs>
      </w:pPr>
    </w:p>
    <w:sectPr w:rsidR="00660CC6" w:rsidRPr="00660CC6" w:rsidSect="00650283">
      <w:headerReference w:type="default" r:id="rId13"/>
      <w:footerReference w:type="default" r:id="rId14"/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1134" w:right="851" w:bottom="1134" w:left="1418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A64" w:rsidRDefault="005D7A64">
      <w:r>
        <w:separator/>
      </w:r>
    </w:p>
  </w:endnote>
  <w:endnote w:type="continuationSeparator" w:id="0">
    <w:p w:rsidR="005D7A64" w:rsidRDefault="005D7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A64" w:rsidRDefault="005D7A64">
      <w:r>
        <w:separator/>
      </w:r>
    </w:p>
  </w:footnote>
  <w:footnote w:type="continuationSeparator" w:id="0">
    <w:p w:rsidR="005D7A64" w:rsidRDefault="005D7A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C45B4"/>
    <w:multiLevelType w:val="hybridMultilevel"/>
    <w:tmpl w:val="AE9C1C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D1BAB"/>
    <w:multiLevelType w:val="hybridMultilevel"/>
    <w:tmpl w:val="95263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54F68"/>
    <w:multiLevelType w:val="hybridMultilevel"/>
    <w:tmpl w:val="1CF439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8A37854"/>
    <w:multiLevelType w:val="hybridMultilevel"/>
    <w:tmpl w:val="23782AA6"/>
    <w:lvl w:ilvl="0" w:tplc="040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4744E0"/>
    <w:multiLevelType w:val="hybridMultilevel"/>
    <w:tmpl w:val="03A094AE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F6167E"/>
    <w:multiLevelType w:val="hybridMultilevel"/>
    <w:tmpl w:val="CDC0D6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7C2C84"/>
    <w:multiLevelType w:val="hybridMultilevel"/>
    <w:tmpl w:val="1C182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451527"/>
    <w:multiLevelType w:val="hybridMultilevel"/>
    <w:tmpl w:val="3FF400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14775"/>
    <w:multiLevelType w:val="hybridMultilevel"/>
    <w:tmpl w:val="CF9AC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FF45AB"/>
    <w:multiLevelType w:val="hybridMultilevel"/>
    <w:tmpl w:val="09EAC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D220DB"/>
    <w:multiLevelType w:val="hybridMultilevel"/>
    <w:tmpl w:val="A38E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9D1CFF"/>
    <w:multiLevelType w:val="hybridMultilevel"/>
    <w:tmpl w:val="7E0CF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750182"/>
    <w:multiLevelType w:val="hybridMultilevel"/>
    <w:tmpl w:val="10FAA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3"/>
  </w:num>
  <w:num w:numId="4">
    <w:abstractNumId w:val="31"/>
  </w:num>
  <w:num w:numId="5">
    <w:abstractNumId w:val="0"/>
  </w:num>
  <w:num w:numId="6">
    <w:abstractNumId w:val="34"/>
  </w:num>
  <w:num w:numId="7">
    <w:abstractNumId w:val="6"/>
  </w:num>
  <w:num w:numId="8">
    <w:abstractNumId w:val="1"/>
  </w:num>
  <w:num w:numId="9">
    <w:abstractNumId w:val="10"/>
  </w:num>
  <w:num w:numId="10">
    <w:abstractNumId w:val="27"/>
  </w:num>
  <w:num w:numId="11">
    <w:abstractNumId w:val="7"/>
  </w:num>
  <w:num w:numId="12">
    <w:abstractNumId w:val="8"/>
  </w:num>
  <w:num w:numId="13">
    <w:abstractNumId w:val="14"/>
  </w:num>
  <w:num w:numId="14">
    <w:abstractNumId w:val="16"/>
  </w:num>
  <w:num w:numId="15">
    <w:abstractNumId w:val="21"/>
  </w:num>
  <w:num w:numId="16">
    <w:abstractNumId w:val="20"/>
  </w:num>
  <w:num w:numId="17">
    <w:abstractNumId w:val="2"/>
  </w:num>
  <w:num w:numId="18">
    <w:abstractNumId w:val="26"/>
  </w:num>
  <w:num w:numId="19">
    <w:abstractNumId w:val="35"/>
  </w:num>
  <w:num w:numId="20">
    <w:abstractNumId w:val="24"/>
  </w:num>
  <w:num w:numId="21">
    <w:abstractNumId w:val="32"/>
  </w:num>
  <w:num w:numId="22">
    <w:abstractNumId w:val="28"/>
  </w:num>
  <w:num w:numId="23">
    <w:abstractNumId w:val="4"/>
  </w:num>
  <w:num w:numId="24">
    <w:abstractNumId w:val="19"/>
  </w:num>
  <w:num w:numId="25">
    <w:abstractNumId w:val="29"/>
  </w:num>
  <w:num w:numId="26">
    <w:abstractNumId w:val="22"/>
  </w:num>
  <w:num w:numId="27">
    <w:abstractNumId w:val="18"/>
  </w:num>
  <w:num w:numId="28">
    <w:abstractNumId w:val="9"/>
  </w:num>
  <w:num w:numId="29">
    <w:abstractNumId w:val="12"/>
  </w:num>
  <w:num w:numId="30">
    <w:abstractNumId w:val="30"/>
  </w:num>
  <w:num w:numId="31">
    <w:abstractNumId w:val="36"/>
  </w:num>
  <w:num w:numId="32">
    <w:abstractNumId w:val="33"/>
  </w:num>
  <w:num w:numId="33">
    <w:abstractNumId w:val="25"/>
  </w:num>
  <w:num w:numId="34">
    <w:abstractNumId w:val="23"/>
  </w:num>
  <w:num w:numId="35">
    <w:abstractNumId w:val="5"/>
  </w:num>
  <w:num w:numId="36">
    <w:abstractNumId w:val="3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366AE"/>
    <w:rsid w:val="00041EF5"/>
    <w:rsid w:val="000467D1"/>
    <w:rsid w:val="00050B33"/>
    <w:rsid w:val="00063354"/>
    <w:rsid w:val="00064AC5"/>
    <w:rsid w:val="00072200"/>
    <w:rsid w:val="00081C9E"/>
    <w:rsid w:val="000C6BE2"/>
    <w:rsid w:val="000F6899"/>
    <w:rsid w:val="00105492"/>
    <w:rsid w:val="00110B44"/>
    <w:rsid w:val="00116677"/>
    <w:rsid w:val="001175F1"/>
    <w:rsid w:val="00144057"/>
    <w:rsid w:val="00150DDE"/>
    <w:rsid w:val="00164219"/>
    <w:rsid w:val="00195294"/>
    <w:rsid w:val="001B40C2"/>
    <w:rsid w:val="001C46B1"/>
    <w:rsid w:val="001D3FCA"/>
    <w:rsid w:val="001E27FA"/>
    <w:rsid w:val="001E64CA"/>
    <w:rsid w:val="001F7A44"/>
    <w:rsid w:val="00204237"/>
    <w:rsid w:val="002205CD"/>
    <w:rsid w:val="0022363A"/>
    <w:rsid w:val="00227A85"/>
    <w:rsid w:val="00236874"/>
    <w:rsid w:val="00240F7E"/>
    <w:rsid w:val="00277675"/>
    <w:rsid w:val="002824FC"/>
    <w:rsid w:val="0028692A"/>
    <w:rsid w:val="00297DCC"/>
    <w:rsid w:val="002A27AC"/>
    <w:rsid w:val="002B19E6"/>
    <w:rsid w:val="002B3DE5"/>
    <w:rsid w:val="002D17DF"/>
    <w:rsid w:val="002D1D75"/>
    <w:rsid w:val="002D2865"/>
    <w:rsid w:val="002D7BB8"/>
    <w:rsid w:val="002F2314"/>
    <w:rsid w:val="00325E94"/>
    <w:rsid w:val="00325EB4"/>
    <w:rsid w:val="00357C6E"/>
    <w:rsid w:val="00372254"/>
    <w:rsid w:val="003827E8"/>
    <w:rsid w:val="00395259"/>
    <w:rsid w:val="003A2F15"/>
    <w:rsid w:val="003B5C46"/>
    <w:rsid w:val="003D31AA"/>
    <w:rsid w:val="003E1C53"/>
    <w:rsid w:val="003E2835"/>
    <w:rsid w:val="00404B5A"/>
    <w:rsid w:val="00446037"/>
    <w:rsid w:val="0048576A"/>
    <w:rsid w:val="0049681C"/>
    <w:rsid w:val="004C10EA"/>
    <w:rsid w:val="004C1A3A"/>
    <w:rsid w:val="004E4C0C"/>
    <w:rsid w:val="004F2165"/>
    <w:rsid w:val="004F36C3"/>
    <w:rsid w:val="004F75B9"/>
    <w:rsid w:val="004F7F36"/>
    <w:rsid w:val="00534F0D"/>
    <w:rsid w:val="005370FD"/>
    <w:rsid w:val="00577DB9"/>
    <w:rsid w:val="00591C27"/>
    <w:rsid w:val="005922B9"/>
    <w:rsid w:val="005A6F80"/>
    <w:rsid w:val="005B5023"/>
    <w:rsid w:val="005C62FB"/>
    <w:rsid w:val="005C77FE"/>
    <w:rsid w:val="005D7A64"/>
    <w:rsid w:val="005E66FC"/>
    <w:rsid w:val="005F00E4"/>
    <w:rsid w:val="005F6C4C"/>
    <w:rsid w:val="005F6FF3"/>
    <w:rsid w:val="00615002"/>
    <w:rsid w:val="00617138"/>
    <w:rsid w:val="00650283"/>
    <w:rsid w:val="00660CC6"/>
    <w:rsid w:val="00661F1A"/>
    <w:rsid w:val="0066519A"/>
    <w:rsid w:val="006753F5"/>
    <w:rsid w:val="00694042"/>
    <w:rsid w:val="00696720"/>
    <w:rsid w:val="006C4F82"/>
    <w:rsid w:val="006D5304"/>
    <w:rsid w:val="006F39CA"/>
    <w:rsid w:val="007027B7"/>
    <w:rsid w:val="00715DE6"/>
    <w:rsid w:val="00731EEF"/>
    <w:rsid w:val="00742FFA"/>
    <w:rsid w:val="007612DD"/>
    <w:rsid w:val="00762B87"/>
    <w:rsid w:val="007732B8"/>
    <w:rsid w:val="00784D46"/>
    <w:rsid w:val="007A3F67"/>
    <w:rsid w:val="007B3F0C"/>
    <w:rsid w:val="007D781C"/>
    <w:rsid w:val="007F7F63"/>
    <w:rsid w:val="008024E7"/>
    <w:rsid w:val="008238EA"/>
    <w:rsid w:val="008349E7"/>
    <w:rsid w:val="008378C4"/>
    <w:rsid w:val="008612D9"/>
    <w:rsid w:val="00863FD2"/>
    <w:rsid w:val="008643D8"/>
    <w:rsid w:val="00871470"/>
    <w:rsid w:val="0088111D"/>
    <w:rsid w:val="00884F11"/>
    <w:rsid w:val="008A5AB3"/>
    <w:rsid w:val="008B7C0D"/>
    <w:rsid w:val="008C5D72"/>
    <w:rsid w:val="00913D64"/>
    <w:rsid w:val="00916F59"/>
    <w:rsid w:val="00936F4E"/>
    <w:rsid w:val="00937E52"/>
    <w:rsid w:val="009536D6"/>
    <w:rsid w:val="00977422"/>
    <w:rsid w:val="009A1C62"/>
    <w:rsid w:val="009C2698"/>
    <w:rsid w:val="009C580B"/>
    <w:rsid w:val="009D4CEE"/>
    <w:rsid w:val="00A003BA"/>
    <w:rsid w:val="00A1492F"/>
    <w:rsid w:val="00A51052"/>
    <w:rsid w:val="00A57304"/>
    <w:rsid w:val="00AA2041"/>
    <w:rsid w:val="00AD7366"/>
    <w:rsid w:val="00AE5CDB"/>
    <w:rsid w:val="00B00626"/>
    <w:rsid w:val="00B23531"/>
    <w:rsid w:val="00B34159"/>
    <w:rsid w:val="00B62867"/>
    <w:rsid w:val="00B770C9"/>
    <w:rsid w:val="00B814AF"/>
    <w:rsid w:val="00B81FD1"/>
    <w:rsid w:val="00BB5FB7"/>
    <w:rsid w:val="00BC6595"/>
    <w:rsid w:val="00C05C37"/>
    <w:rsid w:val="00C13F53"/>
    <w:rsid w:val="00C3081A"/>
    <w:rsid w:val="00C32DE4"/>
    <w:rsid w:val="00C415FA"/>
    <w:rsid w:val="00C424D1"/>
    <w:rsid w:val="00C63F7B"/>
    <w:rsid w:val="00C7079C"/>
    <w:rsid w:val="00C719D6"/>
    <w:rsid w:val="00C7475A"/>
    <w:rsid w:val="00C74DDC"/>
    <w:rsid w:val="00C8420C"/>
    <w:rsid w:val="00C91097"/>
    <w:rsid w:val="00CC0DFD"/>
    <w:rsid w:val="00CC172C"/>
    <w:rsid w:val="00CC4827"/>
    <w:rsid w:val="00D0040F"/>
    <w:rsid w:val="00D0142A"/>
    <w:rsid w:val="00D16915"/>
    <w:rsid w:val="00D25929"/>
    <w:rsid w:val="00D405C0"/>
    <w:rsid w:val="00D53046"/>
    <w:rsid w:val="00D54FF3"/>
    <w:rsid w:val="00D57E6F"/>
    <w:rsid w:val="00D60663"/>
    <w:rsid w:val="00D8180E"/>
    <w:rsid w:val="00D93473"/>
    <w:rsid w:val="00DA1B4A"/>
    <w:rsid w:val="00DD1884"/>
    <w:rsid w:val="00DE4D4E"/>
    <w:rsid w:val="00E37405"/>
    <w:rsid w:val="00E37A65"/>
    <w:rsid w:val="00E456E1"/>
    <w:rsid w:val="00E62FAA"/>
    <w:rsid w:val="00E80833"/>
    <w:rsid w:val="00EA7380"/>
    <w:rsid w:val="00ED639D"/>
    <w:rsid w:val="00EE120D"/>
    <w:rsid w:val="00EF48ED"/>
    <w:rsid w:val="00F81059"/>
    <w:rsid w:val="00F8425F"/>
    <w:rsid w:val="00F84D33"/>
    <w:rsid w:val="00F87EE6"/>
    <w:rsid w:val="00FB5C5B"/>
    <w:rsid w:val="00FB6F90"/>
    <w:rsid w:val="00FD0284"/>
    <w:rsid w:val="00FF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325E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uiPriority w:val="99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0366AE"/>
    <w:rPr>
      <w:b/>
      <w:bCs/>
      <w:i/>
      <w:iCs/>
      <w:color w:val="4F81BD" w:themeColor="accent1"/>
    </w:rPr>
  </w:style>
  <w:style w:type="paragraph" w:customStyle="1" w:styleId="Podnadpis">
    <w:name w:val="Podnadpis"/>
    <w:basedOn w:val="Nadpis2"/>
    <w:next w:val="Normln"/>
    <w:link w:val="PodnadpisChar"/>
    <w:qFormat/>
    <w:rsid w:val="000366AE"/>
    <w:rPr>
      <w:i/>
      <w:color w:val="17365D" w:themeColor="text2" w:themeShade="BF"/>
    </w:rPr>
  </w:style>
  <w:style w:type="character" w:customStyle="1" w:styleId="Nadpis3Char">
    <w:name w:val="Nadpis 3 Char"/>
    <w:basedOn w:val="Standardnpsmoodstavce"/>
    <w:link w:val="Nadpis3"/>
    <w:semiHidden/>
    <w:rsid w:val="00325EB4"/>
    <w:rPr>
      <w:rFonts w:asciiTheme="majorHAnsi" w:eastAsiaTheme="majorEastAsia" w:hAnsiTheme="majorHAnsi" w:cstheme="majorBidi"/>
      <w:b/>
      <w:bCs/>
      <w:color w:val="4F81BD" w:themeColor="accent1"/>
      <w:kern w:val="1"/>
      <w:sz w:val="22"/>
    </w:rPr>
  </w:style>
  <w:style w:type="character" w:customStyle="1" w:styleId="PodnadpisChar">
    <w:name w:val="Podnadpis Char"/>
    <w:basedOn w:val="Nadpis2Char"/>
    <w:link w:val="Podnadpis"/>
    <w:rsid w:val="000366AE"/>
    <w:rPr>
      <w:rFonts w:asciiTheme="majorHAnsi" w:eastAsiaTheme="majorEastAsia" w:hAnsiTheme="majorHAnsi" w:cstheme="majorBidi"/>
      <w:b/>
      <w:bCs/>
      <w:i/>
      <w:color w:val="17365D" w:themeColor="text2" w:themeShade="BF"/>
      <w:kern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66478-7E23-46ED-BA3A-D3A3326AA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981</TotalTime>
  <Pages>1</Pages>
  <Words>220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9</cp:revision>
  <cp:lastPrinted>1900-12-31T23:00:00Z</cp:lastPrinted>
  <dcterms:created xsi:type="dcterms:W3CDTF">2012-02-18T16:30:00Z</dcterms:created>
  <dcterms:modified xsi:type="dcterms:W3CDTF">2012-03-27T20:52:00Z</dcterms:modified>
</cp:coreProperties>
</file>