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678" w:rsidRDefault="00CD72C1" w:rsidP="00636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VY_12_INOVACE_SP.9.28</w:t>
      </w:r>
    </w:p>
    <w:p w:rsidR="00636678" w:rsidRDefault="00636678" w:rsidP="00636678">
      <w:pPr>
        <w:rPr>
          <w:rFonts w:ascii="Arial" w:hAnsi="Arial" w:cs="Arial"/>
          <w:b/>
          <w:szCs w:val="24"/>
          <w:u w:val="single"/>
        </w:rPr>
      </w:pPr>
    </w:p>
    <w:p w:rsidR="00636678" w:rsidRDefault="00C018E7" w:rsidP="006366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Vyplnění přihlášky do učiliště</w:t>
      </w: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1) autor výukového materiálu: Mgr. Pavel Koreň</w:t>
      </w: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březen 2012</w:t>
      </w: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636678" w:rsidRDefault="00636678" w:rsidP="00636678">
      <w:pPr>
        <w:ind w:left="960" w:hanging="96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</w:t>
      </w:r>
      <w:r w:rsidR="001B086C">
        <w:rPr>
          <w:bCs/>
          <w:sz w:val="28"/>
          <w:szCs w:val="28"/>
        </w:rPr>
        <w:t>slova) – vyzkoušet</w:t>
      </w:r>
      <w:r w:rsidR="00C018E7">
        <w:rPr>
          <w:bCs/>
          <w:sz w:val="28"/>
          <w:szCs w:val="28"/>
        </w:rPr>
        <w:t xml:space="preserve"> si, </w:t>
      </w:r>
      <w:r>
        <w:rPr>
          <w:bCs/>
          <w:sz w:val="28"/>
          <w:szCs w:val="28"/>
        </w:rPr>
        <w:t xml:space="preserve">umět vyhledat, umět se orientovat, </w:t>
      </w:r>
    </w:p>
    <w:p w:rsidR="00C018E7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636678" w:rsidRDefault="00636678" w:rsidP="00636678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 částí. V první části</w:t>
      </w:r>
      <w:r w:rsidR="00E5321F">
        <w:rPr>
          <w:bCs/>
          <w:sz w:val="28"/>
          <w:szCs w:val="28"/>
        </w:rPr>
        <w:t xml:space="preserve"> se žáci seznámí</w:t>
      </w:r>
      <w:r w:rsidR="00464BFC">
        <w:rPr>
          <w:bCs/>
          <w:sz w:val="28"/>
          <w:szCs w:val="28"/>
        </w:rPr>
        <w:t xml:space="preserve"> se vzory vyplněných přihlášek a dovědí se, jak přihlášku vyplňovat. V druhé části žáci již samostatně vyplní </w:t>
      </w:r>
      <w:r>
        <w:rPr>
          <w:bCs/>
          <w:sz w:val="28"/>
          <w:szCs w:val="28"/>
        </w:rPr>
        <w:t>vlastní</w:t>
      </w:r>
      <w:r w:rsidR="00464BFC">
        <w:rPr>
          <w:bCs/>
          <w:sz w:val="28"/>
          <w:szCs w:val="28"/>
        </w:rPr>
        <w:t xml:space="preserve"> přihlášku a seznámí se </w:t>
      </w:r>
      <w:proofErr w:type="spellStart"/>
      <w:r w:rsidR="00464BFC">
        <w:rPr>
          <w:bCs/>
          <w:sz w:val="28"/>
          <w:szCs w:val="28"/>
        </w:rPr>
        <w:t>se</w:t>
      </w:r>
      <w:proofErr w:type="spellEnd"/>
      <w:r w:rsidR="00464BFC">
        <w:rPr>
          <w:bCs/>
          <w:sz w:val="28"/>
          <w:szCs w:val="28"/>
        </w:rPr>
        <w:t xml:space="preserve"> základními náležitostmi ohledně jejího podávání na střední školu.</w:t>
      </w:r>
    </w:p>
    <w:p w:rsidR="00636678" w:rsidRPr="00C018E7" w:rsidRDefault="00636678" w:rsidP="00C018E7">
      <w:pPr>
        <w:rPr>
          <w:sz w:val="28"/>
          <w:szCs w:val="28"/>
        </w:rPr>
      </w:pPr>
      <w:r w:rsidRPr="00C018E7">
        <w:rPr>
          <w:sz w:val="28"/>
          <w:szCs w:val="28"/>
        </w:rPr>
        <w:t>Očekávan</w:t>
      </w:r>
      <w:r w:rsidR="00907245">
        <w:rPr>
          <w:sz w:val="28"/>
          <w:szCs w:val="28"/>
        </w:rPr>
        <w:t>ý</w:t>
      </w:r>
      <w:r w:rsidRPr="00C018E7">
        <w:rPr>
          <w:sz w:val="28"/>
          <w:szCs w:val="28"/>
        </w:rPr>
        <w:t xml:space="preserve"> výstup: </w:t>
      </w:r>
      <w:r w:rsidR="00C018E7" w:rsidRPr="00C018E7">
        <w:rPr>
          <w:sz w:val="28"/>
          <w:szCs w:val="28"/>
        </w:rPr>
        <w:t>Žák by měl znát pracovní činnosti vybraných profesí a mít přehled</w:t>
      </w:r>
      <w:r w:rsidR="00C018E7">
        <w:rPr>
          <w:sz w:val="28"/>
          <w:szCs w:val="28"/>
        </w:rPr>
        <w:t xml:space="preserve"> </w:t>
      </w:r>
      <w:r w:rsidR="00C018E7" w:rsidRPr="00C018E7">
        <w:rPr>
          <w:sz w:val="28"/>
          <w:szCs w:val="28"/>
        </w:rPr>
        <w:t>o učebních oborech a středních školách.</w:t>
      </w:r>
    </w:p>
    <w:p w:rsidR="00636678" w:rsidRDefault="00636678" w:rsidP="00636678">
      <w:pPr>
        <w:rPr>
          <w:bCs/>
          <w:sz w:val="28"/>
          <w:szCs w:val="28"/>
        </w:rPr>
      </w:pPr>
    </w:p>
    <w:p w:rsidR="00636678" w:rsidRDefault="00636678" w:rsidP="0063667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/>
          <w:bCs/>
          <w:sz w:val="28"/>
          <w:szCs w:val="28"/>
        </w:rPr>
      </w:pPr>
    </w:p>
    <w:p w:rsidR="00636678" w:rsidRDefault="00636678" w:rsidP="00636678">
      <w:pPr>
        <w:rPr>
          <w:b/>
          <w:bCs/>
          <w:sz w:val="28"/>
          <w:szCs w:val="28"/>
        </w:rPr>
      </w:pPr>
    </w:p>
    <w:p w:rsidR="00C25CC5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6E78C0" w:rsidP="00C369E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C369E6" w:rsidRPr="00C369E6">
        <w:rPr>
          <w:sz w:val="28"/>
          <w:szCs w:val="28"/>
        </w:rPr>
        <w:t>V úvodní části</w:t>
      </w:r>
      <w:r w:rsidR="00E5321F">
        <w:rPr>
          <w:sz w:val="28"/>
          <w:szCs w:val="28"/>
        </w:rPr>
        <w:t xml:space="preserve"> si žáci společně</w:t>
      </w:r>
      <w:r w:rsidR="00C369E6">
        <w:rPr>
          <w:sz w:val="28"/>
          <w:szCs w:val="28"/>
        </w:rPr>
        <w:t xml:space="preserve"> prohlednou dva vzory vyplněných přihlášek ke vzdělávání na střední školu. Pod vedením pedagoga sestaví základní přehled náležitostí, na které si musí obzvláště dávat pozor.</w:t>
      </w:r>
    </w:p>
    <w:p w:rsidR="00C369E6" w:rsidRDefault="00C369E6" w:rsidP="00C369E6">
      <w:pPr>
        <w:jc w:val="both"/>
        <w:rPr>
          <w:sz w:val="28"/>
          <w:szCs w:val="28"/>
        </w:rPr>
      </w:pPr>
    </w:p>
    <w:p w:rsidR="00C369E6" w:rsidRDefault="00C369E6" w:rsidP="00C369E6">
      <w:pPr>
        <w:jc w:val="both"/>
        <w:rPr>
          <w:sz w:val="28"/>
          <w:szCs w:val="28"/>
        </w:rPr>
      </w:pPr>
      <w:r>
        <w:rPr>
          <w:sz w:val="28"/>
          <w:szCs w:val="28"/>
        </w:rPr>
        <w:t>Jsou to například:</w:t>
      </w:r>
    </w:p>
    <w:p w:rsidR="00C369E6" w:rsidRDefault="00C369E6" w:rsidP="00C369E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Přihlášk</w:t>
      </w:r>
      <w:r w:rsidR="006E78C0">
        <w:rPr>
          <w:sz w:val="28"/>
          <w:szCs w:val="28"/>
        </w:rPr>
        <w:t>u vyplňujeme hůlkovým (tiskacím) písmem</w:t>
      </w:r>
      <w:r>
        <w:rPr>
          <w:sz w:val="28"/>
          <w:szCs w:val="28"/>
        </w:rPr>
        <w:t>.</w:t>
      </w:r>
    </w:p>
    <w:p w:rsidR="00C369E6" w:rsidRDefault="00C369E6" w:rsidP="00C369E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 přihlášce neškrtáme, nepřepisujeme text, který jsme spletli.</w:t>
      </w:r>
    </w:p>
    <w:p w:rsidR="00C369E6" w:rsidRDefault="00C369E6" w:rsidP="00C369E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Vyplňujem</w:t>
      </w:r>
      <w:r w:rsidR="006E78C0">
        <w:rPr>
          <w:sz w:val="28"/>
          <w:szCs w:val="28"/>
        </w:rPr>
        <w:t>e všechny</w:t>
      </w:r>
      <w:r>
        <w:rPr>
          <w:sz w:val="28"/>
          <w:szCs w:val="28"/>
        </w:rPr>
        <w:t xml:space="preserve"> potřebné údaje.</w:t>
      </w:r>
    </w:p>
    <w:p w:rsidR="00C369E6" w:rsidRDefault="00C369E6" w:rsidP="00C369E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Název a adresu střední školy pečlivě ověříme na její webové stránce.</w:t>
      </w:r>
    </w:p>
    <w:p w:rsidR="00C369E6" w:rsidRDefault="00012454" w:rsidP="00C369E6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 oboru vzdělání píšeme nejdříve kód a teprve potom název.</w:t>
      </w:r>
    </w:p>
    <w:p w:rsidR="00C369E6" w:rsidRPr="006E78C0" w:rsidRDefault="006E78C0" w:rsidP="006E78C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Přihlášku musí podepsat čitelně žák i jeho zákonný zástupce.</w:t>
      </w: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C018E7" w:rsidRDefault="00907245" w:rsidP="00C018E7">
      <w:pPr>
        <w:jc w:val="center"/>
        <w:rPr>
          <w:rFonts w:ascii="Arial" w:hAnsi="Arial" w:cs="Arial"/>
          <w:b/>
          <w:szCs w:val="24"/>
          <w:u w:val="single"/>
        </w:rPr>
      </w:pPr>
      <w:r>
        <w:rPr>
          <w:noProof/>
          <w:color w:val="AE2052"/>
        </w:rPr>
        <w:drawing>
          <wp:inline distT="0" distB="0" distL="0" distR="0">
            <wp:extent cx="4127500" cy="5130800"/>
            <wp:effectExtent l="19050" t="0" r="6350" b="0"/>
            <wp:docPr id="2" name="obrázek 2" descr="nah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ahle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513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6E78C0">
      <w:pPr>
        <w:jc w:val="center"/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E5321F" w:rsidP="00E532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V druhé části žáci již samostatně vyplňuji vlastní přihlášku ke </w:t>
      </w:r>
      <w:r w:rsidR="00CD3967">
        <w:rPr>
          <w:sz w:val="28"/>
          <w:szCs w:val="28"/>
        </w:rPr>
        <w:t>vzdělávání na</w:t>
      </w:r>
      <w:r>
        <w:rPr>
          <w:sz w:val="28"/>
          <w:szCs w:val="28"/>
        </w:rPr>
        <w:t> střední škole. Mohou použít oba vzory přihlášek, se kterými se seznámili v úvodní části.</w:t>
      </w:r>
    </w:p>
    <w:p w:rsidR="00371A4F" w:rsidRPr="00E5321F" w:rsidRDefault="00371A4F" w:rsidP="00C25CC5">
      <w:pPr>
        <w:rPr>
          <w:rFonts w:ascii="Arial" w:hAnsi="Arial" w:cs="Arial"/>
          <w:b/>
          <w:sz w:val="16"/>
          <w:szCs w:val="16"/>
          <w:u w:val="single"/>
        </w:rPr>
      </w:pPr>
    </w:p>
    <w:p w:rsidR="00371A4F" w:rsidRDefault="00907245" w:rsidP="00C018E7">
      <w:pPr>
        <w:jc w:val="center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noProof/>
          <w:sz w:val="20"/>
        </w:rPr>
        <w:drawing>
          <wp:inline distT="0" distB="0" distL="0" distR="0">
            <wp:extent cx="4203700" cy="5334000"/>
            <wp:effectExtent l="19050" t="0" r="6350" b="0"/>
            <wp:docPr id="3" name="il_fi" descr="prihlaska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prihlaska_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0" cy="533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371A4F" w:rsidRDefault="00E5321F" w:rsidP="00E5321F">
      <w:pPr>
        <w:jc w:val="both"/>
        <w:rPr>
          <w:sz w:val="28"/>
          <w:szCs w:val="28"/>
        </w:rPr>
      </w:pPr>
      <w:r>
        <w:rPr>
          <w:sz w:val="28"/>
          <w:szCs w:val="28"/>
        </w:rPr>
        <w:t>Na závěr vyučující připomene žákům některé základní náležitosti týkající se podávání přihlášek:</w:t>
      </w:r>
    </w:p>
    <w:p w:rsidR="00E5321F" w:rsidRDefault="00E5321F" w:rsidP="00E5321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zadní straně přihlášky musí mít žák vyplněné údaje o </w:t>
      </w:r>
      <w:r w:rsidR="00CD3967">
        <w:rPr>
          <w:sz w:val="28"/>
          <w:szCs w:val="28"/>
        </w:rPr>
        <w:t>studiu na</w:t>
      </w:r>
      <w:r>
        <w:rPr>
          <w:sz w:val="28"/>
          <w:szCs w:val="28"/>
        </w:rPr>
        <w:t> základní škole, razítko a podpis ředitele základní školy.</w:t>
      </w:r>
    </w:p>
    <w:p w:rsidR="00E5321F" w:rsidRDefault="00E5321F" w:rsidP="00E5321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Přihlášku podává uchazeč sám příslušné střední škole </w:t>
      </w:r>
      <w:proofErr w:type="gramStart"/>
      <w:r>
        <w:rPr>
          <w:sz w:val="28"/>
          <w:szCs w:val="28"/>
        </w:rPr>
        <w:t>nejpozději  do</w:t>
      </w:r>
      <w:proofErr w:type="gramEnd"/>
      <w:r>
        <w:rPr>
          <w:sz w:val="28"/>
          <w:szCs w:val="28"/>
        </w:rPr>
        <w:t> </w:t>
      </w:r>
      <w:r w:rsidR="00CD3967">
        <w:rPr>
          <w:sz w:val="28"/>
          <w:szCs w:val="28"/>
        </w:rPr>
        <w:t>15. března</w:t>
      </w:r>
      <w:r>
        <w:rPr>
          <w:sz w:val="28"/>
          <w:szCs w:val="28"/>
        </w:rPr>
        <w:t xml:space="preserve"> stávajícího roku.</w:t>
      </w:r>
    </w:p>
    <w:p w:rsidR="00E5321F" w:rsidRPr="00E5321F" w:rsidRDefault="00E5321F" w:rsidP="00E5321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Na přihlášce musí být potvrzení lékaře o zdravotní způsobilosti ke studiu, pokud to střední škola vyžaduje</w:t>
      </w:r>
      <w:r w:rsidR="006B187F">
        <w:rPr>
          <w:sz w:val="28"/>
          <w:szCs w:val="28"/>
        </w:rPr>
        <w:t>.</w:t>
      </w:r>
    </w:p>
    <w:p w:rsidR="00371A4F" w:rsidRDefault="00371A4F" w:rsidP="00C25CC5">
      <w:pPr>
        <w:rPr>
          <w:rFonts w:ascii="Arial" w:hAnsi="Arial" w:cs="Arial"/>
          <w:b/>
          <w:szCs w:val="24"/>
          <w:u w:val="single"/>
        </w:rPr>
      </w:pPr>
    </w:p>
    <w:p w:rsidR="002561CC" w:rsidRDefault="002561CC" w:rsidP="00907245">
      <w:pPr>
        <w:tabs>
          <w:tab w:val="left" w:pos="5387"/>
        </w:tabs>
        <w:rPr>
          <w:sz w:val="20"/>
        </w:rPr>
      </w:pPr>
    </w:p>
    <w:sectPr w:rsidR="002561CC" w:rsidSect="002C6675">
      <w:headerReference w:type="default" r:id="rId9"/>
      <w:footerReference w:type="default" r:id="rId10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843" w:rsidRDefault="00A64843" w:rsidP="00171B45">
      <w:r>
        <w:separator/>
      </w:r>
    </w:p>
  </w:endnote>
  <w:endnote w:type="continuationSeparator" w:id="0">
    <w:p w:rsidR="00A64843" w:rsidRDefault="00A64843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245" w:rsidRPr="00907245" w:rsidRDefault="006C12B9">
    <w:pPr>
      <w:pStyle w:val="Zpat"/>
      <w:jc w:val="center"/>
      <w:rPr>
        <w:i/>
        <w:sz w:val="20"/>
      </w:rPr>
    </w:pPr>
    <w:r w:rsidRPr="00907245">
      <w:rPr>
        <w:i/>
        <w:sz w:val="20"/>
      </w:rPr>
      <w:fldChar w:fldCharType="begin"/>
    </w:r>
    <w:r w:rsidR="00907245" w:rsidRPr="00907245">
      <w:rPr>
        <w:i/>
        <w:sz w:val="20"/>
      </w:rPr>
      <w:instrText xml:space="preserve"> PAGE   \* MERGEFORMAT </w:instrText>
    </w:r>
    <w:r w:rsidRPr="00907245">
      <w:rPr>
        <w:i/>
        <w:sz w:val="20"/>
      </w:rPr>
      <w:fldChar w:fldCharType="separate"/>
    </w:r>
    <w:r w:rsidR="00CD3967">
      <w:rPr>
        <w:i/>
        <w:noProof/>
        <w:sz w:val="20"/>
      </w:rPr>
      <w:t>2</w:t>
    </w:r>
    <w:r w:rsidRPr="00907245">
      <w:rPr>
        <w:i/>
        <w:sz w:val="20"/>
      </w:rPr>
      <w:fldChar w:fldCharType="end"/>
    </w:r>
  </w:p>
  <w:p w:rsidR="00907245" w:rsidRPr="00907245" w:rsidRDefault="00907245" w:rsidP="00907245">
    <w:pPr>
      <w:jc w:val="center"/>
      <w:outlineLvl w:val="0"/>
      <w:rPr>
        <w:bCs/>
        <w:i/>
        <w:sz w:val="20"/>
      </w:rPr>
    </w:pPr>
    <w:r w:rsidRPr="00907245">
      <w:rPr>
        <w:bCs/>
        <w:i/>
        <w:sz w:val="20"/>
      </w:rPr>
      <w:t>Tento materiál vytvořil Mgr. Pavel Koreň v rámci projektu EU peníze školám.</w:t>
    </w:r>
  </w:p>
  <w:p w:rsidR="00907245" w:rsidRPr="00907245" w:rsidRDefault="00907245">
    <w:pPr>
      <w:pStyle w:val="Zpat"/>
      <w:jc w:val="center"/>
      <w:rPr>
        <w:i/>
        <w:sz w:val="20"/>
      </w:rPr>
    </w:pPr>
  </w:p>
  <w:p w:rsidR="00907245" w:rsidRDefault="0090724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843" w:rsidRDefault="00A64843" w:rsidP="00171B45">
      <w:r>
        <w:separator/>
      </w:r>
    </w:p>
  </w:footnote>
  <w:footnote w:type="continuationSeparator" w:id="0">
    <w:p w:rsidR="00A64843" w:rsidRDefault="00A64843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BFC" w:rsidRDefault="00907245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64BFC" w:rsidRDefault="00464BF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E4E30"/>
    <w:multiLevelType w:val="hybridMultilevel"/>
    <w:tmpl w:val="466E65A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4D4FB7"/>
    <w:multiLevelType w:val="hybridMultilevel"/>
    <w:tmpl w:val="83C0F7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12454"/>
    <w:rsid w:val="0006499E"/>
    <w:rsid w:val="000E03EB"/>
    <w:rsid w:val="00171B45"/>
    <w:rsid w:val="001B086C"/>
    <w:rsid w:val="001E77CD"/>
    <w:rsid w:val="00233035"/>
    <w:rsid w:val="002561CC"/>
    <w:rsid w:val="00287840"/>
    <w:rsid w:val="002C6675"/>
    <w:rsid w:val="00345E0E"/>
    <w:rsid w:val="003555B7"/>
    <w:rsid w:val="00371A4F"/>
    <w:rsid w:val="00390818"/>
    <w:rsid w:val="003C6A0D"/>
    <w:rsid w:val="00464BFC"/>
    <w:rsid w:val="00516749"/>
    <w:rsid w:val="00517B20"/>
    <w:rsid w:val="005325C1"/>
    <w:rsid w:val="005650E0"/>
    <w:rsid w:val="005C5F8F"/>
    <w:rsid w:val="00636678"/>
    <w:rsid w:val="00647CE6"/>
    <w:rsid w:val="006B187F"/>
    <w:rsid w:val="006B6E22"/>
    <w:rsid w:val="006C12B9"/>
    <w:rsid w:val="006E73EF"/>
    <w:rsid w:val="006E78C0"/>
    <w:rsid w:val="006F2A64"/>
    <w:rsid w:val="007112AE"/>
    <w:rsid w:val="007154E3"/>
    <w:rsid w:val="00782288"/>
    <w:rsid w:val="007E6017"/>
    <w:rsid w:val="007F7E65"/>
    <w:rsid w:val="00833C73"/>
    <w:rsid w:val="008451E8"/>
    <w:rsid w:val="008E2935"/>
    <w:rsid w:val="00907245"/>
    <w:rsid w:val="00981E44"/>
    <w:rsid w:val="009B7EC6"/>
    <w:rsid w:val="009C46D0"/>
    <w:rsid w:val="00A64843"/>
    <w:rsid w:val="00AB6F34"/>
    <w:rsid w:val="00AF2ABC"/>
    <w:rsid w:val="00B1623C"/>
    <w:rsid w:val="00B200FE"/>
    <w:rsid w:val="00B27538"/>
    <w:rsid w:val="00B90795"/>
    <w:rsid w:val="00BD3750"/>
    <w:rsid w:val="00C018E7"/>
    <w:rsid w:val="00C25CC5"/>
    <w:rsid w:val="00C369E6"/>
    <w:rsid w:val="00CD3967"/>
    <w:rsid w:val="00CD72C1"/>
    <w:rsid w:val="00D1540B"/>
    <w:rsid w:val="00DE2D33"/>
    <w:rsid w:val="00DE425F"/>
    <w:rsid w:val="00E0621D"/>
    <w:rsid w:val="00E23025"/>
    <w:rsid w:val="00E33414"/>
    <w:rsid w:val="00E5321F"/>
    <w:rsid w:val="00E6426D"/>
    <w:rsid w:val="00EA6274"/>
    <w:rsid w:val="00EE0118"/>
    <w:rsid w:val="00F03898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2753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32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3</Pages>
  <Words>285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4</cp:revision>
  <cp:lastPrinted>2009-11-24T05:44:00Z</cp:lastPrinted>
  <dcterms:created xsi:type="dcterms:W3CDTF">2012-08-22T17:33:00Z</dcterms:created>
  <dcterms:modified xsi:type="dcterms:W3CDTF">2014-03-05T21:17:00Z</dcterms:modified>
</cp:coreProperties>
</file>