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Lineární rovnice</w:t>
      </w:r>
      <w:r w:rsidR="001F1A15">
        <w:rPr>
          <w:rFonts w:ascii="Times New Roman" w:hAnsi="Times New Roman"/>
          <w:b/>
          <w:sz w:val="52"/>
          <w:szCs w:val="52"/>
          <w:lang w:eastAsia="cs-CZ"/>
        </w:rPr>
        <w:t xml:space="preserve"> </w:t>
      </w:r>
      <w:r w:rsidR="00FC2DC6">
        <w:rPr>
          <w:rFonts w:ascii="Times New Roman" w:hAnsi="Times New Roman"/>
          <w:b/>
          <w:sz w:val="52"/>
          <w:szCs w:val="52"/>
          <w:lang w:eastAsia="cs-CZ"/>
        </w:rPr>
        <w:t>2</w:t>
      </w:r>
    </w:p>
    <w:p w:rsidR="002F4EC5" w:rsidRDefault="002F4EC5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</w:t>
      </w:r>
      <w:r w:rsidR="001F1A15">
        <w:rPr>
          <w:rFonts w:ascii="Times New Roman" w:hAnsi="Times New Roman"/>
          <w:b/>
          <w:sz w:val="52"/>
          <w:szCs w:val="52"/>
          <w:lang w:eastAsia="cs-CZ"/>
        </w:rPr>
        <w:t>2</w:t>
      </w: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FC2DC6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C2DC6">
              <w:rPr>
                <w:rFonts w:ascii="Times New Roman" w:hAnsi="Times New Roman"/>
                <w:sz w:val="24"/>
                <w:szCs w:val="24"/>
              </w:rPr>
              <w:t>Lineární rovnice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3A3C6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Lineární rovnice, ekvivalentní úpravy, strany rovnice, nemá ř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šení, výsledek</w:t>
            </w:r>
          </w:p>
        </w:tc>
      </w:tr>
      <w:bookmarkEnd w:id="0"/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2F4EC5" w:rsidRDefault="002F4EC5" w:rsidP="00AF1720">
      <w:pPr>
        <w:spacing w:after="0"/>
        <w:jc w:val="both"/>
        <w:rPr>
          <w:noProof/>
        </w:rPr>
      </w:pP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Lineární rovnice</w:t>
      </w: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2F4EC5" w:rsidRDefault="003A3C6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Při řešení rovnice nám ve většině případů vyjde nějaký výsledek. Může se nám ale stát, že rovnice nemá žádné řešení, nebo má všechna řešení.</w:t>
      </w:r>
    </w:p>
    <w:p w:rsidR="00DC47B1" w:rsidRDefault="00DC47B1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56146" w:rsidRDefault="00DC47B1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Zkusme spočítat:</w:t>
      </w:r>
    </w:p>
    <w:p w:rsidR="00DC47B1" w:rsidRPr="00DC47B1" w:rsidRDefault="00DC47B1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x-4[x-2(x+6)]=5x+3</w:t>
      </w:r>
    </w:p>
    <w:p w:rsidR="00DC47B1" w:rsidRDefault="00DC47B1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Zbavíme se závorek, provedeme ekvivalentní úpravy a vyjde nám:</w:t>
      </w:r>
    </w:p>
    <w:p w:rsidR="00DC47B1" w:rsidRPr="00FC1C39" w:rsidRDefault="00FC1C3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C1C39">
        <w:rPr>
          <w:rFonts w:ascii="Times New Roman" w:hAnsi="Times New Roman"/>
          <w:i/>
          <w:noProof/>
          <w:sz w:val="40"/>
          <w:szCs w:val="40"/>
        </w:rPr>
        <w:t>x-4(x-2x-12)=5x+3</w:t>
      </w:r>
    </w:p>
    <w:p w:rsidR="00FC1C39" w:rsidRPr="00FC1C39" w:rsidRDefault="00FC1C3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C1C39">
        <w:rPr>
          <w:rFonts w:ascii="Times New Roman" w:hAnsi="Times New Roman"/>
          <w:i/>
          <w:noProof/>
          <w:sz w:val="40"/>
          <w:szCs w:val="40"/>
        </w:rPr>
        <w:t>x-4(-x-12)=5x+3</w:t>
      </w:r>
    </w:p>
    <w:p w:rsidR="00FC1C39" w:rsidRPr="00FC1C39" w:rsidRDefault="00FC1C3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C1C39">
        <w:rPr>
          <w:rFonts w:ascii="Times New Roman" w:hAnsi="Times New Roman"/>
          <w:i/>
          <w:noProof/>
          <w:sz w:val="40"/>
          <w:szCs w:val="40"/>
        </w:rPr>
        <w:t>x+4x+48=5x+3</w:t>
      </w:r>
    </w:p>
    <w:p w:rsidR="00FC1C39" w:rsidRPr="00FC1C39" w:rsidRDefault="00FC1C3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C1C39">
        <w:rPr>
          <w:rFonts w:ascii="Times New Roman" w:hAnsi="Times New Roman"/>
          <w:i/>
          <w:noProof/>
          <w:sz w:val="40"/>
          <w:szCs w:val="40"/>
        </w:rPr>
        <w:t>5x+48=5x+3  /-5x</w:t>
      </w:r>
    </w:p>
    <w:p w:rsidR="00FC1C39" w:rsidRPr="00FC1C39" w:rsidRDefault="00FC1C3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C1C39">
        <w:rPr>
          <w:rFonts w:ascii="Times New Roman" w:hAnsi="Times New Roman"/>
          <w:i/>
          <w:noProof/>
          <w:sz w:val="40"/>
          <w:szCs w:val="40"/>
        </w:rPr>
        <w:t>48=3</w:t>
      </w:r>
    </w:p>
    <w:p w:rsidR="00FC1C39" w:rsidRDefault="00FC1C39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C47B1" w:rsidRDefault="00DC47B1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Teď si ale musíme položit otázku: Je </w:t>
      </w:r>
      <w:r w:rsidR="00FC1C39">
        <w:rPr>
          <w:rFonts w:ascii="Times New Roman" w:hAnsi="Times New Roman"/>
          <w:i/>
          <w:noProof/>
          <w:sz w:val="40"/>
          <w:szCs w:val="40"/>
        </w:rPr>
        <w:t xml:space="preserve">48 </w:t>
      </w:r>
      <w:r>
        <w:rPr>
          <w:rFonts w:ascii="Times New Roman" w:hAnsi="Times New Roman"/>
          <w:noProof/>
          <w:sz w:val="40"/>
          <w:szCs w:val="40"/>
        </w:rPr>
        <w:t xml:space="preserve">rovno </w:t>
      </w:r>
      <w:r w:rsidRPr="00DC47B1">
        <w:rPr>
          <w:rFonts w:ascii="Times New Roman" w:hAnsi="Times New Roman"/>
          <w:i/>
          <w:noProof/>
          <w:sz w:val="40"/>
          <w:szCs w:val="40"/>
        </w:rPr>
        <w:t>3</w:t>
      </w:r>
      <w:r>
        <w:rPr>
          <w:rFonts w:ascii="Times New Roman" w:hAnsi="Times New Roman"/>
          <w:noProof/>
          <w:sz w:val="40"/>
          <w:szCs w:val="40"/>
        </w:rPr>
        <w:t>? Není! Proto nemá tato lineární rovnice žádné řešení. Zapisujeme to několika možnými způsoby:</w:t>
      </w:r>
    </w:p>
    <w:p w:rsidR="00DC47B1" w:rsidRDefault="00DC47B1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x={}</w:t>
      </w:r>
      <w:r w:rsidR="00FC1C39">
        <w:rPr>
          <w:rFonts w:ascii="Times New Roman" w:hAnsi="Times New Roman"/>
          <w:noProof/>
          <w:sz w:val="40"/>
          <w:szCs w:val="40"/>
        </w:rPr>
        <w:t xml:space="preserve">, </w:t>
      </w:r>
      <w:r>
        <w:rPr>
          <w:rFonts w:ascii="Times New Roman" w:hAnsi="Times New Roman"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sym w:font="Symbol" w:char="F0CE"/>
      </w:r>
      <w:r>
        <w:rPr>
          <w:rFonts w:ascii="Times New Roman" w:hAnsi="Times New Roman"/>
          <w:noProof/>
          <w:sz w:val="40"/>
          <w:szCs w:val="40"/>
        </w:rPr>
        <w:sym w:font="Symbol" w:char="F0C6"/>
      </w:r>
      <w:r w:rsidR="00FC1C39">
        <w:rPr>
          <w:rFonts w:ascii="Times New Roman" w:hAnsi="Times New Roman"/>
          <w:noProof/>
          <w:sz w:val="40"/>
          <w:szCs w:val="40"/>
        </w:rPr>
        <w:t xml:space="preserve">, </w:t>
      </w:r>
      <w:r>
        <w:rPr>
          <w:rFonts w:ascii="Times New Roman" w:hAnsi="Times New Roman"/>
          <w:noProof/>
          <w:sz w:val="40"/>
          <w:szCs w:val="40"/>
        </w:rPr>
        <w:t>NŘ – nemá řešení</w:t>
      </w:r>
      <w:r w:rsidR="00FC1C39">
        <w:rPr>
          <w:rFonts w:ascii="Times New Roman" w:hAnsi="Times New Roman"/>
          <w:noProof/>
          <w:sz w:val="40"/>
          <w:szCs w:val="40"/>
        </w:rPr>
        <w:t>.</w:t>
      </w:r>
    </w:p>
    <w:p w:rsidR="00FC1C39" w:rsidRDefault="00FC1C39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C47B1" w:rsidRDefault="00DC47B1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DC47B1" w:rsidRDefault="00FC1C3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24"/>
          <w:sz w:val="40"/>
          <w:szCs w:val="40"/>
        </w:rPr>
        <w:object w:dxaOrig="25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7.75pt;height:48.9pt" o:ole="">
            <v:imagedata r:id="rId7" o:title=""/>
          </v:shape>
          <o:OLEObject Type="Embed" ProgID="Equation.3" ShapeID="_x0000_i1025" DrawAspect="Content" ObjectID="_1455629555" r:id="rId8"/>
        </w:object>
      </w:r>
    </w:p>
    <w:p w:rsidR="00DC47B1" w:rsidRDefault="00FC1C3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Zbavíme se zlomků. Najdeme společného jmenovatele a tím celou rovnici vynásobíme:</w:t>
      </w:r>
    </w:p>
    <w:p w:rsidR="00FC1C39" w:rsidRDefault="00FC1C39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24"/>
          <w:sz w:val="40"/>
          <w:szCs w:val="40"/>
        </w:rPr>
        <w:object w:dxaOrig="2520" w:dyaOrig="620">
          <v:shape id="_x0000_i1026" type="#_x0000_t75" style="width:197.75pt;height:48.9pt" o:ole="">
            <v:imagedata r:id="rId9" o:title=""/>
          </v:shape>
          <o:OLEObject Type="Embed" ProgID="Equation.3" ShapeID="_x0000_i1026" DrawAspect="Content" ObjectID="_1455629556" r:id="rId10"/>
        </w:object>
      </w:r>
      <w:r>
        <w:rPr>
          <w:rFonts w:ascii="Times New Roman" w:hAnsi="Times New Roman"/>
          <w:noProof/>
          <w:sz w:val="40"/>
          <w:szCs w:val="40"/>
        </w:rPr>
        <w:t xml:space="preserve">  /.15</w:t>
      </w:r>
    </w:p>
    <w:p w:rsidR="00FC1C39" w:rsidRDefault="00FC1C39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24"/>
          <w:sz w:val="40"/>
          <w:szCs w:val="40"/>
        </w:rPr>
        <w:object w:dxaOrig="3720" w:dyaOrig="620">
          <v:shape id="_x0000_i1027" type="#_x0000_t75" style="width:291.75pt;height:48.9pt" o:ole="">
            <v:imagedata r:id="rId11" o:title=""/>
          </v:shape>
          <o:OLEObject Type="Embed" ProgID="Equation.3" ShapeID="_x0000_i1027" DrawAspect="Content" ObjectID="_1455629557" r:id="rId12"/>
        </w:object>
      </w:r>
    </w:p>
    <w:p w:rsidR="00FC1C39" w:rsidRDefault="00FC1C39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 vynásobení a dělení dostaneme:</w:t>
      </w:r>
    </w:p>
    <w:p w:rsidR="00FC1C39" w:rsidRDefault="00FC1C39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10"/>
          <w:sz w:val="40"/>
          <w:szCs w:val="40"/>
        </w:rPr>
        <w:object w:dxaOrig="2860" w:dyaOrig="320">
          <v:shape id="_x0000_i1028" type="#_x0000_t75" style="width:224.05pt;height:25.25pt" o:ole="">
            <v:imagedata r:id="rId13" o:title=""/>
          </v:shape>
          <o:OLEObject Type="Embed" ProgID="Equation.3" ShapeID="_x0000_i1028" DrawAspect="Content" ObjectID="_1455629558" r:id="rId14"/>
        </w:object>
      </w:r>
    </w:p>
    <w:p w:rsidR="00FC1C39" w:rsidRDefault="00FC1C39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Zbavíme se závorky a sečteme</w:t>
      </w:r>
      <w:r w:rsidR="00786B75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co se dá:</w:t>
      </w:r>
    </w:p>
    <w:p w:rsidR="00FC1C39" w:rsidRDefault="00FC1C39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6"/>
          <w:sz w:val="40"/>
          <w:szCs w:val="40"/>
        </w:rPr>
        <w:object w:dxaOrig="2820" w:dyaOrig="279">
          <v:shape id="_x0000_i1029" type="#_x0000_t75" style="width:221.35pt;height:21.5pt" o:ole="">
            <v:imagedata r:id="rId15" o:title=""/>
          </v:shape>
          <o:OLEObject Type="Embed" ProgID="Equation.3" ShapeID="_x0000_i1029" DrawAspect="Content" ObjectID="_1455629559" r:id="rId16"/>
        </w:object>
      </w:r>
    </w:p>
    <w:p w:rsidR="00FC1C39" w:rsidRPr="00440AFD" w:rsidRDefault="00440AFD" w:rsidP="00FC1C3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440AFD">
        <w:rPr>
          <w:rFonts w:ascii="Times New Roman" w:hAnsi="Times New Roman"/>
          <w:i/>
          <w:noProof/>
          <w:position w:val="-6"/>
          <w:sz w:val="40"/>
          <w:szCs w:val="40"/>
        </w:rPr>
        <w:object w:dxaOrig="1920" w:dyaOrig="279">
          <v:shape id="_x0000_i1030" type="#_x0000_t75" style="width:151pt;height:21.5pt" o:ole="">
            <v:imagedata r:id="rId17" o:title=""/>
          </v:shape>
          <o:OLEObject Type="Embed" ProgID="Equation.3" ShapeID="_x0000_i1030" DrawAspect="Content" ObjectID="_1455629560" r:id="rId18"/>
        </w:object>
      </w:r>
      <w:r w:rsidR="00FC1C39" w:rsidRPr="00440AFD">
        <w:rPr>
          <w:rFonts w:ascii="Times New Roman" w:hAnsi="Times New Roman"/>
          <w:i/>
          <w:noProof/>
          <w:sz w:val="40"/>
          <w:szCs w:val="40"/>
        </w:rPr>
        <w:t xml:space="preserve">  /-10x</w:t>
      </w:r>
    </w:p>
    <w:p w:rsidR="00FC1C39" w:rsidRDefault="00440AFD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40AFD">
        <w:rPr>
          <w:rFonts w:ascii="Times New Roman" w:hAnsi="Times New Roman"/>
          <w:i/>
          <w:noProof/>
          <w:position w:val="-4"/>
          <w:sz w:val="40"/>
          <w:szCs w:val="40"/>
        </w:rPr>
        <w:object w:dxaOrig="760" w:dyaOrig="260">
          <v:shape id="_x0000_i1031" type="#_x0000_t75" style="width:60.2pt;height:20.4pt" o:ole="">
            <v:imagedata r:id="rId19" o:title=""/>
          </v:shape>
          <o:OLEObject Type="Embed" ProgID="Equation.3" ShapeID="_x0000_i1031" DrawAspect="Content" ObjectID="_1455629561" r:id="rId20"/>
        </w:object>
      </w:r>
    </w:p>
    <w:p w:rsidR="00FC1C39" w:rsidRDefault="00FC1C39" w:rsidP="00FC1C3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FC1C39" w:rsidRDefault="00440AFD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40AFD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nám sice zmizelo, ale j</w:t>
      </w:r>
      <w:r w:rsidR="00FC1C39">
        <w:rPr>
          <w:rFonts w:ascii="Times New Roman" w:hAnsi="Times New Roman"/>
          <w:noProof/>
          <w:sz w:val="40"/>
          <w:szCs w:val="40"/>
        </w:rPr>
        <w:t xml:space="preserve">e </w:t>
      </w:r>
      <w:r w:rsidR="00FC1C39" w:rsidRPr="00440AFD">
        <w:rPr>
          <w:rFonts w:ascii="Times New Roman" w:hAnsi="Times New Roman"/>
          <w:i/>
          <w:noProof/>
          <w:sz w:val="40"/>
          <w:szCs w:val="40"/>
        </w:rPr>
        <w:t>21</w:t>
      </w:r>
      <w:r w:rsidR="00FC1C39">
        <w:rPr>
          <w:rFonts w:ascii="Times New Roman" w:hAnsi="Times New Roman"/>
          <w:noProof/>
          <w:sz w:val="40"/>
          <w:szCs w:val="40"/>
        </w:rPr>
        <w:t xml:space="preserve"> rovno </w:t>
      </w:r>
      <w:r w:rsidR="00FC1C39" w:rsidRPr="00440AFD">
        <w:rPr>
          <w:rFonts w:ascii="Times New Roman" w:hAnsi="Times New Roman"/>
          <w:i/>
          <w:noProof/>
          <w:sz w:val="40"/>
          <w:szCs w:val="40"/>
        </w:rPr>
        <w:t>21</w:t>
      </w:r>
      <w:r w:rsidR="00FC1C39">
        <w:rPr>
          <w:rFonts w:ascii="Times New Roman" w:hAnsi="Times New Roman"/>
          <w:noProof/>
          <w:sz w:val="40"/>
          <w:szCs w:val="40"/>
        </w:rPr>
        <w:t>? Ano je, takže naše rovnice má naopak všechna řešení! Zapisujeme to:</w:t>
      </w:r>
    </w:p>
    <w:p w:rsidR="00F95EE6" w:rsidRDefault="00F95EE6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95EE6">
        <w:rPr>
          <w:rFonts w:ascii="Times New Roman" w:hAnsi="Times New Roman"/>
          <w:noProof/>
          <w:position w:val="-10"/>
          <w:sz w:val="40"/>
          <w:szCs w:val="40"/>
        </w:rPr>
        <w:object w:dxaOrig="1180" w:dyaOrig="340">
          <v:shape id="_x0000_i1032" type="#_x0000_t75" style="width:98.85pt;height:28.5pt" o:ole="">
            <v:imagedata r:id="rId21" o:title=""/>
          </v:shape>
          <o:OLEObject Type="Embed" ProgID="Equation.3" ShapeID="_x0000_i1032" DrawAspect="Content" ObjectID="_1455629562" r:id="rId22"/>
        </w:object>
      </w:r>
      <w:r>
        <w:rPr>
          <w:rFonts w:ascii="Times New Roman" w:hAnsi="Times New Roman"/>
          <w:noProof/>
          <w:sz w:val="40"/>
          <w:szCs w:val="40"/>
        </w:rPr>
        <w:t xml:space="preserve">, </w:t>
      </w:r>
      <w:r w:rsidRPr="00F95EE6">
        <w:rPr>
          <w:rFonts w:ascii="Times New Roman" w:hAnsi="Times New Roman"/>
          <w:noProof/>
          <w:position w:val="-6"/>
          <w:sz w:val="40"/>
          <w:szCs w:val="40"/>
        </w:rPr>
        <w:object w:dxaOrig="600" w:dyaOrig="279">
          <v:shape id="_x0000_i1033" type="#_x0000_t75" style="width:69.85pt;height:25.25pt" o:ole="">
            <v:imagedata r:id="rId23" o:title=""/>
          </v:shape>
          <o:OLEObject Type="Embed" ProgID="Equation.3" ShapeID="_x0000_i1033" DrawAspect="Content" ObjectID="_1455629563" r:id="rId24"/>
        </w:object>
      </w:r>
    </w:p>
    <w:p w:rsidR="00F95EE6" w:rsidRDefault="00F95EE6" w:rsidP="00FC1C3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F95EE6" w:rsidRDefault="00F95EE6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Spočtěme:</w:t>
      </w:r>
    </w:p>
    <w:p w:rsidR="00FC1C39" w:rsidRDefault="00F95EE6" w:rsidP="00FC1C3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95EE6">
        <w:rPr>
          <w:rFonts w:ascii="Times New Roman" w:hAnsi="Times New Roman"/>
          <w:noProof/>
          <w:position w:val="-24"/>
          <w:sz w:val="40"/>
          <w:szCs w:val="40"/>
        </w:rPr>
        <w:object w:dxaOrig="1160" w:dyaOrig="620">
          <v:shape id="_x0000_i1034" type="#_x0000_t75" style="width:94.55pt;height:51.05pt" o:ole="">
            <v:imagedata r:id="rId25" o:title=""/>
          </v:shape>
          <o:OLEObject Type="Embed" ProgID="Equation.3" ShapeID="_x0000_i1034" DrawAspect="Content" ObjectID="_1455629564" r:id="rId26"/>
        </w:object>
      </w:r>
    </w:p>
    <w:p w:rsidR="00FC1C39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Celou rovnici vynásobíme </w:t>
      </w:r>
      <w:r w:rsidRPr="00F95EE6">
        <w:rPr>
          <w:rFonts w:ascii="Times New Roman" w:hAnsi="Times New Roman"/>
          <w:i/>
          <w:noProof/>
          <w:sz w:val="40"/>
          <w:szCs w:val="40"/>
        </w:rPr>
        <w:t>x-4</w:t>
      </w:r>
      <w:r>
        <w:rPr>
          <w:rFonts w:ascii="Times New Roman" w:hAnsi="Times New Roman"/>
          <w:noProof/>
          <w:sz w:val="40"/>
          <w:szCs w:val="40"/>
        </w:rPr>
        <w:t>, což je také ekvivalentní úprava:</w:t>
      </w:r>
    </w:p>
    <w:p w:rsidR="00DC47B1" w:rsidRPr="00F95EE6" w:rsidRDefault="00F95EE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95EE6">
        <w:rPr>
          <w:rFonts w:ascii="Times New Roman" w:hAnsi="Times New Roman"/>
          <w:i/>
          <w:noProof/>
          <w:sz w:val="40"/>
          <w:szCs w:val="40"/>
        </w:rPr>
        <w:t>5x-20=9(x-4)</w:t>
      </w: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Roznásobíme závorku:</w:t>
      </w:r>
    </w:p>
    <w:p w:rsidR="00F95EE6" w:rsidRPr="00F95EE6" w:rsidRDefault="00F95EE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95EE6">
        <w:rPr>
          <w:rFonts w:ascii="Times New Roman" w:hAnsi="Times New Roman"/>
          <w:i/>
          <w:noProof/>
          <w:sz w:val="40"/>
          <w:szCs w:val="40"/>
        </w:rPr>
        <w:t>5x-20=9x-36</w:t>
      </w: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Provedeme ekvivalentní úpravy:</w:t>
      </w:r>
    </w:p>
    <w:p w:rsidR="00F95EE6" w:rsidRPr="00F95EE6" w:rsidRDefault="00F95EE6" w:rsidP="00F95EE6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95EE6">
        <w:rPr>
          <w:rFonts w:ascii="Times New Roman" w:hAnsi="Times New Roman"/>
          <w:i/>
          <w:noProof/>
          <w:sz w:val="40"/>
          <w:szCs w:val="40"/>
        </w:rPr>
        <w:t>5x-20=9x-36  /-9x</w:t>
      </w:r>
    </w:p>
    <w:p w:rsidR="00F95EE6" w:rsidRPr="00F95EE6" w:rsidRDefault="00F95EE6" w:rsidP="00F95EE6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95EE6">
        <w:rPr>
          <w:rFonts w:ascii="Times New Roman" w:hAnsi="Times New Roman"/>
          <w:i/>
          <w:noProof/>
          <w:sz w:val="40"/>
          <w:szCs w:val="40"/>
        </w:rPr>
        <w:t>-4x-20=-36  /+20</w:t>
      </w:r>
    </w:p>
    <w:p w:rsidR="00F95EE6" w:rsidRPr="00F95EE6" w:rsidRDefault="00F95EE6" w:rsidP="00F95EE6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95EE6">
        <w:rPr>
          <w:rFonts w:ascii="Times New Roman" w:hAnsi="Times New Roman"/>
          <w:i/>
          <w:noProof/>
          <w:sz w:val="40"/>
          <w:szCs w:val="40"/>
        </w:rPr>
        <w:t>-4x=-16  /:(-4)</w:t>
      </w:r>
    </w:p>
    <w:p w:rsidR="00F95EE6" w:rsidRPr="00F95EE6" w:rsidRDefault="00F95EE6" w:rsidP="00F95EE6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95EE6">
        <w:rPr>
          <w:rFonts w:ascii="Times New Roman" w:hAnsi="Times New Roman"/>
          <w:i/>
          <w:noProof/>
          <w:sz w:val="40"/>
          <w:szCs w:val="40"/>
        </w:rPr>
        <w:t>x=4</w:t>
      </w: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Hezky nám to vyšlo, ale bohužel špatně! Proč?</w:t>
      </w: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Když se podíváme na zadání, tak vidíme zlomek a tudíž musíme určit podmínky řešitelnosti. Ve zlomku nesmí být nula ve jmenovateli:</w:t>
      </w: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x-4≠0</w:t>
      </w: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x≠4</w:t>
      </w:r>
    </w:p>
    <w:p w:rsidR="00F95EE6" w:rsidRDefault="00F95EE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 xml:space="preserve">Rovnice má řešení ve všech reálných číslech kromě </w:t>
      </w:r>
      <w:r w:rsidRPr="00F95EE6">
        <w:rPr>
          <w:rFonts w:ascii="Times New Roman" w:hAnsi="Times New Roman"/>
          <w:i/>
          <w:noProof/>
          <w:sz w:val="40"/>
          <w:szCs w:val="40"/>
        </w:rPr>
        <w:t>4</w:t>
      </w:r>
      <w:r>
        <w:rPr>
          <w:rFonts w:ascii="Times New Roman" w:hAnsi="Times New Roman"/>
          <w:noProof/>
          <w:sz w:val="40"/>
          <w:szCs w:val="40"/>
        </w:rPr>
        <w:t xml:space="preserve">. A nám právě </w:t>
      </w:r>
      <w:r w:rsidRPr="00F95EE6">
        <w:rPr>
          <w:rFonts w:ascii="Times New Roman" w:hAnsi="Times New Roman"/>
          <w:i/>
          <w:noProof/>
          <w:sz w:val="40"/>
          <w:szCs w:val="40"/>
        </w:rPr>
        <w:t>4</w:t>
      </w:r>
      <w:r>
        <w:rPr>
          <w:rFonts w:ascii="Times New Roman" w:hAnsi="Times New Roman"/>
          <w:noProof/>
          <w:sz w:val="40"/>
          <w:szCs w:val="40"/>
        </w:rPr>
        <w:t xml:space="preserve"> vyšlo. Tím jsme porušili podmínky řešitelnosti, takže rovnice nemá řešení!</w:t>
      </w: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2F4EC5" w:rsidRPr="00E31FCF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2F4EC5" w:rsidRDefault="002F4EC5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2F4EC5" w:rsidRDefault="00A41AB9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by se dala jinak spočítat poslední rovnice? Vzp</w:t>
      </w:r>
      <w:r>
        <w:rPr>
          <w:rFonts w:ascii="Times New Roman" w:hAnsi="Times New Roman"/>
          <w:sz w:val="40"/>
          <w:szCs w:val="40"/>
        </w:rPr>
        <w:t>o</w:t>
      </w:r>
      <w:r>
        <w:rPr>
          <w:rFonts w:ascii="Times New Roman" w:hAnsi="Times New Roman"/>
          <w:sz w:val="40"/>
          <w:szCs w:val="40"/>
        </w:rPr>
        <w:t>meňte si na výrazy, na</w:t>
      </w:r>
      <w:r w:rsidR="007732F1">
        <w:rPr>
          <w:rFonts w:ascii="Times New Roman" w:hAnsi="Times New Roman"/>
          <w:sz w:val="40"/>
          <w:szCs w:val="40"/>
        </w:rPr>
        <w:t xml:space="preserve"> vytýkání.</w:t>
      </w:r>
    </w:p>
    <w:p w:rsidR="002F4EC5" w:rsidRPr="007E7C5E" w:rsidRDefault="007732F1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by se prováděla zkouška výpočtu rovnice</w:t>
      </w:r>
      <w:r w:rsidR="002F4EC5">
        <w:rPr>
          <w:rFonts w:ascii="Times New Roman" w:hAnsi="Times New Roman"/>
          <w:sz w:val="40"/>
          <w:szCs w:val="40"/>
        </w:rPr>
        <w:t>?</w:t>
      </w:r>
    </w:p>
    <w:p w:rsidR="002F4EC5" w:rsidRDefault="002F4EC5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="007732F1" w:rsidRPr="007732F1">
        <w:rPr>
          <w:rFonts w:ascii="Times New Roman" w:hAnsi="Times New Roman"/>
          <w:position w:val="-24"/>
          <w:sz w:val="40"/>
          <w:szCs w:val="40"/>
        </w:rPr>
        <w:object w:dxaOrig="2740" w:dyaOrig="620">
          <v:shape id="_x0000_i1035" type="#_x0000_t75" style="width:137pt;height:31.7pt" o:ole="">
            <v:imagedata r:id="rId27" o:title=""/>
          </v:shape>
          <o:OLEObject Type="Embed" ProgID="Equation.3" ShapeID="_x0000_i1035" DrawAspect="Content" ObjectID="_1455629565" r:id="rId28"/>
        </w:object>
      </w:r>
    </w:p>
    <w:p w:rsidR="007732F1" w:rsidRPr="007732F1" w:rsidRDefault="007732F1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="00A83412" w:rsidRPr="007732F1">
        <w:rPr>
          <w:rFonts w:ascii="Times New Roman" w:hAnsi="Times New Roman"/>
          <w:position w:val="-24"/>
          <w:sz w:val="40"/>
          <w:szCs w:val="40"/>
        </w:rPr>
        <w:object w:dxaOrig="2079" w:dyaOrig="620">
          <v:shape id="_x0000_i1036" type="#_x0000_t75" style="width:104.25pt;height:31.7pt" o:ole="">
            <v:imagedata r:id="rId29" o:title=""/>
          </v:shape>
          <o:OLEObject Type="Embed" ProgID="Equation.3" ShapeID="_x0000_i1036" DrawAspect="Content" ObjectID="_1455629566" r:id="rId30"/>
        </w:object>
      </w: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Pr="00B175E8" w:rsidRDefault="002F4EC5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2F4EC5" w:rsidRPr="007F0D68" w:rsidRDefault="002F4EC5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2F4EC5" w:rsidRPr="007F0D68" w:rsidRDefault="002F4EC5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sectPr w:rsidR="002F4EC5" w:rsidSect="00EE143B">
      <w:headerReference w:type="default" r:id="rId31"/>
      <w:footerReference w:type="default" r:id="rId3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E1C" w:rsidRDefault="00F64E1C">
      <w:r>
        <w:separator/>
      </w:r>
    </w:p>
  </w:endnote>
  <w:endnote w:type="continuationSeparator" w:id="0">
    <w:p w:rsidR="00F64E1C" w:rsidRDefault="00F6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C5" w:rsidRDefault="00FD750C" w:rsidP="00EE20B3">
    <w:pPr>
      <w:pStyle w:val="Zpat"/>
      <w:rPr>
        <w:rFonts w:ascii="Times New Roman" w:hAnsi="Times New Roman"/>
        <w:sz w:val="24"/>
        <w:szCs w:val="24"/>
      </w:rPr>
    </w:pPr>
    <w:r w:rsidRPr="00FD750C">
      <w:rPr>
        <w:noProof/>
        <w:lang w:eastAsia="cs-CZ"/>
      </w:rPr>
      <w:pict>
        <v:line id="Přímá spojnice 21" o:spid="_x0000_s6145" style="position:absolute;z-index:251658752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2F4EC5" w:rsidRDefault="002F4EC5" w:rsidP="00EE20B3">
    <w:pPr>
      <w:pStyle w:val="Zpat"/>
      <w:rPr>
        <w:rFonts w:ascii="Times New Roman" w:hAnsi="Times New Roman"/>
        <w:sz w:val="24"/>
        <w:szCs w:val="24"/>
      </w:rPr>
    </w:pPr>
  </w:p>
  <w:p w:rsidR="002F4EC5" w:rsidRPr="00EE143B" w:rsidRDefault="00F373F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F4EC5" w:rsidRPr="00EE143B">
      <w:rPr>
        <w:rFonts w:ascii="Times New Roman" w:hAnsi="Times New Roman"/>
        <w:sz w:val="24"/>
        <w:szCs w:val="24"/>
      </w:rPr>
      <w:tab/>
    </w:r>
    <w:r w:rsidR="002F4EC5" w:rsidRPr="00EE143B">
      <w:rPr>
        <w:rFonts w:ascii="Times New Roman" w:hAnsi="Times New Roman"/>
        <w:sz w:val="24"/>
        <w:szCs w:val="24"/>
      </w:rPr>
      <w:tab/>
    </w:r>
    <w:r w:rsidR="00FD750C" w:rsidRPr="00D05B91">
      <w:rPr>
        <w:rFonts w:ascii="Times New Roman" w:hAnsi="Times New Roman"/>
        <w:sz w:val="24"/>
        <w:szCs w:val="24"/>
      </w:rPr>
      <w:fldChar w:fldCharType="begin"/>
    </w:r>
    <w:r w:rsidR="002F4EC5" w:rsidRPr="00D05B91">
      <w:rPr>
        <w:rFonts w:ascii="Times New Roman" w:hAnsi="Times New Roman"/>
        <w:sz w:val="24"/>
        <w:szCs w:val="24"/>
      </w:rPr>
      <w:instrText>PAGE   \* MERGEFORMAT</w:instrText>
    </w:r>
    <w:r w:rsidR="00FD750C" w:rsidRPr="00D05B91">
      <w:rPr>
        <w:rFonts w:ascii="Times New Roman" w:hAnsi="Times New Roman"/>
        <w:sz w:val="24"/>
        <w:szCs w:val="24"/>
      </w:rPr>
      <w:fldChar w:fldCharType="separate"/>
    </w:r>
    <w:r w:rsidR="00786B75">
      <w:rPr>
        <w:rFonts w:ascii="Times New Roman" w:hAnsi="Times New Roman"/>
        <w:noProof/>
        <w:sz w:val="24"/>
        <w:szCs w:val="24"/>
      </w:rPr>
      <w:t>5</w:t>
    </w:r>
    <w:r w:rsidR="00FD750C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E1C" w:rsidRDefault="00F64E1C">
      <w:r>
        <w:separator/>
      </w:r>
    </w:p>
  </w:footnote>
  <w:footnote w:type="continuationSeparator" w:id="0">
    <w:p w:rsidR="00F64E1C" w:rsidRDefault="00F6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2F4EC5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2F4EC5" w:rsidRPr="00A86986" w:rsidRDefault="00F373F5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2F4EC5" w:rsidRPr="00A86986" w:rsidRDefault="002F4EC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2F4EC5" w:rsidRPr="00A86986" w:rsidRDefault="002F4EC5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2F4EC5" w:rsidRPr="00A86986" w:rsidRDefault="002F4EC5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2F4EC5" w:rsidRPr="00D41325" w:rsidRDefault="002F4EC5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D7358"/>
    <w:rsid w:val="001E7EB9"/>
    <w:rsid w:val="001F1A15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A2424"/>
    <w:rsid w:val="002C1B9C"/>
    <w:rsid w:val="002C3071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A3C68"/>
    <w:rsid w:val="003B4432"/>
    <w:rsid w:val="003B6B82"/>
    <w:rsid w:val="003C10B3"/>
    <w:rsid w:val="003C74C0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0319"/>
    <w:rsid w:val="00542CF0"/>
    <w:rsid w:val="0054720F"/>
    <w:rsid w:val="00554294"/>
    <w:rsid w:val="00557F42"/>
    <w:rsid w:val="005831A8"/>
    <w:rsid w:val="005A2952"/>
    <w:rsid w:val="005A6BDC"/>
    <w:rsid w:val="005A79CB"/>
    <w:rsid w:val="005B62DF"/>
    <w:rsid w:val="005B6DA4"/>
    <w:rsid w:val="005D6B3F"/>
    <w:rsid w:val="0060067B"/>
    <w:rsid w:val="00616463"/>
    <w:rsid w:val="00627279"/>
    <w:rsid w:val="00633CF8"/>
    <w:rsid w:val="006420C9"/>
    <w:rsid w:val="006479C6"/>
    <w:rsid w:val="006655FD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60D68"/>
    <w:rsid w:val="00767FF5"/>
    <w:rsid w:val="007732F1"/>
    <w:rsid w:val="00776024"/>
    <w:rsid w:val="00786B75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487E"/>
    <w:rsid w:val="00845009"/>
    <w:rsid w:val="00860EC4"/>
    <w:rsid w:val="008619E6"/>
    <w:rsid w:val="00861DA6"/>
    <w:rsid w:val="008765F1"/>
    <w:rsid w:val="008A76DD"/>
    <w:rsid w:val="008C345D"/>
    <w:rsid w:val="008E2712"/>
    <w:rsid w:val="008E4777"/>
    <w:rsid w:val="008E7379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B99"/>
    <w:rsid w:val="00A803B2"/>
    <w:rsid w:val="00A81D4C"/>
    <w:rsid w:val="00A83412"/>
    <w:rsid w:val="00A85BF1"/>
    <w:rsid w:val="00A86013"/>
    <w:rsid w:val="00A86986"/>
    <w:rsid w:val="00AA3351"/>
    <w:rsid w:val="00AA37C1"/>
    <w:rsid w:val="00AA4226"/>
    <w:rsid w:val="00AB4292"/>
    <w:rsid w:val="00AB5C59"/>
    <w:rsid w:val="00AB6806"/>
    <w:rsid w:val="00AD61CD"/>
    <w:rsid w:val="00AE3A89"/>
    <w:rsid w:val="00AF1720"/>
    <w:rsid w:val="00B03ADE"/>
    <w:rsid w:val="00B175E8"/>
    <w:rsid w:val="00B30248"/>
    <w:rsid w:val="00B3538B"/>
    <w:rsid w:val="00B72FE7"/>
    <w:rsid w:val="00B76D91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15457"/>
    <w:rsid w:val="00D24644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47B1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54B43"/>
    <w:rsid w:val="00E63AF2"/>
    <w:rsid w:val="00E72898"/>
    <w:rsid w:val="00E8231A"/>
    <w:rsid w:val="00E903A1"/>
    <w:rsid w:val="00EB1E52"/>
    <w:rsid w:val="00EB4474"/>
    <w:rsid w:val="00EC1D69"/>
    <w:rsid w:val="00EC32F2"/>
    <w:rsid w:val="00EE143B"/>
    <w:rsid w:val="00EE20B3"/>
    <w:rsid w:val="00F24E64"/>
    <w:rsid w:val="00F33EFF"/>
    <w:rsid w:val="00F36A71"/>
    <w:rsid w:val="00F373F5"/>
    <w:rsid w:val="00F51609"/>
    <w:rsid w:val="00F55BC4"/>
    <w:rsid w:val="00F55C14"/>
    <w:rsid w:val="00F624B4"/>
    <w:rsid w:val="00F64E1C"/>
    <w:rsid w:val="00F65344"/>
    <w:rsid w:val="00F855F8"/>
    <w:rsid w:val="00F95EE6"/>
    <w:rsid w:val="00FA2AFA"/>
    <w:rsid w:val="00FB5354"/>
    <w:rsid w:val="00FB58BF"/>
    <w:rsid w:val="00FB6693"/>
    <w:rsid w:val="00FB7A1D"/>
    <w:rsid w:val="00FC1C39"/>
    <w:rsid w:val="00FC2DC6"/>
    <w:rsid w:val="00FD750C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FD750C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44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7</Pages>
  <Words>429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Dum</cp:lastModifiedBy>
  <cp:revision>2</cp:revision>
  <cp:lastPrinted>2011-01-25T23:25:00Z</cp:lastPrinted>
  <dcterms:created xsi:type="dcterms:W3CDTF">2014-03-06T15:46:00Z</dcterms:created>
  <dcterms:modified xsi:type="dcterms:W3CDTF">2014-03-06T15:46:00Z</dcterms:modified>
</cp:coreProperties>
</file>