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DC3E99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Soustava rovnic</w:t>
      </w:r>
      <w:r w:rsidR="00E11F71">
        <w:rPr>
          <w:rFonts w:ascii="Times New Roman" w:hAnsi="Times New Roman"/>
          <w:b/>
          <w:sz w:val="52"/>
          <w:szCs w:val="52"/>
          <w:lang w:eastAsia="cs-CZ"/>
        </w:rPr>
        <w:t xml:space="preserve"> 1</w:t>
      </w:r>
    </w:p>
    <w:p w:rsidR="002F4EC5" w:rsidRDefault="002F4EC5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</w:t>
      </w:r>
      <w:r w:rsidR="00F82C4D">
        <w:rPr>
          <w:rFonts w:ascii="Times New Roman" w:hAnsi="Times New Roman"/>
          <w:b/>
          <w:sz w:val="52"/>
          <w:szCs w:val="52"/>
          <w:lang w:eastAsia="cs-CZ"/>
        </w:rPr>
        <w:t>4</w:t>
      </w: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E11F71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11F71">
              <w:rPr>
                <w:rFonts w:ascii="Times New Roman" w:hAnsi="Times New Roman"/>
                <w:sz w:val="24"/>
                <w:szCs w:val="24"/>
              </w:rPr>
              <w:t>Soustava rovnic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DC3E99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Soustava rovnic</w:t>
            </w:r>
            <w:r w:rsidR="002F4EC5">
              <w:rPr>
                <w:rFonts w:ascii="Times New Roman" w:hAnsi="Times New Roman"/>
                <w:sz w:val="24"/>
                <w:szCs w:val="24"/>
              </w:rPr>
              <w:t xml:space="preserve">, ekvivalentní úpravy, strany rovnice, </w:t>
            </w:r>
            <w:r w:rsidR="00777178">
              <w:rPr>
                <w:rFonts w:ascii="Times New Roman" w:hAnsi="Times New Roman"/>
                <w:sz w:val="24"/>
                <w:szCs w:val="24"/>
              </w:rPr>
              <w:t>zkouška</w:t>
            </w:r>
            <w:r w:rsidR="002F4EC5">
              <w:rPr>
                <w:rFonts w:ascii="Times New Roman" w:hAnsi="Times New Roman"/>
                <w:sz w:val="24"/>
                <w:szCs w:val="24"/>
              </w:rPr>
              <w:t>, výsledek</w:t>
            </w:r>
          </w:p>
        </w:tc>
      </w:tr>
      <w:bookmarkEnd w:id="0"/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2F4EC5" w:rsidRDefault="002F4EC5" w:rsidP="00AF1720">
      <w:pPr>
        <w:spacing w:after="0"/>
        <w:jc w:val="both"/>
        <w:rPr>
          <w:noProof/>
        </w:rPr>
      </w:pPr>
    </w:p>
    <w:p w:rsidR="002F4EC5" w:rsidRDefault="00AD2413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Soustava rovnic</w:t>
      </w: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D15B93" w:rsidRDefault="00D15B93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Lineární rovnice již umíme řešit. </w:t>
      </w:r>
      <w:r w:rsidR="002C3847">
        <w:rPr>
          <w:rFonts w:ascii="Times New Roman" w:hAnsi="Times New Roman"/>
          <w:noProof/>
          <w:sz w:val="40"/>
          <w:szCs w:val="40"/>
        </w:rPr>
        <w:t>Nyní si ale ukážeme, jak se řeší soustava dvou rovnic o dvou neznámých.</w:t>
      </w:r>
    </w:p>
    <w:p w:rsidR="002C3847" w:rsidRDefault="002C3847" w:rsidP="002C384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C3847" w:rsidRDefault="002C3847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Vypočtěte: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D15B93" w:rsidRDefault="002C384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Soustavu vždy podtrháváme. Nejen že tím dáváme najevo, že jde o soustavu, ale i tím oddělujeme postupné řešení.</w:t>
      </w:r>
    </w:p>
    <w:p w:rsidR="002C3847" w:rsidRDefault="002C384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Soustava rovnic se dá řešit několika metodami, my si ukážeme dvě.</w:t>
      </w:r>
    </w:p>
    <w:p w:rsidR="002C3847" w:rsidRDefault="002C384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První z nich je metoda dosazovací (substituční). Spočívá v tom, že si z jedné rovnice vyjádříme jednu neznámou a dosadíme jí do druhé rovnice. Vždy volíme tu neznámou, která je osamocena (je tam jen jedna). Ne vždy to jde. V našem případě to je </w:t>
      </w:r>
      <w:r w:rsidRPr="002C3847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 xml:space="preserve"> v druhé rovnici: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2C3847" w:rsidRPr="002C3847" w:rsidRDefault="002C3847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2C3847" w:rsidRDefault="002C3847" w:rsidP="005A06A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y=4-2x</w:t>
      </w:r>
    </w:p>
    <w:p w:rsidR="002C3847" w:rsidRPr="002C3847" w:rsidRDefault="002C384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 xml:space="preserve">Nyní když mám vyjádřenou neznámou </w:t>
      </w:r>
      <w:r w:rsidRPr="002C3847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 xml:space="preserve"> z druhé rovnice, dosadím ji do první rovnice: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2C3847" w:rsidRP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2C3847" w:rsidRDefault="002C3847" w:rsidP="002C384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y=4-2x</w:t>
      </w:r>
    </w:p>
    <w:p w:rsidR="008F1858" w:rsidRDefault="002C3847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4x+3(4-2x)=6</w:t>
      </w:r>
    </w:p>
    <w:p w:rsidR="002C3847" w:rsidRDefault="002C3847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Soustava se nám zredukovala na jednu rovnici o jedné neznámé. Dopočteme ji:</w:t>
      </w:r>
    </w:p>
    <w:p w:rsidR="00380D88" w:rsidRPr="002C3847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380D88" w:rsidRPr="002C3847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380D88" w:rsidRPr="002C3847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380D88">
        <w:rPr>
          <w:rFonts w:ascii="Times New Roman" w:hAnsi="Times New Roman"/>
          <w:i/>
          <w:noProof/>
          <w:sz w:val="40"/>
          <w:szCs w:val="40"/>
          <w:u w:val="single"/>
        </w:rPr>
        <w:t>y=4-2x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4x+3(4-2x)=6</w:t>
      </w:r>
    </w:p>
    <w:p w:rsidR="002C3847" w:rsidRPr="00380D88" w:rsidRDefault="00380D88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4x+12-6x=6</w:t>
      </w:r>
    </w:p>
    <w:p w:rsidR="00380D88" w:rsidRPr="00380D88" w:rsidRDefault="00380D88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-2x+12=6</w:t>
      </w:r>
    </w:p>
    <w:p w:rsidR="00380D88" w:rsidRPr="00380D88" w:rsidRDefault="00380D88" w:rsidP="005A06A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-2x=-6</w:t>
      </w:r>
    </w:p>
    <w:p w:rsidR="00380D88" w:rsidRPr="00380D88" w:rsidRDefault="00380D88" w:rsidP="005A06A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380D88">
        <w:rPr>
          <w:rFonts w:ascii="Times New Roman" w:hAnsi="Times New Roman"/>
          <w:i/>
          <w:noProof/>
          <w:sz w:val="40"/>
          <w:szCs w:val="40"/>
          <w:u w:val="single"/>
        </w:rPr>
        <w:t>x=3</w:t>
      </w:r>
    </w:p>
    <w:p w:rsidR="002C3847" w:rsidRDefault="00380D88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Vypočetli jsme neznámou </w:t>
      </w:r>
      <w:r w:rsidRPr="00380D88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. Nyní dopočteme neznámou </w:t>
      </w:r>
      <w:r w:rsidRPr="00380D88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 xml:space="preserve">. Tu máme již vyjádřenou, takže si do ní dosadíme hodnotu proměnné </w:t>
      </w:r>
      <w:r w:rsidRPr="00380D88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a spočteme:</w:t>
      </w:r>
    </w:p>
    <w:p w:rsid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</w:p>
    <w:p w:rsidR="00380D88" w:rsidRPr="002C3847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lastRenderedPageBreak/>
        <w:t>4x+3y=6</w:t>
      </w:r>
    </w:p>
    <w:p w:rsidR="00380D88" w:rsidRPr="002C3847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2C3847">
        <w:rPr>
          <w:rFonts w:ascii="Times New Roman" w:hAnsi="Times New Roman"/>
          <w:i/>
          <w:noProof/>
          <w:sz w:val="40"/>
          <w:szCs w:val="40"/>
          <w:u w:val="single"/>
        </w:rPr>
        <w:t>2x+y=4</w:t>
      </w:r>
    </w:p>
    <w:p w:rsidR="00380D88" w:rsidRPr="002C3847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2C3847">
        <w:rPr>
          <w:rFonts w:ascii="Times New Roman" w:hAnsi="Times New Roman"/>
          <w:i/>
          <w:noProof/>
          <w:sz w:val="40"/>
          <w:szCs w:val="40"/>
        </w:rPr>
        <w:t>4x+3y=6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380D88">
        <w:rPr>
          <w:rFonts w:ascii="Times New Roman" w:hAnsi="Times New Roman"/>
          <w:i/>
          <w:noProof/>
          <w:sz w:val="40"/>
          <w:szCs w:val="40"/>
          <w:u w:val="single"/>
        </w:rPr>
        <w:t>y=4-2x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4x+3(4-2x)=6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4x+12-6x=6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-2x+12=6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-2x=-6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380D88">
        <w:rPr>
          <w:rFonts w:ascii="Times New Roman" w:hAnsi="Times New Roman"/>
          <w:i/>
          <w:noProof/>
          <w:sz w:val="40"/>
          <w:szCs w:val="40"/>
          <w:u w:val="single"/>
        </w:rPr>
        <w:t>x=3</w:t>
      </w:r>
    </w:p>
    <w:p w:rsid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y=4-2x</w:t>
      </w:r>
    </w:p>
    <w:p w:rsid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380D88">
        <w:rPr>
          <w:rFonts w:ascii="Times New Roman" w:hAnsi="Times New Roman"/>
          <w:i/>
          <w:noProof/>
          <w:sz w:val="40"/>
          <w:szCs w:val="40"/>
        </w:rPr>
        <w:t>y=4-2</w:t>
      </w:r>
      <w:r>
        <w:rPr>
          <w:rFonts w:ascii="Times New Roman" w:hAnsi="Times New Roman"/>
          <w:i/>
          <w:noProof/>
          <w:sz w:val="40"/>
          <w:szCs w:val="40"/>
        </w:rPr>
        <w:t>.3</w:t>
      </w:r>
    </w:p>
    <w:p w:rsid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y=4-6</w:t>
      </w:r>
    </w:p>
    <w:p w:rsidR="00380D88" w:rsidRPr="00380D88" w:rsidRDefault="00380D88" w:rsidP="00380D88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380D88">
        <w:rPr>
          <w:rFonts w:ascii="Times New Roman" w:hAnsi="Times New Roman"/>
          <w:i/>
          <w:noProof/>
          <w:sz w:val="40"/>
          <w:szCs w:val="40"/>
          <w:u w:val="single"/>
        </w:rPr>
        <w:t>y=-2</w:t>
      </w:r>
    </w:p>
    <w:p w:rsidR="00570106" w:rsidRDefault="00570106" w:rsidP="00380D88">
      <w:pPr>
        <w:spacing w:after="0"/>
        <w:rPr>
          <w:rFonts w:ascii="Times New Roman" w:hAnsi="Times New Roman"/>
          <w:i/>
          <w:noProof/>
          <w:sz w:val="40"/>
          <w:szCs w:val="40"/>
        </w:rPr>
      </w:pPr>
    </w:p>
    <w:p w:rsidR="00570106" w:rsidRDefault="00570106" w:rsidP="00380D8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Výsledek můžeme zapsat několika způsoby:</w:t>
      </w:r>
    </w:p>
    <w:p w:rsidR="00570106" w:rsidRDefault="00570106" w:rsidP="00380D8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x=3; y=-2</w:t>
      </w:r>
    </w:p>
    <w:p w:rsidR="00570106" w:rsidRPr="00570106" w:rsidRDefault="00570106" w:rsidP="00380D8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[3;-2]</w:t>
      </w:r>
    </w:p>
    <w:p w:rsidR="002C3847" w:rsidRDefault="002C3847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70106" w:rsidRDefault="00570106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70106" w:rsidRDefault="00570106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70106" w:rsidRDefault="00570106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B9497E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2F4EC5" w:rsidRPr="00E31FCF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2F4EC5" w:rsidRDefault="002F4EC5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2F4EC5" w:rsidRDefault="0057010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Zkuste spočítat příklad, že si vyjádříme jinou nezn</w:t>
      </w:r>
      <w:r>
        <w:rPr>
          <w:rFonts w:ascii="Times New Roman" w:hAnsi="Times New Roman"/>
          <w:sz w:val="40"/>
          <w:szCs w:val="40"/>
        </w:rPr>
        <w:t>á</w:t>
      </w:r>
      <w:r>
        <w:rPr>
          <w:rFonts w:ascii="Times New Roman" w:hAnsi="Times New Roman"/>
          <w:sz w:val="40"/>
          <w:szCs w:val="40"/>
        </w:rPr>
        <w:t>mou. Dojdeme ke stejnému výsledku?</w:t>
      </w:r>
    </w:p>
    <w:p w:rsidR="002F4EC5" w:rsidRPr="007E7C5E" w:rsidRDefault="00B9497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Jak se provádí zkouška </w:t>
      </w:r>
      <w:r w:rsidR="00570106">
        <w:rPr>
          <w:rFonts w:ascii="Times New Roman" w:hAnsi="Times New Roman"/>
          <w:sz w:val="40"/>
          <w:szCs w:val="40"/>
        </w:rPr>
        <w:t>u soustavy rovnic</w:t>
      </w:r>
      <w:r w:rsidR="002F4EC5">
        <w:rPr>
          <w:rFonts w:ascii="Times New Roman" w:hAnsi="Times New Roman"/>
          <w:sz w:val="40"/>
          <w:szCs w:val="40"/>
        </w:rPr>
        <w:t>?</w:t>
      </w:r>
    </w:p>
    <w:p w:rsidR="002F4EC5" w:rsidRDefault="002F4EC5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="00570106" w:rsidRPr="00570106">
        <w:rPr>
          <w:rFonts w:ascii="Times New Roman" w:hAnsi="Times New Roman"/>
          <w:position w:val="-28"/>
          <w:sz w:val="40"/>
          <w:szCs w:val="40"/>
        </w:rPr>
        <w:object w:dxaOrig="135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33.75pt" o:ole="">
            <v:imagedata r:id="rId8" o:title=""/>
          </v:shape>
          <o:OLEObject Type="Embed" ProgID="Equation.3" ShapeID="_x0000_i1025" DrawAspect="Content" ObjectID="_1455625072" r:id="rId9"/>
        </w:object>
      </w:r>
    </w:p>
    <w:p w:rsidR="007732F1" w:rsidRPr="007732F1" w:rsidRDefault="007732F1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="00570106" w:rsidRPr="00570106">
        <w:rPr>
          <w:rFonts w:ascii="Times New Roman" w:hAnsi="Times New Roman"/>
          <w:position w:val="-28"/>
          <w:sz w:val="40"/>
          <w:szCs w:val="40"/>
        </w:rPr>
        <w:object w:dxaOrig="2520" w:dyaOrig="680">
          <v:shape id="_x0000_i1026" type="#_x0000_t75" style="width:126.75pt;height:33.75pt" o:ole="">
            <v:imagedata r:id="rId10" o:title=""/>
          </v:shape>
          <o:OLEObject Type="Embed" ProgID="Equation.3" ShapeID="_x0000_i1026" DrawAspect="Content" ObjectID="_1455625073" r:id="rId11"/>
        </w:object>
      </w: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Pr="00B175E8" w:rsidRDefault="002F4EC5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2F4EC5" w:rsidRPr="007F0D68" w:rsidRDefault="002F4EC5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2F4EC5" w:rsidRPr="007F0D68" w:rsidRDefault="002F4EC5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sectPr w:rsidR="002F4EC5" w:rsidSect="00EE143B">
      <w:headerReference w:type="default" r:id="rId12"/>
      <w:footerReference w:type="default" r:id="rId13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AD8" w:rsidRDefault="00A80AD8">
      <w:r>
        <w:separator/>
      </w:r>
    </w:p>
  </w:endnote>
  <w:endnote w:type="continuationSeparator" w:id="0">
    <w:p w:rsidR="00A80AD8" w:rsidRDefault="00A80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EC5" w:rsidRDefault="00F373F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2F4EC5" w:rsidRDefault="002F4EC5" w:rsidP="00EE20B3">
    <w:pPr>
      <w:pStyle w:val="Zpat"/>
      <w:rPr>
        <w:rFonts w:ascii="Times New Roman" w:hAnsi="Times New Roman"/>
        <w:sz w:val="24"/>
        <w:szCs w:val="24"/>
      </w:rPr>
    </w:pPr>
  </w:p>
  <w:p w:rsidR="002F4EC5" w:rsidRPr="00EE143B" w:rsidRDefault="00F373F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4EC5" w:rsidRPr="00EE143B">
      <w:rPr>
        <w:rFonts w:ascii="Times New Roman" w:hAnsi="Times New Roman"/>
        <w:sz w:val="24"/>
        <w:szCs w:val="24"/>
      </w:rPr>
      <w:tab/>
    </w:r>
    <w:r w:rsidR="002F4EC5" w:rsidRPr="00EE143B">
      <w:rPr>
        <w:rFonts w:ascii="Times New Roman" w:hAnsi="Times New Roman"/>
        <w:sz w:val="24"/>
        <w:szCs w:val="24"/>
      </w:rPr>
      <w:tab/>
    </w:r>
    <w:r w:rsidR="002F4EC5" w:rsidRPr="00D05B91">
      <w:rPr>
        <w:rFonts w:ascii="Times New Roman" w:hAnsi="Times New Roman"/>
        <w:sz w:val="24"/>
        <w:szCs w:val="24"/>
      </w:rPr>
      <w:fldChar w:fldCharType="begin"/>
    </w:r>
    <w:r w:rsidR="002F4EC5" w:rsidRPr="00D05B91">
      <w:rPr>
        <w:rFonts w:ascii="Times New Roman" w:hAnsi="Times New Roman"/>
        <w:sz w:val="24"/>
        <w:szCs w:val="24"/>
      </w:rPr>
      <w:instrText>PAGE   \* MERGEFORMAT</w:instrText>
    </w:r>
    <w:r w:rsidR="002F4EC5" w:rsidRPr="00D05B91">
      <w:rPr>
        <w:rFonts w:ascii="Times New Roman" w:hAnsi="Times New Roman"/>
        <w:sz w:val="24"/>
        <w:szCs w:val="24"/>
      </w:rPr>
      <w:fldChar w:fldCharType="separate"/>
    </w:r>
    <w:r w:rsidR="00E11F71">
      <w:rPr>
        <w:rFonts w:ascii="Times New Roman" w:hAnsi="Times New Roman"/>
        <w:noProof/>
        <w:sz w:val="24"/>
        <w:szCs w:val="24"/>
      </w:rPr>
      <w:t>1</w:t>
    </w:r>
    <w:r w:rsidR="002F4EC5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AD8" w:rsidRDefault="00A80AD8">
      <w:r>
        <w:separator/>
      </w:r>
    </w:p>
  </w:footnote>
  <w:footnote w:type="continuationSeparator" w:id="0">
    <w:p w:rsidR="00A80AD8" w:rsidRDefault="00A80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2F4EC5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2F4EC5" w:rsidRPr="00A86986" w:rsidRDefault="00F373F5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2F4EC5" w:rsidRPr="00A86986" w:rsidRDefault="002F4EC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2F4EC5" w:rsidRPr="00A86986" w:rsidRDefault="002F4EC5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2F4EC5" w:rsidRPr="00A86986" w:rsidRDefault="002F4EC5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2F4EC5" w:rsidRPr="00D41325" w:rsidRDefault="002F4EC5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D7358"/>
    <w:rsid w:val="001E7EB9"/>
    <w:rsid w:val="001F1A15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A2424"/>
    <w:rsid w:val="002C1B9C"/>
    <w:rsid w:val="002C3071"/>
    <w:rsid w:val="002C3847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0D88"/>
    <w:rsid w:val="00387717"/>
    <w:rsid w:val="0039768D"/>
    <w:rsid w:val="003A3C68"/>
    <w:rsid w:val="003B4432"/>
    <w:rsid w:val="003B6B82"/>
    <w:rsid w:val="003C10B3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0319"/>
    <w:rsid w:val="00542CF0"/>
    <w:rsid w:val="0054720F"/>
    <w:rsid w:val="00554294"/>
    <w:rsid w:val="00557F42"/>
    <w:rsid w:val="00570106"/>
    <w:rsid w:val="005831A8"/>
    <w:rsid w:val="005A06A7"/>
    <w:rsid w:val="005A2952"/>
    <w:rsid w:val="005A6BDC"/>
    <w:rsid w:val="005A79CB"/>
    <w:rsid w:val="005B62DF"/>
    <w:rsid w:val="005B6DA4"/>
    <w:rsid w:val="005D6B3F"/>
    <w:rsid w:val="0060067B"/>
    <w:rsid w:val="00616463"/>
    <w:rsid w:val="00627279"/>
    <w:rsid w:val="00633CF8"/>
    <w:rsid w:val="006420C9"/>
    <w:rsid w:val="006479C6"/>
    <w:rsid w:val="00654243"/>
    <w:rsid w:val="006655FD"/>
    <w:rsid w:val="00667A82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487E"/>
    <w:rsid w:val="00845009"/>
    <w:rsid w:val="00860EC4"/>
    <w:rsid w:val="008619E6"/>
    <w:rsid w:val="00861DA6"/>
    <w:rsid w:val="008765F1"/>
    <w:rsid w:val="008A76DD"/>
    <w:rsid w:val="008B3A5A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B99"/>
    <w:rsid w:val="00A803B2"/>
    <w:rsid w:val="00A80AD8"/>
    <w:rsid w:val="00A81D4C"/>
    <w:rsid w:val="00A83412"/>
    <w:rsid w:val="00A85BF1"/>
    <w:rsid w:val="00A86013"/>
    <w:rsid w:val="00A86986"/>
    <w:rsid w:val="00AA3351"/>
    <w:rsid w:val="00AA37C1"/>
    <w:rsid w:val="00AA4226"/>
    <w:rsid w:val="00AB4292"/>
    <w:rsid w:val="00AB5C59"/>
    <w:rsid w:val="00AD2413"/>
    <w:rsid w:val="00AD61CD"/>
    <w:rsid w:val="00AE3A89"/>
    <w:rsid w:val="00AE3FC1"/>
    <w:rsid w:val="00AF1720"/>
    <w:rsid w:val="00B03ADE"/>
    <w:rsid w:val="00B175E8"/>
    <w:rsid w:val="00B30248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E66EB"/>
    <w:rsid w:val="00CF3B64"/>
    <w:rsid w:val="00D0367F"/>
    <w:rsid w:val="00D04F73"/>
    <w:rsid w:val="00D05B91"/>
    <w:rsid w:val="00D13583"/>
    <w:rsid w:val="00D15457"/>
    <w:rsid w:val="00D15B93"/>
    <w:rsid w:val="00D24644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3E99"/>
    <w:rsid w:val="00DC47B1"/>
    <w:rsid w:val="00DC6647"/>
    <w:rsid w:val="00DD1CB7"/>
    <w:rsid w:val="00E01001"/>
    <w:rsid w:val="00E03063"/>
    <w:rsid w:val="00E05D03"/>
    <w:rsid w:val="00E10C8B"/>
    <w:rsid w:val="00E11F71"/>
    <w:rsid w:val="00E31FCF"/>
    <w:rsid w:val="00E34036"/>
    <w:rsid w:val="00E35077"/>
    <w:rsid w:val="00E47EC3"/>
    <w:rsid w:val="00E52C8D"/>
    <w:rsid w:val="00E5429B"/>
    <w:rsid w:val="00E54B43"/>
    <w:rsid w:val="00E63AF2"/>
    <w:rsid w:val="00E72898"/>
    <w:rsid w:val="00E8231A"/>
    <w:rsid w:val="00E903A1"/>
    <w:rsid w:val="00E96C02"/>
    <w:rsid w:val="00EB1E52"/>
    <w:rsid w:val="00EB4474"/>
    <w:rsid w:val="00EC1D69"/>
    <w:rsid w:val="00EC32F2"/>
    <w:rsid w:val="00EE143B"/>
    <w:rsid w:val="00EE20B3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2C4D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44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137</TotalTime>
  <Pages>6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Karel Filas, Ing.</cp:lastModifiedBy>
  <cp:revision>9</cp:revision>
  <cp:lastPrinted>2011-01-25T23:25:00Z</cp:lastPrinted>
  <dcterms:created xsi:type="dcterms:W3CDTF">2014-03-06T07:41:00Z</dcterms:created>
  <dcterms:modified xsi:type="dcterms:W3CDTF">2014-03-06T14:31:00Z</dcterms:modified>
</cp:coreProperties>
</file>