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4EC5" w:rsidRDefault="00DC3E99" w:rsidP="0042182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Soustava rovnic</w:t>
      </w:r>
      <w:r w:rsidR="00EB5CB3">
        <w:rPr>
          <w:rFonts w:ascii="Times New Roman" w:hAnsi="Times New Roman"/>
          <w:b/>
          <w:sz w:val="52"/>
          <w:szCs w:val="52"/>
          <w:lang w:eastAsia="cs-CZ"/>
        </w:rPr>
        <w:t xml:space="preserve"> 2</w:t>
      </w:r>
    </w:p>
    <w:p w:rsidR="002F4EC5" w:rsidRDefault="002F4EC5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VY_32_INOVACE_03_05</w:t>
      </w:r>
      <w:r w:rsidR="00C94B93">
        <w:rPr>
          <w:rFonts w:ascii="Times New Roman" w:hAnsi="Times New Roman"/>
          <w:b/>
          <w:sz w:val="52"/>
          <w:szCs w:val="52"/>
          <w:lang w:eastAsia="cs-CZ"/>
        </w:rPr>
        <w:t>5</w:t>
      </w:r>
    </w:p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EB5CB3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5CB3">
              <w:rPr>
                <w:rFonts w:ascii="Times New Roman" w:hAnsi="Times New Roman"/>
                <w:sz w:val="24"/>
                <w:szCs w:val="24"/>
              </w:rPr>
              <w:t>Soustava rovnic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DC3E99" w:rsidP="007771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Soustava rovnic</w:t>
            </w:r>
            <w:r w:rsidR="002F4EC5">
              <w:rPr>
                <w:rFonts w:ascii="Times New Roman" w:hAnsi="Times New Roman"/>
                <w:sz w:val="24"/>
                <w:szCs w:val="24"/>
              </w:rPr>
              <w:t xml:space="preserve">, ekvivalentní úpravy, strany rovnice, </w:t>
            </w:r>
            <w:r w:rsidR="00777178">
              <w:rPr>
                <w:rFonts w:ascii="Times New Roman" w:hAnsi="Times New Roman"/>
                <w:sz w:val="24"/>
                <w:szCs w:val="24"/>
              </w:rPr>
              <w:t>zkouška</w:t>
            </w:r>
            <w:r w:rsidR="002F4EC5">
              <w:rPr>
                <w:rFonts w:ascii="Times New Roman" w:hAnsi="Times New Roman"/>
                <w:sz w:val="24"/>
                <w:szCs w:val="24"/>
              </w:rPr>
              <w:t>, výsledek</w:t>
            </w:r>
          </w:p>
        </w:tc>
      </w:tr>
      <w:bookmarkEnd w:id="0"/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5A79CB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 </w:t>
      </w:r>
    </w:p>
    <w:p w:rsidR="002F4EC5" w:rsidRDefault="002F4EC5" w:rsidP="00AF1720">
      <w:pPr>
        <w:spacing w:after="0"/>
        <w:jc w:val="both"/>
        <w:rPr>
          <w:noProof/>
        </w:rPr>
      </w:pPr>
    </w:p>
    <w:p w:rsidR="002F4EC5" w:rsidRDefault="00AD2413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Soustava rovnic</w:t>
      </w:r>
    </w:p>
    <w:p w:rsidR="002F4EC5" w:rsidRDefault="002F4EC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D15B93" w:rsidRDefault="00C94B93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Nemáme jen jeden způsob počítání soustavy rovnic, je jich několik. Již známe metodu substituční a nyní si ukážeme metodu sčítací (eliminační). Metoda spočívá v tom, že jednoduchou úpravou odstraníme jednu neznámou a soustava se nám opět zr</w:t>
      </w:r>
      <w:r w:rsidR="00747285">
        <w:rPr>
          <w:rFonts w:ascii="Times New Roman" w:hAnsi="Times New Roman"/>
          <w:noProof/>
          <w:sz w:val="40"/>
          <w:szCs w:val="40"/>
        </w:rPr>
        <w:t>edukuje na jednu rovnici o jedné neznámé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2C3847" w:rsidRDefault="002C3847" w:rsidP="002C384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C3847" w:rsidRDefault="002C3847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Vypočtěte:</w:t>
      </w:r>
    </w:p>
    <w:p w:rsidR="002C3847" w:rsidRPr="002C3847" w:rsidRDefault="002C3847" w:rsidP="002C384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2C3847" w:rsidRPr="002C3847" w:rsidRDefault="002C3847" w:rsidP="002C384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2x+y=4</w:t>
      </w:r>
    </w:p>
    <w:p w:rsidR="00570106" w:rsidRDefault="00570106" w:rsidP="005A06A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EB2357" w:rsidRDefault="00EB2357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Druhou rovnici vynásobíme </w:t>
      </w:r>
      <w:r w:rsidRPr="00EB2357">
        <w:rPr>
          <w:rFonts w:ascii="Times New Roman" w:hAnsi="Times New Roman"/>
          <w:i/>
          <w:noProof/>
          <w:sz w:val="40"/>
          <w:szCs w:val="40"/>
        </w:rPr>
        <w:t>-2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2x+y=4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>
        <w:rPr>
          <w:rFonts w:ascii="Times New Roman" w:hAnsi="Times New Roman"/>
          <w:i/>
          <w:noProof/>
          <w:sz w:val="40"/>
          <w:szCs w:val="40"/>
          <w:u w:val="single"/>
        </w:rPr>
        <w:t>-2(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)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=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-2.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4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>
        <w:rPr>
          <w:rFonts w:ascii="Times New Roman" w:hAnsi="Times New Roman"/>
          <w:i/>
          <w:noProof/>
          <w:sz w:val="40"/>
          <w:szCs w:val="40"/>
          <w:u w:val="single"/>
        </w:rPr>
        <w:t>-4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x+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-2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y=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-8</w:t>
      </w:r>
    </w:p>
    <w:p w:rsidR="00EB2357" w:rsidRDefault="00EB2357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 této úpravě můžeme obě rovnice spolu sečíst:</w:t>
      </w:r>
    </w:p>
    <w:p w:rsidR="00EB235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2x+y=4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>
        <w:rPr>
          <w:rFonts w:ascii="Times New Roman" w:hAnsi="Times New Roman"/>
          <w:i/>
          <w:noProof/>
          <w:sz w:val="40"/>
          <w:szCs w:val="40"/>
          <w:u w:val="single"/>
        </w:rPr>
        <w:t>-2(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)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=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-2.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4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>
        <w:rPr>
          <w:rFonts w:ascii="Times New Roman" w:hAnsi="Times New Roman"/>
          <w:i/>
          <w:noProof/>
          <w:sz w:val="40"/>
          <w:szCs w:val="40"/>
          <w:u w:val="single"/>
        </w:rPr>
        <w:t>-4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x+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-2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y=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-8</w:t>
      </w:r>
    </w:p>
    <w:p w:rsidR="00EB2357" w:rsidRPr="00EB2357" w:rsidRDefault="00EB2357" w:rsidP="005A06A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B2357">
        <w:rPr>
          <w:rFonts w:ascii="Times New Roman" w:hAnsi="Times New Roman"/>
          <w:i/>
          <w:noProof/>
          <w:sz w:val="40"/>
          <w:szCs w:val="40"/>
        </w:rPr>
        <w:t>0x+y=-2</w:t>
      </w:r>
    </w:p>
    <w:p w:rsidR="00EB2357" w:rsidRPr="00EB2357" w:rsidRDefault="00EB2357" w:rsidP="005A06A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EB2357">
        <w:rPr>
          <w:rFonts w:ascii="Times New Roman" w:hAnsi="Times New Roman"/>
          <w:i/>
          <w:noProof/>
          <w:sz w:val="40"/>
          <w:szCs w:val="40"/>
          <w:u w:val="single"/>
        </w:rPr>
        <w:t>y=-2</w:t>
      </w:r>
    </w:p>
    <w:p w:rsidR="00570106" w:rsidRDefault="00EB2357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Vidíme, že nám neznámá </w:t>
      </w:r>
      <w:r w:rsidRPr="00EB2357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 úplně vypadla. Vznikla nám jedna rovnice s jednou neznámou. Druhou neznámou dopočítáme tak, že si vybereme jakoukoliv rovnici ze zadání a dosadíme. V našem případě si vybereme první: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2x+y=4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>
        <w:rPr>
          <w:rFonts w:ascii="Times New Roman" w:hAnsi="Times New Roman"/>
          <w:i/>
          <w:noProof/>
          <w:sz w:val="40"/>
          <w:szCs w:val="40"/>
          <w:u w:val="single"/>
        </w:rPr>
        <w:t>-2(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)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=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-2.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4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EB2357" w:rsidRPr="002C384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>
        <w:rPr>
          <w:rFonts w:ascii="Times New Roman" w:hAnsi="Times New Roman"/>
          <w:i/>
          <w:noProof/>
          <w:sz w:val="40"/>
          <w:szCs w:val="40"/>
          <w:u w:val="single"/>
        </w:rPr>
        <w:t>-4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x+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-2</w:t>
      </w: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y=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-8</w:t>
      </w:r>
    </w:p>
    <w:p w:rsidR="00EB2357" w:rsidRPr="00EB235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B2357">
        <w:rPr>
          <w:rFonts w:ascii="Times New Roman" w:hAnsi="Times New Roman"/>
          <w:i/>
          <w:noProof/>
          <w:sz w:val="40"/>
          <w:szCs w:val="40"/>
        </w:rPr>
        <w:t>0x+y=-2</w:t>
      </w:r>
    </w:p>
    <w:p w:rsidR="00EB2357" w:rsidRPr="00EB2357" w:rsidRDefault="00EB2357" w:rsidP="00EB235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EB2357">
        <w:rPr>
          <w:rFonts w:ascii="Times New Roman" w:hAnsi="Times New Roman"/>
          <w:i/>
          <w:noProof/>
          <w:sz w:val="40"/>
          <w:szCs w:val="40"/>
          <w:u w:val="single"/>
        </w:rPr>
        <w:t>y=-2</w:t>
      </w:r>
    </w:p>
    <w:p w:rsidR="00EB2357" w:rsidRPr="00EB2357" w:rsidRDefault="00EB2357" w:rsidP="005A06A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B2357">
        <w:rPr>
          <w:rFonts w:ascii="Times New Roman" w:hAnsi="Times New Roman"/>
          <w:i/>
          <w:noProof/>
          <w:sz w:val="40"/>
          <w:szCs w:val="40"/>
        </w:rPr>
        <w:lastRenderedPageBreak/>
        <w:t>4x+3(-2)=6</w:t>
      </w:r>
    </w:p>
    <w:p w:rsidR="00EB2357" w:rsidRPr="00EB2357" w:rsidRDefault="00EB2357" w:rsidP="005A06A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B2357">
        <w:rPr>
          <w:rFonts w:ascii="Times New Roman" w:hAnsi="Times New Roman"/>
          <w:i/>
          <w:noProof/>
          <w:sz w:val="40"/>
          <w:szCs w:val="40"/>
        </w:rPr>
        <w:t>4x-6=6</w:t>
      </w:r>
    </w:p>
    <w:p w:rsidR="00EB2357" w:rsidRPr="00EB2357" w:rsidRDefault="00EB2357" w:rsidP="005A06A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B2357">
        <w:rPr>
          <w:rFonts w:ascii="Times New Roman" w:hAnsi="Times New Roman"/>
          <w:i/>
          <w:noProof/>
          <w:sz w:val="40"/>
          <w:szCs w:val="40"/>
        </w:rPr>
        <w:t>4x=12</w:t>
      </w:r>
    </w:p>
    <w:p w:rsidR="00EB2357" w:rsidRPr="00EB2357" w:rsidRDefault="00EB2357" w:rsidP="005A06A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EB2357">
        <w:rPr>
          <w:rFonts w:ascii="Times New Roman" w:hAnsi="Times New Roman"/>
          <w:i/>
          <w:noProof/>
          <w:sz w:val="40"/>
          <w:szCs w:val="40"/>
          <w:u w:val="single"/>
        </w:rPr>
        <w:t>x=3</w:t>
      </w:r>
    </w:p>
    <w:p w:rsidR="00570106" w:rsidRDefault="00570106" w:rsidP="005A06A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11C21" w:rsidRDefault="00D11C21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Načrtněme si řešení jiného příkladu:</w:t>
      </w:r>
    </w:p>
    <w:p w:rsidR="00D11C21" w:rsidRPr="00D11C21" w:rsidRDefault="00D11C21" w:rsidP="005A06A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D11C21">
        <w:rPr>
          <w:rFonts w:ascii="Times New Roman" w:hAnsi="Times New Roman"/>
          <w:i/>
          <w:noProof/>
          <w:sz w:val="40"/>
          <w:szCs w:val="40"/>
        </w:rPr>
        <w:t>4x+3y=-4</w:t>
      </w:r>
    </w:p>
    <w:p w:rsidR="00D11C21" w:rsidRDefault="00D11C21" w:rsidP="005A06A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D11C21">
        <w:rPr>
          <w:rFonts w:ascii="Times New Roman" w:hAnsi="Times New Roman"/>
          <w:i/>
          <w:noProof/>
          <w:sz w:val="40"/>
          <w:szCs w:val="40"/>
          <w:u w:val="single"/>
        </w:rPr>
        <w:t>6x+5y=-7</w:t>
      </w:r>
    </w:p>
    <w:p w:rsidR="00D11C21" w:rsidRPr="00D11C21" w:rsidRDefault="00D11C21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Zde není úplně jasné, čím jakou rovnici vynásobit. V takovýchto případech se zvolí neznámá, v našem případě </w:t>
      </w:r>
      <w:r w:rsidRPr="00D11C21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 a vynásobí se obě rovnice obrácenými koeficienty. Musí se ale doplnit znaménka, aby po součtu neznámá vypadla. My máme </w:t>
      </w:r>
      <w:r w:rsidRPr="00D11C21">
        <w:rPr>
          <w:rFonts w:ascii="Times New Roman" w:hAnsi="Times New Roman"/>
          <w:i/>
          <w:noProof/>
          <w:sz w:val="40"/>
          <w:szCs w:val="40"/>
        </w:rPr>
        <w:t>4x</w:t>
      </w:r>
      <w:r>
        <w:rPr>
          <w:rFonts w:ascii="Times New Roman" w:hAnsi="Times New Roman"/>
          <w:noProof/>
          <w:sz w:val="40"/>
          <w:szCs w:val="40"/>
        </w:rPr>
        <w:t xml:space="preserve"> a </w:t>
      </w:r>
      <w:r w:rsidRPr="00D11C21">
        <w:rPr>
          <w:rFonts w:ascii="Times New Roman" w:hAnsi="Times New Roman"/>
          <w:i/>
          <w:noProof/>
          <w:sz w:val="40"/>
          <w:szCs w:val="40"/>
        </w:rPr>
        <w:t>6x</w:t>
      </w:r>
      <w:r>
        <w:rPr>
          <w:rFonts w:ascii="Times New Roman" w:hAnsi="Times New Roman"/>
          <w:noProof/>
          <w:sz w:val="40"/>
          <w:szCs w:val="40"/>
        </w:rPr>
        <w:t xml:space="preserve">, proto první rovnici vynásobíme </w:t>
      </w:r>
      <w:r w:rsidRPr="00D11C21">
        <w:rPr>
          <w:rFonts w:ascii="Times New Roman" w:hAnsi="Times New Roman"/>
          <w:i/>
          <w:noProof/>
          <w:sz w:val="40"/>
          <w:szCs w:val="40"/>
        </w:rPr>
        <w:t>6</w:t>
      </w:r>
      <w:r>
        <w:rPr>
          <w:rFonts w:ascii="Times New Roman" w:hAnsi="Times New Roman"/>
          <w:noProof/>
          <w:sz w:val="40"/>
          <w:szCs w:val="40"/>
        </w:rPr>
        <w:t xml:space="preserve"> a druhou </w:t>
      </w:r>
      <w:r w:rsidRPr="00D11C21">
        <w:rPr>
          <w:rFonts w:ascii="Times New Roman" w:hAnsi="Times New Roman"/>
          <w:i/>
          <w:noProof/>
          <w:sz w:val="40"/>
          <w:szCs w:val="40"/>
        </w:rPr>
        <w:t>-4</w:t>
      </w:r>
      <w:r>
        <w:rPr>
          <w:rFonts w:ascii="Times New Roman" w:hAnsi="Times New Roman"/>
          <w:i/>
          <w:noProof/>
          <w:sz w:val="40"/>
          <w:szCs w:val="40"/>
        </w:rPr>
        <w:t xml:space="preserve">. </w:t>
      </w:r>
      <w:r w:rsidRPr="00D11C21">
        <w:rPr>
          <w:rFonts w:ascii="Times New Roman" w:hAnsi="Times New Roman"/>
          <w:noProof/>
          <w:sz w:val="40"/>
          <w:szCs w:val="40"/>
        </w:rPr>
        <w:t>Poté rovnice sečteme a dopočítání nechám na vás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D11C21" w:rsidRPr="00D11C21" w:rsidRDefault="00D11C21" w:rsidP="00D11C21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D11C21">
        <w:rPr>
          <w:rFonts w:ascii="Times New Roman" w:hAnsi="Times New Roman"/>
          <w:i/>
          <w:noProof/>
          <w:sz w:val="40"/>
          <w:szCs w:val="40"/>
        </w:rPr>
        <w:t>4x+3y=-4</w:t>
      </w:r>
    </w:p>
    <w:p w:rsidR="00D11C21" w:rsidRDefault="00D11C21" w:rsidP="00D11C21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D11C21">
        <w:rPr>
          <w:rFonts w:ascii="Times New Roman" w:hAnsi="Times New Roman"/>
          <w:i/>
          <w:noProof/>
          <w:sz w:val="40"/>
          <w:szCs w:val="40"/>
          <w:u w:val="single"/>
        </w:rPr>
        <w:t>6x+5y=-7</w:t>
      </w:r>
    </w:p>
    <w:p w:rsidR="00D11C21" w:rsidRPr="00D11C21" w:rsidRDefault="00D11C21" w:rsidP="00D11C21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6.(</w:t>
      </w:r>
      <w:r w:rsidRPr="00D11C21">
        <w:rPr>
          <w:rFonts w:ascii="Times New Roman" w:hAnsi="Times New Roman"/>
          <w:i/>
          <w:noProof/>
          <w:sz w:val="40"/>
          <w:szCs w:val="40"/>
        </w:rPr>
        <w:t>4x+3y</w:t>
      </w:r>
      <w:r>
        <w:rPr>
          <w:rFonts w:ascii="Times New Roman" w:hAnsi="Times New Roman"/>
          <w:i/>
          <w:noProof/>
          <w:sz w:val="40"/>
          <w:szCs w:val="40"/>
        </w:rPr>
        <w:t>)</w:t>
      </w:r>
      <w:r w:rsidRPr="00D11C21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6.(</w:t>
      </w:r>
      <w:r w:rsidRPr="00D11C21">
        <w:rPr>
          <w:rFonts w:ascii="Times New Roman" w:hAnsi="Times New Roman"/>
          <w:i/>
          <w:noProof/>
          <w:sz w:val="40"/>
          <w:szCs w:val="40"/>
        </w:rPr>
        <w:t>-4</w:t>
      </w:r>
      <w:r>
        <w:rPr>
          <w:rFonts w:ascii="Times New Roman" w:hAnsi="Times New Roman"/>
          <w:i/>
          <w:noProof/>
          <w:sz w:val="40"/>
          <w:szCs w:val="40"/>
        </w:rPr>
        <w:t>)</w:t>
      </w:r>
    </w:p>
    <w:p w:rsidR="00D11C21" w:rsidRDefault="00D11C21" w:rsidP="00D11C21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>
        <w:rPr>
          <w:rFonts w:ascii="Times New Roman" w:hAnsi="Times New Roman"/>
          <w:i/>
          <w:noProof/>
          <w:sz w:val="40"/>
          <w:szCs w:val="40"/>
          <w:u w:val="single"/>
        </w:rPr>
        <w:t>-4.(</w:t>
      </w:r>
      <w:r w:rsidRPr="00D11C21">
        <w:rPr>
          <w:rFonts w:ascii="Times New Roman" w:hAnsi="Times New Roman"/>
          <w:i/>
          <w:noProof/>
          <w:sz w:val="40"/>
          <w:szCs w:val="40"/>
          <w:u w:val="single"/>
        </w:rPr>
        <w:t>6x+5y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)</w:t>
      </w:r>
      <w:r w:rsidRPr="00D11C21">
        <w:rPr>
          <w:rFonts w:ascii="Times New Roman" w:hAnsi="Times New Roman"/>
          <w:i/>
          <w:noProof/>
          <w:sz w:val="40"/>
          <w:szCs w:val="40"/>
          <w:u w:val="single"/>
        </w:rPr>
        <w:t>=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-4.(</w:t>
      </w:r>
      <w:r w:rsidRPr="00D11C21">
        <w:rPr>
          <w:rFonts w:ascii="Times New Roman" w:hAnsi="Times New Roman"/>
          <w:i/>
          <w:noProof/>
          <w:sz w:val="40"/>
          <w:szCs w:val="40"/>
          <w:u w:val="single"/>
        </w:rPr>
        <w:t>-7</w:t>
      </w:r>
      <w:r>
        <w:rPr>
          <w:rFonts w:ascii="Times New Roman" w:hAnsi="Times New Roman"/>
          <w:i/>
          <w:noProof/>
          <w:sz w:val="40"/>
          <w:szCs w:val="40"/>
          <w:u w:val="single"/>
        </w:rPr>
        <w:t>)</w:t>
      </w:r>
    </w:p>
    <w:p w:rsidR="00B9497E" w:rsidRPr="00D11C21" w:rsidRDefault="00D11C21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D11C21">
        <w:rPr>
          <w:rFonts w:ascii="Times New Roman" w:hAnsi="Times New Roman"/>
          <w:i/>
          <w:noProof/>
          <w:sz w:val="40"/>
          <w:szCs w:val="40"/>
        </w:rPr>
        <w:t>24x+18y=-24</w:t>
      </w:r>
    </w:p>
    <w:p w:rsidR="00D11C21" w:rsidRDefault="00D11C21" w:rsidP="00E31FCF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D11C21">
        <w:rPr>
          <w:rFonts w:ascii="Times New Roman" w:hAnsi="Times New Roman"/>
          <w:i/>
          <w:noProof/>
          <w:sz w:val="40"/>
          <w:szCs w:val="40"/>
          <w:u w:val="single"/>
        </w:rPr>
        <w:t>-24x-20y=28</w:t>
      </w:r>
    </w:p>
    <w:p w:rsidR="00D11C21" w:rsidRDefault="00D11C21" w:rsidP="00E31FCF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>
        <w:rPr>
          <w:rFonts w:ascii="Times New Roman" w:hAnsi="Times New Roman"/>
          <w:i/>
          <w:noProof/>
          <w:sz w:val="40"/>
          <w:szCs w:val="40"/>
          <w:u w:val="single"/>
        </w:rPr>
        <w:t>-2y=4</w:t>
      </w:r>
    </w:p>
    <w:p w:rsidR="00D11C21" w:rsidRDefault="00D11C21" w:rsidP="00E31FCF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</w:p>
    <w:p w:rsidR="00D11C21" w:rsidRDefault="00D11C21" w:rsidP="00E31FCF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</w:p>
    <w:p w:rsidR="00D11C21" w:rsidRPr="00D11C21" w:rsidRDefault="00D11C21" w:rsidP="00E31FCF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</w:p>
    <w:p w:rsidR="002F4EC5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t>Souhrn učiva</w:t>
      </w:r>
    </w:p>
    <w:p w:rsidR="002F4EC5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2F4EC5" w:rsidRPr="00E31FCF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2F4EC5" w:rsidRDefault="002F4EC5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2F4EC5" w:rsidRDefault="00570106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Zkuste spočítat </w:t>
      </w:r>
      <w:r w:rsidR="00D11C21">
        <w:rPr>
          <w:rFonts w:ascii="Times New Roman" w:hAnsi="Times New Roman"/>
          <w:sz w:val="40"/>
          <w:szCs w:val="40"/>
        </w:rPr>
        <w:t xml:space="preserve">předchozí </w:t>
      </w:r>
      <w:r>
        <w:rPr>
          <w:rFonts w:ascii="Times New Roman" w:hAnsi="Times New Roman"/>
          <w:sz w:val="40"/>
          <w:szCs w:val="40"/>
        </w:rPr>
        <w:t xml:space="preserve">příklad, že si </w:t>
      </w:r>
      <w:r w:rsidR="00D11C21">
        <w:rPr>
          <w:rFonts w:ascii="Times New Roman" w:hAnsi="Times New Roman"/>
          <w:sz w:val="40"/>
          <w:szCs w:val="40"/>
        </w:rPr>
        <w:t>odstraníme druhou neznámou.</w:t>
      </w:r>
    </w:p>
    <w:p w:rsidR="002F4EC5" w:rsidRPr="007E7C5E" w:rsidRDefault="00B9497E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Jak </w:t>
      </w:r>
      <w:r w:rsidR="00543DE7">
        <w:rPr>
          <w:rFonts w:ascii="Times New Roman" w:hAnsi="Times New Roman"/>
          <w:sz w:val="40"/>
          <w:szCs w:val="40"/>
        </w:rPr>
        <w:t>by se počítala soustava tří rovnic o třech nezn</w:t>
      </w:r>
      <w:r w:rsidR="00543DE7">
        <w:rPr>
          <w:rFonts w:ascii="Times New Roman" w:hAnsi="Times New Roman"/>
          <w:sz w:val="40"/>
          <w:szCs w:val="40"/>
        </w:rPr>
        <w:t>á</w:t>
      </w:r>
      <w:r w:rsidR="00543DE7">
        <w:rPr>
          <w:rFonts w:ascii="Times New Roman" w:hAnsi="Times New Roman"/>
          <w:sz w:val="40"/>
          <w:szCs w:val="40"/>
        </w:rPr>
        <w:t>mých</w:t>
      </w:r>
      <w:r w:rsidR="002F4EC5">
        <w:rPr>
          <w:rFonts w:ascii="Times New Roman" w:hAnsi="Times New Roman"/>
          <w:sz w:val="40"/>
          <w:szCs w:val="40"/>
        </w:rPr>
        <w:t>?</w:t>
      </w:r>
    </w:p>
    <w:p w:rsidR="002F4EC5" w:rsidRDefault="00543DE7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Znáte nějakou jinou metodu výpočtu soustavy rovnic?</w:t>
      </w:r>
    </w:p>
    <w:p w:rsidR="007732F1" w:rsidRPr="007732F1" w:rsidRDefault="00543DE7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Co se stane, když bude víc neznámých než rovnic?</w:t>
      </w: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Pr="00B175E8" w:rsidRDefault="002F4EC5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2F4EC5" w:rsidRDefault="002F4EC5" w:rsidP="005A79CB">
      <w:pPr>
        <w:spacing w:after="0"/>
        <w:jc w:val="both"/>
        <w:rPr>
          <w:rFonts w:ascii="Times New Roman" w:hAnsi="Times New Roman"/>
          <w:noProof/>
        </w:rPr>
      </w:pPr>
    </w:p>
    <w:p w:rsidR="002F4EC5" w:rsidRDefault="002F4EC5" w:rsidP="005A79CB">
      <w:pPr>
        <w:spacing w:after="0"/>
        <w:jc w:val="both"/>
        <w:rPr>
          <w:rFonts w:ascii="Times New Roman" w:hAnsi="Times New Roman"/>
          <w:noProof/>
        </w:rPr>
      </w:pPr>
    </w:p>
    <w:p w:rsidR="002F4EC5" w:rsidRPr="007F0D68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2F4EC5" w:rsidRPr="007F0D68" w:rsidRDefault="002F4EC5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F4EC5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2F4EC5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F4EC5" w:rsidRPr="007F0D68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2F4EC5" w:rsidRPr="007F0D68" w:rsidRDefault="002F4EC5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2F4EC5" w:rsidRDefault="002F4EC5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sectPr w:rsidR="002F4EC5" w:rsidSect="00EE143B">
      <w:headerReference w:type="default" r:id="rId7"/>
      <w:footerReference w:type="default" r:id="rId8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81E" w:rsidRDefault="00C0181E">
      <w:r>
        <w:separator/>
      </w:r>
    </w:p>
  </w:endnote>
  <w:endnote w:type="continuationSeparator" w:id="0">
    <w:p w:rsidR="00C0181E" w:rsidRDefault="00C018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C5" w:rsidRDefault="00CB2E9C" w:rsidP="00EE20B3">
    <w:pPr>
      <w:pStyle w:val="Zpat"/>
      <w:rPr>
        <w:rFonts w:ascii="Times New Roman" w:hAnsi="Times New Roman"/>
        <w:sz w:val="24"/>
        <w:szCs w:val="24"/>
      </w:rPr>
    </w:pPr>
    <w:r w:rsidRPr="00CB2E9C">
      <w:rPr>
        <w:noProof/>
        <w:lang w:eastAsia="cs-CZ"/>
      </w:rPr>
      <w:pict>
        <v:line id="Přímá spojnice 21" o:spid="_x0000_s6145" style="position:absolute;z-index:251658752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2F4EC5" w:rsidRDefault="002F4EC5" w:rsidP="00EE20B3">
    <w:pPr>
      <w:pStyle w:val="Zpat"/>
      <w:rPr>
        <w:rFonts w:ascii="Times New Roman" w:hAnsi="Times New Roman"/>
        <w:sz w:val="24"/>
        <w:szCs w:val="24"/>
      </w:rPr>
    </w:pPr>
  </w:p>
  <w:p w:rsidR="002F4EC5" w:rsidRPr="00EE143B" w:rsidRDefault="00F373F5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F4EC5" w:rsidRPr="00EE143B">
      <w:rPr>
        <w:rFonts w:ascii="Times New Roman" w:hAnsi="Times New Roman"/>
        <w:sz w:val="24"/>
        <w:szCs w:val="24"/>
      </w:rPr>
      <w:tab/>
    </w:r>
    <w:r w:rsidR="002F4EC5" w:rsidRPr="00EE143B">
      <w:rPr>
        <w:rFonts w:ascii="Times New Roman" w:hAnsi="Times New Roman"/>
        <w:sz w:val="24"/>
        <w:szCs w:val="24"/>
      </w:rPr>
      <w:tab/>
    </w:r>
    <w:r w:rsidR="00CB2E9C" w:rsidRPr="00D05B91">
      <w:rPr>
        <w:rFonts w:ascii="Times New Roman" w:hAnsi="Times New Roman"/>
        <w:sz w:val="24"/>
        <w:szCs w:val="24"/>
      </w:rPr>
      <w:fldChar w:fldCharType="begin"/>
    </w:r>
    <w:r w:rsidR="002F4EC5" w:rsidRPr="00D05B91">
      <w:rPr>
        <w:rFonts w:ascii="Times New Roman" w:hAnsi="Times New Roman"/>
        <w:sz w:val="24"/>
        <w:szCs w:val="24"/>
      </w:rPr>
      <w:instrText>PAGE   \* MERGEFORMAT</w:instrText>
    </w:r>
    <w:r w:rsidR="00CB2E9C" w:rsidRPr="00D05B91">
      <w:rPr>
        <w:rFonts w:ascii="Times New Roman" w:hAnsi="Times New Roman"/>
        <w:sz w:val="24"/>
        <w:szCs w:val="24"/>
      </w:rPr>
      <w:fldChar w:fldCharType="separate"/>
    </w:r>
    <w:r w:rsidR="00747285">
      <w:rPr>
        <w:rFonts w:ascii="Times New Roman" w:hAnsi="Times New Roman"/>
        <w:noProof/>
        <w:sz w:val="24"/>
        <w:szCs w:val="24"/>
      </w:rPr>
      <w:t>5</w:t>
    </w:r>
    <w:r w:rsidR="00CB2E9C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81E" w:rsidRDefault="00C0181E">
      <w:r>
        <w:separator/>
      </w:r>
    </w:p>
  </w:footnote>
  <w:footnote w:type="continuationSeparator" w:id="0">
    <w:p w:rsidR="00C0181E" w:rsidRDefault="00C018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2F4EC5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2F4EC5" w:rsidRPr="00A86986" w:rsidRDefault="00F373F5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2F4EC5" w:rsidRPr="00A86986" w:rsidRDefault="002F4EC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2F4EC5" w:rsidRPr="00A86986" w:rsidRDefault="002F4EC5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2F4EC5" w:rsidRPr="00A86986" w:rsidRDefault="002F4EC5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2F4EC5" w:rsidRPr="00D41325" w:rsidRDefault="002F4EC5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0763F"/>
    <w:rsid w:val="00017DF0"/>
    <w:rsid w:val="000603DF"/>
    <w:rsid w:val="00073F70"/>
    <w:rsid w:val="00077A20"/>
    <w:rsid w:val="00082923"/>
    <w:rsid w:val="00093E7D"/>
    <w:rsid w:val="00096784"/>
    <w:rsid w:val="000A2DE9"/>
    <w:rsid w:val="000A53B9"/>
    <w:rsid w:val="000A7505"/>
    <w:rsid w:val="000B09C3"/>
    <w:rsid w:val="000E5100"/>
    <w:rsid w:val="000F7274"/>
    <w:rsid w:val="0010073D"/>
    <w:rsid w:val="001174F3"/>
    <w:rsid w:val="0012498D"/>
    <w:rsid w:val="00154148"/>
    <w:rsid w:val="00170D7F"/>
    <w:rsid w:val="00175616"/>
    <w:rsid w:val="0018278E"/>
    <w:rsid w:val="001B7081"/>
    <w:rsid w:val="001C3415"/>
    <w:rsid w:val="001C40E5"/>
    <w:rsid w:val="001D7358"/>
    <w:rsid w:val="001E7EB9"/>
    <w:rsid w:val="001F1A15"/>
    <w:rsid w:val="00200471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8264B"/>
    <w:rsid w:val="0029089F"/>
    <w:rsid w:val="002A2424"/>
    <w:rsid w:val="002C1B9C"/>
    <w:rsid w:val="002C3071"/>
    <w:rsid w:val="002C3847"/>
    <w:rsid w:val="002C64A1"/>
    <w:rsid w:val="002D5367"/>
    <w:rsid w:val="002E18DA"/>
    <w:rsid w:val="002F1B90"/>
    <w:rsid w:val="002F2D11"/>
    <w:rsid w:val="002F3C79"/>
    <w:rsid w:val="002F4EC5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0D88"/>
    <w:rsid w:val="00387717"/>
    <w:rsid w:val="0039768D"/>
    <w:rsid w:val="003A3C68"/>
    <w:rsid w:val="003B4432"/>
    <w:rsid w:val="003B6B82"/>
    <w:rsid w:val="003C10B3"/>
    <w:rsid w:val="003C74C0"/>
    <w:rsid w:val="003D1D3A"/>
    <w:rsid w:val="003D4D51"/>
    <w:rsid w:val="003E11C3"/>
    <w:rsid w:val="003E1E8C"/>
    <w:rsid w:val="003F118B"/>
    <w:rsid w:val="003F7E30"/>
    <w:rsid w:val="0040343E"/>
    <w:rsid w:val="004043F6"/>
    <w:rsid w:val="0040641D"/>
    <w:rsid w:val="004171E3"/>
    <w:rsid w:val="00420E83"/>
    <w:rsid w:val="00421826"/>
    <w:rsid w:val="00426FCA"/>
    <w:rsid w:val="004330CD"/>
    <w:rsid w:val="00440AF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20D17"/>
    <w:rsid w:val="0052347B"/>
    <w:rsid w:val="00524D21"/>
    <w:rsid w:val="00540319"/>
    <w:rsid w:val="00542CF0"/>
    <w:rsid w:val="00543DE7"/>
    <w:rsid w:val="0054720F"/>
    <w:rsid w:val="00554294"/>
    <w:rsid w:val="00557F42"/>
    <w:rsid w:val="00570106"/>
    <w:rsid w:val="005831A8"/>
    <w:rsid w:val="005A06A7"/>
    <w:rsid w:val="005A2952"/>
    <w:rsid w:val="005A6BDC"/>
    <w:rsid w:val="005A79CB"/>
    <w:rsid w:val="005B62DF"/>
    <w:rsid w:val="005B6DA4"/>
    <w:rsid w:val="005D6B3F"/>
    <w:rsid w:val="0060067B"/>
    <w:rsid w:val="00616463"/>
    <w:rsid w:val="00627279"/>
    <w:rsid w:val="00633CF8"/>
    <w:rsid w:val="006420C9"/>
    <w:rsid w:val="006479C6"/>
    <w:rsid w:val="00654243"/>
    <w:rsid w:val="006655FD"/>
    <w:rsid w:val="00667A82"/>
    <w:rsid w:val="00671272"/>
    <w:rsid w:val="00681ABB"/>
    <w:rsid w:val="006A5A16"/>
    <w:rsid w:val="006C3054"/>
    <w:rsid w:val="006D35E1"/>
    <w:rsid w:val="007172D0"/>
    <w:rsid w:val="00727383"/>
    <w:rsid w:val="00736748"/>
    <w:rsid w:val="00747285"/>
    <w:rsid w:val="00751D2E"/>
    <w:rsid w:val="00760D68"/>
    <w:rsid w:val="00767FF5"/>
    <w:rsid w:val="007732F1"/>
    <w:rsid w:val="00776024"/>
    <w:rsid w:val="00777178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2487E"/>
    <w:rsid w:val="00845009"/>
    <w:rsid w:val="00860EC4"/>
    <w:rsid w:val="008619E6"/>
    <w:rsid w:val="00861DA6"/>
    <w:rsid w:val="008765F1"/>
    <w:rsid w:val="008A76DD"/>
    <w:rsid w:val="008B3A5A"/>
    <w:rsid w:val="008C345D"/>
    <w:rsid w:val="008E2712"/>
    <w:rsid w:val="008E4777"/>
    <w:rsid w:val="008E7379"/>
    <w:rsid w:val="008F1858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40C78"/>
    <w:rsid w:val="00A41AB9"/>
    <w:rsid w:val="00A44102"/>
    <w:rsid w:val="00A62B99"/>
    <w:rsid w:val="00A803B2"/>
    <w:rsid w:val="00A81D4C"/>
    <w:rsid w:val="00A83412"/>
    <w:rsid w:val="00A85BF1"/>
    <w:rsid w:val="00A86013"/>
    <w:rsid w:val="00A86986"/>
    <w:rsid w:val="00AA3351"/>
    <w:rsid w:val="00AA37C1"/>
    <w:rsid w:val="00AA4226"/>
    <w:rsid w:val="00AB4292"/>
    <w:rsid w:val="00AB5C59"/>
    <w:rsid w:val="00AD2413"/>
    <w:rsid w:val="00AD61CD"/>
    <w:rsid w:val="00AE3A89"/>
    <w:rsid w:val="00AE3FC1"/>
    <w:rsid w:val="00AF1720"/>
    <w:rsid w:val="00B03ADE"/>
    <w:rsid w:val="00B175E8"/>
    <w:rsid w:val="00B30248"/>
    <w:rsid w:val="00B3538B"/>
    <w:rsid w:val="00B72FE7"/>
    <w:rsid w:val="00B76D91"/>
    <w:rsid w:val="00B9497E"/>
    <w:rsid w:val="00BA0CCB"/>
    <w:rsid w:val="00BA6735"/>
    <w:rsid w:val="00BC3B37"/>
    <w:rsid w:val="00BC5168"/>
    <w:rsid w:val="00BD01B2"/>
    <w:rsid w:val="00BD0E8B"/>
    <w:rsid w:val="00BF5B4C"/>
    <w:rsid w:val="00BF7B2F"/>
    <w:rsid w:val="00C01571"/>
    <w:rsid w:val="00C0181E"/>
    <w:rsid w:val="00C155FA"/>
    <w:rsid w:val="00C22EAE"/>
    <w:rsid w:val="00C2433C"/>
    <w:rsid w:val="00C40AAB"/>
    <w:rsid w:val="00C54FB7"/>
    <w:rsid w:val="00C559CF"/>
    <w:rsid w:val="00C56146"/>
    <w:rsid w:val="00C56F79"/>
    <w:rsid w:val="00C87DE8"/>
    <w:rsid w:val="00C87EBC"/>
    <w:rsid w:val="00C91250"/>
    <w:rsid w:val="00C934D0"/>
    <w:rsid w:val="00C949D9"/>
    <w:rsid w:val="00C94B93"/>
    <w:rsid w:val="00C97979"/>
    <w:rsid w:val="00CA29FE"/>
    <w:rsid w:val="00CA3D46"/>
    <w:rsid w:val="00CA4EDD"/>
    <w:rsid w:val="00CA6880"/>
    <w:rsid w:val="00CB2DEB"/>
    <w:rsid w:val="00CB2E9C"/>
    <w:rsid w:val="00CB682E"/>
    <w:rsid w:val="00CC21FD"/>
    <w:rsid w:val="00CC7656"/>
    <w:rsid w:val="00CE66EB"/>
    <w:rsid w:val="00CF3B64"/>
    <w:rsid w:val="00D0367F"/>
    <w:rsid w:val="00D04F73"/>
    <w:rsid w:val="00D05B91"/>
    <w:rsid w:val="00D11C21"/>
    <w:rsid w:val="00D13583"/>
    <w:rsid w:val="00D15457"/>
    <w:rsid w:val="00D15B93"/>
    <w:rsid w:val="00D24644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3E99"/>
    <w:rsid w:val="00DC47B1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54B43"/>
    <w:rsid w:val="00E63AF2"/>
    <w:rsid w:val="00E72898"/>
    <w:rsid w:val="00E8231A"/>
    <w:rsid w:val="00E903A1"/>
    <w:rsid w:val="00E96C02"/>
    <w:rsid w:val="00EB1E52"/>
    <w:rsid w:val="00EB2357"/>
    <w:rsid w:val="00EB4474"/>
    <w:rsid w:val="00EB5CB3"/>
    <w:rsid w:val="00EC1D69"/>
    <w:rsid w:val="00EC32F2"/>
    <w:rsid w:val="00EE143B"/>
    <w:rsid w:val="00EE20B3"/>
    <w:rsid w:val="00F24E64"/>
    <w:rsid w:val="00F33EFF"/>
    <w:rsid w:val="00F36A71"/>
    <w:rsid w:val="00F373F5"/>
    <w:rsid w:val="00F51609"/>
    <w:rsid w:val="00F55BC4"/>
    <w:rsid w:val="00F55C14"/>
    <w:rsid w:val="00F624B4"/>
    <w:rsid w:val="00F65344"/>
    <w:rsid w:val="00F82C4D"/>
    <w:rsid w:val="00F855F8"/>
    <w:rsid w:val="00F95EE6"/>
    <w:rsid w:val="00FA2AFA"/>
    <w:rsid w:val="00FB5354"/>
    <w:rsid w:val="00FB58BF"/>
    <w:rsid w:val="00FB6693"/>
    <w:rsid w:val="00FB7A1D"/>
    <w:rsid w:val="00FC1C39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CB2E9C"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44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0</TotalTime>
  <Pages>6</Pages>
  <Words>396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Černohlávek</dc:creator>
  <cp:lastModifiedBy>Dum</cp:lastModifiedBy>
  <cp:revision>2</cp:revision>
  <cp:lastPrinted>2011-01-25T23:25:00Z</cp:lastPrinted>
  <dcterms:created xsi:type="dcterms:W3CDTF">2014-03-06T15:49:00Z</dcterms:created>
  <dcterms:modified xsi:type="dcterms:W3CDTF">2014-03-06T15:49:00Z</dcterms:modified>
</cp:coreProperties>
</file>