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8C6B3B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VY_12_INOVACE_SP.9.30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B7593D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Písemná odpověď na nabídku volného </w:t>
      </w:r>
      <w:r w:rsidR="00996DE1">
        <w:rPr>
          <w:b/>
          <w:bCs/>
          <w:sz w:val="40"/>
          <w:szCs w:val="40"/>
        </w:rPr>
        <w:t xml:space="preserve">pracovního </w:t>
      </w:r>
      <w:r>
        <w:rPr>
          <w:b/>
          <w:bCs/>
          <w:sz w:val="40"/>
          <w:szCs w:val="40"/>
        </w:rPr>
        <w:t>místa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březen 2012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B7593D" w:rsidRDefault="00B7593D" w:rsidP="00996DE1">
      <w:pPr>
        <w:ind w:left="960" w:hanging="9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996DE1">
        <w:rPr>
          <w:bCs/>
          <w:sz w:val="28"/>
          <w:szCs w:val="28"/>
        </w:rPr>
        <w:t xml:space="preserve"> – vést ke komunikaci</w:t>
      </w:r>
      <w:r>
        <w:rPr>
          <w:bCs/>
          <w:sz w:val="28"/>
          <w:szCs w:val="28"/>
        </w:rPr>
        <w:t>,</w:t>
      </w:r>
      <w:r w:rsidR="00996DE1">
        <w:rPr>
          <w:bCs/>
          <w:sz w:val="28"/>
          <w:szCs w:val="28"/>
        </w:rPr>
        <w:t xml:space="preserve"> vyzkoušet si, </w:t>
      </w:r>
      <w:r>
        <w:rPr>
          <w:bCs/>
          <w:sz w:val="28"/>
          <w:szCs w:val="28"/>
        </w:rPr>
        <w:t>umět se</w:t>
      </w:r>
      <w:r w:rsidR="00996DE1">
        <w:rPr>
          <w:bCs/>
          <w:sz w:val="28"/>
          <w:szCs w:val="28"/>
        </w:rPr>
        <w:t xml:space="preserve"> </w:t>
      </w:r>
      <w:r w:rsidR="006A1A4B">
        <w:rPr>
          <w:bCs/>
          <w:sz w:val="28"/>
          <w:szCs w:val="28"/>
        </w:rPr>
        <w:t>orientovat, umět</w:t>
      </w:r>
      <w:r w:rsidR="00996DE1">
        <w:rPr>
          <w:bCs/>
          <w:sz w:val="28"/>
          <w:szCs w:val="28"/>
        </w:rPr>
        <w:t xml:space="preserve"> vyhledat</w:t>
      </w:r>
      <w:r>
        <w:rPr>
          <w:bCs/>
          <w:sz w:val="28"/>
          <w:szCs w:val="28"/>
        </w:rPr>
        <w:t xml:space="preserve"> 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Default="0057645C" w:rsidP="00B7593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>
        <w:rPr>
          <w:bCs/>
          <w:sz w:val="28"/>
          <w:szCs w:val="28"/>
        </w:rPr>
        <w:t xml:space="preserve"> částí. V první části žáci získají základní </w:t>
      </w:r>
      <w:r>
        <w:rPr>
          <w:bCs/>
          <w:sz w:val="28"/>
          <w:szCs w:val="28"/>
        </w:rPr>
        <w:t>teoretické informace o písemné odpovědi na nabídku volného pracovního místa</w:t>
      </w:r>
      <w:r w:rsidR="00B7593D">
        <w:rPr>
          <w:bCs/>
          <w:sz w:val="28"/>
          <w:szCs w:val="28"/>
        </w:rPr>
        <w:t>.</w:t>
      </w:r>
      <w:r w:rsidR="00B7593D" w:rsidRPr="004325A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Podle jednotlivých bodů společně s vyučujícím </w:t>
      </w:r>
      <w:r w:rsidR="00587043">
        <w:rPr>
          <w:bCs/>
          <w:sz w:val="28"/>
          <w:szCs w:val="28"/>
        </w:rPr>
        <w:t xml:space="preserve">pak </w:t>
      </w:r>
      <w:r>
        <w:rPr>
          <w:bCs/>
          <w:sz w:val="28"/>
          <w:szCs w:val="28"/>
        </w:rPr>
        <w:t>ústně sestaví odpověď na inzerát</w:t>
      </w:r>
      <w:r w:rsidR="00AE6C9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587043">
        <w:rPr>
          <w:bCs/>
          <w:sz w:val="28"/>
          <w:szCs w:val="28"/>
        </w:rPr>
        <w:t xml:space="preserve">V druhé části </w:t>
      </w:r>
      <w:r w:rsidR="00AE6C92">
        <w:rPr>
          <w:bCs/>
          <w:sz w:val="28"/>
          <w:szCs w:val="28"/>
        </w:rPr>
        <w:t xml:space="preserve">žáci pracují samostatně na vlastní odpovědi na inzerát, </w:t>
      </w:r>
      <w:r w:rsidR="008D6E17">
        <w:rPr>
          <w:bCs/>
          <w:sz w:val="28"/>
          <w:szCs w:val="28"/>
        </w:rPr>
        <w:t>jehož zadání je pro všechny stejné</w:t>
      </w:r>
      <w:r w:rsidR="00EF17DE">
        <w:rPr>
          <w:bCs/>
          <w:sz w:val="28"/>
          <w:szCs w:val="28"/>
        </w:rPr>
        <w:t>.</w:t>
      </w:r>
    </w:p>
    <w:p w:rsidR="00B7593D" w:rsidRPr="00996DE1" w:rsidRDefault="00B7593D" w:rsidP="00996DE1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F5299F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996DE1" w:rsidRPr="00996DE1">
        <w:rPr>
          <w:sz w:val="28"/>
          <w:szCs w:val="28"/>
        </w:rPr>
        <w:t>Žák by měl prokázat v modelových situacích prezentaci své osoby při ucházení se o zaměstnání</w:t>
      </w:r>
      <w:r w:rsidR="00996DE1">
        <w:rPr>
          <w:sz w:val="28"/>
          <w:szCs w:val="28"/>
        </w:rPr>
        <w:t>.</w:t>
      </w:r>
    </w:p>
    <w:p w:rsidR="00B7593D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B7593D" w:rsidRDefault="00B7593D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B7593D" w:rsidRDefault="00B7593D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B7593D" w:rsidRDefault="00B7593D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 w:rsidP="00B7593D">
      <w:pPr>
        <w:ind w:right="167"/>
        <w:jc w:val="both"/>
        <w:outlineLvl w:val="0"/>
        <w:rPr>
          <w:b/>
          <w:sz w:val="32"/>
          <w:szCs w:val="32"/>
          <w:u w:val="single"/>
        </w:rPr>
      </w:pPr>
    </w:p>
    <w:p w:rsidR="006A1A4B" w:rsidRDefault="006A1A4B" w:rsidP="00B7593D">
      <w:pPr>
        <w:ind w:right="167"/>
        <w:jc w:val="both"/>
        <w:outlineLvl w:val="0"/>
        <w:rPr>
          <w:b/>
          <w:sz w:val="32"/>
          <w:szCs w:val="32"/>
          <w:u w:val="single"/>
        </w:rPr>
      </w:pPr>
    </w:p>
    <w:p w:rsidR="00B7593D" w:rsidRPr="005E2293" w:rsidRDefault="00587043" w:rsidP="00B7593D">
      <w:pPr>
        <w:ind w:right="167"/>
        <w:jc w:val="both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1. </w:t>
      </w:r>
      <w:r w:rsidR="00B7593D">
        <w:rPr>
          <w:b/>
          <w:sz w:val="32"/>
          <w:szCs w:val="32"/>
          <w:u w:val="single"/>
        </w:rPr>
        <w:t xml:space="preserve">Písemná odpověď na nabídku volného </w:t>
      </w:r>
      <w:r w:rsidR="00996DE1">
        <w:rPr>
          <w:b/>
          <w:sz w:val="32"/>
          <w:szCs w:val="32"/>
          <w:u w:val="single"/>
        </w:rPr>
        <w:t>pracovního místa</w:t>
      </w:r>
    </w:p>
    <w:p w:rsidR="00B7593D" w:rsidRPr="00B7593D" w:rsidRDefault="00B7593D" w:rsidP="00B7593D">
      <w:pPr>
        <w:ind w:right="167"/>
        <w:jc w:val="both"/>
        <w:rPr>
          <w:b/>
          <w:sz w:val="16"/>
          <w:szCs w:val="16"/>
        </w:rPr>
      </w:pPr>
    </w:p>
    <w:p w:rsidR="00B7593D" w:rsidRPr="005E2293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b/>
          <w:sz w:val="28"/>
          <w:szCs w:val="28"/>
        </w:rPr>
        <w:t xml:space="preserve">Dobře napsat odpověď na inzerát je umění. </w:t>
      </w:r>
      <w:r w:rsidRPr="005E2293">
        <w:rPr>
          <w:sz w:val="28"/>
          <w:szCs w:val="28"/>
        </w:rPr>
        <w:t>Měřítkem úspěchu je, zda jste na jejím základě získali pozvání k osobnímu pohovoru.</w:t>
      </w:r>
    </w:p>
    <w:p w:rsidR="00B7593D" w:rsidRPr="00B7593D" w:rsidRDefault="00B7593D" w:rsidP="00B7593D">
      <w:pPr>
        <w:ind w:right="167"/>
        <w:jc w:val="both"/>
        <w:rPr>
          <w:sz w:val="16"/>
          <w:szCs w:val="16"/>
        </w:rPr>
      </w:pPr>
    </w:p>
    <w:p w:rsidR="00B7593D" w:rsidRPr="005E2293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b/>
          <w:sz w:val="28"/>
          <w:szCs w:val="28"/>
        </w:rPr>
        <w:t xml:space="preserve">Odpověď na inzerát má být především rychlá. </w:t>
      </w:r>
      <w:r w:rsidRPr="005E2293">
        <w:rPr>
          <w:sz w:val="28"/>
          <w:szCs w:val="28"/>
        </w:rPr>
        <w:t>Nevíte, zda zaměstnavatel inzeruje opakovaně, aby si vytvořil širší okruh osob, z nichž si bude pečlivě vybírat, nebo potřebuje místo rychle obsadit a přijme prvního přijatelného kandidáta. Proto, pokud chcete na inzerát odpovědět, udělejte to hned.</w:t>
      </w:r>
    </w:p>
    <w:p w:rsidR="00B7593D" w:rsidRPr="00B7593D" w:rsidRDefault="00B7593D" w:rsidP="00B7593D">
      <w:pPr>
        <w:ind w:right="167"/>
        <w:jc w:val="both"/>
        <w:rPr>
          <w:sz w:val="16"/>
          <w:szCs w:val="16"/>
        </w:rPr>
      </w:pPr>
    </w:p>
    <w:p w:rsidR="00B7593D" w:rsidRPr="005E2293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sz w:val="28"/>
          <w:szCs w:val="28"/>
        </w:rPr>
        <w:t xml:space="preserve">Odpověď na inzerát má být </w:t>
      </w:r>
      <w:r w:rsidRPr="005E2293">
        <w:rPr>
          <w:b/>
          <w:sz w:val="28"/>
          <w:szCs w:val="28"/>
        </w:rPr>
        <w:t xml:space="preserve">stručná </w:t>
      </w:r>
      <w:r w:rsidRPr="005E2293">
        <w:rPr>
          <w:sz w:val="28"/>
          <w:szCs w:val="28"/>
        </w:rPr>
        <w:t>a</w:t>
      </w:r>
      <w:r w:rsidRPr="005E2293">
        <w:rPr>
          <w:b/>
          <w:sz w:val="28"/>
          <w:szCs w:val="28"/>
        </w:rPr>
        <w:t xml:space="preserve"> výstižná. Uveďte zejména: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Vaše jméno a kontaktní údaje (adresu, telefonní číslo, e-mail)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název zaměstnavatele a jeho přesnou adresu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kontaktní osobu (je-li v inzerátu uvedena)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datum</w:t>
      </w:r>
    </w:p>
    <w:p w:rsidR="00B7593D" w:rsidRPr="005E2293" w:rsidRDefault="00B7593D" w:rsidP="00B7593D">
      <w:pPr>
        <w:numPr>
          <w:ilvl w:val="0"/>
          <w:numId w:val="1"/>
        </w:numPr>
        <w:tabs>
          <w:tab w:val="clear" w:pos="360"/>
          <w:tab w:val="num" w:pos="0"/>
        </w:tabs>
        <w:overflowPunct/>
        <w:autoSpaceDE/>
        <w:autoSpaceDN/>
        <w:adjustRightInd/>
        <w:ind w:right="167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přesný důvod, proč se na zaměstnavatele obracíte (např.</w:t>
      </w:r>
      <w:r>
        <w:rPr>
          <w:sz w:val="28"/>
          <w:szCs w:val="28"/>
        </w:rPr>
        <w:t xml:space="preserve"> </w:t>
      </w:r>
      <w:r w:rsidRPr="005E2293">
        <w:rPr>
          <w:sz w:val="28"/>
          <w:szCs w:val="28"/>
        </w:rPr>
        <w:t>„</w:t>
      </w:r>
      <w:r w:rsidR="006A1A4B" w:rsidRPr="005E2293">
        <w:rPr>
          <w:sz w:val="28"/>
          <w:szCs w:val="28"/>
        </w:rPr>
        <w:t>Odpovídá</w:t>
      </w:r>
      <w:r w:rsidR="006A1A4B">
        <w:rPr>
          <w:sz w:val="28"/>
          <w:szCs w:val="28"/>
        </w:rPr>
        <w:t>m na</w:t>
      </w:r>
      <w:r>
        <w:rPr>
          <w:sz w:val="28"/>
          <w:szCs w:val="28"/>
        </w:rPr>
        <w:t xml:space="preserve"> Váš inzerát z novin Jihlavské listy ze dne 11. března </w:t>
      </w:r>
      <w:r w:rsidR="006A1A4B">
        <w:rPr>
          <w:sz w:val="28"/>
          <w:szCs w:val="28"/>
        </w:rPr>
        <w:t>2012 a ucházím se</w:t>
      </w:r>
      <w:r>
        <w:rPr>
          <w:sz w:val="28"/>
          <w:szCs w:val="28"/>
        </w:rPr>
        <w:t> o </w:t>
      </w:r>
      <w:r w:rsidRPr="005E2293">
        <w:rPr>
          <w:sz w:val="28"/>
          <w:szCs w:val="28"/>
        </w:rPr>
        <w:t>místo účetní.“)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co zaměstnavateli nabízíte (vzdělání, praxi, schopnosti, dovednosti)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motivaci (proč by měl přijmout právě Vás)</w:t>
      </w:r>
    </w:p>
    <w:p w:rsidR="00B7593D" w:rsidRPr="005E2293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left="0" w:right="167" w:firstLine="0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na závěr požádejte o osobní pohovor, připojte rozloučení a podpis</w:t>
      </w:r>
    </w:p>
    <w:p w:rsidR="00B7593D" w:rsidRDefault="00B7593D" w:rsidP="00B7593D">
      <w:pPr>
        <w:numPr>
          <w:ilvl w:val="0"/>
          <w:numId w:val="1"/>
        </w:numPr>
        <w:overflowPunct/>
        <w:autoSpaceDE/>
        <w:autoSpaceDN/>
        <w:adjustRightInd/>
        <w:ind w:right="167"/>
        <w:jc w:val="both"/>
        <w:textAlignment w:val="auto"/>
        <w:rPr>
          <w:sz w:val="28"/>
          <w:szCs w:val="28"/>
        </w:rPr>
      </w:pPr>
      <w:r w:rsidRPr="005E2293">
        <w:rPr>
          <w:sz w:val="28"/>
          <w:szCs w:val="28"/>
        </w:rPr>
        <w:t>přiložte přílohy (životopis, kopie dokla</w:t>
      </w:r>
      <w:r>
        <w:rPr>
          <w:sz w:val="28"/>
          <w:szCs w:val="28"/>
        </w:rPr>
        <w:t xml:space="preserve">du o vzdělání, kopie </w:t>
      </w:r>
      <w:r w:rsidR="006A1A4B">
        <w:rPr>
          <w:sz w:val="28"/>
          <w:szCs w:val="28"/>
        </w:rPr>
        <w:t xml:space="preserve">osvědčení </w:t>
      </w:r>
      <w:r w:rsidR="006A1A4B" w:rsidRPr="005E2293">
        <w:rPr>
          <w:sz w:val="28"/>
          <w:szCs w:val="28"/>
        </w:rPr>
        <w:t>o absolvování</w:t>
      </w:r>
      <w:r w:rsidRPr="005E2293">
        <w:rPr>
          <w:sz w:val="28"/>
          <w:szCs w:val="28"/>
        </w:rPr>
        <w:t xml:space="preserve"> kurzů apod.)</w:t>
      </w:r>
      <w:r>
        <w:rPr>
          <w:sz w:val="28"/>
          <w:szCs w:val="28"/>
        </w:rPr>
        <w:t>; můžete požádat, aby Vám po </w:t>
      </w:r>
      <w:r w:rsidRPr="005E2293">
        <w:rPr>
          <w:sz w:val="28"/>
          <w:szCs w:val="28"/>
        </w:rPr>
        <w:t>ukončení výběrového řízení byly vráceny zpět.</w:t>
      </w:r>
    </w:p>
    <w:p w:rsidR="00B7593D" w:rsidRPr="00B7593D" w:rsidRDefault="00B7593D" w:rsidP="00B7593D">
      <w:pPr>
        <w:ind w:right="167"/>
        <w:jc w:val="both"/>
        <w:rPr>
          <w:sz w:val="16"/>
          <w:szCs w:val="16"/>
        </w:rPr>
      </w:pPr>
    </w:p>
    <w:p w:rsidR="00B7593D" w:rsidRPr="005E2293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sz w:val="28"/>
          <w:szCs w:val="28"/>
        </w:rPr>
        <w:t>Nezapomeňte na</w:t>
      </w:r>
      <w:r w:rsidRPr="005E2293">
        <w:rPr>
          <w:b/>
          <w:sz w:val="28"/>
          <w:szCs w:val="28"/>
        </w:rPr>
        <w:t xml:space="preserve"> vhodnou formu </w:t>
      </w:r>
      <w:r w:rsidRPr="005E2293">
        <w:rPr>
          <w:sz w:val="28"/>
          <w:szCs w:val="28"/>
        </w:rPr>
        <w:t>odpov</w:t>
      </w:r>
      <w:r>
        <w:rPr>
          <w:sz w:val="28"/>
          <w:szCs w:val="28"/>
        </w:rPr>
        <w:t>ědi. Pište na počítači,</w:t>
      </w:r>
      <w:r w:rsidRPr="005E2293">
        <w:rPr>
          <w:sz w:val="28"/>
          <w:szCs w:val="28"/>
        </w:rPr>
        <w:t xml:space="preserve"> nejvýše jednu stránku A4; pokud posíláte odpověď vytiš</w:t>
      </w:r>
      <w:r>
        <w:rPr>
          <w:sz w:val="28"/>
          <w:szCs w:val="28"/>
        </w:rPr>
        <w:t xml:space="preserve">těnou (ne e-mailem), </w:t>
      </w:r>
      <w:r w:rsidR="006A1A4B">
        <w:rPr>
          <w:sz w:val="28"/>
          <w:szCs w:val="28"/>
        </w:rPr>
        <w:t xml:space="preserve">tiskněte </w:t>
      </w:r>
      <w:r w:rsidR="006A1A4B" w:rsidRPr="005E2293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5E2293">
        <w:rPr>
          <w:sz w:val="28"/>
          <w:szCs w:val="28"/>
        </w:rPr>
        <w:t xml:space="preserve">čistý, nepomačkaný papír. </w:t>
      </w:r>
    </w:p>
    <w:p w:rsidR="00B7593D" w:rsidRPr="00B7593D" w:rsidRDefault="00B7593D" w:rsidP="00B7593D">
      <w:pPr>
        <w:ind w:right="167"/>
        <w:jc w:val="both"/>
        <w:rPr>
          <w:b/>
          <w:sz w:val="16"/>
          <w:szCs w:val="16"/>
        </w:rPr>
      </w:pPr>
    </w:p>
    <w:p w:rsidR="00B7593D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b/>
          <w:sz w:val="28"/>
          <w:szCs w:val="28"/>
        </w:rPr>
        <w:t>Pořiďte si kopii Vaší odpovědi</w:t>
      </w:r>
      <w:r w:rsidRPr="005E2293">
        <w:rPr>
          <w:sz w:val="28"/>
          <w:szCs w:val="28"/>
        </w:rPr>
        <w:t xml:space="preserve"> na inzerát a </w:t>
      </w:r>
      <w:r w:rsidRPr="005E2293">
        <w:rPr>
          <w:b/>
          <w:sz w:val="28"/>
          <w:szCs w:val="28"/>
        </w:rPr>
        <w:t>poznačte si, kdy a komu jste ji poslali.</w:t>
      </w:r>
      <w:r w:rsidRPr="005E2293">
        <w:rPr>
          <w:sz w:val="28"/>
          <w:szCs w:val="28"/>
        </w:rPr>
        <w:t xml:space="preserve"> </w:t>
      </w:r>
    </w:p>
    <w:p w:rsidR="00B7593D" w:rsidRPr="00B7593D" w:rsidRDefault="00B7593D" w:rsidP="00B7593D">
      <w:pPr>
        <w:ind w:right="167"/>
        <w:jc w:val="both"/>
        <w:rPr>
          <w:sz w:val="16"/>
          <w:szCs w:val="16"/>
        </w:rPr>
      </w:pPr>
    </w:p>
    <w:p w:rsidR="00B7593D" w:rsidRPr="005E2293" w:rsidRDefault="00B7593D" w:rsidP="00B7593D">
      <w:pPr>
        <w:ind w:right="167"/>
        <w:jc w:val="both"/>
        <w:rPr>
          <w:sz w:val="28"/>
          <w:szCs w:val="28"/>
        </w:rPr>
      </w:pPr>
      <w:r w:rsidRPr="005E2293">
        <w:rPr>
          <w:sz w:val="28"/>
          <w:szCs w:val="28"/>
        </w:rPr>
        <w:t>Jestliže máte o místo skutečně zájem,</w:t>
      </w:r>
      <w:r>
        <w:rPr>
          <w:sz w:val="28"/>
          <w:szCs w:val="28"/>
        </w:rPr>
        <w:t xml:space="preserve"> nečekejte, až se Vám </w:t>
      </w:r>
      <w:r w:rsidR="006A1A4B">
        <w:rPr>
          <w:sz w:val="28"/>
          <w:szCs w:val="28"/>
        </w:rPr>
        <w:t xml:space="preserve">ozvou, </w:t>
      </w:r>
      <w:r w:rsidR="006A1A4B" w:rsidRPr="005E2293">
        <w:rPr>
          <w:sz w:val="28"/>
          <w:szCs w:val="28"/>
        </w:rPr>
        <w:t>ale</w:t>
      </w:r>
      <w:r>
        <w:rPr>
          <w:sz w:val="28"/>
          <w:szCs w:val="28"/>
        </w:rPr>
        <w:t> </w:t>
      </w:r>
      <w:r w:rsidRPr="005E2293">
        <w:rPr>
          <w:b/>
          <w:sz w:val="28"/>
          <w:szCs w:val="28"/>
        </w:rPr>
        <w:t>zatelefonujte sami</w:t>
      </w:r>
      <w:r w:rsidRPr="005E2293">
        <w:rPr>
          <w:sz w:val="28"/>
          <w:szCs w:val="28"/>
        </w:rPr>
        <w:t>. Ověřte si, zda zamě</w:t>
      </w:r>
      <w:r>
        <w:rPr>
          <w:sz w:val="28"/>
          <w:szCs w:val="28"/>
        </w:rPr>
        <w:t xml:space="preserve">stnavatel Vaši odpověď </w:t>
      </w:r>
      <w:r w:rsidR="006A1A4B">
        <w:rPr>
          <w:sz w:val="28"/>
          <w:szCs w:val="28"/>
        </w:rPr>
        <w:t xml:space="preserve">dostal, </w:t>
      </w:r>
      <w:r w:rsidR="006A1A4B" w:rsidRPr="005E2293">
        <w:rPr>
          <w:sz w:val="28"/>
          <w:szCs w:val="28"/>
        </w:rPr>
        <w:t>a snažte</w:t>
      </w:r>
      <w:r w:rsidRPr="005E2293">
        <w:rPr>
          <w:sz w:val="28"/>
          <w:szCs w:val="28"/>
        </w:rPr>
        <w:t xml:space="preserve"> se získat pozvání k osobnímu pohovoru (osobně se přece jen jedná lépe a můžete zanechat dobrý dojem). Tímto způsobem se také můžete dozvědět, jaké jsou Vaše šance mezi ostatními kandidáty na </w:t>
      </w:r>
      <w:r>
        <w:rPr>
          <w:sz w:val="28"/>
          <w:szCs w:val="28"/>
        </w:rPr>
        <w:t> </w:t>
      </w:r>
      <w:r w:rsidRPr="005E2293">
        <w:rPr>
          <w:sz w:val="28"/>
          <w:szCs w:val="28"/>
        </w:rPr>
        <w:t xml:space="preserve">inzerované pracovní místo a pokud jste se ve výběru neprosadili, můžete </w:t>
      </w:r>
      <w:r w:rsidR="006A1A4B" w:rsidRPr="005E2293">
        <w:rPr>
          <w:sz w:val="28"/>
          <w:szCs w:val="28"/>
        </w:rPr>
        <w:t>zjistit, zda</w:t>
      </w:r>
      <w:r>
        <w:rPr>
          <w:sz w:val="28"/>
          <w:szCs w:val="28"/>
        </w:rPr>
        <w:t> </w:t>
      </w:r>
      <w:r w:rsidRPr="005E2293">
        <w:rPr>
          <w:sz w:val="28"/>
          <w:szCs w:val="28"/>
        </w:rPr>
        <w:t>chce zaměstnavatel uchovat Vaše podklady pro případ, že by hledal další zaměstnance</w:t>
      </w:r>
      <w:r>
        <w:rPr>
          <w:sz w:val="28"/>
          <w:szCs w:val="28"/>
        </w:rPr>
        <w:t>.</w:t>
      </w:r>
    </w:p>
    <w:p w:rsidR="00B7593D" w:rsidRDefault="00B7593D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4A0243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Napiš odpověď na tuto nabídku volného pracovního místa</w:t>
      </w:r>
    </w:p>
    <w:p w:rsidR="004A0243" w:rsidRDefault="004A0243" w:rsidP="004A0243">
      <w:pPr>
        <w:jc w:val="both"/>
        <w:rPr>
          <w:b/>
          <w:bCs/>
          <w:sz w:val="28"/>
          <w:szCs w:val="28"/>
          <w:u w:val="single"/>
        </w:rPr>
      </w:pPr>
    </w:p>
    <w:p w:rsidR="004A0243" w:rsidRDefault="004A0243" w:rsidP="004A0243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Kostelecké uzeniny a.s., Kostelec u Jihlavy 60 hledají zaměstnance na pozici řezník (výroba a zpracování masa). Podmínka: vyučen v oboru. Praxe není nutná. Nabídky zasílejte na kontaktní osobu: Josef Novák, e-mail: </w:t>
      </w:r>
      <w:hyperlink r:id="rId7" w:history="1">
        <w:r w:rsidRPr="00975E38">
          <w:rPr>
            <w:rStyle w:val="Hypertextovodkaz"/>
            <w:rFonts w:ascii="Arial" w:hAnsi="Arial" w:cs="Arial"/>
            <w:bCs/>
            <w:sz w:val="28"/>
            <w:szCs w:val="28"/>
          </w:rPr>
          <w:t>josef.novak-ku@seznam.cz</w:t>
        </w:r>
      </w:hyperlink>
    </w:p>
    <w:p w:rsidR="004A0243" w:rsidRDefault="004A0243" w:rsidP="004A0243">
      <w:pPr>
        <w:jc w:val="both"/>
        <w:rPr>
          <w:rFonts w:ascii="Arial" w:hAnsi="Arial" w:cs="Arial"/>
          <w:bCs/>
          <w:sz w:val="28"/>
          <w:szCs w:val="28"/>
        </w:rPr>
      </w:pPr>
    </w:p>
    <w:p w:rsidR="004A0243" w:rsidRDefault="004A0243" w:rsidP="004A0243">
      <w:pPr>
        <w:jc w:val="both"/>
        <w:rPr>
          <w:rFonts w:ascii="Arial" w:hAnsi="Arial" w:cs="Arial"/>
          <w:bCs/>
          <w:i/>
          <w:sz w:val="28"/>
          <w:szCs w:val="28"/>
        </w:rPr>
      </w:pPr>
      <w:r>
        <w:rPr>
          <w:rFonts w:ascii="Arial" w:hAnsi="Arial" w:cs="Arial"/>
          <w:bCs/>
          <w:i/>
          <w:sz w:val="28"/>
          <w:szCs w:val="28"/>
        </w:rPr>
        <w:t>Inzerát byl uveřejněn v pátek 9. března 2012 v Mladé frontě dnes.</w:t>
      </w:r>
    </w:p>
    <w:p w:rsidR="00AE6C92" w:rsidRDefault="00AE6C92" w:rsidP="004A0243">
      <w:pPr>
        <w:jc w:val="both"/>
        <w:rPr>
          <w:rFonts w:ascii="Arial" w:hAnsi="Arial" w:cs="Arial"/>
          <w:bCs/>
          <w:i/>
          <w:sz w:val="28"/>
          <w:szCs w:val="28"/>
        </w:rPr>
      </w:pPr>
    </w:p>
    <w:p w:rsidR="00EF17DE" w:rsidRDefault="00EF17DE" w:rsidP="004A0243">
      <w:pPr>
        <w:jc w:val="both"/>
        <w:rPr>
          <w:b/>
          <w:bCs/>
          <w:sz w:val="28"/>
          <w:szCs w:val="28"/>
        </w:rPr>
      </w:pPr>
    </w:p>
    <w:p w:rsidR="00AE6C92" w:rsidRDefault="00AE6C92" w:rsidP="004A0243">
      <w:pPr>
        <w:jc w:val="both"/>
        <w:rPr>
          <w:b/>
          <w:bCs/>
          <w:sz w:val="28"/>
          <w:szCs w:val="28"/>
        </w:rPr>
      </w:pPr>
      <w:r w:rsidRPr="00AE6C92">
        <w:rPr>
          <w:b/>
          <w:bCs/>
          <w:sz w:val="28"/>
          <w:szCs w:val="28"/>
        </w:rPr>
        <w:t xml:space="preserve">Ty jsi v červnu 2011 ukončil studium na SOŠ a SOU v Třešti, učební obor řezník-uzenář. Máš řidičský průkaz </w:t>
      </w:r>
      <w:r w:rsidR="006A1A4B" w:rsidRPr="00AE6C92">
        <w:rPr>
          <w:b/>
          <w:bCs/>
          <w:sz w:val="28"/>
          <w:szCs w:val="28"/>
        </w:rPr>
        <w:t>skupiny A, B.</w:t>
      </w:r>
      <w:r w:rsidRPr="00AE6C92">
        <w:rPr>
          <w:b/>
          <w:bCs/>
          <w:sz w:val="28"/>
          <w:szCs w:val="28"/>
        </w:rPr>
        <w:t xml:space="preserve"> V současné době jsi v evidenci Úřadu práce v Jihlavě jako nezaměstnaný.</w:t>
      </w:r>
    </w:p>
    <w:p w:rsidR="00AE6C92" w:rsidRDefault="00AE6C92" w:rsidP="004A0243">
      <w:pPr>
        <w:jc w:val="both"/>
        <w:rPr>
          <w:b/>
          <w:bCs/>
          <w:sz w:val="28"/>
          <w:szCs w:val="28"/>
        </w:rPr>
      </w:pPr>
    </w:p>
    <w:p w:rsidR="00EF17DE" w:rsidRDefault="00EF17DE" w:rsidP="004A0243">
      <w:pPr>
        <w:jc w:val="both"/>
        <w:rPr>
          <w:bCs/>
          <w:sz w:val="28"/>
          <w:szCs w:val="28"/>
        </w:rPr>
      </w:pPr>
    </w:p>
    <w:p w:rsidR="00AE6C92" w:rsidRPr="00AE6C92" w:rsidRDefault="00AE6C92" w:rsidP="004A02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Při odpovědi postupuj podle jednotlivých bodů, které jsou uvedeny v 1. části.</w:t>
      </w:r>
    </w:p>
    <w:p w:rsidR="004A0243" w:rsidRPr="004A0243" w:rsidRDefault="004A0243" w:rsidP="004A0243">
      <w:pPr>
        <w:jc w:val="both"/>
        <w:rPr>
          <w:rFonts w:ascii="Arial" w:hAnsi="Arial" w:cs="Arial"/>
          <w:bCs/>
          <w:sz w:val="28"/>
          <w:szCs w:val="28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EF17DE" w:rsidRDefault="00EF17DE" w:rsidP="00F5299F">
      <w:pPr>
        <w:tabs>
          <w:tab w:val="left" w:pos="5387"/>
        </w:tabs>
        <w:jc w:val="both"/>
        <w:rPr>
          <w:sz w:val="20"/>
        </w:rPr>
      </w:pPr>
    </w:p>
    <w:sectPr w:rsidR="00EF17DE" w:rsidSect="002C6675">
      <w:headerReference w:type="default" r:id="rId8"/>
      <w:footerReference w:type="default" r:id="rId9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C4F" w:rsidRDefault="00DC6C4F" w:rsidP="00171B45">
      <w:r>
        <w:separator/>
      </w:r>
    </w:p>
  </w:endnote>
  <w:endnote w:type="continuationSeparator" w:id="0">
    <w:p w:rsidR="00DC6C4F" w:rsidRDefault="00DC6C4F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99F" w:rsidRPr="00F5299F" w:rsidRDefault="009203D4">
    <w:pPr>
      <w:pStyle w:val="Zpat"/>
      <w:jc w:val="center"/>
      <w:rPr>
        <w:i/>
        <w:sz w:val="20"/>
      </w:rPr>
    </w:pPr>
    <w:r w:rsidRPr="00F5299F">
      <w:rPr>
        <w:i/>
        <w:sz w:val="20"/>
      </w:rPr>
      <w:fldChar w:fldCharType="begin"/>
    </w:r>
    <w:r w:rsidR="00F5299F" w:rsidRPr="00F5299F">
      <w:rPr>
        <w:i/>
        <w:sz w:val="20"/>
      </w:rPr>
      <w:instrText xml:space="preserve"> PAGE   \* MERGEFORMAT </w:instrText>
    </w:r>
    <w:r w:rsidRPr="00F5299F">
      <w:rPr>
        <w:i/>
        <w:sz w:val="20"/>
      </w:rPr>
      <w:fldChar w:fldCharType="separate"/>
    </w:r>
    <w:r w:rsidR="006A1A4B">
      <w:rPr>
        <w:i/>
        <w:noProof/>
        <w:sz w:val="20"/>
      </w:rPr>
      <w:t>3</w:t>
    </w:r>
    <w:r w:rsidRPr="00F5299F">
      <w:rPr>
        <w:i/>
        <w:sz w:val="20"/>
      </w:rPr>
      <w:fldChar w:fldCharType="end"/>
    </w:r>
  </w:p>
  <w:p w:rsidR="00F5299F" w:rsidRPr="00F5299F" w:rsidRDefault="00F5299F" w:rsidP="00F5299F">
    <w:pPr>
      <w:jc w:val="center"/>
      <w:outlineLvl w:val="0"/>
      <w:rPr>
        <w:bCs/>
        <w:i/>
        <w:sz w:val="20"/>
      </w:rPr>
    </w:pPr>
    <w:r w:rsidRPr="00F5299F">
      <w:rPr>
        <w:bCs/>
        <w:i/>
        <w:sz w:val="20"/>
      </w:rPr>
      <w:t>Tento materiál vytvořil Mgr. Pavel Koreň v rámci projektu EU peníze školám.</w:t>
    </w:r>
  </w:p>
  <w:p w:rsidR="00F5299F" w:rsidRPr="00F5299F" w:rsidRDefault="00F5299F">
    <w:pPr>
      <w:pStyle w:val="Zpat"/>
      <w:jc w:val="center"/>
      <w:rPr>
        <w:i/>
        <w:sz w:val="20"/>
      </w:rPr>
    </w:pPr>
  </w:p>
  <w:p w:rsidR="00F5299F" w:rsidRDefault="00F5299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C4F" w:rsidRDefault="00DC6C4F" w:rsidP="00171B45">
      <w:r>
        <w:separator/>
      </w:r>
    </w:p>
  </w:footnote>
  <w:footnote w:type="continuationSeparator" w:id="0">
    <w:p w:rsidR="00DC6C4F" w:rsidRDefault="00DC6C4F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C4F" w:rsidRDefault="00F5299F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6C4F" w:rsidRDefault="00DC6C4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71B45"/>
    <w:rsid w:val="001E77CD"/>
    <w:rsid w:val="00217A22"/>
    <w:rsid w:val="00233035"/>
    <w:rsid w:val="00287840"/>
    <w:rsid w:val="002C6675"/>
    <w:rsid w:val="00345E0E"/>
    <w:rsid w:val="003555B7"/>
    <w:rsid w:val="00390818"/>
    <w:rsid w:val="003C6A0D"/>
    <w:rsid w:val="004A0243"/>
    <w:rsid w:val="00517B20"/>
    <w:rsid w:val="005650E0"/>
    <w:rsid w:val="0057645C"/>
    <w:rsid w:val="00587043"/>
    <w:rsid w:val="005B42BC"/>
    <w:rsid w:val="005C5F8F"/>
    <w:rsid w:val="00647CE6"/>
    <w:rsid w:val="006A1A4B"/>
    <w:rsid w:val="006B6E22"/>
    <w:rsid w:val="006E73EF"/>
    <w:rsid w:val="006F2A64"/>
    <w:rsid w:val="007112AE"/>
    <w:rsid w:val="00782288"/>
    <w:rsid w:val="007E6017"/>
    <w:rsid w:val="007F7E65"/>
    <w:rsid w:val="00833C73"/>
    <w:rsid w:val="008451E8"/>
    <w:rsid w:val="008C6B3B"/>
    <w:rsid w:val="008D6E17"/>
    <w:rsid w:val="008E2935"/>
    <w:rsid w:val="009203D4"/>
    <w:rsid w:val="00981E44"/>
    <w:rsid w:val="00996DE1"/>
    <w:rsid w:val="009B7EC6"/>
    <w:rsid w:val="009C46D0"/>
    <w:rsid w:val="00AE6C92"/>
    <w:rsid w:val="00AF2ABC"/>
    <w:rsid w:val="00B1623C"/>
    <w:rsid w:val="00B200FE"/>
    <w:rsid w:val="00B7593D"/>
    <w:rsid w:val="00C25CC5"/>
    <w:rsid w:val="00D1540B"/>
    <w:rsid w:val="00DC6C4F"/>
    <w:rsid w:val="00DE2D33"/>
    <w:rsid w:val="00DE425F"/>
    <w:rsid w:val="00E0621D"/>
    <w:rsid w:val="00E23025"/>
    <w:rsid w:val="00E33414"/>
    <w:rsid w:val="00E6426D"/>
    <w:rsid w:val="00EA6274"/>
    <w:rsid w:val="00EE0118"/>
    <w:rsid w:val="00EF17DE"/>
    <w:rsid w:val="00F03898"/>
    <w:rsid w:val="00F5299F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03D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osef.novak-ku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3</Pages>
  <Words>523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3548</CharactersWithSpaces>
  <SharedDoc>false</SharedDoc>
  <HLinks>
    <vt:vector size="6" baseType="variant">
      <vt:variant>
        <vt:i4>4194430</vt:i4>
      </vt:variant>
      <vt:variant>
        <vt:i4>0</vt:i4>
      </vt:variant>
      <vt:variant>
        <vt:i4>0</vt:i4>
      </vt:variant>
      <vt:variant>
        <vt:i4>5</vt:i4>
      </vt:variant>
      <vt:variant>
        <vt:lpwstr>mailto:josef.novak-ku@seznam.cz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2012-08-22T17:38:00Z</dcterms:created>
  <dcterms:modified xsi:type="dcterms:W3CDTF">2014-03-06T14:57:00Z</dcterms:modified>
</cp:coreProperties>
</file>