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F9" w:rsidRDefault="006C2BF9" w:rsidP="006C2BF9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BF9" w:rsidRDefault="006C2BF9" w:rsidP="006C2BF9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6C2BF9" w:rsidRDefault="006C2BF9" w:rsidP="006C2BF9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6C2BF9" w:rsidRDefault="006C2BF9" w:rsidP="006C2BF9">
      <w:pPr>
        <w:pStyle w:val="Normlnweb"/>
        <w:spacing w:after="0"/>
        <w:jc w:val="center"/>
      </w:pPr>
    </w:p>
    <w:p w:rsidR="006C2BF9" w:rsidRDefault="006C2BF9" w:rsidP="006C2BF9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06"/>
        <w:gridCol w:w="5904"/>
      </w:tblGrid>
      <w:tr w:rsidR="006C2BF9" w:rsidTr="00CD4E6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6C2BF9" w:rsidTr="00CD4E6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6C2BF9">
            <w:pPr>
              <w:pStyle w:val="Normlnweb"/>
              <w:jc w:val="center"/>
            </w:pPr>
            <w:r>
              <w:t>5</w:t>
            </w:r>
          </w:p>
        </w:tc>
      </w:tr>
      <w:tr w:rsidR="006C2BF9" w:rsidTr="00CD4E6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6C2BF9" w:rsidTr="00CD4E6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  <w:jc w:val="center"/>
            </w:pPr>
            <w:r>
              <w:t>Mgr. Vlasta Hubená</w:t>
            </w:r>
          </w:p>
        </w:tc>
      </w:tr>
      <w:tr w:rsidR="006C2BF9" w:rsidTr="00CD4E6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6C2BF9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6C2BF9" w:rsidTr="00CD4E6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6C2BF9">
            <w:pPr>
              <w:pStyle w:val="Normlnweb"/>
              <w:numPr>
                <w:ilvl w:val="0"/>
                <w:numId w:val="3"/>
              </w:numPr>
              <w:jc w:val="center"/>
            </w:pPr>
          </w:p>
        </w:tc>
      </w:tr>
      <w:tr w:rsidR="006C2BF9" w:rsidTr="00CD4E6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6C2BF9" w:rsidRDefault="006C2BF9" w:rsidP="00CD4E6E">
            <w:pPr>
              <w:pStyle w:val="Normlnweb"/>
              <w:jc w:val="center"/>
            </w:pPr>
            <w:r>
              <w:t>18. 7. 2013</w:t>
            </w:r>
          </w:p>
        </w:tc>
      </w:tr>
    </w:tbl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Pr="00F70B02" w:rsidRDefault="006C2BF9" w:rsidP="006C2BF9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Romeo a Julie. Je určen pro žáky1. ročníku střední školy. Materiál může motivovat žáky k přečtení celého díla.</w:t>
      </w: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Default="006C2BF9" w:rsidP="006C2BF9">
      <w:pPr>
        <w:pStyle w:val="Normlnweb"/>
        <w:spacing w:after="0"/>
      </w:pPr>
    </w:p>
    <w:p w:rsidR="006C2BF9" w:rsidRPr="00B400C8" w:rsidRDefault="006C2BF9" w:rsidP="006C2BF9"/>
    <w:p w:rsidR="006C2BF9" w:rsidRPr="009B6A0A" w:rsidRDefault="006C2BF9" w:rsidP="006C2BF9">
      <w:pPr>
        <w:jc w:val="center"/>
        <w:rPr>
          <w:b/>
        </w:rPr>
      </w:pPr>
      <w:r>
        <w:rPr>
          <w:b/>
        </w:rPr>
        <w:t xml:space="preserve">WILLIAM  SHAKESPEARE - </w:t>
      </w:r>
      <w:r w:rsidRPr="009B6A0A">
        <w:rPr>
          <w:b/>
        </w:rPr>
        <w:t>ROMEO A JULIE</w:t>
      </w:r>
    </w:p>
    <w:p w:rsidR="006C2BF9" w:rsidRDefault="006C2BF9" w:rsidP="006C2BF9"/>
    <w:p w:rsidR="006C2BF9" w:rsidRDefault="006C2BF9" w:rsidP="006C2BF9"/>
    <w:p w:rsidR="006C2BF9" w:rsidRPr="00F95FCF" w:rsidRDefault="006C2BF9" w:rsidP="006C2BF9">
      <w:r w:rsidRPr="00F95FCF">
        <w:t>W.</w:t>
      </w:r>
      <w:r>
        <w:t xml:space="preserve"> </w:t>
      </w:r>
      <w:r w:rsidRPr="00F95FCF">
        <w:t>Shakespeare se narodil roku 1564 ve…………………………………………</w:t>
      </w:r>
      <w:proofErr w:type="gramStart"/>
      <w:r w:rsidRPr="00F95FCF">
        <w:t>…..</w:t>
      </w:r>
      <w:proofErr w:type="gramEnd"/>
    </w:p>
    <w:p w:rsidR="006C2BF9" w:rsidRPr="00F95FCF" w:rsidRDefault="006C2BF9" w:rsidP="006C2BF9">
      <w:r w:rsidRPr="00F95FCF">
        <w:t>V Londýně se živil jako herec, dramatik a spolumajitel divadla…………………….</w:t>
      </w:r>
    </w:p>
    <w:p w:rsidR="006C2BF9" w:rsidRPr="00F95FCF" w:rsidRDefault="006C2BF9" w:rsidP="006C2BF9">
      <w:r w:rsidRPr="00F95FCF">
        <w:t>Napsal kome</w:t>
      </w:r>
      <w:r>
        <w:t>die (název)…………………………………………………………….</w:t>
      </w:r>
    </w:p>
    <w:p w:rsidR="006C2BF9" w:rsidRPr="00F95FCF" w:rsidRDefault="006C2BF9" w:rsidP="006C2BF9">
      <w:r w:rsidRPr="00F95FCF">
        <w:t xml:space="preserve">tragédie </w:t>
      </w:r>
      <w:r>
        <w:t>(název)………………………………………………………………………</w:t>
      </w:r>
    </w:p>
    <w:p w:rsidR="006C2BF9" w:rsidRDefault="006C2BF9" w:rsidP="006C2BF9">
      <w:r w:rsidRPr="00F95FCF">
        <w:t xml:space="preserve">a historické hry </w:t>
      </w:r>
      <w:r>
        <w:t>(název)……………………………………………………………….</w:t>
      </w:r>
    </w:p>
    <w:p w:rsidR="006C2BF9" w:rsidRPr="00F95FCF" w:rsidRDefault="006C2BF9" w:rsidP="006C2BF9"/>
    <w:p w:rsidR="006C2BF9" w:rsidRPr="00F95FCF" w:rsidRDefault="006C2BF9" w:rsidP="006C2BF9">
      <w:r w:rsidRPr="00F95FCF">
        <w:t>Shakespearova dramata překládal do českého jazyka……………………………</w:t>
      </w:r>
      <w:proofErr w:type="gramStart"/>
      <w:r w:rsidRPr="00F95FCF">
        <w:t>…..,</w:t>
      </w:r>
      <w:proofErr w:type="gramEnd"/>
    </w:p>
    <w:p w:rsidR="006C2BF9" w:rsidRPr="00F95FCF" w:rsidRDefault="006C2BF9" w:rsidP="006C2BF9">
      <w:r w:rsidRPr="00F95FCF">
        <w:t>Dnes se těmto překladům věnuje především………………………………………….</w:t>
      </w:r>
    </w:p>
    <w:p w:rsidR="006C2BF9" w:rsidRPr="00F95FCF" w:rsidRDefault="006C2BF9" w:rsidP="006C2BF9">
      <w:r w:rsidRPr="00F95FCF">
        <w:t>Téma tragédie Romeo a Julie přebírá W.</w:t>
      </w:r>
      <w:r>
        <w:t xml:space="preserve"> </w:t>
      </w:r>
      <w:r w:rsidRPr="00F95FCF">
        <w:t>Shakespeare z knihy……………………….</w:t>
      </w:r>
    </w:p>
    <w:p w:rsidR="006C2BF9" w:rsidRDefault="006C2BF9" w:rsidP="006C2BF9">
      <w:r>
        <w:t>s</w:t>
      </w:r>
      <w:r w:rsidRPr="00F95FCF">
        <w:t>tarořímského básníka………………………………………</w:t>
      </w:r>
      <w:r>
        <w:t>……</w:t>
      </w:r>
      <w:r w:rsidRPr="00F95FCF">
        <w:t>…</w:t>
      </w:r>
      <w:r>
        <w:t>Příběh se nazývá</w:t>
      </w:r>
    </w:p>
    <w:p w:rsidR="006C2BF9" w:rsidRPr="00F95FCF" w:rsidRDefault="006C2BF9" w:rsidP="006C2BF9">
      <w:r>
        <w:t>…………………………………………………………………………………………</w:t>
      </w:r>
    </w:p>
    <w:p w:rsidR="006C2BF9" w:rsidRPr="00F95FCF" w:rsidRDefault="006C2BF9" w:rsidP="006C2BF9">
      <w:r w:rsidRPr="00F95FCF">
        <w:t>Drama je napsáno zčásti………………………</w:t>
      </w:r>
      <w:proofErr w:type="gramStart"/>
      <w:r w:rsidRPr="00F95FCF">
        <w:t>….a zčásti</w:t>
      </w:r>
      <w:proofErr w:type="gramEnd"/>
      <w:r w:rsidRPr="00F95FCF">
        <w:t>……………………………</w:t>
      </w:r>
    </w:p>
    <w:p w:rsidR="006C2BF9" w:rsidRPr="00F95FCF" w:rsidRDefault="006C2BF9" w:rsidP="006C2BF9">
      <w:r w:rsidRPr="00F95FCF">
        <w:t>Toto dílo vzniklo v období ………………</w:t>
      </w:r>
      <w:r>
        <w:t>………</w:t>
      </w:r>
      <w:r w:rsidRPr="00F95FCF">
        <w:t>…</w:t>
      </w:r>
      <w:proofErr w:type="gramStart"/>
      <w:r w:rsidRPr="00F95FCF">
        <w:t>…..…</w:t>
      </w:r>
      <w:proofErr w:type="gramEnd"/>
      <w:r w:rsidRPr="00F95FCF">
        <w:t>….., která vidí člověka jako</w:t>
      </w:r>
    </w:p>
    <w:p w:rsidR="006C2BF9" w:rsidRPr="00F95FCF" w:rsidRDefault="006C2BF9" w:rsidP="006C2BF9">
      <w:r w:rsidRPr="00F95FCF">
        <w:t>…………………………</w:t>
      </w:r>
      <w:r>
        <w:t>………………</w:t>
      </w:r>
      <w:proofErr w:type="gramStart"/>
      <w:r>
        <w:t>…..</w:t>
      </w:r>
      <w:r w:rsidRPr="00F95FCF">
        <w:t>…</w:t>
      </w:r>
      <w:proofErr w:type="gramEnd"/>
      <w:r>
        <w:t>proti středověké závislosti na kolektivu.</w:t>
      </w:r>
    </w:p>
    <w:p w:rsidR="006C2BF9" w:rsidRPr="00F95FCF" w:rsidRDefault="006C2BF9" w:rsidP="006C2BF9">
      <w:r w:rsidRPr="00F95FCF">
        <w:t>Děj se odehrává ve…………………………………………a na nepřátelství dvou rodů</w:t>
      </w:r>
    </w:p>
    <w:p w:rsidR="006C2BF9" w:rsidRPr="00F95FCF" w:rsidRDefault="006C2BF9" w:rsidP="006C2BF9">
      <w:r w:rsidRPr="00F95FCF">
        <w:t>……………………………………………</w:t>
      </w:r>
      <w:proofErr w:type="gramStart"/>
      <w:r w:rsidRPr="00F95FCF">
        <w:t>….ukazuje</w:t>
      </w:r>
      <w:proofErr w:type="gramEnd"/>
      <w:r w:rsidRPr="00F95FCF">
        <w:t xml:space="preserve"> autor válku……………………..,</w:t>
      </w:r>
    </w:p>
    <w:p w:rsidR="006C2BF9" w:rsidRPr="00F95FCF" w:rsidRDefault="006C2BF9" w:rsidP="006C2BF9">
      <w:r w:rsidRPr="00F95FCF">
        <w:t>která se odehrávala v Anglii.</w:t>
      </w:r>
    </w:p>
    <w:p w:rsidR="006C2BF9" w:rsidRPr="00F95FCF" w:rsidRDefault="006C2BF9" w:rsidP="006C2BF9">
      <w:r w:rsidRPr="00F95FCF">
        <w:t>Romeo je zpočátku líčen jako……………………………………………………………,</w:t>
      </w:r>
    </w:p>
    <w:p w:rsidR="006C2BF9" w:rsidRPr="00F95FCF" w:rsidRDefault="006C2BF9" w:rsidP="006C2BF9">
      <w:r>
        <w:t>p</w:t>
      </w:r>
      <w:r w:rsidRPr="00F95FCF">
        <w:t>ozději se stává……………………………………………………………………………</w:t>
      </w:r>
    </w:p>
    <w:p w:rsidR="006C2BF9" w:rsidRPr="00F95FCF" w:rsidRDefault="006C2BF9" w:rsidP="006C2BF9">
      <w:r w:rsidRPr="00F95FCF">
        <w:t>Julie je…………………………………………………………………………………</w:t>
      </w:r>
      <w:proofErr w:type="gramStart"/>
      <w:r w:rsidRPr="00F95FCF">
        <w:t>…..</w:t>
      </w:r>
      <w:proofErr w:type="gramEnd"/>
    </w:p>
    <w:p w:rsidR="006C2BF9" w:rsidRPr="00F95FCF" w:rsidRDefault="006C2BF9" w:rsidP="006C2BF9">
      <w:r>
        <w:t>a</w:t>
      </w:r>
      <w:r w:rsidRPr="00F95FCF">
        <w:t xml:space="preserve"> na konci příběhu vystupuje jako…………………………………………………………</w:t>
      </w:r>
    </w:p>
    <w:p w:rsidR="006C2BF9" w:rsidRPr="00F95FCF" w:rsidRDefault="006C2BF9" w:rsidP="006C2BF9">
      <w:r w:rsidRPr="00F95FCF">
        <w:t>Ostatní postavy se chovají k Romeovi a Julii buď…………………………………………</w:t>
      </w:r>
    </w:p>
    <w:p w:rsidR="006C2BF9" w:rsidRPr="00F95FCF" w:rsidRDefault="006C2BF9" w:rsidP="006C2BF9">
      <w:r>
        <w:t>n</w:t>
      </w:r>
      <w:r w:rsidRPr="00F95FCF">
        <w:t>ebo……………………………………………., pouze………………………………….</w:t>
      </w:r>
    </w:p>
    <w:p w:rsidR="006C2BF9" w:rsidRDefault="006C2BF9" w:rsidP="006C2BF9">
      <w:r>
        <w:t>j</w:t>
      </w:r>
      <w:r w:rsidRPr="00F95FCF">
        <w:t xml:space="preserve">e </w:t>
      </w:r>
      <w:r>
        <w:t>jim nakloněn a pomáhá jim, přes všechnu snahu však nedokáže zabránit tragédii.</w:t>
      </w:r>
    </w:p>
    <w:p w:rsidR="006C2BF9" w:rsidRDefault="006C2BF9" w:rsidP="006C2BF9">
      <w:r>
        <w:t>Tragédie Rome</w:t>
      </w:r>
      <w:r w:rsidR="00497016">
        <w:t xml:space="preserve">o a Julie vypráví o </w:t>
      </w:r>
      <w:r>
        <w:t>……………………………………………</w:t>
      </w:r>
      <w:r w:rsidR="00497016">
        <w:t>……………</w:t>
      </w:r>
    </w:p>
    <w:p w:rsidR="006C2BF9" w:rsidRDefault="006C2BF9" w:rsidP="006C2BF9">
      <w:r>
        <w:t>……………………………………………………………………………………………..</w:t>
      </w:r>
    </w:p>
    <w:p w:rsidR="006C2BF9" w:rsidRDefault="006C2BF9" w:rsidP="006C2BF9"/>
    <w:p w:rsidR="006C2BF9" w:rsidRDefault="006C2BF9" w:rsidP="006C2BF9">
      <w:pPr>
        <w:numPr>
          <w:ilvl w:val="0"/>
          <w:numId w:val="2"/>
        </w:numPr>
      </w:pPr>
      <w:r>
        <w:t>Které události zkomplikovaly situaci a byly příčinou tragédie?</w:t>
      </w:r>
    </w:p>
    <w:p w:rsidR="006C2BF9" w:rsidRDefault="00CD4E6E" w:rsidP="00CD4E6E">
      <w:pPr>
        <w:ind w:left="720"/>
      </w:pPr>
      <w:r>
        <w:t>……………………………………………………………………………………..</w:t>
      </w:r>
    </w:p>
    <w:p w:rsidR="006C2BF9" w:rsidRDefault="006C2BF9" w:rsidP="006C2BF9"/>
    <w:p w:rsidR="006C2BF9" w:rsidRDefault="006C2BF9" w:rsidP="006C2BF9"/>
    <w:p w:rsidR="006C2BF9" w:rsidRDefault="006C2BF9" w:rsidP="006C2BF9"/>
    <w:p w:rsidR="006C2BF9" w:rsidRDefault="006C2BF9" w:rsidP="006C2BF9">
      <w:pPr>
        <w:numPr>
          <w:ilvl w:val="0"/>
          <w:numId w:val="2"/>
        </w:numPr>
      </w:pPr>
      <w:r>
        <w:t>Jsou oba mladí lidé ovlivněni rodovými předsudky?</w:t>
      </w:r>
    </w:p>
    <w:p w:rsidR="00CD4E6E" w:rsidRDefault="00CD4E6E" w:rsidP="00CD4E6E">
      <w:pPr>
        <w:ind w:left="720"/>
      </w:pPr>
      <w:r>
        <w:t>…………………………………………………………………………………….</w:t>
      </w:r>
    </w:p>
    <w:p w:rsidR="006C2BF9" w:rsidRDefault="006C2BF9" w:rsidP="006C2BF9"/>
    <w:p w:rsidR="006C2BF9" w:rsidRDefault="00CD4E6E" w:rsidP="006C2BF9">
      <w:r>
        <w:t xml:space="preserve">   </w:t>
      </w:r>
    </w:p>
    <w:p w:rsidR="006C2BF9" w:rsidRDefault="006C2BF9" w:rsidP="006C2BF9"/>
    <w:p w:rsidR="006C2BF9" w:rsidRDefault="006C2BF9" w:rsidP="006C2BF9">
      <w:pPr>
        <w:pStyle w:val="Odstavecseseznamem"/>
        <w:numPr>
          <w:ilvl w:val="0"/>
          <w:numId w:val="2"/>
        </w:numPr>
      </w:pPr>
      <w:r>
        <w:t>Dokažte, že v této tragédii se vyskytují i prvky komické</w:t>
      </w:r>
      <w:r w:rsidR="00497016">
        <w:t>.</w:t>
      </w:r>
      <w:r w:rsidRPr="006C2BF9">
        <w:t xml:space="preserve"> </w:t>
      </w:r>
    </w:p>
    <w:p w:rsidR="00CD4E6E" w:rsidRDefault="00CD4E6E" w:rsidP="00CD4E6E">
      <w:pPr>
        <w:pStyle w:val="Odstavecseseznamem"/>
      </w:pPr>
      <w:r>
        <w:t>…………………………………………………………………………………….</w:t>
      </w:r>
    </w:p>
    <w:p w:rsidR="006C2BF9" w:rsidRDefault="006C2BF9" w:rsidP="006C2BF9"/>
    <w:p w:rsidR="006C2BF9" w:rsidRDefault="006C2BF9" w:rsidP="006C2BF9"/>
    <w:p w:rsidR="006C2BF9" w:rsidRDefault="006C2BF9" w:rsidP="006C2BF9"/>
    <w:p w:rsidR="006C2BF9" w:rsidRDefault="006C2BF9" w:rsidP="006C2BF9"/>
    <w:p w:rsidR="006C2BF9" w:rsidRDefault="006C2BF9" w:rsidP="006C2BF9"/>
    <w:p w:rsidR="006C2BF9" w:rsidRDefault="006C2BF9" w:rsidP="006C2BF9"/>
    <w:p w:rsidR="006C2BF9" w:rsidRDefault="006C2BF9" w:rsidP="006C2BF9"/>
    <w:p w:rsidR="006C2BF9" w:rsidRDefault="006C2BF9" w:rsidP="006C2BF9"/>
    <w:p w:rsidR="006C2BF9" w:rsidRPr="00227184" w:rsidRDefault="00227184" w:rsidP="006C2BF9">
      <w:pPr>
        <w:rPr>
          <w:b/>
        </w:rPr>
      </w:pPr>
      <w:r w:rsidRPr="00227184">
        <w:rPr>
          <w:b/>
        </w:rPr>
        <w:t>ŘEŠENÍ:</w:t>
      </w:r>
    </w:p>
    <w:p w:rsidR="006C2BF9" w:rsidRPr="009B6A0A" w:rsidRDefault="006C2BF9" w:rsidP="006C2BF9">
      <w:pPr>
        <w:jc w:val="center"/>
        <w:rPr>
          <w:b/>
        </w:rPr>
      </w:pPr>
      <w:r>
        <w:rPr>
          <w:b/>
        </w:rPr>
        <w:t xml:space="preserve">WILLIAM  SHAKESPEARE - </w:t>
      </w:r>
      <w:r w:rsidRPr="009B6A0A">
        <w:rPr>
          <w:b/>
        </w:rPr>
        <w:t>ROMEO A JULIE</w:t>
      </w:r>
    </w:p>
    <w:p w:rsidR="006C2BF9" w:rsidRDefault="006C2BF9" w:rsidP="006C2BF9"/>
    <w:p w:rsidR="006C2BF9" w:rsidRDefault="006C2BF9" w:rsidP="006C2BF9"/>
    <w:p w:rsidR="006C2BF9" w:rsidRPr="00F95FCF" w:rsidRDefault="006C2BF9" w:rsidP="006C2BF9">
      <w:r w:rsidRPr="00F95FCF">
        <w:t>W.</w:t>
      </w:r>
      <w:r>
        <w:t xml:space="preserve"> </w:t>
      </w:r>
      <w:r w:rsidRPr="00F95FCF">
        <w:t>Shakespeare se narodil</w:t>
      </w:r>
      <w:r>
        <w:t xml:space="preserve"> roku 1564 ve </w:t>
      </w:r>
      <w:r w:rsidRPr="00497016">
        <w:rPr>
          <w:color w:val="FF0000"/>
        </w:rPr>
        <w:t xml:space="preserve">Stratfordu nad </w:t>
      </w:r>
      <w:proofErr w:type="spellStart"/>
      <w:r w:rsidRPr="00497016">
        <w:rPr>
          <w:color w:val="FF0000"/>
        </w:rPr>
        <w:t>Avonou</w:t>
      </w:r>
      <w:proofErr w:type="spellEnd"/>
      <w:r>
        <w:t>.</w:t>
      </w:r>
    </w:p>
    <w:p w:rsidR="006C2BF9" w:rsidRPr="00F95FCF" w:rsidRDefault="006C2BF9" w:rsidP="006C2BF9">
      <w:r w:rsidRPr="00F95FCF">
        <w:t>V Londýně se živil jako herec, dramatik</w:t>
      </w:r>
      <w:r>
        <w:t xml:space="preserve"> a spolumajitel divadla </w:t>
      </w:r>
      <w:proofErr w:type="spellStart"/>
      <w:r w:rsidRPr="00497016">
        <w:rPr>
          <w:color w:val="FF0000"/>
        </w:rPr>
        <w:t>The</w:t>
      </w:r>
      <w:proofErr w:type="spellEnd"/>
      <w:r w:rsidRPr="00497016">
        <w:rPr>
          <w:color w:val="FF0000"/>
        </w:rPr>
        <w:t xml:space="preserve"> Globe</w:t>
      </w:r>
      <w:r w:rsidR="00227184">
        <w:t>.</w:t>
      </w:r>
    </w:p>
    <w:p w:rsidR="006C2BF9" w:rsidRPr="00F95FCF" w:rsidRDefault="006C2BF9" w:rsidP="006C2BF9">
      <w:r w:rsidRPr="00F95FCF">
        <w:t>Napsal kome</w:t>
      </w:r>
      <w:r>
        <w:t xml:space="preserve">die (název) </w:t>
      </w:r>
      <w:r w:rsidRPr="00497016">
        <w:rPr>
          <w:color w:val="FF0000"/>
        </w:rPr>
        <w:t>Sen noci svatojánské</w:t>
      </w:r>
    </w:p>
    <w:p w:rsidR="006C2BF9" w:rsidRPr="00F95FCF" w:rsidRDefault="006C2BF9" w:rsidP="006C2BF9">
      <w:r w:rsidRPr="00F95FCF">
        <w:t xml:space="preserve">tragédie </w:t>
      </w:r>
      <w:r>
        <w:t xml:space="preserve">(název) </w:t>
      </w:r>
      <w:r w:rsidRPr="00497016">
        <w:rPr>
          <w:color w:val="FF0000"/>
        </w:rPr>
        <w:t>Hamlet</w:t>
      </w:r>
      <w:r w:rsidR="00986002" w:rsidRPr="00497016">
        <w:rPr>
          <w:color w:val="FF0000"/>
        </w:rPr>
        <w:t>,</w:t>
      </w:r>
      <w:r w:rsidRPr="00497016">
        <w:rPr>
          <w:color w:val="FF0000"/>
        </w:rPr>
        <w:t xml:space="preserve"> králevic dánský</w:t>
      </w:r>
    </w:p>
    <w:p w:rsidR="006C2BF9" w:rsidRDefault="006C2BF9" w:rsidP="006C2BF9">
      <w:r w:rsidRPr="00F95FCF">
        <w:t xml:space="preserve">a historické hry </w:t>
      </w:r>
      <w:r>
        <w:t>(název)</w:t>
      </w:r>
      <w:r w:rsidR="00986002">
        <w:t xml:space="preserve"> </w:t>
      </w:r>
      <w:r w:rsidR="00986002" w:rsidRPr="00497016">
        <w:rPr>
          <w:color w:val="FF0000"/>
        </w:rPr>
        <w:t>Julius Caesar</w:t>
      </w:r>
    </w:p>
    <w:p w:rsidR="006C2BF9" w:rsidRPr="00F95FCF" w:rsidRDefault="006C2BF9" w:rsidP="006C2BF9"/>
    <w:p w:rsidR="006C2BF9" w:rsidRPr="00F95FCF" w:rsidRDefault="006C2BF9" w:rsidP="006C2BF9">
      <w:r w:rsidRPr="00F95FCF">
        <w:t xml:space="preserve">Shakespearova dramata překládal </w:t>
      </w:r>
      <w:r w:rsidR="00986002">
        <w:t xml:space="preserve">do českého jazyka </w:t>
      </w:r>
      <w:r w:rsidR="00986002" w:rsidRPr="00497016">
        <w:rPr>
          <w:color w:val="FF0000"/>
        </w:rPr>
        <w:t>Josef Václav Sládek</w:t>
      </w:r>
      <w:r w:rsidR="00986002">
        <w:t>.</w:t>
      </w:r>
    </w:p>
    <w:p w:rsidR="006C2BF9" w:rsidRPr="00F95FCF" w:rsidRDefault="006C2BF9" w:rsidP="006C2BF9">
      <w:r w:rsidRPr="00F95FCF">
        <w:t>Dnes se těmto překladům v</w:t>
      </w:r>
      <w:r w:rsidR="00986002">
        <w:t xml:space="preserve">ěnuje především </w:t>
      </w:r>
      <w:r w:rsidR="00986002" w:rsidRPr="00497016">
        <w:rPr>
          <w:color w:val="FF0000"/>
        </w:rPr>
        <w:t>prof. Martin Hilský</w:t>
      </w:r>
      <w:r w:rsidR="00986002">
        <w:t>.</w:t>
      </w:r>
    </w:p>
    <w:p w:rsidR="006C2BF9" w:rsidRPr="00F95FCF" w:rsidRDefault="006C2BF9" w:rsidP="006C2BF9">
      <w:r w:rsidRPr="00F95FCF">
        <w:t>Téma tragédie Romeo a Julie přebírá W.</w:t>
      </w:r>
      <w:r>
        <w:t xml:space="preserve"> </w:t>
      </w:r>
      <w:r w:rsidRPr="00F95FCF">
        <w:t>Shakespea</w:t>
      </w:r>
      <w:r w:rsidR="00986002">
        <w:t xml:space="preserve">re z knihy </w:t>
      </w:r>
      <w:r w:rsidR="00986002" w:rsidRPr="00497016">
        <w:rPr>
          <w:color w:val="FF0000"/>
        </w:rPr>
        <w:t xml:space="preserve">Proměny </w:t>
      </w:r>
      <w:r w:rsidR="00986002">
        <w:t xml:space="preserve">starořímského básníka </w:t>
      </w:r>
      <w:r w:rsidR="00986002" w:rsidRPr="00E66E37">
        <w:rPr>
          <w:color w:val="FF0000"/>
        </w:rPr>
        <w:t xml:space="preserve">Publia Ovidia </w:t>
      </w:r>
      <w:proofErr w:type="spellStart"/>
      <w:r w:rsidR="00986002" w:rsidRPr="00E66E37">
        <w:rPr>
          <w:color w:val="FF0000"/>
        </w:rPr>
        <w:t>Nasa</w:t>
      </w:r>
      <w:proofErr w:type="spellEnd"/>
      <w:r w:rsidR="00986002">
        <w:t xml:space="preserve">. Příběh se nazývá </w:t>
      </w:r>
      <w:proofErr w:type="spellStart"/>
      <w:r w:rsidR="00986002" w:rsidRPr="00E66E37">
        <w:rPr>
          <w:color w:val="FF0000"/>
        </w:rPr>
        <w:t>Pyramus</w:t>
      </w:r>
      <w:proofErr w:type="spellEnd"/>
      <w:r w:rsidR="00986002" w:rsidRPr="00E66E37">
        <w:rPr>
          <w:color w:val="FF0000"/>
        </w:rPr>
        <w:t xml:space="preserve"> a </w:t>
      </w:r>
      <w:proofErr w:type="spellStart"/>
      <w:r w:rsidR="00986002" w:rsidRPr="00E66E37">
        <w:rPr>
          <w:color w:val="FF0000"/>
        </w:rPr>
        <w:t>Thisbé</w:t>
      </w:r>
      <w:proofErr w:type="spellEnd"/>
      <w:r w:rsidR="00986002">
        <w:t>.</w:t>
      </w:r>
    </w:p>
    <w:p w:rsidR="006C2BF9" w:rsidRPr="00F95FCF" w:rsidRDefault="006C2BF9" w:rsidP="006C2BF9">
      <w:r w:rsidRPr="00F95FCF">
        <w:t>D</w:t>
      </w:r>
      <w:r w:rsidR="00986002">
        <w:t xml:space="preserve">rama je napsáno zčásti </w:t>
      </w:r>
      <w:r w:rsidR="00986002" w:rsidRPr="00E66E37">
        <w:rPr>
          <w:color w:val="FF0000"/>
        </w:rPr>
        <w:t>prózou</w:t>
      </w:r>
      <w:r w:rsidR="00986002">
        <w:t xml:space="preserve"> a zčásti </w:t>
      </w:r>
      <w:r w:rsidR="00986002" w:rsidRPr="00E66E37">
        <w:rPr>
          <w:color w:val="FF0000"/>
        </w:rPr>
        <w:t>veršem</w:t>
      </w:r>
      <w:r w:rsidR="00986002">
        <w:t>.</w:t>
      </w:r>
    </w:p>
    <w:p w:rsidR="006C2BF9" w:rsidRPr="00F95FCF" w:rsidRDefault="006C2BF9" w:rsidP="006C2BF9">
      <w:r w:rsidRPr="00F95FCF">
        <w:t>T</w:t>
      </w:r>
      <w:r w:rsidR="00986002">
        <w:t>oto dílo vzniklo v období renesance,</w:t>
      </w:r>
      <w:r w:rsidRPr="00F95FCF">
        <w:t xml:space="preserve"> která vidí člověka jako</w:t>
      </w:r>
      <w:r w:rsidR="00E66E37">
        <w:t xml:space="preserve"> </w:t>
      </w:r>
      <w:r w:rsidR="00E66E37" w:rsidRPr="00E66E37">
        <w:rPr>
          <w:color w:val="FF0000"/>
        </w:rPr>
        <w:t>individuum</w:t>
      </w:r>
      <w:r w:rsidR="00986002">
        <w:t xml:space="preserve"> </w:t>
      </w:r>
      <w:r>
        <w:t>proti středověké závislosti na kolektivu.</w:t>
      </w:r>
    </w:p>
    <w:p w:rsidR="006C2BF9" w:rsidRPr="00F95FCF" w:rsidRDefault="006C2BF9" w:rsidP="006C2BF9">
      <w:r w:rsidRPr="00F95FCF">
        <w:t>Dě</w:t>
      </w:r>
      <w:r w:rsidR="00986002">
        <w:t xml:space="preserve">j se odehrává ve </w:t>
      </w:r>
      <w:r w:rsidR="00986002" w:rsidRPr="00E66E37">
        <w:rPr>
          <w:color w:val="FF0000"/>
        </w:rPr>
        <w:t>Veroně</w:t>
      </w:r>
      <w:r w:rsidR="00986002">
        <w:t xml:space="preserve"> </w:t>
      </w:r>
      <w:r w:rsidRPr="00F95FCF">
        <w:t>a na nepřátelství dvou rodů</w:t>
      </w:r>
      <w:r w:rsidR="00986002">
        <w:t xml:space="preserve"> </w:t>
      </w:r>
      <w:proofErr w:type="spellStart"/>
      <w:r w:rsidR="00986002" w:rsidRPr="00E66E37">
        <w:rPr>
          <w:color w:val="FF0000"/>
        </w:rPr>
        <w:t>Monteků</w:t>
      </w:r>
      <w:bookmarkStart w:id="0" w:name="_GoBack"/>
      <w:bookmarkEnd w:id="0"/>
      <w:proofErr w:type="spellEnd"/>
      <w:r w:rsidR="00986002">
        <w:t xml:space="preserve"> a </w:t>
      </w:r>
      <w:r w:rsidR="00986002" w:rsidRPr="00E66E37">
        <w:rPr>
          <w:color w:val="FF0000"/>
        </w:rPr>
        <w:t>Kapuletů</w:t>
      </w:r>
      <w:r w:rsidR="00986002">
        <w:t xml:space="preserve"> ukazuje autor válku </w:t>
      </w:r>
      <w:r w:rsidR="00986002" w:rsidRPr="00E66E37">
        <w:rPr>
          <w:color w:val="FF0000"/>
        </w:rPr>
        <w:t>dvou růží</w:t>
      </w:r>
      <w:r w:rsidR="00986002">
        <w:t xml:space="preserve">, </w:t>
      </w:r>
      <w:r w:rsidRPr="00F95FCF">
        <w:t>která se odehrávala v Anglii.</w:t>
      </w:r>
    </w:p>
    <w:p w:rsidR="006C2BF9" w:rsidRPr="00F95FCF" w:rsidRDefault="006C2BF9" w:rsidP="006C2BF9">
      <w:r w:rsidRPr="00F95FCF">
        <w:t>Romeo je zpočátku lí</w:t>
      </w:r>
      <w:r w:rsidR="00986002">
        <w:t>čen jako</w:t>
      </w:r>
      <w:r w:rsidR="00986002" w:rsidRPr="00E66E37">
        <w:rPr>
          <w:color w:val="FF0000"/>
        </w:rPr>
        <w:t xml:space="preserve"> přelétavý mladík</w:t>
      </w:r>
      <w:r w:rsidR="00986002">
        <w:t xml:space="preserve">, </w:t>
      </w:r>
      <w:r>
        <w:t>p</w:t>
      </w:r>
      <w:r w:rsidR="00986002">
        <w:t xml:space="preserve">ozději se stává </w:t>
      </w:r>
      <w:r w:rsidR="00986002" w:rsidRPr="00E66E37">
        <w:rPr>
          <w:color w:val="FF0000"/>
        </w:rPr>
        <w:t>dospělým mužem</w:t>
      </w:r>
      <w:r w:rsidR="00986002">
        <w:t>.</w:t>
      </w:r>
    </w:p>
    <w:p w:rsidR="006C2BF9" w:rsidRPr="00F95FCF" w:rsidRDefault="00E66E37" w:rsidP="006C2BF9">
      <w:r>
        <w:t xml:space="preserve">Julie je </w:t>
      </w:r>
      <w:r w:rsidRPr="00E66E37">
        <w:rPr>
          <w:color w:val="FF0000"/>
        </w:rPr>
        <w:t>čtrnáctileté</w:t>
      </w:r>
      <w:r w:rsidR="00986002" w:rsidRPr="00E66E37">
        <w:rPr>
          <w:color w:val="FF0000"/>
        </w:rPr>
        <w:t xml:space="preserve"> dítě</w:t>
      </w:r>
      <w:r w:rsidR="00986002">
        <w:t xml:space="preserve"> </w:t>
      </w:r>
      <w:r w:rsidR="006C2BF9">
        <w:t>a</w:t>
      </w:r>
      <w:r w:rsidR="006C2BF9" w:rsidRPr="00F95FCF">
        <w:t xml:space="preserve"> na konci příběhu vyst</w:t>
      </w:r>
      <w:r w:rsidR="00986002">
        <w:t xml:space="preserve">upuje jako </w:t>
      </w:r>
      <w:r w:rsidR="00986002" w:rsidRPr="00E66E37">
        <w:rPr>
          <w:color w:val="FF0000"/>
        </w:rPr>
        <w:t>dospělá žena</w:t>
      </w:r>
      <w:r w:rsidR="00986002">
        <w:t>.</w:t>
      </w:r>
    </w:p>
    <w:p w:rsidR="006C2BF9" w:rsidRDefault="006C2BF9" w:rsidP="006C2BF9">
      <w:r w:rsidRPr="00F95FCF">
        <w:t>Ostatní postavy se chovají k Rom</w:t>
      </w:r>
      <w:r w:rsidR="00986002">
        <w:t xml:space="preserve">eovi a Julii chovají buď </w:t>
      </w:r>
      <w:r w:rsidR="00986002" w:rsidRPr="00E66E37">
        <w:rPr>
          <w:color w:val="FF0000"/>
        </w:rPr>
        <w:t>nenávistně</w:t>
      </w:r>
      <w:r w:rsidR="00E66E37">
        <w:rPr>
          <w:color w:val="FF0000"/>
        </w:rPr>
        <w:t>,</w:t>
      </w:r>
      <w:r w:rsidR="00986002">
        <w:t xml:space="preserve"> </w:t>
      </w:r>
      <w:r>
        <w:t>n</w:t>
      </w:r>
      <w:r w:rsidR="00986002">
        <w:t xml:space="preserve">ebo </w:t>
      </w:r>
      <w:r w:rsidR="00986002" w:rsidRPr="00CD4E6E">
        <w:rPr>
          <w:color w:val="FF0000"/>
        </w:rPr>
        <w:t>se jim posmívají</w:t>
      </w:r>
      <w:r w:rsidR="00986002">
        <w:t>, pouze brat</w:t>
      </w:r>
      <w:r w:rsidR="00497016">
        <w:t xml:space="preserve">r </w:t>
      </w:r>
      <w:r w:rsidR="00497016" w:rsidRPr="00E66E37">
        <w:rPr>
          <w:color w:val="FF0000"/>
        </w:rPr>
        <w:t>Lorenzo</w:t>
      </w:r>
      <w:r w:rsidR="00497016">
        <w:t xml:space="preserve"> (</w:t>
      </w:r>
      <w:r w:rsidR="00497016" w:rsidRPr="00E66E37">
        <w:rPr>
          <w:color w:val="FF0000"/>
        </w:rPr>
        <w:t>Vavřinec</w:t>
      </w:r>
      <w:r w:rsidR="00497016">
        <w:t>)</w:t>
      </w:r>
      <w:r>
        <w:t>j</w:t>
      </w:r>
      <w:r w:rsidRPr="00F95FCF">
        <w:t xml:space="preserve">e </w:t>
      </w:r>
      <w:r>
        <w:t>jim nakloněn a pomáhá jim, přes všechnu snahu však nedokáže zabránit tragédii.</w:t>
      </w:r>
    </w:p>
    <w:p w:rsidR="006C2BF9" w:rsidRPr="00E66E37" w:rsidRDefault="006C2BF9" w:rsidP="006C2BF9">
      <w:pPr>
        <w:rPr>
          <w:color w:val="FF0000"/>
        </w:rPr>
      </w:pPr>
      <w:r>
        <w:t xml:space="preserve">Tragédie Romeo a Julie vypráví </w:t>
      </w:r>
      <w:r w:rsidR="00497016">
        <w:t xml:space="preserve">o </w:t>
      </w:r>
      <w:r w:rsidR="00CD4E6E">
        <w:rPr>
          <w:color w:val="FF0000"/>
        </w:rPr>
        <w:t>věčné touze</w:t>
      </w:r>
      <w:r w:rsidR="00E66E37">
        <w:rPr>
          <w:color w:val="FF0000"/>
        </w:rPr>
        <w:t xml:space="preserve"> mladých</w:t>
      </w:r>
      <w:r w:rsidR="00497016" w:rsidRPr="00E66E37">
        <w:rPr>
          <w:color w:val="FF0000"/>
        </w:rPr>
        <w:t xml:space="preserve"> lidí po samostatném a svobodném</w:t>
      </w:r>
      <w:r w:rsidR="00497016">
        <w:t xml:space="preserve"> </w:t>
      </w:r>
      <w:r w:rsidR="00497016" w:rsidRPr="00E66E37">
        <w:rPr>
          <w:color w:val="FF0000"/>
        </w:rPr>
        <w:t>určování svého života.</w:t>
      </w:r>
    </w:p>
    <w:p w:rsidR="006C2BF9" w:rsidRPr="00E66E37" w:rsidRDefault="006C2BF9" w:rsidP="006C2BF9">
      <w:pPr>
        <w:rPr>
          <w:color w:val="FF0000"/>
        </w:rPr>
      </w:pPr>
    </w:p>
    <w:p w:rsidR="006C2BF9" w:rsidRDefault="006C2BF9" w:rsidP="006C2BF9">
      <w:pPr>
        <w:numPr>
          <w:ilvl w:val="0"/>
          <w:numId w:val="4"/>
        </w:numPr>
      </w:pPr>
      <w:r>
        <w:t>Které události zkomplikovaly situaci a byly příčinou tragédie?</w:t>
      </w:r>
    </w:p>
    <w:p w:rsidR="006C2BF9" w:rsidRPr="00E66E37" w:rsidRDefault="00497016" w:rsidP="00497016">
      <w:pPr>
        <w:ind w:left="720"/>
        <w:rPr>
          <w:color w:val="FF0000"/>
        </w:rPr>
      </w:pPr>
      <w:r w:rsidRPr="00E66E37">
        <w:rPr>
          <w:color w:val="FF0000"/>
        </w:rPr>
        <w:t xml:space="preserve">Romeo zabil </w:t>
      </w:r>
      <w:proofErr w:type="spellStart"/>
      <w:r w:rsidRPr="00E66E37">
        <w:rPr>
          <w:color w:val="FF0000"/>
        </w:rPr>
        <w:t>Tybalda</w:t>
      </w:r>
      <w:proofErr w:type="spellEnd"/>
      <w:r w:rsidRPr="00E66E37">
        <w:rPr>
          <w:color w:val="FF0000"/>
        </w:rPr>
        <w:t xml:space="preserve"> a musel uprchnout z města, posel, který nesl Romeovi zprávu, se s ním minul, Romeo vypil jed, protože si myslel, že je Julie mrtvá.</w:t>
      </w:r>
    </w:p>
    <w:p w:rsidR="006C2BF9" w:rsidRPr="00E66E37" w:rsidRDefault="006C2BF9" w:rsidP="006C2BF9">
      <w:pPr>
        <w:rPr>
          <w:color w:val="FF0000"/>
        </w:rPr>
      </w:pPr>
    </w:p>
    <w:p w:rsidR="006C2BF9" w:rsidRPr="00E66E37" w:rsidRDefault="006C2BF9" w:rsidP="006C2BF9">
      <w:pPr>
        <w:rPr>
          <w:color w:val="FF0000"/>
        </w:rPr>
      </w:pPr>
    </w:p>
    <w:p w:rsidR="006C2BF9" w:rsidRDefault="006C2BF9" w:rsidP="006C2BF9"/>
    <w:p w:rsidR="006C2BF9" w:rsidRDefault="006C2BF9" w:rsidP="006C2BF9">
      <w:pPr>
        <w:numPr>
          <w:ilvl w:val="0"/>
          <w:numId w:val="4"/>
        </w:numPr>
      </w:pPr>
      <w:r>
        <w:t>Jsou oba mladí lidé ovlivně</w:t>
      </w:r>
      <w:r w:rsidR="00497016">
        <w:t>ni</w:t>
      </w:r>
      <w:r>
        <w:t xml:space="preserve"> rodovými předsudky?</w:t>
      </w:r>
    </w:p>
    <w:p w:rsidR="006C2BF9" w:rsidRPr="00E66E37" w:rsidRDefault="00497016" w:rsidP="00497016">
      <w:pPr>
        <w:ind w:left="720"/>
        <w:rPr>
          <w:color w:val="FF0000"/>
        </w:rPr>
      </w:pPr>
      <w:r w:rsidRPr="00E66E37">
        <w:rPr>
          <w:color w:val="FF0000"/>
        </w:rPr>
        <w:t>Ne, nejsou.</w:t>
      </w:r>
    </w:p>
    <w:p w:rsidR="006C2BF9" w:rsidRDefault="006C2BF9" w:rsidP="006C2BF9"/>
    <w:p w:rsidR="006C2BF9" w:rsidRDefault="006C2BF9" w:rsidP="006C2BF9"/>
    <w:p w:rsidR="006C2BF9" w:rsidRPr="00AA2AA6" w:rsidRDefault="006C2BF9" w:rsidP="006C2BF9">
      <w:pPr>
        <w:pStyle w:val="Odstavecseseznamem"/>
        <w:numPr>
          <w:ilvl w:val="0"/>
          <w:numId w:val="4"/>
        </w:numPr>
      </w:pPr>
      <w:r>
        <w:t>Dokažte, že v této tragédii se vyskytují i prvky komické</w:t>
      </w:r>
      <w:r w:rsidR="00497016">
        <w:t>.</w:t>
      </w:r>
    </w:p>
    <w:p w:rsidR="00357554" w:rsidRPr="00AA2AA6" w:rsidRDefault="00497016" w:rsidP="00497016">
      <w:pPr>
        <w:pStyle w:val="Odstavecseseznamem"/>
      </w:pPr>
      <w:r w:rsidRPr="00E66E37">
        <w:rPr>
          <w:color w:val="FF0000"/>
        </w:rPr>
        <w:t>Chůva je komická postava</w:t>
      </w:r>
      <w:r w:rsidR="00E66E37">
        <w:t>.</w:t>
      </w:r>
    </w:p>
    <w:sectPr w:rsidR="00357554" w:rsidRPr="00AA2AA6" w:rsidSect="00090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F77C8"/>
    <w:multiLevelType w:val="hybridMultilevel"/>
    <w:tmpl w:val="C4B84D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61E83"/>
    <w:multiLevelType w:val="hybridMultilevel"/>
    <w:tmpl w:val="78E8E2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0416A"/>
    <w:multiLevelType w:val="hybridMultilevel"/>
    <w:tmpl w:val="C4B84D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37089"/>
    <w:rsid w:val="0003740F"/>
    <w:rsid w:val="00090E7F"/>
    <w:rsid w:val="000C3886"/>
    <w:rsid w:val="000E2611"/>
    <w:rsid w:val="00123ECE"/>
    <w:rsid w:val="001379CB"/>
    <w:rsid w:val="00176546"/>
    <w:rsid w:val="00227184"/>
    <w:rsid w:val="00253448"/>
    <w:rsid w:val="003132D3"/>
    <w:rsid w:val="00357554"/>
    <w:rsid w:val="00475429"/>
    <w:rsid w:val="00497016"/>
    <w:rsid w:val="00502BCE"/>
    <w:rsid w:val="00570360"/>
    <w:rsid w:val="005D1845"/>
    <w:rsid w:val="006C133D"/>
    <w:rsid w:val="006C2BF9"/>
    <w:rsid w:val="00714FED"/>
    <w:rsid w:val="007355E0"/>
    <w:rsid w:val="00851BB4"/>
    <w:rsid w:val="008D539B"/>
    <w:rsid w:val="008F3E8A"/>
    <w:rsid w:val="00937089"/>
    <w:rsid w:val="00986002"/>
    <w:rsid w:val="009B6627"/>
    <w:rsid w:val="00AA2AA6"/>
    <w:rsid w:val="00AF6971"/>
    <w:rsid w:val="00C879EC"/>
    <w:rsid w:val="00CD4E6E"/>
    <w:rsid w:val="00D31CDA"/>
    <w:rsid w:val="00D923E8"/>
    <w:rsid w:val="00E621CD"/>
    <w:rsid w:val="00E66E37"/>
    <w:rsid w:val="00EC566C"/>
    <w:rsid w:val="00F519BD"/>
    <w:rsid w:val="00FA1916"/>
    <w:rsid w:val="00FC3C66"/>
    <w:rsid w:val="00FE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F7A204-E9BA-4C48-A2EB-93DD7E89A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C2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6C2BF9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2B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2BF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163B6-EDD9-457F-AE11-5061FAFDC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ED4689EA</Template>
  <TotalTime>23</TotalTime>
  <Pages>4</Pages>
  <Words>587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Hubená Vlasta</cp:lastModifiedBy>
  <cp:revision>4</cp:revision>
  <dcterms:created xsi:type="dcterms:W3CDTF">2014-02-09T11:43:00Z</dcterms:created>
  <dcterms:modified xsi:type="dcterms:W3CDTF">2014-03-07T06:43:00Z</dcterms:modified>
</cp:coreProperties>
</file>