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A41809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VY_12_INOVACE_PČ.6</w:t>
      </w:r>
      <w:r w:rsidR="00CF724B">
        <w:rPr>
          <w:b/>
          <w:sz w:val="28"/>
          <w:szCs w:val="28"/>
        </w:rPr>
        <w:t>.04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F20321" w:rsidRDefault="00F20321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>Řád</w:t>
      </w:r>
      <w:r w:rsidR="00704AE5">
        <w:rPr>
          <w:b/>
          <w:sz w:val="40"/>
          <w:szCs w:val="40"/>
        </w:rPr>
        <w:t xml:space="preserve"> školní dílny</w:t>
      </w:r>
    </w:p>
    <w:p w:rsidR="00B7593D" w:rsidRPr="00F20321" w:rsidRDefault="00F20321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sz w:val="40"/>
          <w:szCs w:val="40"/>
        </w:rPr>
        <w:t>Zásady poskytnutí první</w:t>
      </w:r>
      <w:r w:rsidR="00331169" w:rsidRPr="00F20321">
        <w:rPr>
          <w:b/>
          <w:sz w:val="40"/>
          <w:szCs w:val="40"/>
        </w:rPr>
        <w:t xml:space="preserve"> pomoci při </w:t>
      </w:r>
      <w:r>
        <w:rPr>
          <w:b/>
          <w:sz w:val="40"/>
          <w:szCs w:val="40"/>
        </w:rPr>
        <w:t xml:space="preserve">drobném </w:t>
      </w:r>
      <w:r w:rsidR="00704AE5">
        <w:rPr>
          <w:b/>
          <w:sz w:val="40"/>
          <w:szCs w:val="40"/>
        </w:rPr>
        <w:t>úrazu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EB5714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datum: září </w:t>
      </w:r>
      <w:r w:rsidR="00B7593D">
        <w:rPr>
          <w:bCs/>
          <w:sz w:val="28"/>
          <w:szCs w:val="28"/>
        </w:rPr>
        <w:t>2012</w:t>
      </w:r>
    </w:p>
    <w:p w:rsidR="00B7593D" w:rsidRDefault="00A41809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šestý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</w:t>
      </w:r>
      <w:r w:rsidR="008C6084">
        <w:rPr>
          <w:bCs/>
          <w:sz w:val="28"/>
          <w:szCs w:val="28"/>
        </w:rPr>
        <w:t>vací oblast: člověk a svět práce</w:t>
      </w:r>
    </w:p>
    <w:p w:rsidR="00B7593D" w:rsidRDefault="003E0397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</w:t>
      </w:r>
      <w:r w:rsidR="008C6084">
        <w:rPr>
          <w:bCs/>
          <w:sz w:val="28"/>
          <w:szCs w:val="28"/>
        </w:rPr>
        <w:t>r: pracovní činnosti</w:t>
      </w:r>
    </w:p>
    <w:p w:rsidR="008C6084" w:rsidRDefault="008C6084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tematický okruh: práce s technickými materiály</w:t>
      </w:r>
    </w:p>
    <w:p w:rsidR="00B7593D" w:rsidRDefault="00B7593D" w:rsidP="006753FF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4336A0">
        <w:rPr>
          <w:bCs/>
          <w:sz w:val="28"/>
          <w:szCs w:val="28"/>
        </w:rPr>
        <w:t xml:space="preserve"> – </w:t>
      </w:r>
      <w:r w:rsidR="00EB5714">
        <w:rPr>
          <w:bCs/>
          <w:sz w:val="28"/>
          <w:szCs w:val="28"/>
        </w:rPr>
        <w:t>řád školní dílny, poskytnutí první pomoci při úrazech</w:t>
      </w:r>
      <w:r w:rsidR="003233A2">
        <w:rPr>
          <w:bCs/>
          <w:sz w:val="28"/>
          <w:szCs w:val="28"/>
        </w:rPr>
        <w:t xml:space="preserve"> </w:t>
      </w:r>
      <w:r w:rsidR="007D6227" w:rsidRPr="007D6227">
        <w:rPr>
          <w:sz w:val="28"/>
          <w:szCs w:val="28"/>
        </w:rPr>
        <w:t>píchnutí, říznutí, spálení, odřenina</w:t>
      </w:r>
      <w:r w:rsidR="007D6227">
        <w:rPr>
          <w:bCs/>
          <w:sz w:val="28"/>
          <w:szCs w:val="28"/>
        </w:rPr>
        <w:t xml:space="preserve"> </w:t>
      </w:r>
      <w:r w:rsidR="006753FF">
        <w:rPr>
          <w:bCs/>
          <w:sz w:val="28"/>
          <w:szCs w:val="28"/>
        </w:rPr>
        <w:t>(</w:t>
      </w:r>
      <w:r w:rsidR="004336A0">
        <w:rPr>
          <w:bCs/>
          <w:sz w:val="28"/>
          <w:szCs w:val="28"/>
        </w:rPr>
        <w:t>seznámit se</w:t>
      </w:r>
      <w:r>
        <w:rPr>
          <w:bCs/>
          <w:sz w:val="28"/>
          <w:szCs w:val="28"/>
        </w:rPr>
        <w:t>,</w:t>
      </w:r>
      <w:r w:rsidR="008B5E6D">
        <w:rPr>
          <w:bCs/>
          <w:sz w:val="28"/>
          <w:szCs w:val="28"/>
        </w:rPr>
        <w:t xml:space="preserve"> vyzkoušet si</w:t>
      </w:r>
      <w:r w:rsidR="006753FF">
        <w:rPr>
          <w:bCs/>
          <w:sz w:val="28"/>
          <w:szCs w:val="28"/>
        </w:rPr>
        <w:t>)</w:t>
      </w:r>
    </w:p>
    <w:p w:rsidR="003233A2" w:rsidRPr="00EB5714" w:rsidRDefault="00B7593D" w:rsidP="005D1F4F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  <w:r w:rsidR="00EB5714">
        <w:rPr>
          <w:bCs/>
          <w:sz w:val="28"/>
          <w:szCs w:val="28"/>
        </w:rPr>
        <w:t xml:space="preserve">     </w:t>
      </w:r>
    </w:p>
    <w:p w:rsidR="00B7593D" w:rsidRPr="00C556C2" w:rsidRDefault="008E034C" w:rsidP="00697B4A">
      <w:pPr>
        <w:jc w:val="both"/>
        <w:rPr>
          <w:bCs/>
          <w:sz w:val="28"/>
          <w:szCs w:val="28"/>
        </w:rPr>
      </w:pPr>
      <w:r w:rsidRPr="00C556C2">
        <w:rPr>
          <w:bCs/>
          <w:sz w:val="28"/>
          <w:szCs w:val="28"/>
        </w:rPr>
        <w:t>Pracovní list se sk</w:t>
      </w:r>
      <w:r w:rsidR="00C556C2">
        <w:rPr>
          <w:bCs/>
          <w:sz w:val="28"/>
          <w:szCs w:val="28"/>
        </w:rPr>
        <w:t>ládá ze tří</w:t>
      </w:r>
      <w:r w:rsidR="00B7593D" w:rsidRPr="00C556C2">
        <w:rPr>
          <w:bCs/>
          <w:sz w:val="28"/>
          <w:szCs w:val="28"/>
        </w:rPr>
        <w:t xml:space="preserve"> částí. V první části žáci získají základní </w:t>
      </w:r>
      <w:r w:rsidR="0057645C" w:rsidRPr="00C556C2">
        <w:rPr>
          <w:bCs/>
          <w:sz w:val="28"/>
          <w:szCs w:val="28"/>
        </w:rPr>
        <w:t xml:space="preserve">teoretické informace </w:t>
      </w:r>
      <w:r w:rsidR="00A34243" w:rsidRPr="00C556C2">
        <w:rPr>
          <w:bCs/>
          <w:sz w:val="28"/>
          <w:szCs w:val="28"/>
        </w:rPr>
        <w:t>o</w:t>
      </w:r>
      <w:r w:rsidR="00F208C7" w:rsidRPr="00C556C2">
        <w:rPr>
          <w:bCs/>
          <w:sz w:val="28"/>
          <w:szCs w:val="28"/>
        </w:rPr>
        <w:t xml:space="preserve"> </w:t>
      </w:r>
      <w:r w:rsidR="00A14418">
        <w:rPr>
          <w:bCs/>
          <w:sz w:val="28"/>
          <w:szCs w:val="28"/>
        </w:rPr>
        <w:t>Řádu školní dílny.</w:t>
      </w:r>
      <w:r w:rsidR="00325035" w:rsidRPr="00C556C2">
        <w:rPr>
          <w:bCs/>
          <w:sz w:val="28"/>
          <w:szCs w:val="28"/>
        </w:rPr>
        <w:t xml:space="preserve"> </w:t>
      </w:r>
      <w:r w:rsidR="00A34243" w:rsidRPr="00C556C2">
        <w:rPr>
          <w:bCs/>
          <w:sz w:val="28"/>
          <w:szCs w:val="28"/>
        </w:rPr>
        <w:t xml:space="preserve">V druhé části </w:t>
      </w:r>
      <w:r w:rsidR="00EA4862" w:rsidRPr="00C556C2">
        <w:rPr>
          <w:bCs/>
          <w:sz w:val="28"/>
          <w:szCs w:val="28"/>
        </w:rPr>
        <w:t>se pak za pomoci vyučujícího</w:t>
      </w:r>
      <w:r w:rsidR="00B93DFD" w:rsidRPr="00C556C2">
        <w:rPr>
          <w:bCs/>
          <w:sz w:val="28"/>
          <w:szCs w:val="28"/>
        </w:rPr>
        <w:t xml:space="preserve"> </w:t>
      </w:r>
      <w:r w:rsidR="00A14418">
        <w:rPr>
          <w:bCs/>
          <w:sz w:val="28"/>
          <w:szCs w:val="28"/>
        </w:rPr>
        <w:t>seznámí s ošetřováním drobných poranění, ke kterým může dojít při práci v dílnách.</w:t>
      </w:r>
      <w:r w:rsidR="00EA4862" w:rsidRPr="00C556C2">
        <w:rPr>
          <w:bCs/>
          <w:sz w:val="28"/>
          <w:szCs w:val="28"/>
        </w:rPr>
        <w:t xml:space="preserve"> </w:t>
      </w:r>
      <w:r w:rsidR="00A14418">
        <w:rPr>
          <w:bCs/>
          <w:sz w:val="28"/>
          <w:szCs w:val="28"/>
        </w:rPr>
        <w:t>Ve třetí části samostatně vypracovávají test, který má sedm otázek.</w:t>
      </w:r>
    </w:p>
    <w:p w:rsidR="00EB5714" w:rsidRDefault="00EB5714" w:rsidP="003E0397">
      <w:pPr>
        <w:jc w:val="both"/>
        <w:rPr>
          <w:sz w:val="28"/>
          <w:szCs w:val="28"/>
        </w:rPr>
      </w:pPr>
    </w:p>
    <w:p w:rsidR="003E0397" w:rsidRPr="00EB5714" w:rsidRDefault="00704AE5" w:rsidP="003E0397">
      <w:pPr>
        <w:jc w:val="both"/>
        <w:rPr>
          <w:sz w:val="28"/>
          <w:szCs w:val="28"/>
        </w:rPr>
      </w:pPr>
      <w:r>
        <w:rPr>
          <w:sz w:val="28"/>
          <w:szCs w:val="28"/>
        </w:rPr>
        <w:t>Očekávaný výstup</w:t>
      </w:r>
      <w:r w:rsidR="00B7593D" w:rsidRPr="008B5E6D">
        <w:rPr>
          <w:sz w:val="28"/>
          <w:szCs w:val="28"/>
        </w:rPr>
        <w:t xml:space="preserve">: </w:t>
      </w:r>
      <w:r w:rsidR="00EB5714" w:rsidRPr="00EB5714">
        <w:rPr>
          <w:sz w:val="28"/>
          <w:szCs w:val="28"/>
        </w:rPr>
        <w:t>Žák by měl dodrž</w:t>
      </w:r>
      <w:r w:rsidR="00EB5714">
        <w:rPr>
          <w:sz w:val="28"/>
          <w:szCs w:val="28"/>
        </w:rPr>
        <w:t xml:space="preserve">ovat obecné zásady bezpečnosti </w:t>
      </w:r>
      <w:r w:rsidR="00EB5714" w:rsidRPr="00EB5714">
        <w:rPr>
          <w:sz w:val="28"/>
          <w:szCs w:val="28"/>
        </w:rPr>
        <w:t xml:space="preserve">a hygieny při práci a zásady bezpečnosti </w:t>
      </w:r>
      <w:r w:rsidR="00EB5714">
        <w:rPr>
          <w:sz w:val="28"/>
          <w:szCs w:val="28"/>
        </w:rPr>
        <w:t xml:space="preserve">a ochrany při práci s nástroji </w:t>
      </w:r>
      <w:r w:rsidR="00EB5714" w:rsidRPr="00EB5714">
        <w:rPr>
          <w:sz w:val="28"/>
          <w:szCs w:val="28"/>
        </w:rPr>
        <w:t>a nářadím, poskytnout první pomoc při úrazu.</w:t>
      </w:r>
    </w:p>
    <w:p w:rsidR="00B7593D" w:rsidRPr="008B5E6D" w:rsidRDefault="00B7593D" w:rsidP="00697B4A">
      <w:pPr>
        <w:rPr>
          <w:sz w:val="28"/>
          <w:szCs w:val="28"/>
        </w:rPr>
      </w:pP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3233A2" w:rsidRPr="001141E5" w:rsidRDefault="001141E5" w:rsidP="003233A2">
      <w:pPr>
        <w:pStyle w:val="Normlnweb"/>
        <w:spacing w:after="120"/>
        <w:rPr>
          <w:b/>
          <w:i/>
          <w:sz w:val="28"/>
          <w:szCs w:val="28"/>
          <w:u w:val="single"/>
        </w:rPr>
      </w:pPr>
      <w:r w:rsidRPr="001141E5">
        <w:rPr>
          <w:b/>
          <w:sz w:val="28"/>
          <w:szCs w:val="28"/>
          <w:u w:val="single"/>
        </w:rPr>
        <w:lastRenderedPageBreak/>
        <w:t>1. Řád školní dílny – teoretická část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Žáci přicházejí do školní dílny ukázněně a včas s vyučujícím učitelem.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Po příchodu se žáci převléknou do pracovního oděvu.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Ve školní dílně</w:t>
      </w:r>
      <w:r w:rsidRPr="007C1F62">
        <w:rPr>
          <w:sz w:val="28"/>
          <w:szCs w:val="28"/>
        </w:rPr>
        <w:t xml:space="preserve"> má každý žák své určené pracovní místo.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Na pokyn vyučujícího převezmou žáci potřebné nástroje a nářadí, překontrolují jejich stav, případně ohlásí zjištěné závady.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P</w:t>
      </w:r>
      <w:r w:rsidRPr="007C1F62">
        <w:rPr>
          <w:sz w:val="28"/>
          <w:szCs w:val="28"/>
        </w:rPr>
        <w:t>ři vyučování pracují žáci účelně, hospodárně a ukázněně.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S nástroji a nářadím zacházejí žáci šetrně a ohleduplně.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Každou závadu, poškození pracovního místa nebo nástrojů žáci ihned ohlásí vyučujícímu.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Při práci dbají žáci pokynů vyučujícího, každé poranění ihned ohlásí postižený žák nebo jeho nejbližší soused.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Při práci žáci dodržují základní hygienická pravidla, dbají na čistotu.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Ze školní dílny</w:t>
      </w:r>
      <w:r w:rsidRPr="007C1F62">
        <w:rPr>
          <w:sz w:val="28"/>
          <w:szCs w:val="28"/>
        </w:rPr>
        <w:t xml:space="preserve"> nesmí žáci odnášet žádné nástroje, nářadí ani materiál bez souhlasu vyučujícího.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Po práci žáci řádně uloží nářadí podle pokynů vyučujícího, nedostatky nahlásí, uklidí své pracovní místo a ukázněně odcházejí s vyučujícím.</w:t>
      </w:r>
    </w:p>
    <w:p w:rsidR="001141E5" w:rsidRPr="007C1F62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Pro žáky platí přísný zákaz zapojovat, spouštět a pracovat na strojích, které jsou umístěné v dílně, bez souhlasu vyučujícího.</w:t>
      </w:r>
    </w:p>
    <w:p w:rsidR="001141E5" w:rsidRDefault="001141E5" w:rsidP="001141E5">
      <w:pPr>
        <w:numPr>
          <w:ilvl w:val="0"/>
          <w:numId w:val="7"/>
        </w:numPr>
        <w:tabs>
          <w:tab w:val="left" w:pos="5400"/>
        </w:tabs>
        <w:overflowPunct/>
        <w:autoSpaceDE/>
        <w:autoSpaceDN/>
        <w:adjustRightInd/>
        <w:ind w:left="714" w:right="74" w:hanging="357"/>
        <w:jc w:val="both"/>
        <w:textAlignment w:val="auto"/>
        <w:rPr>
          <w:sz w:val="28"/>
          <w:szCs w:val="28"/>
        </w:rPr>
      </w:pPr>
      <w:r w:rsidRPr="007C1F62">
        <w:rPr>
          <w:sz w:val="28"/>
          <w:szCs w:val="28"/>
        </w:rPr>
        <w:t>Žáci nesmí bez výslovného souhlasu vyučujícího vstupovat do přípravny a skladu dílen.</w:t>
      </w:r>
    </w:p>
    <w:p w:rsidR="00A52FA1" w:rsidRDefault="00A52FA1" w:rsidP="00A52FA1">
      <w:pPr>
        <w:tabs>
          <w:tab w:val="left" w:pos="5400"/>
        </w:tabs>
        <w:overflowPunct/>
        <w:autoSpaceDE/>
        <w:autoSpaceDN/>
        <w:adjustRightInd/>
        <w:ind w:right="74"/>
        <w:jc w:val="both"/>
        <w:textAlignment w:val="auto"/>
        <w:rPr>
          <w:sz w:val="28"/>
          <w:szCs w:val="28"/>
        </w:rPr>
      </w:pPr>
    </w:p>
    <w:p w:rsidR="00A52FA1" w:rsidRDefault="00A52FA1" w:rsidP="00A52FA1">
      <w:pPr>
        <w:tabs>
          <w:tab w:val="left" w:pos="5400"/>
        </w:tabs>
        <w:overflowPunct/>
        <w:autoSpaceDE/>
        <w:autoSpaceDN/>
        <w:adjustRightInd/>
        <w:ind w:right="74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V první části, která se týká řádu školní dílny, žáci společně vyučujícím čtou jednotlivé body. Pedagog je po přečtení doplňuje, upozorňuje na důležitost dodržování jednotlivých částí.</w:t>
      </w:r>
    </w:p>
    <w:p w:rsidR="00A52FA1" w:rsidRDefault="00A52FA1" w:rsidP="00A52FA1">
      <w:pPr>
        <w:tabs>
          <w:tab w:val="left" w:pos="5400"/>
        </w:tabs>
        <w:overflowPunct/>
        <w:autoSpaceDE/>
        <w:autoSpaceDN/>
        <w:adjustRightInd/>
        <w:ind w:right="74"/>
        <w:jc w:val="both"/>
        <w:textAlignment w:val="auto"/>
        <w:rPr>
          <w:sz w:val="28"/>
          <w:szCs w:val="28"/>
        </w:rPr>
      </w:pPr>
    </w:p>
    <w:p w:rsidR="00A52FA1" w:rsidRDefault="00A52FA1" w:rsidP="00A52FA1">
      <w:pPr>
        <w:tabs>
          <w:tab w:val="left" w:pos="5400"/>
        </w:tabs>
        <w:overflowPunct/>
        <w:autoSpaceDE/>
        <w:autoSpaceDN/>
        <w:adjustRightInd/>
        <w:ind w:right="74"/>
        <w:jc w:val="both"/>
        <w:textAlignment w:val="auto"/>
        <w:rPr>
          <w:b/>
          <w:bCs/>
          <w:sz w:val="28"/>
          <w:szCs w:val="28"/>
          <w:u w:val="single"/>
        </w:rPr>
      </w:pPr>
      <w:r w:rsidRPr="00A52FA1">
        <w:rPr>
          <w:b/>
          <w:sz w:val="28"/>
          <w:szCs w:val="28"/>
          <w:u w:val="single"/>
        </w:rPr>
        <w:t xml:space="preserve">2. </w:t>
      </w:r>
      <w:r w:rsidRPr="00A52FA1">
        <w:rPr>
          <w:b/>
          <w:bCs/>
          <w:sz w:val="28"/>
          <w:szCs w:val="28"/>
          <w:u w:val="single"/>
        </w:rPr>
        <w:t>Poskytnutí první pomoci při úrazech</w:t>
      </w:r>
      <w:r>
        <w:rPr>
          <w:b/>
          <w:bCs/>
          <w:sz w:val="28"/>
          <w:szCs w:val="28"/>
          <w:u w:val="single"/>
        </w:rPr>
        <w:t xml:space="preserve"> – teoretická část</w:t>
      </w:r>
    </w:p>
    <w:p w:rsidR="00A52FA1" w:rsidRPr="00CB7FB2" w:rsidRDefault="00A52FA1" w:rsidP="00A52FA1">
      <w:pPr>
        <w:tabs>
          <w:tab w:val="left" w:pos="5400"/>
        </w:tabs>
        <w:overflowPunct/>
        <w:autoSpaceDE/>
        <w:autoSpaceDN/>
        <w:adjustRightInd/>
        <w:ind w:right="74"/>
        <w:jc w:val="both"/>
        <w:textAlignment w:val="auto"/>
        <w:rPr>
          <w:b/>
          <w:bCs/>
          <w:sz w:val="16"/>
          <w:szCs w:val="16"/>
          <w:u w:val="single"/>
        </w:rPr>
      </w:pPr>
    </w:p>
    <w:p w:rsidR="00440F13" w:rsidRPr="00792AD2" w:rsidRDefault="00440F13" w:rsidP="00440F13">
      <w:pPr>
        <w:rPr>
          <w:sz w:val="28"/>
          <w:szCs w:val="28"/>
          <w:u w:val="single"/>
        </w:rPr>
      </w:pPr>
      <w:r w:rsidRPr="00792AD2">
        <w:rPr>
          <w:sz w:val="28"/>
          <w:szCs w:val="28"/>
          <w:u w:val="single"/>
        </w:rPr>
        <w:t xml:space="preserve">Vnější </w:t>
      </w:r>
      <w:r w:rsidR="00390D70" w:rsidRPr="00792AD2">
        <w:rPr>
          <w:sz w:val="28"/>
          <w:szCs w:val="28"/>
          <w:u w:val="single"/>
        </w:rPr>
        <w:t>poranění</w:t>
      </w:r>
    </w:p>
    <w:p w:rsidR="00440F13" w:rsidRPr="00440F13" w:rsidRDefault="00440F13" w:rsidP="00440F13">
      <w:pPr>
        <w:rPr>
          <w:sz w:val="28"/>
          <w:szCs w:val="28"/>
        </w:rPr>
      </w:pPr>
      <w:r w:rsidRPr="00440F13">
        <w:rPr>
          <w:sz w:val="28"/>
          <w:szCs w:val="28"/>
        </w:rPr>
        <w:t xml:space="preserve">Obecné zásady </w:t>
      </w:r>
      <w:r>
        <w:rPr>
          <w:sz w:val="28"/>
          <w:szCs w:val="28"/>
        </w:rPr>
        <w:t xml:space="preserve">při </w:t>
      </w:r>
      <w:r w:rsidRPr="00440F13">
        <w:rPr>
          <w:sz w:val="28"/>
          <w:szCs w:val="28"/>
        </w:rPr>
        <w:t>ošetření</w:t>
      </w:r>
      <w:r>
        <w:rPr>
          <w:sz w:val="28"/>
          <w:szCs w:val="28"/>
        </w:rPr>
        <w:t xml:space="preserve"> vnějších poranění</w:t>
      </w:r>
      <w:r w:rsidRPr="00440F13">
        <w:rPr>
          <w:sz w:val="28"/>
          <w:szCs w:val="28"/>
        </w:rPr>
        <w:t>:</w:t>
      </w:r>
    </w:p>
    <w:p w:rsidR="00440F13" w:rsidRPr="00440F13" w:rsidRDefault="00440F13" w:rsidP="00440F13">
      <w:pPr>
        <w:rPr>
          <w:sz w:val="28"/>
          <w:szCs w:val="28"/>
        </w:rPr>
      </w:pPr>
      <w:r w:rsidRPr="00440F13">
        <w:rPr>
          <w:sz w:val="28"/>
          <w:szCs w:val="28"/>
        </w:rPr>
        <w:t xml:space="preserve">- nedotýkat se </w:t>
      </w:r>
      <w:r>
        <w:rPr>
          <w:sz w:val="28"/>
          <w:szCs w:val="28"/>
        </w:rPr>
        <w:t>rukama (výjimkou je</w:t>
      </w:r>
      <w:r w:rsidRPr="00440F13">
        <w:rPr>
          <w:sz w:val="28"/>
          <w:szCs w:val="28"/>
        </w:rPr>
        <w:t xml:space="preserve"> přímý tlak při zástavě tepenného krvácení)</w:t>
      </w:r>
      <w:r>
        <w:rPr>
          <w:sz w:val="28"/>
          <w:szCs w:val="28"/>
        </w:rPr>
        <w:t>,</w:t>
      </w:r>
    </w:p>
    <w:p w:rsidR="00440F13" w:rsidRPr="00440F13" w:rsidRDefault="00440F13" w:rsidP="00440F13">
      <w:pPr>
        <w:rPr>
          <w:sz w:val="28"/>
          <w:szCs w:val="28"/>
        </w:rPr>
      </w:pPr>
      <w:r w:rsidRPr="00440F13">
        <w:rPr>
          <w:sz w:val="28"/>
          <w:szCs w:val="28"/>
        </w:rPr>
        <w:t>- nevyplachovat, nedezinfikovat (kromě povrchních, drobných poranění)</w:t>
      </w:r>
      <w:r>
        <w:rPr>
          <w:sz w:val="28"/>
          <w:szCs w:val="28"/>
        </w:rPr>
        <w:t>,</w:t>
      </w:r>
    </w:p>
    <w:p w:rsidR="00440F13" w:rsidRPr="00440F13" w:rsidRDefault="00440F13" w:rsidP="00440F13">
      <w:pPr>
        <w:rPr>
          <w:sz w:val="28"/>
          <w:szCs w:val="28"/>
        </w:rPr>
      </w:pPr>
      <w:r w:rsidRPr="00440F13">
        <w:rPr>
          <w:sz w:val="28"/>
          <w:szCs w:val="28"/>
        </w:rPr>
        <w:t>- neodstraňovat příškvary a připečené části oděvu, nesestřihávat puchýře</w:t>
      </w:r>
      <w:r w:rsidR="00390D70">
        <w:rPr>
          <w:sz w:val="28"/>
          <w:szCs w:val="28"/>
        </w:rPr>
        <w:t>.</w:t>
      </w:r>
    </w:p>
    <w:p w:rsidR="00792AD2" w:rsidRPr="00CB7FB2" w:rsidRDefault="00792AD2" w:rsidP="00440F13">
      <w:pPr>
        <w:rPr>
          <w:sz w:val="16"/>
          <w:szCs w:val="16"/>
        </w:rPr>
      </w:pPr>
    </w:p>
    <w:p w:rsidR="00440F13" w:rsidRPr="00792AD2" w:rsidRDefault="00440F13" w:rsidP="00440F13">
      <w:pPr>
        <w:rPr>
          <w:sz w:val="28"/>
          <w:szCs w:val="28"/>
          <w:u w:val="single"/>
        </w:rPr>
      </w:pPr>
      <w:r w:rsidRPr="00792AD2">
        <w:rPr>
          <w:sz w:val="28"/>
          <w:szCs w:val="28"/>
          <w:u w:val="single"/>
        </w:rPr>
        <w:t>První pomoc:</w:t>
      </w:r>
    </w:p>
    <w:p w:rsidR="00440F13" w:rsidRPr="00440F13" w:rsidRDefault="00FF5FA2" w:rsidP="00440F13">
      <w:pPr>
        <w:rPr>
          <w:sz w:val="28"/>
          <w:szCs w:val="28"/>
        </w:rPr>
      </w:pPr>
      <w:r w:rsidRPr="00440F13">
        <w:rPr>
          <w:sz w:val="28"/>
          <w:szCs w:val="28"/>
        </w:rPr>
        <w:t xml:space="preserve">- </w:t>
      </w:r>
      <w:r>
        <w:rPr>
          <w:sz w:val="28"/>
          <w:szCs w:val="28"/>
        </w:rPr>
        <w:t>zastavit</w:t>
      </w:r>
      <w:r w:rsidR="00440F13" w:rsidRPr="00440F13">
        <w:rPr>
          <w:sz w:val="28"/>
          <w:szCs w:val="28"/>
        </w:rPr>
        <w:t xml:space="preserve"> krvácení</w:t>
      </w:r>
      <w:r w:rsidR="00A02963">
        <w:rPr>
          <w:sz w:val="28"/>
          <w:szCs w:val="28"/>
        </w:rPr>
        <w:t>,</w:t>
      </w:r>
    </w:p>
    <w:p w:rsidR="00440F13" w:rsidRPr="00440F13" w:rsidRDefault="00440F13" w:rsidP="00FF5FA2">
      <w:pPr>
        <w:ind w:left="142" w:hanging="142"/>
        <w:jc w:val="both"/>
        <w:rPr>
          <w:sz w:val="28"/>
          <w:szCs w:val="28"/>
        </w:rPr>
      </w:pPr>
      <w:r w:rsidRPr="00440F13">
        <w:rPr>
          <w:sz w:val="28"/>
          <w:szCs w:val="28"/>
        </w:rPr>
        <w:t xml:space="preserve">- šetrně vyjmout </w:t>
      </w:r>
      <w:r w:rsidRPr="00A02963">
        <w:rPr>
          <w:sz w:val="28"/>
          <w:szCs w:val="28"/>
          <w:u w:val="single"/>
        </w:rPr>
        <w:t>volná cizí</w:t>
      </w:r>
      <w:r w:rsidRPr="00440F13">
        <w:rPr>
          <w:sz w:val="28"/>
          <w:szCs w:val="28"/>
        </w:rPr>
        <w:t xml:space="preserve"> tělesa, </w:t>
      </w:r>
      <w:r w:rsidRPr="00CE07F9">
        <w:rPr>
          <w:sz w:val="28"/>
          <w:szCs w:val="28"/>
          <w:u w:val="single"/>
        </w:rPr>
        <w:t>zaklíněná n</w:t>
      </w:r>
      <w:r w:rsidR="00A02963" w:rsidRPr="00CE07F9">
        <w:rPr>
          <w:sz w:val="28"/>
          <w:szCs w:val="28"/>
          <w:u w:val="single"/>
        </w:rPr>
        <w:t>evytahujeme</w:t>
      </w:r>
      <w:r w:rsidR="00A02963">
        <w:rPr>
          <w:sz w:val="28"/>
          <w:szCs w:val="28"/>
        </w:rPr>
        <w:t xml:space="preserve">, ale zajistíme </w:t>
      </w:r>
      <w:r w:rsidR="00A02963" w:rsidRPr="00440F13">
        <w:rPr>
          <w:sz w:val="28"/>
          <w:szCs w:val="28"/>
        </w:rPr>
        <w:t>proti</w:t>
      </w:r>
      <w:r w:rsidR="00A02963">
        <w:rPr>
          <w:sz w:val="28"/>
          <w:szCs w:val="28"/>
        </w:rPr>
        <w:t> </w:t>
      </w:r>
      <w:r w:rsidRPr="00440F13">
        <w:rPr>
          <w:sz w:val="28"/>
          <w:szCs w:val="28"/>
        </w:rPr>
        <w:t>pohybu a ránu</w:t>
      </w:r>
      <w:r w:rsidR="00A02963">
        <w:rPr>
          <w:sz w:val="28"/>
          <w:szCs w:val="28"/>
        </w:rPr>
        <w:t xml:space="preserve"> sterilně překryjeme a převážeme</w:t>
      </w:r>
      <w:r w:rsidRPr="00440F13">
        <w:rPr>
          <w:sz w:val="28"/>
          <w:szCs w:val="28"/>
        </w:rPr>
        <w:t xml:space="preserve"> obinadlem nebo improvizovaným obvazem</w:t>
      </w:r>
      <w:r w:rsidR="001C194D">
        <w:rPr>
          <w:sz w:val="28"/>
          <w:szCs w:val="28"/>
        </w:rPr>
        <w:t>,</w:t>
      </w:r>
    </w:p>
    <w:p w:rsidR="00440F13" w:rsidRPr="00440F13" w:rsidRDefault="00FF5FA2" w:rsidP="001C194D">
      <w:pPr>
        <w:ind w:left="240" w:hanging="240"/>
        <w:jc w:val="both"/>
        <w:rPr>
          <w:sz w:val="28"/>
          <w:szCs w:val="28"/>
        </w:rPr>
      </w:pPr>
      <w:r>
        <w:rPr>
          <w:sz w:val="28"/>
          <w:szCs w:val="28"/>
        </w:rPr>
        <w:t>- povrchní</w:t>
      </w:r>
      <w:r w:rsidR="00A02963">
        <w:rPr>
          <w:sz w:val="28"/>
          <w:szCs w:val="28"/>
        </w:rPr>
        <w:t xml:space="preserve"> poranění a oděrky je nutné </w:t>
      </w:r>
      <w:r w:rsidR="00440F13" w:rsidRPr="00440F13">
        <w:rPr>
          <w:sz w:val="28"/>
          <w:szCs w:val="28"/>
        </w:rPr>
        <w:t>vyčistit 3% peroxidem, dezinfikovat např.</w:t>
      </w:r>
      <w:r w:rsidR="00A02963">
        <w:rPr>
          <w:sz w:val="28"/>
          <w:szCs w:val="28"/>
        </w:rPr>
        <w:t xml:space="preserve"> </w:t>
      </w:r>
      <w:r w:rsidR="00440F13" w:rsidRPr="00440F13">
        <w:rPr>
          <w:sz w:val="28"/>
          <w:szCs w:val="28"/>
        </w:rPr>
        <w:t>Jodisolem, nechat</w:t>
      </w:r>
      <w:r w:rsidR="00A02963">
        <w:rPr>
          <w:sz w:val="28"/>
          <w:szCs w:val="28"/>
        </w:rPr>
        <w:t xml:space="preserve"> </w:t>
      </w:r>
      <w:r w:rsidR="00440F13" w:rsidRPr="00440F13">
        <w:rPr>
          <w:sz w:val="28"/>
          <w:szCs w:val="28"/>
        </w:rPr>
        <w:t>zaschnout, popř.</w:t>
      </w:r>
      <w:r w:rsidR="00A02963">
        <w:rPr>
          <w:sz w:val="28"/>
          <w:szCs w:val="28"/>
        </w:rPr>
        <w:t xml:space="preserve"> </w:t>
      </w:r>
      <w:r w:rsidR="00440F13" w:rsidRPr="00440F13">
        <w:rPr>
          <w:sz w:val="28"/>
          <w:szCs w:val="28"/>
        </w:rPr>
        <w:t>krýt náplastí s polštářkem, rychloobvaz</w:t>
      </w:r>
      <w:r w:rsidR="00792AD2">
        <w:rPr>
          <w:sz w:val="28"/>
          <w:szCs w:val="28"/>
        </w:rPr>
        <w:t>em</w:t>
      </w:r>
      <w:r w:rsidR="001C194D">
        <w:rPr>
          <w:sz w:val="28"/>
          <w:szCs w:val="28"/>
        </w:rPr>
        <w:t>,</w:t>
      </w:r>
    </w:p>
    <w:p w:rsidR="001C194D" w:rsidRDefault="00FF5FA2" w:rsidP="001C194D">
      <w:pPr>
        <w:jc w:val="both"/>
        <w:rPr>
          <w:sz w:val="28"/>
          <w:szCs w:val="28"/>
        </w:rPr>
      </w:pPr>
      <w:r>
        <w:rPr>
          <w:sz w:val="28"/>
          <w:szCs w:val="28"/>
        </w:rPr>
        <w:t>- větší</w:t>
      </w:r>
      <w:r w:rsidR="001C194D">
        <w:rPr>
          <w:sz w:val="28"/>
          <w:szCs w:val="28"/>
        </w:rPr>
        <w:t xml:space="preserve"> a pronikající poranění:</w:t>
      </w:r>
      <w:r w:rsidR="00440F13" w:rsidRPr="00440F13">
        <w:rPr>
          <w:sz w:val="28"/>
          <w:szCs w:val="28"/>
        </w:rPr>
        <w:t xml:space="preserve"> zastavit případné krvácení, poranění ošetřit podle </w:t>
      </w:r>
    </w:p>
    <w:p w:rsidR="00440F13" w:rsidRPr="00440F13" w:rsidRDefault="001C194D" w:rsidP="00792AD2">
      <w:pPr>
        <w:ind w:left="2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o</w:t>
      </w:r>
      <w:r w:rsidR="00440F13" w:rsidRPr="00440F13">
        <w:rPr>
          <w:sz w:val="28"/>
          <w:szCs w:val="28"/>
        </w:rPr>
        <w:t>becných</w:t>
      </w:r>
      <w:r>
        <w:rPr>
          <w:sz w:val="28"/>
          <w:szCs w:val="28"/>
        </w:rPr>
        <w:t xml:space="preserve"> </w:t>
      </w:r>
      <w:r w:rsidR="00440F13" w:rsidRPr="00440F13">
        <w:rPr>
          <w:sz w:val="28"/>
          <w:szCs w:val="28"/>
        </w:rPr>
        <w:t>zásad a nakonec pokrýt pohotovostním obvazem, popř.</w:t>
      </w:r>
      <w:r>
        <w:rPr>
          <w:sz w:val="28"/>
          <w:szCs w:val="28"/>
        </w:rPr>
        <w:t xml:space="preserve"> </w:t>
      </w:r>
      <w:r w:rsidR="00440F13" w:rsidRPr="00440F13">
        <w:rPr>
          <w:sz w:val="28"/>
          <w:szCs w:val="28"/>
        </w:rPr>
        <w:t>přiložit tlakový obvaz</w:t>
      </w:r>
    </w:p>
    <w:p w:rsidR="00792AD2" w:rsidRDefault="00792AD2" w:rsidP="00792AD2"/>
    <w:p w:rsidR="00792AD2" w:rsidRPr="00792AD2" w:rsidRDefault="00792AD2" w:rsidP="00792AD2">
      <w:pPr>
        <w:jc w:val="both"/>
        <w:rPr>
          <w:sz w:val="28"/>
          <w:szCs w:val="28"/>
        </w:rPr>
      </w:pPr>
      <w:r w:rsidRPr="00792AD2">
        <w:rPr>
          <w:sz w:val="28"/>
          <w:szCs w:val="28"/>
          <w:u w:val="single"/>
        </w:rPr>
        <w:t>Vlásečnicové krvácení</w:t>
      </w:r>
      <w:r w:rsidRPr="00792AD2">
        <w:rPr>
          <w:sz w:val="28"/>
          <w:szCs w:val="28"/>
        </w:rPr>
        <w:t>:</w:t>
      </w:r>
    </w:p>
    <w:p w:rsidR="00792AD2" w:rsidRPr="00792AD2" w:rsidRDefault="00FF5FA2" w:rsidP="00792AD2">
      <w:pPr>
        <w:jc w:val="both"/>
        <w:rPr>
          <w:sz w:val="28"/>
          <w:szCs w:val="28"/>
        </w:rPr>
      </w:pPr>
      <w:r w:rsidRPr="00792AD2">
        <w:rPr>
          <w:sz w:val="28"/>
          <w:szCs w:val="28"/>
        </w:rPr>
        <w:t xml:space="preserve">- </w:t>
      </w:r>
      <w:r>
        <w:rPr>
          <w:sz w:val="28"/>
          <w:szCs w:val="28"/>
        </w:rPr>
        <w:t>je</w:t>
      </w:r>
      <w:r w:rsidR="00792AD2" w:rsidRPr="00792AD2">
        <w:rPr>
          <w:sz w:val="28"/>
          <w:szCs w:val="28"/>
        </w:rPr>
        <w:t xml:space="preserve"> </w:t>
      </w:r>
      <w:r w:rsidRPr="00792AD2">
        <w:rPr>
          <w:sz w:val="28"/>
          <w:szCs w:val="28"/>
        </w:rPr>
        <w:t>slabé (z odřenin</w:t>
      </w:r>
      <w:r w:rsidR="00792AD2" w:rsidRPr="00792AD2">
        <w:rPr>
          <w:sz w:val="28"/>
          <w:szCs w:val="28"/>
        </w:rPr>
        <w:t>, povrchových ran, říznutí při holení)</w:t>
      </w:r>
      <w:r w:rsidR="00792AD2">
        <w:rPr>
          <w:sz w:val="28"/>
          <w:szCs w:val="28"/>
        </w:rPr>
        <w:t>,</w:t>
      </w:r>
    </w:p>
    <w:p w:rsidR="00792AD2" w:rsidRPr="00792AD2" w:rsidRDefault="00FF5FA2" w:rsidP="00792AD2">
      <w:pPr>
        <w:ind w:left="240" w:hanging="240"/>
        <w:jc w:val="both"/>
        <w:rPr>
          <w:sz w:val="28"/>
          <w:szCs w:val="28"/>
        </w:rPr>
      </w:pPr>
      <w:r w:rsidRPr="00792AD2">
        <w:rPr>
          <w:sz w:val="28"/>
          <w:szCs w:val="28"/>
        </w:rPr>
        <w:t>-</w:t>
      </w:r>
      <w:r>
        <w:rPr>
          <w:sz w:val="28"/>
          <w:szCs w:val="28"/>
        </w:rPr>
        <w:t xml:space="preserve"> ranku</w:t>
      </w:r>
      <w:r w:rsidR="00792AD2" w:rsidRPr="00792AD2">
        <w:rPr>
          <w:sz w:val="28"/>
          <w:szCs w:val="28"/>
        </w:rPr>
        <w:t xml:space="preserve"> vydezinfikujeme, možno i několik minut stlačit přes tkaninu bříškem prstu</w:t>
      </w:r>
      <w:r w:rsidR="00792AD2">
        <w:rPr>
          <w:sz w:val="28"/>
          <w:szCs w:val="28"/>
        </w:rPr>
        <w:t>,</w:t>
      </w:r>
    </w:p>
    <w:p w:rsidR="00792AD2" w:rsidRPr="00792AD2" w:rsidRDefault="00FF5FA2" w:rsidP="00792AD2">
      <w:pPr>
        <w:jc w:val="both"/>
        <w:rPr>
          <w:sz w:val="28"/>
          <w:szCs w:val="28"/>
        </w:rPr>
      </w:pPr>
      <w:r w:rsidRPr="00792AD2">
        <w:rPr>
          <w:sz w:val="28"/>
          <w:szCs w:val="28"/>
        </w:rPr>
        <w:t xml:space="preserve">- </w:t>
      </w:r>
      <w:r>
        <w:rPr>
          <w:sz w:val="28"/>
          <w:szCs w:val="28"/>
        </w:rPr>
        <w:t>přiložit</w:t>
      </w:r>
      <w:r w:rsidR="00792AD2" w:rsidRPr="00792AD2">
        <w:rPr>
          <w:sz w:val="28"/>
          <w:szCs w:val="28"/>
        </w:rPr>
        <w:t xml:space="preserve"> krycí obvaz, většinou se vystačí jen s náplastí opatřenou polštářkem</w:t>
      </w:r>
      <w:r w:rsidR="00792AD2">
        <w:rPr>
          <w:sz w:val="28"/>
          <w:szCs w:val="28"/>
        </w:rPr>
        <w:t>,</w:t>
      </w:r>
    </w:p>
    <w:p w:rsidR="00A52FA1" w:rsidRDefault="00792AD2" w:rsidP="00FF5FA2">
      <w:pPr>
        <w:ind w:left="142" w:hanging="142"/>
        <w:jc w:val="both"/>
        <w:rPr>
          <w:sz w:val="28"/>
          <w:szCs w:val="28"/>
        </w:rPr>
      </w:pPr>
      <w:r w:rsidRPr="00792AD2">
        <w:rPr>
          <w:sz w:val="28"/>
          <w:szCs w:val="28"/>
        </w:rPr>
        <w:t>- potíže mohou nastat u nemocných trpících poruchou srážlivostí krve</w:t>
      </w:r>
      <w:r>
        <w:rPr>
          <w:sz w:val="28"/>
          <w:szCs w:val="28"/>
        </w:rPr>
        <w:t xml:space="preserve"> (hemofílií), </w:t>
      </w:r>
      <w:r w:rsidRPr="00792AD2">
        <w:rPr>
          <w:sz w:val="28"/>
          <w:szCs w:val="28"/>
        </w:rPr>
        <w:t>v tom případě je nutné odborné ošetření</w:t>
      </w:r>
      <w:r>
        <w:rPr>
          <w:sz w:val="28"/>
          <w:szCs w:val="28"/>
        </w:rPr>
        <w:t>.</w:t>
      </w:r>
    </w:p>
    <w:p w:rsidR="00CE07F9" w:rsidRDefault="00CE07F9" w:rsidP="00792AD2">
      <w:pPr>
        <w:ind w:left="240" w:hanging="240"/>
        <w:jc w:val="both"/>
        <w:rPr>
          <w:sz w:val="28"/>
          <w:szCs w:val="28"/>
        </w:rPr>
      </w:pPr>
    </w:p>
    <w:p w:rsidR="00CE07F9" w:rsidRPr="00CE07F9" w:rsidRDefault="00704AE5" w:rsidP="00792AD2">
      <w:pPr>
        <w:ind w:left="240" w:hanging="2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48000" cy="1714500"/>
            <wp:effectExtent l="19050" t="0" r="0" b="0"/>
            <wp:docPr id="2" name="obrázek 2" descr="krev_na_prste-f526_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ev_na_prste-f526_29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514600" cy="1743075"/>
            <wp:effectExtent l="19050" t="0" r="0" b="0"/>
            <wp:docPr id="3" name="obrázek 3" descr="Umite-si-spravne-osetrit-drobna-porane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mite-si-spravne-osetrit-drobna-poranen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3A2" w:rsidRDefault="003233A2" w:rsidP="003233A2">
      <w:pPr>
        <w:pStyle w:val="Normlnweb"/>
        <w:spacing w:after="120"/>
        <w:rPr>
          <w:sz w:val="28"/>
          <w:szCs w:val="28"/>
        </w:rPr>
      </w:pPr>
    </w:p>
    <w:p w:rsidR="00792AD2" w:rsidRPr="00792AD2" w:rsidRDefault="00792AD2" w:rsidP="00792AD2">
      <w:pPr>
        <w:jc w:val="both"/>
        <w:rPr>
          <w:sz w:val="28"/>
          <w:szCs w:val="28"/>
          <w:u w:val="single"/>
        </w:rPr>
      </w:pPr>
      <w:r w:rsidRPr="00792AD2">
        <w:rPr>
          <w:sz w:val="28"/>
          <w:szCs w:val="28"/>
          <w:u w:val="single"/>
        </w:rPr>
        <w:t>Popáleniny a opařeniny</w:t>
      </w:r>
    </w:p>
    <w:p w:rsidR="00792AD2" w:rsidRDefault="00474144" w:rsidP="00792AD2">
      <w:pPr>
        <w:jc w:val="both"/>
        <w:rPr>
          <w:sz w:val="16"/>
          <w:szCs w:val="16"/>
        </w:rPr>
      </w:pPr>
      <w:r w:rsidRPr="00792AD2">
        <w:rPr>
          <w:sz w:val="28"/>
          <w:szCs w:val="28"/>
        </w:rPr>
        <w:t>Příčiny</w:t>
      </w:r>
      <w:r>
        <w:rPr>
          <w:sz w:val="28"/>
          <w:szCs w:val="28"/>
        </w:rPr>
        <w:t>: působením</w:t>
      </w:r>
      <w:r w:rsidR="00792AD2" w:rsidRPr="00792AD2">
        <w:rPr>
          <w:sz w:val="28"/>
          <w:szCs w:val="28"/>
        </w:rPr>
        <w:t xml:space="preserve"> plamene, horkého pře</w:t>
      </w:r>
      <w:r w:rsidR="00792AD2">
        <w:rPr>
          <w:sz w:val="28"/>
          <w:szCs w:val="28"/>
        </w:rPr>
        <w:t>dmětu, tekutiny, páry, elektrickým proudem.</w:t>
      </w:r>
    </w:p>
    <w:p w:rsidR="00CB7FB2" w:rsidRPr="00CB7FB2" w:rsidRDefault="00CB7FB2" w:rsidP="00792AD2">
      <w:pPr>
        <w:jc w:val="both"/>
        <w:rPr>
          <w:sz w:val="16"/>
          <w:szCs w:val="16"/>
        </w:rPr>
      </w:pPr>
    </w:p>
    <w:p w:rsidR="00474144" w:rsidRDefault="00792AD2" w:rsidP="00792AD2">
      <w:pPr>
        <w:rPr>
          <w:sz w:val="28"/>
          <w:szCs w:val="28"/>
        </w:rPr>
      </w:pPr>
      <w:r w:rsidRPr="00792AD2">
        <w:rPr>
          <w:sz w:val="28"/>
          <w:szCs w:val="28"/>
        </w:rPr>
        <w:t xml:space="preserve">Stupně </w:t>
      </w:r>
      <w:r w:rsidR="00474144" w:rsidRPr="00792AD2">
        <w:rPr>
          <w:sz w:val="28"/>
          <w:szCs w:val="28"/>
        </w:rPr>
        <w:t>popálení:</w:t>
      </w:r>
      <w:r w:rsidRPr="00792AD2">
        <w:rPr>
          <w:sz w:val="28"/>
          <w:szCs w:val="28"/>
        </w:rPr>
        <w:t xml:space="preserve"> </w:t>
      </w:r>
    </w:p>
    <w:p w:rsidR="00792AD2" w:rsidRPr="00792AD2" w:rsidRDefault="00792AD2" w:rsidP="00474144">
      <w:pPr>
        <w:ind w:left="360" w:hanging="360"/>
        <w:jc w:val="both"/>
        <w:rPr>
          <w:sz w:val="28"/>
          <w:szCs w:val="28"/>
        </w:rPr>
      </w:pPr>
      <w:r w:rsidRPr="00792AD2">
        <w:rPr>
          <w:sz w:val="28"/>
          <w:szCs w:val="28"/>
        </w:rPr>
        <w:t>1</w:t>
      </w:r>
      <w:r w:rsidR="00474144">
        <w:rPr>
          <w:sz w:val="28"/>
          <w:szCs w:val="28"/>
        </w:rPr>
        <w:t>. stupeň - krátkodobé působení;</w:t>
      </w:r>
      <w:r w:rsidRPr="00792AD2">
        <w:rPr>
          <w:sz w:val="28"/>
          <w:szCs w:val="28"/>
        </w:rPr>
        <w:t xml:space="preserve"> zarudnutí kůže, která je bolestivě citlivá,</w:t>
      </w:r>
      <w:r>
        <w:rPr>
          <w:sz w:val="28"/>
          <w:szCs w:val="28"/>
        </w:rPr>
        <w:t xml:space="preserve"> </w:t>
      </w:r>
      <w:r w:rsidR="00474144">
        <w:rPr>
          <w:sz w:val="28"/>
          <w:szCs w:val="28"/>
        </w:rPr>
        <w:t xml:space="preserve">osoba </w:t>
      </w:r>
      <w:r w:rsidRPr="00792AD2">
        <w:rPr>
          <w:sz w:val="28"/>
          <w:szCs w:val="28"/>
        </w:rPr>
        <w:t>pociťuje pálení</w:t>
      </w:r>
      <w:r w:rsidR="0047414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74144">
        <w:rPr>
          <w:sz w:val="28"/>
          <w:szCs w:val="28"/>
        </w:rPr>
        <w:t>H</w:t>
      </w:r>
      <w:r w:rsidRPr="00792AD2">
        <w:rPr>
          <w:sz w:val="28"/>
          <w:szCs w:val="28"/>
        </w:rPr>
        <w:t>ojení je rychlé, kůže se po několika dnech olupuje</w:t>
      </w:r>
      <w:r w:rsidR="00474144">
        <w:rPr>
          <w:sz w:val="28"/>
          <w:szCs w:val="28"/>
        </w:rPr>
        <w:t>.</w:t>
      </w:r>
    </w:p>
    <w:p w:rsidR="00792AD2" w:rsidRPr="00792AD2" w:rsidRDefault="00792AD2" w:rsidP="00474144">
      <w:pPr>
        <w:jc w:val="both"/>
        <w:rPr>
          <w:sz w:val="28"/>
          <w:szCs w:val="28"/>
        </w:rPr>
      </w:pPr>
      <w:r w:rsidRPr="00792AD2">
        <w:rPr>
          <w:sz w:val="28"/>
          <w:szCs w:val="28"/>
        </w:rPr>
        <w:t>2</w:t>
      </w:r>
      <w:r w:rsidR="00474144">
        <w:rPr>
          <w:sz w:val="28"/>
          <w:szCs w:val="28"/>
        </w:rPr>
        <w:t>.  stupeň -</w:t>
      </w:r>
      <w:r w:rsidRPr="00792AD2">
        <w:rPr>
          <w:sz w:val="28"/>
          <w:szCs w:val="28"/>
        </w:rPr>
        <w:t xml:space="preserve"> hlubší poškození, naskakují puchýře naplněny tkáňovým</w:t>
      </w:r>
      <w:r w:rsidR="00474144">
        <w:rPr>
          <w:sz w:val="28"/>
          <w:szCs w:val="28"/>
        </w:rPr>
        <w:t xml:space="preserve"> </w:t>
      </w:r>
      <w:r w:rsidRPr="00792AD2">
        <w:rPr>
          <w:sz w:val="28"/>
          <w:szCs w:val="28"/>
        </w:rPr>
        <w:t>mokem</w:t>
      </w:r>
      <w:r w:rsidR="00474144">
        <w:rPr>
          <w:sz w:val="28"/>
          <w:szCs w:val="28"/>
        </w:rPr>
        <w:t>;</w:t>
      </w:r>
    </w:p>
    <w:p w:rsidR="00792AD2" w:rsidRPr="00792AD2" w:rsidRDefault="00792AD2" w:rsidP="00474144">
      <w:pPr>
        <w:ind w:left="360"/>
        <w:jc w:val="both"/>
        <w:rPr>
          <w:sz w:val="28"/>
          <w:szCs w:val="28"/>
        </w:rPr>
      </w:pPr>
      <w:r w:rsidRPr="00792AD2">
        <w:rPr>
          <w:sz w:val="28"/>
          <w:szCs w:val="28"/>
        </w:rPr>
        <w:t xml:space="preserve">místo palčivě </w:t>
      </w:r>
      <w:r w:rsidR="00474144">
        <w:rPr>
          <w:sz w:val="28"/>
          <w:szCs w:val="28"/>
        </w:rPr>
        <w:t>bolí, při zasažení větší plochy může nastat</w:t>
      </w:r>
      <w:r w:rsidRPr="00792AD2">
        <w:rPr>
          <w:sz w:val="28"/>
          <w:szCs w:val="28"/>
        </w:rPr>
        <w:t xml:space="preserve"> šok</w:t>
      </w:r>
      <w:r w:rsidR="00474144">
        <w:rPr>
          <w:sz w:val="28"/>
          <w:szCs w:val="28"/>
        </w:rPr>
        <w:t>.</w:t>
      </w:r>
    </w:p>
    <w:p w:rsidR="00792AD2" w:rsidRPr="00792AD2" w:rsidRDefault="00792AD2" w:rsidP="00474144">
      <w:pPr>
        <w:ind w:left="360" w:hanging="360"/>
        <w:rPr>
          <w:sz w:val="28"/>
          <w:szCs w:val="28"/>
        </w:rPr>
      </w:pPr>
      <w:r w:rsidRPr="00792AD2">
        <w:rPr>
          <w:sz w:val="28"/>
          <w:szCs w:val="28"/>
        </w:rPr>
        <w:t>3</w:t>
      </w:r>
      <w:r w:rsidR="00474144">
        <w:rPr>
          <w:sz w:val="28"/>
          <w:szCs w:val="28"/>
        </w:rPr>
        <w:t>.  stupeň -</w:t>
      </w:r>
      <w:r w:rsidRPr="00792AD2">
        <w:rPr>
          <w:sz w:val="28"/>
          <w:szCs w:val="28"/>
        </w:rPr>
        <w:t xml:space="preserve"> nej</w:t>
      </w:r>
      <w:r w:rsidR="00474144">
        <w:rPr>
          <w:sz w:val="28"/>
          <w:szCs w:val="28"/>
        </w:rPr>
        <w:t>hlubší postižení kůže i podkoží;</w:t>
      </w:r>
      <w:r w:rsidRPr="00792AD2">
        <w:rPr>
          <w:sz w:val="28"/>
          <w:szCs w:val="28"/>
        </w:rPr>
        <w:t xml:space="preserve"> kůže je odumřelá, suchá,</w:t>
      </w:r>
      <w:r w:rsidR="00474144">
        <w:rPr>
          <w:sz w:val="28"/>
          <w:szCs w:val="28"/>
        </w:rPr>
        <w:t xml:space="preserve"> </w:t>
      </w:r>
      <w:r w:rsidRPr="00792AD2">
        <w:rPr>
          <w:sz w:val="28"/>
          <w:szCs w:val="28"/>
        </w:rPr>
        <w:t>tvrdá, jsou přítomny</w:t>
      </w:r>
      <w:r w:rsidR="00474144">
        <w:rPr>
          <w:sz w:val="28"/>
          <w:szCs w:val="28"/>
        </w:rPr>
        <w:t xml:space="preserve"> </w:t>
      </w:r>
      <w:r w:rsidRPr="00792AD2">
        <w:rPr>
          <w:sz w:val="28"/>
          <w:szCs w:val="28"/>
        </w:rPr>
        <w:t xml:space="preserve">příškvary, v kůži jsou vidět svaly i </w:t>
      </w:r>
      <w:r w:rsidR="00474144" w:rsidRPr="00792AD2">
        <w:rPr>
          <w:sz w:val="28"/>
          <w:szCs w:val="28"/>
        </w:rPr>
        <w:t>kosti)</w:t>
      </w:r>
    </w:p>
    <w:p w:rsidR="00CE07F9" w:rsidRDefault="00CE07F9" w:rsidP="00792AD2">
      <w:pPr>
        <w:rPr>
          <w:sz w:val="16"/>
          <w:szCs w:val="16"/>
        </w:rPr>
      </w:pPr>
    </w:p>
    <w:p w:rsidR="00474144" w:rsidRDefault="00792AD2" w:rsidP="00792AD2">
      <w:pPr>
        <w:rPr>
          <w:sz w:val="28"/>
          <w:szCs w:val="28"/>
        </w:rPr>
      </w:pPr>
      <w:r w:rsidRPr="00792AD2">
        <w:rPr>
          <w:sz w:val="28"/>
          <w:szCs w:val="28"/>
        </w:rPr>
        <w:t xml:space="preserve">První </w:t>
      </w:r>
      <w:r w:rsidR="00474144" w:rsidRPr="00792AD2">
        <w:rPr>
          <w:sz w:val="28"/>
          <w:szCs w:val="28"/>
        </w:rPr>
        <w:t xml:space="preserve">pomoc: </w:t>
      </w:r>
    </w:p>
    <w:p w:rsidR="00792AD2" w:rsidRPr="00792AD2" w:rsidRDefault="00474144" w:rsidP="00792AD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92AD2">
        <w:rPr>
          <w:sz w:val="28"/>
          <w:szCs w:val="28"/>
        </w:rPr>
        <w:t>odstranit</w:t>
      </w:r>
      <w:r w:rsidR="00792AD2" w:rsidRPr="00792AD2">
        <w:rPr>
          <w:sz w:val="28"/>
          <w:szCs w:val="28"/>
        </w:rPr>
        <w:t xml:space="preserve"> postiženého ze zdroje </w:t>
      </w:r>
      <w:r>
        <w:rPr>
          <w:sz w:val="28"/>
          <w:szCs w:val="28"/>
        </w:rPr>
        <w:t>tepla,</w:t>
      </w:r>
      <w:r w:rsidR="00792AD2" w:rsidRPr="00792AD2">
        <w:rPr>
          <w:sz w:val="28"/>
          <w:szCs w:val="28"/>
        </w:rPr>
        <w:t xml:space="preserve"> </w:t>
      </w:r>
    </w:p>
    <w:p w:rsidR="00792AD2" w:rsidRPr="00792AD2" w:rsidRDefault="00792AD2" w:rsidP="00792AD2">
      <w:pPr>
        <w:rPr>
          <w:sz w:val="28"/>
          <w:szCs w:val="28"/>
        </w:rPr>
      </w:pPr>
      <w:r w:rsidRPr="00792AD2">
        <w:rPr>
          <w:sz w:val="28"/>
          <w:szCs w:val="28"/>
        </w:rPr>
        <w:t xml:space="preserve">- vydatně a dlouhodobě </w:t>
      </w:r>
      <w:r w:rsidR="00474144" w:rsidRPr="00792AD2">
        <w:rPr>
          <w:sz w:val="28"/>
          <w:szCs w:val="28"/>
        </w:rPr>
        <w:t>chladíme (ponoření</w:t>
      </w:r>
      <w:r w:rsidRPr="00792AD2">
        <w:rPr>
          <w:sz w:val="28"/>
          <w:szCs w:val="28"/>
        </w:rPr>
        <w:t xml:space="preserve"> do chladné vody)</w:t>
      </w:r>
      <w:r w:rsidR="00474144">
        <w:rPr>
          <w:sz w:val="28"/>
          <w:szCs w:val="28"/>
        </w:rPr>
        <w:t>,</w:t>
      </w:r>
    </w:p>
    <w:p w:rsidR="00792AD2" w:rsidRPr="00792AD2" w:rsidRDefault="00792AD2" w:rsidP="00792AD2">
      <w:pPr>
        <w:rPr>
          <w:sz w:val="28"/>
          <w:szCs w:val="28"/>
        </w:rPr>
      </w:pPr>
      <w:r w:rsidRPr="00792AD2">
        <w:rPr>
          <w:sz w:val="28"/>
          <w:szCs w:val="28"/>
        </w:rPr>
        <w:t xml:space="preserve">- pokryjeme sterilním krycím </w:t>
      </w:r>
      <w:r w:rsidR="00474144" w:rsidRPr="00792AD2">
        <w:rPr>
          <w:sz w:val="28"/>
          <w:szCs w:val="28"/>
        </w:rPr>
        <w:t>obvazem (ničím</w:t>
      </w:r>
      <w:r w:rsidRPr="00792AD2">
        <w:rPr>
          <w:sz w:val="28"/>
          <w:szCs w:val="28"/>
        </w:rPr>
        <w:t xml:space="preserve"> nemazat, nezasypávat)</w:t>
      </w:r>
      <w:r w:rsidR="00474144">
        <w:rPr>
          <w:sz w:val="28"/>
          <w:szCs w:val="28"/>
        </w:rPr>
        <w:t>,</w:t>
      </w:r>
    </w:p>
    <w:p w:rsidR="00792AD2" w:rsidRPr="00792AD2" w:rsidRDefault="00792AD2" w:rsidP="00792AD2">
      <w:pPr>
        <w:rPr>
          <w:sz w:val="28"/>
          <w:szCs w:val="28"/>
        </w:rPr>
      </w:pPr>
      <w:r w:rsidRPr="00792AD2">
        <w:rPr>
          <w:sz w:val="28"/>
          <w:szCs w:val="28"/>
        </w:rPr>
        <w:t>- puchýře nepropichujeme, oči a nos vyplachujeme borovou vodou</w:t>
      </w:r>
      <w:r w:rsidR="00474144">
        <w:rPr>
          <w:sz w:val="28"/>
          <w:szCs w:val="28"/>
        </w:rPr>
        <w:t>,</w:t>
      </w:r>
    </w:p>
    <w:p w:rsidR="00792AD2" w:rsidRPr="00792AD2" w:rsidRDefault="00792AD2" w:rsidP="00792AD2">
      <w:pPr>
        <w:rPr>
          <w:sz w:val="28"/>
          <w:szCs w:val="28"/>
        </w:rPr>
      </w:pPr>
      <w:r w:rsidRPr="00792AD2">
        <w:rPr>
          <w:sz w:val="28"/>
          <w:szCs w:val="28"/>
        </w:rPr>
        <w:t>- u popálených rukou prokládáme prsty pruhem mulu</w:t>
      </w:r>
      <w:r w:rsidR="00474144">
        <w:rPr>
          <w:sz w:val="28"/>
          <w:szCs w:val="28"/>
        </w:rPr>
        <w:t>,</w:t>
      </w:r>
    </w:p>
    <w:p w:rsidR="00792AD2" w:rsidRDefault="00CB7FB2" w:rsidP="00CB7FB2">
      <w:pPr>
        <w:ind w:left="120" w:hanging="120"/>
        <w:rPr>
          <w:sz w:val="28"/>
          <w:szCs w:val="28"/>
        </w:rPr>
      </w:pPr>
      <w:r>
        <w:rPr>
          <w:sz w:val="28"/>
          <w:szCs w:val="28"/>
        </w:rPr>
        <w:t>- u popálenin 2. a 3. stupně přivoláme lékařskou pomoc (1. pomoc - 155, záchranný integrační systém 112).</w:t>
      </w:r>
    </w:p>
    <w:p w:rsidR="00DE3F54" w:rsidRDefault="00DE3F54" w:rsidP="00CB7FB2">
      <w:pPr>
        <w:ind w:left="120" w:hanging="120"/>
        <w:rPr>
          <w:sz w:val="28"/>
          <w:szCs w:val="28"/>
        </w:rPr>
      </w:pPr>
    </w:p>
    <w:p w:rsidR="00DE3F54" w:rsidRPr="00792AD2" w:rsidRDefault="00DE3F54" w:rsidP="00CB7FB2">
      <w:pPr>
        <w:ind w:left="120" w:hanging="120"/>
        <w:rPr>
          <w:sz w:val="28"/>
          <w:szCs w:val="28"/>
        </w:rPr>
      </w:pPr>
    </w:p>
    <w:p w:rsidR="00792AD2" w:rsidRDefault="00792AD2" w:rsidP="003233A2">
      <w:pPr>
        <w:pStyle w:val="Normlnweb"/>
        <w:spacing w:after="120"/>
        <w:rPr>
          <w:sz w:val="28"/>
          <w:szCs w:val="28"/>
        </w:rPr>
      </w:pPr>
    </w:p>
    <w:p w:rsidR="00DE3F54" w:rsidRPr="00DE3F54" w:rsidRDefault="00704AE5" w:rsidP="003233A2">
      <w:pPr>
        <w:pStyle w:val="Normlnweb"/>
        <w:spacing w:after="1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91175" cy="3200400"/>
            <wp:effectExtent l="19050" t="0" r="9525" b="0"/>
            <wp:docPr id="4" name="obrázek 4" descr="stav po hodi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av po hodině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54" w:rsidRDefault="00F20321" w:rsidP="00DE3F54">
      <w:pPr>
        <w:pStyle w:val="Normlnweb"/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Popálení - s</w:t>
      </w:r>
      <w:r w:rsidR="00DE3F54">
        <w:rPr>
          <w:sz w:val="28"/>
          <w:szCs w:val="28"/>
        </w:rPr>
        <w:t>tav po hodině.</w:t>
      </w:r>
    </w:p>
    <w:p w:rsidR="00DE3F54" w:rsidRDefault="00DE3F54" w:rsidP="00DE3F54">
      <w:pPr>
        <w:pStyle w:val="Normlnweb"/>
        <w:spacing w:after="120"/>
        <w:jc w:val="center"/>
        <w:rPr>
          <w:sz w:val="28"/>
          <w:szCs w:val="28"/>
        </w:rPr>
      </w:pPr>
    </w:p>
    <w:p w:rsidR="00DE3F54" w:rsidRPr="00DE3F54" w:rsidRDefault="00704AE5" w:rsidP="00DE3F54">
      <w:pPr>
        <w:pStyle w:val="Normlnweb"/>
        <w:spacing w:after="1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38800" cy="3467100"/>
            <wp:effectExtent l="19050" t="0" r="0" b="0"/>
            <wp:docPr id="5" name="obrázek 5" descr="stav po d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av po dn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54" w:rsidRDefault="00DE3F54" w:rsidP="00DE3F54">
      <w:pPr>
        <w:pStyle w:val="Normlnweb"/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Stav po jednom dni.</w:t>
      </w:r>
    </w:p>
    <w:p w:rsidR="00DE3F54" w:rsidRDefault="00DE3F54" w:rsidP="003233A2">
      <w:pPr>
        <w:pStyle w:val="Normlnweb"/>
        <w:spacing w:after="120"/>
        <w:rPr>
          <w:sz w:val="28"/>
          <w:szCs w:val="28"/>
        </w:rPr>
      </w:pPr>
    </w:p>
    <w:p w:rsidR="001141E5" w:rsidRPr="00CE07F9" w:rsidRDefault="00704AE5" w:rsidP="003233A2">
      <w:pPr>
        <w:pStyle w:val="Normlnweb"/>
        <w:spacing w:after="12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743575" cy="3352800"/>
            <wp:effectExtent l="19050" t="0" r="9525" b="0"/>
            <wp:docPr id="6" name="obrázek 6" descr="800px-Burn_2nd_degree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800px-Burn_2nd_degree_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78D" w:rsidRDefault="00DE3F54" w:rsidP="00DE3F54">
      <w:pPr>
        <w:tabs>
          <w:tab w:val="left" w:pos="538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Po dvou dnech se objevuje puchýř.</w:t>
      </w:r>
    </w:p>
    <w:p w:rsidR="00D91E70" w:rsidRPr="00DE3F54" w:rsidRDefault="00D91E70" w:rsidP="0007078D">
      <w:pPr>
        <w:tabs>
          <w:tab w:val="left" w:pos="5387"/>
        </w:tabs>
        <w:ind w:left="284" w:hanging="284"/>
        <w:jc w:val="center"/>
        <w:rPr>
          <w:sz w:val="28"/>
          <w:szCs w:val="28"/>
        </w:rPr>
      </w:pPr>
    </w:p>
    <w:p w:rsidR="002C3906" w:rsidRDefault="002C3906" w:rsidP="002C3906">
      <w:pPr>
        <w:jc w:val="center"/>
        <w:rPr>
          <w:bCs/>
          <w:sz w:val="16"/>
          <w:szCs w:val="16"/>
        </w:rPr>
      </w:pPr>
    </w:p>
    <w:p w:rsidR="00A72802" w:rsidRDefault="00A72802" w:rsidP="002C3906">
      <w:pPr>
        <w:jc w:val="center"/>
        <w:rPr>
          <w:bCs/>
          <w:sz w:val="16"/>
          <w:szCs w:val="16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164FD5" w:rsidRDefault="00164FD5" w:rsidP="00DE3F54">
      <w:pPr>
        <w:jc w:val="both"/>
        <w:rPr>
          <w:b/>
          <w:bCs/>
          <w:sz w:val="28"/>
          <w:szCs w:val="28"/>
          <w:u w:val="single"/>
        </w:rPr>
      </w:pPr>
    </w:p>
    <w:p w:rsidR="00A72802" w:rsidRDefault="00DE3F54" w:rsidP="00DE3F54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 Samostatná práce</w:t>
      </w:r>
    </w:p>
    <w:p w:rsidR="00DE3F54" w:rsidRDefault="00DE3F54" w:rsidP="00DE3F54">
      <w:pPr>
        <w:jc w:val="both"/>
        <w:rPr>
          <w:bCs/>
          <w:sz w:val="28"/>
          <w:szCs w:val="28"/>
        </w:rPr>
      </w:pPr>
      <w:r w:rsidRPr="00DE3F54">
        <w:rPr>
          <w:bCs/>
          <w:sz w:val="28"/>
          <w:szCs w:val="28"/>
        </w:rPr>
        <w:t>- zakroužku</w:t>
      </w:r>
      <w:r w:rsidR="004B2305">
        <w:rPr>
          <w:bCs/>
          <w:sz w:val="28"/>
          <w:szCs w:val="28"/>
        </w:rPr>
        <w:t>j vždy jedinou</w:t>
      </w:r>
      <w:r>
        <w:rPr>
          <w:bCs/>
          <w:sz w:val="28"/>
          <w:szCs w:val="28"/>
        </w:rPr>
        <w:t xml:space="preserve"> správnou odpověď</w:t>
      </w:r>
      <w:r w:rsidR="004B2305">
        <w:rPr>
          <w:bCs/>
          <w:sz w:val="28"/>
          <w:szCs w:val="28"/>
        </w:rPr>
        <w:t>!</w:t>
      </w:r>
    </w:p>
    <w:p w:rsidR="00164FD5" w:rsidRDefault="00164FD5" w:rsidP="00DE3F54">
      <w:pPr>
        <w:jc w:val="both"/>
        <w:rPr>
          <w:bCs/>
          <w:sz w:val="28"/>
          <w:szCs w:val="28"/>
        </w:rPr>
      </w:pPr>
    </w:p>
    <w:p w:rsidR="00164FD5" w:rsidRPr="004B2305" w:rsidRDefault="00164FD5" w:rsidP="00164FD5">
      <w:pPr>
        <w:spacing w:after="120"/>
        <w:jc w:val="both"/>
        <w:rPr>
          <w:b/>
          <w:bCs/>
          <w:sz w:val="28"/>
          <w:szCs w:val="28"/>
        </w:rPr>
      </w:pPr>
      <w:r w:rsidRPr="004B2305">
        <w:rPr>
          <w:b/>
          <w:bCs/>
          <w:sz w:val="28"/>
          <w:szCs w:val="28"/>
        </w:rPr>
        <w:t>1. Telefonní číslo 1. pomoci je:</w:t>
      </w:r>
    </w:p>
    <w:p w:rsidR="00164FD5" w:rsidRDefault="00164FD5" w:rsidP="00164FD5">
      <w:p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a) 105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b) 155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c)175</w:t>
      </w:r>
    </w:p>
    <w:p w:rsidR="00164FD5" w:rsidRDefault="00164FD5" w:rsidP="00164FD5">
      <w:pPr>
        <w:spacing w:after="120"/>
        <w:jc w:val="both"/>
        <w:rPr>
          <w:bCs/>
          <w:sz w:val="28"/>
          <w:szCs w:val="28"/>
        </w:rPr>
      </w:pPr>
    </w:p>
    <w:p w:rsidR="00164FD5" w:rsidRPr="004B2305" w:rsidRDefault="00164FD5" w:rsidP="00164FD5">
      <w:pPr>
        <w:spacing w:after="120"/>
        <w:jc w:val="both"/>
        <w:rPr>
          <w:b/>
          <w:bCs/>
          <w:sz w:val="28"/>
          <w:szCs w:val="28"/>
        </w:rPr>
      </w:pPr>
      <w:r w:rsidRPr="004B2305">
        <w:rPr>
          <w:b/>
          <w:bCs/>
          <w:sz w:val="28"/>
          <w:szCs w:val="28"/>
        </w:rPr>
        <w:t>2. Jak budeš postupovat, když se při práci v dílně poraníš?</w:t>
      </w:r>
    </w:p>
    <w:p w:rsidR="00164FD5" w:rsidRDefault="00164FD5" w:rsidP="00164FD5">
      <w:p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a) sám si ránu ošetřím</w:t>
      </w:r>
      <w:r>
        <w:rPr>
          <w:bCs/>
          <w:sz w:val="28"/>
          <w:szCs w:val="28"/>
        </w:rPr>
        <w:tab/>
        <w:t xml:space="preserve">   b) nikomu to </w:t>
      </w:r>
      <w:proofErr w:type="gramStart"/>
      <w:r>
        <w:rPr>
          <w:bCs/>
          <w:sz w:val="28"/>
          <w:szCs w:val="28"/>
        </w:rPr>
        <w:t xml:space="preserve">neřeknu      </w:t>
      </w:r>
      <w:r w:rsidR="004B230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c) ihned</w:t>
      </w:r>
      <w:proofErr w:type="gramEnd"/>
      <w:r>
        <w:rPr>
          <w:bCs/>
          <w:sz w:val="28"/>
          <w:szCs w:val="28"/>
        </w:rPr>
        <w:t xml:space="preserve"> to ohlásím učiteli</w:t>
      </w:r>
    </w:p>
    <w:p w:rsidR="00164FD5" w:rsidRPr="004B2305" w:rsidRDefault="00164FD5" w:rsidP="00164FD5">
      <w:pPr>
        <w:spacing w:after="120"/>
        <w:jc w:val="both"/>
        <w:rPr>
          <w:b/>
          <w:bCs/>
          <w:sz w:val="28"/>
          <w:szCs w:val="28"/>
        </w:rPr>
      </w:pPr>
    </w:p>
    <w:p w:rsidR="00164FD5" w:rsidRPr="004B2305" w:rsidRDefault="00164FD5" w:rsidP="00164FD5">
      <w:pPr>
        <w:spacing w:after="120"/>
        <w:jc w:val="both"/>
        <w:rPr>
          <w:b/>
          <w:bCs/>
          <w:sz w:val="28"/>
          <w:szCs w:val="28"/>
        </w:rPr>
      </w:pPr>
      <w:r w:rsidRPr="004B2305">
        <w:rPr>
          <w:b/>
          <w:bCs/>
          <w:sz w:val="28"/>
          <w:szCs w:val="28"/>
        </w:rPr>
        <w:t>3. Mů</w:t>
      </w:r>
      <w:r w:rsidR="004B2305">
        <w:rPr>
          <w:b/>
          <w:bCs/>
          <w:sz w:val="28"/>
          <w:szCs w:val="28"/>
        </w:rPr>
        <w:t xml:space="preserve">žeš sám pracovat na elektr. </w:t>
      </w:r>
      <w:r w:rsidR="004B2305" w:rsidRPr="004B2305">
        <w:rPr>
          <w:b/>
          <w:bCs/>
          <w:sz w:val="28"/>
          <w:szCs w:val="28"/>
        </w:rPr>
        <w:t>přístrojích</w:t>
      </w:r>
      <w:r w:rsidRPr="004B2305">
        <w:rPr>
          <w:b/>
          <w:bCs/>
          <w:sz w:val="28"/>
          <w:szCs w:val="28"/>
        </w:rPr>
        <w:t xml:space="preserve"> v dílně (vrtačka, bruska)?</w:t>
      </w:r>
    </w:p>
    <w:p w:rsidR="00164FD5" w:rsidRDefault="00164FD5" w:rsidP="00164FD5">
      <w:p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a) pouze se souhlasem vyučujícího</w:t>
      </w:r>
      <w:r>
        <w:rPr>
          <w:bCs/>
          <w:sz w:val="28"/>
          <w:szCs w:val="28"/>
        </w:rPr>
        <w:tab/>
        <w:t xml:space="preserve">         b) ano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c) ne</w:t>
      </w:r>
    </w:p>
    <w:p w:rsidR="00164FD5" w:rsidRDefault="00164FD5" w:rsidP="00164FD5">
      <w:pPr>
        <w:spacing w:after="120"/>
        <w:jc w:val="both"/>
        <w:rPr>
          <w:bCs/>
          <w:sz w:val="28"/>
          <w:szCs w:val="28"/>
        </w:rPr>
      </w:pPr>
    </w:p>
    <w:p w:rsidR="00164FD5" w:rsidRPr="004B2305" w:rsidRDefault="00164FD5" w:rsidP="00164FD5">
      <w:pPr>
        <w:spacing w:after="120"/>
        <w:jc w:val="both"/>
        <w:rPr>
          <w:b/>
          <w:bCs/>
          <w:sz w:val="28"/>
          <w:szCs w:val="28"/>
        </w:rPr>
      </w:pPr>
      <w:r w:rsidRPr="004B2305">
        <w:rPr>
          <w:b/>
          <w:bCs/>
          <w:sz w:val="28"/>
          <w:szCs w:val="28"/>
        </w:rPr>
        <w:t>4. Kamarád si při práci s dřevem vrazí do ruky větší třísku. Co uděláš?</w:t>
      </w:r>
    </w:p>
    <w:p w:rsidR="00164FD5" w:rsidRDefault="00164FD5" w:rsidP="00164FD5">
      <w:p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a) sám mu ji vytáhnu</w:t>
      </w:r>
      <w:r>
        <w:rPr>
          <w:bCs/>
          <w:sz w:val="28"/>
          <w:szCs w:val="28"/>
        </w:rPr>
        <w:tab/>
        <w:t xml:space="preserve">   b) ohlásím to učiteli</w:t>
      </w:r>
      <w:r>
        <w:rPr>
          <w:bCs/>
          <w:sz w:val="28"/>
          <w:szCs w:val="28"/>
        </w:rPr>
        <w:tab/>
        <w:t xml:space="preserve">        c) nebudu dělat nic</w:t>
      </w:r>
    </w:p>
    <w:p w:rsidR="004B2305" w:rsidRDefault="004B2305" w:rsidP="00164FD5">
      <w:pPr>
        <w:spacing w:after="120"/>
        <w:jc w:val="both"/>
        <w:rPr>
          <w:bCs/>
          <w:sz w:val="28"/>
          <w:szCs w:val="28"/>
        </w:rPr>
      </w:pPr>
    </w:p>
    <w:p w:rsidR="004B2305" w:rsidRDefault="004B2305" w:rsidP="00164FD5">
      <w:pPr>
        <w:spacing w:after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Z odřenin a povrchových ran je krvácen</w:t>
      </w:r>
      <w:r w:rsidR="00704AE5">
        <w:rPr>
          <w:b/>
          <w:bCs/>
          <w:sz w:val="28"/>
          <w:szCs w:val="28"/>
        </w:rPr>
        <w:t>í</w:t>
      </w:r>
      <w:r>
        <w:rPr>
          <w:b/>
          <w:bCs/>
          <w:sz w:val="28"/>
          <w:szCs w:val="28"/>
        </w:rPr>
        <w:t>:</w:t>
      </w:r>
    </w:p>
    <w:p w:rsidR="004B2305" w:rsidRDefault="004B2305" w:rsidP="00164FD5">
      <w:p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a) tepenné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b) silné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c) slabé</w:t>
      </w:r>
    </w:p>
    <w:p w:rsidR="004B2305" w:rsidRDefault="004B2305" w:rsidP="00164FD5">
      <w:pPr>
        <w:spacing w:after="120"/>
        <w:jc w:val="both"/>
        <w:rPr>
          <w:bCs/>
          <w:sz w:val="28"/>
          <w:szCs w:val="28"/>
        </w:rPr>
      </w:pPr>
    </w:p>
    <w:p w:rsidR="004B2305" w:rsidRDefault="004B2305" w:rsidP="00164FD5">
      <w:pPr>
        <w:spacing w:after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Jak bude ošetřeno drobné poranění, které slabě krvácí?</w:t>
      </w:r>
    </w:p>
    <w:p w:rsidR="004B2305" w:rsidRDefault="004B2305" w:rsidP="004B2305">
      <w:pPr>
        <w:spacing w:after="120"/>
        <w:ind w:left="238" w:hanging="2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Pr="00792AD2">
        <w:rPr>
          <w:sz w:val="28"/>
          <w:szCs w:val="28"/>
        </w:rPr>
        <w:t>ranku vydezinfi</w:t>
      </w:r>
      <w:r>
        <w:rPr>
          <w:sz w:val="28"/>
          <w:szCs w:val="28"/>
        </w:rPr>
        <w:t>kujeme a přiložíme náplast</w:t>
      </w:r>
      <w:r w:rsidRPr="00792AD2">
        <w:rPr>
          <w:sz w:val="28"/>
          <w:szCs w:val="28"/>
        </w:rPr>
        <w:t xml:space="preserve"> opatřenou polštářkem</w:t>
      </w:r>
      <w:r>
        <w:rPr>
          <w:sz w:val="28"/>
          <w:szCs w:val="28"/>
        </w:rPr>
        <w:t>,</w:t>
      </w:r>
    </w:p>
    <w:p w:rsidR="004B2305" w:rsidRDefault="004B2305" w:rsidP="004B2305">
      <w:pPr>
        <w:spacing w:after="120"/>
        <w:ind w:left="238" w:hanging="238"/>
        <w:jc w:val="both"/>
        <w:rPr>
          <w:sz w:val="28"/>
          <w:szCs w:val="28"/>
        </w:rPr>
      </w:pPr>
      <w:r>
        <w:rPr>
          <w:sz w:val="28"/>
          <w:szCs w:val="28"/>
        </w:rPr>
        <w:t>b) okamžitě zajistíme převoz poraněného do nemocnice,</w:t>
      </w:r>
    </w:p>
    <w:p w:rsidR="004B2305" w:rsidRDefault="004B2305" w:rsidP="004B2305">
      <w:pPr>
        <w:spacing w:after="120"/>
        <w:ind w:left="238" w:hanging="238"/>
        <w:jc w:val="both"/>
        <w:rPr>
          <w:sz w:val="28"/>
          <w:szCs w:val="28"/>
        </w:rPr>
      </w:pPr>
      <w:r>
        <w:rPr>
          <w:sz w:val="28"/>
          <w:szCs w:val="28"/>
        </w:rPr>
        <w:t>c) drobné ranky a oděrky se ošetřovat nemusí.</w:t>
      </w:r>
    </w:p>
    <w:p w:rsidR="004B2305" w:rsidRDefault="004B2305" w:rsidP="004B2305">
      <w:pPr>
        <w:spacing w:after="120"/>
        <w:ind w:left="238" w:hanging="238"/>
        <w:jc w:val="both"/>
        <w:rPr>
          <w:sz w:val="28"/>
          <w:szCs w:val="28"/>
        </w:rPr>
      </w:pPr>
    </w:p>
    <w:p w:rsidR="004B2305" w:rsidRDefault="004B2305" w:rsidP="004B2305">
      <w:pPr>
        <w:spacing w:after="120"/>
        <w:ind w:left="36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Ze stojanové vrtačky vyndáváš vrták, který je dlouhou činností horký, a při manipulaci s ním se spálíš na třech prstech. Co nejdříve uděláš?</w:t>
      </w:r>
    </w:p>
    <w:p w:rsidR="004B2305" w:rsidRDefault="004B2305" w:rsidP="00C22C45">
      <w:pPr>
        <w:spacing w:after="12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C22C45">
        <w:rPr>
          <w:sz w:val="28"/>
          <w:szCs w:val="28"/>
        </w:rPr>
        <w:t>požádám učitele, aby mi to namazal nějakou mastičkou,</w:t>
      </w:r>
    </w:p>
    <w:p w:rsidR="00C22C45" w:rsidRDefault="00C22C45" w:rsidP="00C22C45">
      <w:pPr>
        <w:spacing w:after="12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b) na delší dobu dám popálené prsty pod tekoucí studenou vodu v umyvadle,</w:t>
      </w:r>
    </w:p>
    <w:p w:rsidR="00C22C45" w:rsidRDefault="00C22C45" w:rsidP="00C22C45">
      <w:pPr>
        <w:spacing w:after="12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c) budu si na to foukat a nikomu nic neřeknu.</w:t>
      </w:r>
    </w:p>
    <w:p w:rsidR="00C22C45" w:rsidRPr="004B2305" w:rsidRDefault="00C22C45" w:rsidP="004B2305">
      <w:pPr>
        <w:spacing w:after="120"/>
        <w:ind w:left="360" w:hanging="360"/>
        <w:jc w:val="both"/>
        <w:rPr>
          <w:sz w:val="28"/>
          <w:szCs w:val="28"/>
        </w:rPr>
      </w:pPr>
    </w:p>
    <w:p w:rsidR="004B2305" w:rsidRPr="004B2305" w:rsidRDefault="004B2305" w:rsidP="004B2305">
      <w:pPr>
        <w:ind w:left="240" w:hanging="240"/>
        <w:jc w:val="both"/>
        <w:rPr>
          <w:sz w:val="28"/>
          <w:szCs w:val="28"/>
        </w:rPr>
      </w:pPr>
    </w:p>
    <w:p w:rsidR="00164FD5" w:rsidRPr="00DE3F54" w:rsidRDefault="00164FD5" w:rsidP="00DE3F54">
      <w:pPr>
        <w:jc w:val="both"/>
        <w:rPr>
          <w:bCs/>
          <w:sz w:val="28"/>
          <w:szCs w:val="28"/>
        </w:rPr>
      </w:pPr>
    </w:p>
    <w:p w:rsidR="008F1356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Přehled zdrojů:</w:t>
      </w:r>
    </w:p>
    <w:p w:rsidR="00F20321" w:rsidRDefault="00F20321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5A02CF" w:rsidRDefault="00901D54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2" w:history="1">
        <w:r w:rsidR="005A02CF" w:rsidRPr="004B43E0">
          <w:rPr>
            <w:rStyle w:val="Hypertextovodkaz"/>
            <w:sz w:val="28"/>
            <w:szCs w:val="28"/>
          </w:rPr>
          <w:t>http://www.pralek.cz/drobne_krvave_poraneni/</w:t>
        </w:r>
      </w:hyperlink>
    </w:p>
    <w:p w:rsidR="005A02CF" w:rsidRPr="00E20F77" w:rsidRDefault="005A02CF" w:rsidP="0020519D">
      <w:pPr>
        <w:tabs>
          <w:tab w:val="left" w:pos="5387"/>
        </w:tabs>
        <w:jc w:val="both"/>
        <w:rPr>
          <w:sz w:val="16"/>
          <w:szCs w:val="16"/>
        </w:rPr>
      </w:pPr>
    </w:p>
    <w:p w:rsidR="006753FF" w:rsidRDefault="00901D54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3" w:history="1">
        <w:r w:rsidR="00731B7C" w:rsidRPr="007A4D78">
          <w:rPr>
            <w:rStyle w:val="Hypertextovodkaz"/>
            <w:sz w:val="28"/>
            <w:szCs w:val="28"/>
          </w:rPr>
          <w:t>http://www.google.cz/imgres?q=drobn%C3%A1+poran%C4%9Bn%C3%AD&amp;num=10&amp;hl=cs&amp;biw=1024&amp;bih=585&amp;tbm=isch&amp;tbnid=Y1sIWQtr8cyQpM:&amp;imgrefurl=http://www.fiftyfifty.cz/Umite-si-spravne-osetrit-drobna-poraneni-1858572.php&amp;docid</w:t>
        </w:r>
      </w:hyperlink>
    </w:p>
    <w:p w:rsidR="00C22C45" w:rsidRPr="00E20F77" w:rsidRDefault="00C22C45" w:rsidP="0020519D">
      <w:pPr>
        <w:tabs>
          <w:tab w:val="left" w:pos="5387"/>
        </w:tabs>
        <w:jc w:val="both"/>
        <w:rPr>
          <w:sz w:val="16"/>
          <w:szCs w:val="16"/>
        </w:rPr>
      </w:pPr>
    </w:p>
    <w:p w:rsidR="00C22C45" w:rsidRDefault="00901D54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4" w:history="1">
        <w:r w:rsidR="00F20321" w:rsidRPr="0087188A">
          <w:rPr>
            <w:rStyle w:val="Hypertextovodkaz"/>
            <w:sz w:val="28"/>
            <w:szCs w:val="28"/>
          </w:rPr>
          <w:t>http://cs.wikipedia.org/wiki/Pop%C3%A1lenina</w:t>
        </w:r>
      </w:hyperlink>
    </w:p>
    <w:p w:rsidR="00F20321" w:rsidRPr="00E20F77" w:rsidRDefault="00F20321" w:rsidP="0020519D">
      <w:pPr>
        <w:tabs>
          <w:tab w:val="left" w:pos="5387"/>
        </w:tabs>
        <w:jc w:val="both"/>
        <w:rPr>
          <w:sz w:val="16"/>
          <w:szCs w:val="16"/>
        </w:rPr>
      </w:pPr>
    </w:p>
    <w:p w:rsidR="00F20321" w:rsidRDefault="00901D54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5" w:history="1">
        <w:r w:rsidR="00F20321" w:rsidRPr="0087188A">
          <w:rPr>
            <w:rStyle w:val="Hypertextovodkaz"/>
            <w:sz w:val="28"/>
            <w:szCs w:val="28"/>
          </w:rPr>
          <w:t>http://www.prvni-pomoc.com/view.php?cisloclanku=2005100001</w:t>
        </w:r>
      </w:hyperlink>
    </w:p>
    <w:p w:rsidR="00F20321" w:rsidRPr="00E20F77" w:rsidRDefault="00F20321" w:rsidP="0020519D">
      <w:pPr>
        <w:tabs>
          <w:tab w:val="left" w:pos="5387"/>
        </w:tabs>
        <w:jc w:val="both"/>
        <w:rPr>
          <w:sz w:val="16"/>
          <w:szCs w:val="16"/>
        </w:rPr>
      </w:pPr>
    </w:p>
    <w:p w:rsidR="00F20321" w:rsidRDefault="00901D54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6" w:history="1">
        <w:r w:rsidR="00F20321" w:rsidRPr="0087188A">
          <w:rPr>
            <w:rStyle w:val="Hypertextovodkaz"/>
            <w:sz w:val="28"/>
            <w:szCs w:val="28"/>
          </w:rPr>
          <w:t>http://zena.centrum.cz/zdravi/domaci-lekar/clanek.phtml?id=745411</w:t>
        </w:r>
      </w:hyperlink>
    </w:p>
    <w:p w:rsidR="00F20321" w:rsidRPr="00E20F77" w:rsidRDefault="00F20321" w:rsidP="0020519D">
      <w:pPr>
        <w:tabs>
          <w:tab w:val="left" w:pos="5387"/>
        </w:tabs>
        <w:jc w:val="both"/>
        <w:rPr>
          <w:sz w:val="16"/>
          <w:szCs w:val="16"/>
        </w:rPr>
      </w:pPr>
    </w:p>
    <w:p w:rsidR="00F20321" w:rsidRDefault="00901D54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7" w:history="1">
        <w:r w:rsidR="00F20321" w:rsidRPr="0087188A">
          <w:rPr>
            <w:rStyle w:val="Hypertextovodkaz"/>
            <w:sz w:val="28"/>
            <w:szCs w:val="28"/>
          </w:rPr>
          <w:t>http://cz.hartmann.info/27022.php</w:t>
        </w:r>
      </w:hyperlink>
    </w:p>
    <w:p w:rsidR="00F20321" w:rsidRPr="00E20F77" w:rsidRDefault="00F20321" w:rsidP="0020519D">
      <w:pPr>
        <w:tabs>
          <w:tab w:val="left" w:pos="5387"/>
        </w:tabs>
        <w:jc w:val="both"/>
        <w:rPr>
          <w:sz w:val="16"/>
          <w:szCs w:val="16"/>
        </w:rPr>
      </w:pPr>
    </w:p>
    <w:p w:rsidR="00F20321" w:rsidRDefault="00901D54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8" w:history="1">
        <w:r w:rsidR="00F20321" w:rsidRPr="0087188A">
          <w:rPr>
            <w:rStyle w:val="Hypertextovodkaz"/>
            <w:sz w:val="28"/>
            <w:szCs w:val="28"/>
          </w:rPr>
          <w:t>http://svethomeopatie.cz/cs/95-drobne-urazy</w:t>
        </w:r>
      </w:hyperlink>
    </w:p>
    <w:p w:rsidR="00F20321" w:rsidRPr="00E20F77" w:rsidRDefault="00F20321" w:rsidP="0020519D">
      <w:pPr>
        <w:tabs>
          <w:tab w:val="left" w:pos="5387"/>
        </w:tabs>
        <w:jc w:val="both"/>
        <w:rPr>
          <w:sz w:val="16"/>
          <w:szCs w:val="16"/>
        </w:rPr>
      </w:pPr>
    </w:p>
    <w:p w:rsidR="00F20321" w:rsidRDefault="00901D54" w:rsidP="0020519D">
      <w:pPr>
        <w:tabs>
          <w:tab w:val="left" w:pos="5387"/>
        </w:tabs>
        <w:jc w:val="both"/>
        <w:rPr>
          <w:sz w:val="28"/>
          <w:szCs w:val="28"/>
        </w:rPr>
      </w:pPr>
      <w:hyperlink r:id="rId19" w:history="1">
        <w:r w:rsidR="00F20321" w:rsidRPr="0087188A">
          <w:rPr>
            <w:rStyle w:val="Hypertextovodkaz"/>
            <w:sz w:val="28"/>
            <w:szCs w:val="28"/>
          </w:rPr>
          <w:t>http://svethomeopatie.cz/cs/74-prvni-pomoc-pri-drobnych-urazech</w:t>
        </w:r>
      </w:hyperlink>
    </w:p>
    <w:p w:rsidR="00F20321" w:rsidRPr="00F20321" w:rsidRDefault="00F20321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F20321" w:rsidRDefault="00F20321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F20321" w:rsidRPr="00F20321" w:rsidRDefault="00F20321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731B7C" w:rsidRDefault="00731B7C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731B7C" w:rsidRPr="00731B7C" w:rsidRDefault="00731B7C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8466A9" w:rsidRDefault="008466A9" w:rsidP="00EB5714">
      <w:pPr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sectPr w:rsidR="008466A9" w:rsidSect="002C6675">
      <w:headerReference w:type="default" r:id="rId20"/>
      <w:footerReference w:type="even" r:id="rId21"/>
      <w:footerReference w:type="default" r:id="rId22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9E2" w:rsidRDefault="004D79E2" w:rsidP="00171B45">
      <w:r>
        <w:separator/>
      </w:r>
    </w:p>
  </w:endnote>
  <w:endnote w:type="continuationSeparator" w:id="0">
    <w:p w:rsidR="004D79E2" w:rsidRDefault="004D79E2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6C2" w:rsidRDefault="00901D54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C556C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556C2" w:rsidRDefault="00C556C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6501"/>
      <w:docPartObj>
        <w:docPartGallery w:val="Page Numbers (Bottom of Page)"/>
        <w:docPartUnique/>
      </w:docPartObj>
    </w:sdtPr>
    <w:sdtContent>
      <w:p w:rsidR="00306774" w:rsidRDefault="00901D54">
        <w:pPr>
          <w:pStyle w:val="Zpat"/>
          <w:jc w:val="center"/>
        </w:pPr>
        <w:fldSimple w:instr=" PAGE   \* MERGEFORMAT ">
          <w:r w:rsidR="00FF5FA2">
            <w:rPr>
              <w:noProof/>
            </w:rPr>
            <w:t>7</w:t>
          </w:r>
        </w:fldSimple>
      </w:p>
      <w:p w:rsidR="00306774" w:rsidRPr="003000DA" w:rsidRDefault="00306774" w:rsidP="00306774">
        <w:pPr>
          <w:jc w:val="center"/>
          <w:rPr>
            <w:bCs/>
            <w:i/>
            <w:szCs w:val="24"/>
          </w:rPr>
        </w:pPr>
        <w:r w:rsidRPr="003000DA">
          <w:rPr>
            <w:bCs/>
            <w:i/>
            <w:szCs w:val="24"/>
          </w:rPr>
          <w:t>Tento materiál vytvořil Mgr. Pavel Koreň v rámci projektu EU peníze školám.</w:t>
        </w:r>
      </w:p>
      <w:p w:rsidR="00306774" w:rsidRDefault="00901D54">
        <w:pPr>
          <w:pStyle w:val="Zpat"/>
          <w:jc w:val="center"/>
        </w:pPr>
      </w:p>
    </w:sdtContent>
  </w:sdt>
  <w:p w:rsidR="00C556C2" w:rsidRDefault="00C556C2" w:rsidP="003000DA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9E2" w:rsidRDefault="004D79E2" w:rsidP="00171B45">
      <w:r>
        <w:separator/>
      </w:r>
    </w:p>
  </w:footnote>
  <w:footnote w:type="continuationSeparator" w:id="0">
    <w:p w:rsidR="004D79E2" w:rsidRDefault="004D79E2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6C2" w:rsidRDefault="00704AE5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56C2" w:rsidRDefault="00C556C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70504"/>
    <w:multiLevelType w:val="hybridMultilevel"/>
    <w:tmpl w:val="B2505BE2"/>
    <w:lvl w:ilvl="0" w:tplc="966C3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803CB0"/>
    <w:multiLevelType w:val="hybridMultilevel"/>
    <w:tmpl w:val="84F403BE"/>
    <w:lvl w:ilvl="0" w:tplc="B2BC43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6F7F49"/>
    <w:multiLevelType w:val="hybridMultilevel"/>
    <w:tmpl w:val="0B8E91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4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35C83"/>
    <w:rsid w:val="000547ED"/>
    <w:rsid w:val="0006499E"/>
    <w:rsid w:val="0007078D"/>
    <w:rsid w:val="00097E62"/>
    <w:rsid w:val="000E03EB"/>
    <w:rsid w:val="001141E5"/>
    <w:rsid w:val="00151435"/>
    <w:rsid w:val="00157D32"/>
    <w:rsid w:val="00164FD5"/>
    <w:rsid w:val="00171B45"/>
    <w:rsid w:val="00191D1B"/>
    <w:rsid w:val="001C194D"/>
    <w:rsid w:val="001E77CD"/>
    <w:rsid w:val="0020519D"/>
    <w:rsid w:val="00216DFE"/>
    <w:rsid w:val="00233035"/>
    <w:rsid w:val="00287840"/>
    <w:rsid w:val="002C3906"/>
    <w:rsid w:val="002C6675"/>
    <w:rsid w:val="003000DA"/>
    <w:rsid w:val="00306774"/>
    <w:rsid w:val="003233A2"/>
    <w:rsid w:val="00325035"/>
    <w:rsid w:val="00331169"/>
    <w:rsid w:val="003450EF"/>
    <w:rsid w:val="00345E0E"/>
    <w:rsid w:val="00347477"/>
    <w:rsid w:val="00353E18"/>
    <w:rsid w:val="003555B7"/>
    <w:rsid w:val="00361E94"/>
    <w:rsid w:val="00390818"/>
    <w:rsid w:val="00390D70"/>
    <w:rsid w:val="003C6A0D"/>
    <w:rsid w:val="003E0397"/>
    <w:rsid w:val="003E69D7"/>
    <w:rsid w:val="004336A0"/>
    <w:rsid w:val="00440F13"/>
    <w:rsid w:val="00443BFE"/>
    <w:rsid w:val="00465603"/>
    <w:rsid w:val="00474144"/>
    <w:rsid w:val="004A0243"/>
    <w:rsid w:val="004B2305"/>
    <w:rsid w:val="004C2D73"/>
    <w:rsid w:val="004C35F8"/>
    <w:rsid w:val="004D79E2"/>
    <w:rsid w:val="00517B20"/>
    <w:rsid w:val="005575C3"/>
    <w:rsid w:val="005650E0"/>
    <w:rsid w:val="005655F9"/>
    <w:rsid w:val="0057645C"/>
    <w:rsid w:val="00587043"/>
    <w:rsid w:val="005A02CF"/>
    <w:rsid w:val="005B42BC"/>
    <w:rsid w:val="005C5F8F"/>
    <w:rsid w:val="005D1F4F"/>
    <w:rsid w:val="005E2822"/>
    <w:rsid w:val="00620C79"/>
    <w:rsid w:val="00636ECE"/>
    <w:rsid w:val="00647CE6"/>
    <w:rsid w:val="006753FF"/>
    <w:rsid w:val="00697B4A"/>
    <w:rsid w:val="006B6E22"/>
    <w:rsid w:val="006C6899"/>
    <w:rsid w:val="006D5E5D"/>
    <w:rsid w:val="006E5FE6"/>
    <w:rsid w:val="006E73EF"/>
    <w:rsid w:val="006F2A64"/>
    <w:rsid w:val="006F48FD"/>
    <w:rsid w:val="00704AE5"/>
    <w:rsid w:val="007112AE"/>
    <w:rsid w:val="00714B7A"/>
    <w:rsid w:val="00722033"/>
    <w:rsid w:val="00731B7C"/>
    <w:rsid w:val="00743B57"/>
    <w:rsid w:val="00747608"/>
    <w:rsid w:val="00762CD9"/>
    <w:rsid w:val="00782288"/>
    <w:rsid w:val="00792AD2"/>
    <w:rsid w:val="00794110"/>
    <w:rsid w:val="007B02E8"/>
    <w:rsid w:val="007D6227"/>
    <w:rsid w:val="007E6017"/>
    <w:rsid w:val="007F7E65"/>
    <w:rsid w:val="00831AC2"/>
    <w:rsid w:val="00833C73"/>
    <w:rsid w:val="008451E8"/>
    <w:rsid w:val="008466A9"/>
    <w:rsid w:val="008B5E6D"/>
    <w:rsid w:val="008C6084"/>
    <w:rsid w:val="008C6B3B"/>
    <w:rsid w:val="008D6E17"/>
    <w:rsid w:val="008E034C"/>
    <w:rsid w:val="008E2935"/>
    <w:rsid w:val="008F1356"/>
    <w:rsid w:val="00901D54"/>
    <w:rsid w:val="00913497"/>
    <w:rsid w:val="00924E41"/>
    <w:rsid w:val="00930A88"/>
    <w:rsid w:val="009673B4"/>
    <w:rsid w:val="00981E44"/>
    <w:rsid w:val="00996DE1"/>
    <w:rsid w:val="009B4321"/>
    <w:rsid w:val="009B7EC6"/>
    <w:rsid w:val="009C302E"/>
    <w:rsid w:val="009C46D0"/>
    <w:rsid w:val="00A02963"/>
    <w:rsid w:val="00A14418"/>
    <w:rsid w:val="00A34243"/>
    <w:rsid w:val="00A41809"/>
    <w:rsid w:val="00A52FA1"/>
    <w:rsid w:val="00A53430"/>
    <w:rsid w:val="00A72802"/>
    <w:rsid w:val="00A95B05"/>
    <w:rsid w:val="00AB347B"/>
    <w:rsid w:val="00AE6C92"/>
    <w:rsid w:val="00AF2ABC"/>
    <w:rsid w:val="00B14F34"/>
    <w:rsid w:val="00B1623C"/>
    <w:rsid w:val="00B200FE"/>
    <w:rsid w:val="00B21AF6"/>
    <w:rsid w:val="00B44596"/>
    <w:rsid w:val="00B66081"/>
    <w:rsid w:val="00B70802"/>
    <w:rsid w:val="00B72282"/>
    <w:rsid w:val="00B7593D"/>
    <w:rsid w:val="00B93DFD"/>
    <w:rsid w:val="00BE0746"/>
    <w:rsid w:val="00C22C45"/>
    <w:rsid w:val="00C25CC5"/>
    <w:rsid w:val="00C45915"/>
    <w:rsid w:val="00C556C2"/>
    <w:rsid w:val="00C5762C"/>
    <w:rsid w:val="00C96F60"/>
    <w:rsid w:val="00CA2A39"/>
    <w:rsid w:val="00CB7FB2"/>
    <w:rsid w:val="00CE07F9"/>
    <w:rsid w:val="00CF724B"/>
    <w:rsid w:val="00D059E1"/>
    <w:rsid w:val="00D1540B"/>
    <w:rsid w:val="00D86232"/>
    <w:rsid w:val="00D91E70"/>
    <w:rsid w:val="00DA43AB"/>
    <w:rsid w:val="00DC6C4F"/>
    <w:rsid w:val="00DE2D33"/>
    <w:rsid w:val="00DE3F54"/>
    <w:rsid w:val="00DE425F"/>
    <w:rsid w:val="00DF1FC1"/>
    <w:rsid w:val="00E0621D"/>
    <w:rsid w:val="00E20F77"/>
    <w:rsid w:val="00E23025"/>
    <w:rsid w:val="00E33414"/>
    <w:rsid w:val="00E37442"/>
    <w:rsid w:val="00E6426D"/>
    <w:rsid w:val="00EA4862"/>
    <w:rsid w:val="00EA4B7A"/>
    <w:rsid w:val="00EA6274"/>
    <w:rsid w:val="00EB5714"/>
    <w:rsid w:val="00EB6275"/>
    <w:rsid w:val="00ED0929"/>
    <w:rsid w:val="00EE0118"/>
    <w:rsid w:val="00EE3B8E"/>
    <w:rsid w:val="00EF17DE"/>
    <w:rsid w:val="00F03898"/>
    <w:rsid w:val="00F20321"/>
    <w:rsid w:val="00F208C7"/>
    <w:rsid w:val="00F20F3F"/>
    <w:rsid w:val="00F31F43"/>
    <w:rsid w:val="00F86B29"/>
    <w:rsid w:val="00F96EA5"/>
    <w:rsid w:val="00FD0470"/>
    <w:rsid w:val="00FF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22033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customStyle="1" w:styleId="Aaoeeu">
    <w:name w:val="Aaoeeu"/>
    <w:rsid w:val="0007078D"/>
    <w:pPr>
      <w:widowControl w:val="0"/>
    </w:pPr>
    <w:rPr>
      <w:lang w:val="en-US"/>
    </w:rPr>
  </w:style>
  <w:style w:type="paragraph" w:customStyle="1" w:styleId="Aeeaoaeaa1">
    <w:name w:val="A?eeaoae?aa 1"/>
    <w:basedOn w:val="Aaoeeu"/>
    <w:next w:val="Aaoeeu"/>
    <w:rsid w:val="0007078D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07078D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07078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07078D"/>
    <w:pPr>
      <w:jc w:val="right"/>
    </w:pPr>
    <w:rPr>
      <w:i/>
      <w:sz w:val="16"/>
    </w:rPr>
  </w:style>
  <w:style w:type="character" w:styleId="Siln">
    <w:name w:val="Strong"/>
    <w:basedOn w:val="Standardnpsmoodstavce"/>
    <w:qFormat/>
    <w:rsid w:val="00B70802"/>
    <w:rPr>
      <w:b/>
      <w:bCs/>
    </w:rPr>
  </w:style>
  <w:style w:type="paragraph" w:customStyle="1" w:styleId="wp-caption-text">
    <w:name w:val="wp-caption-text"/>
    <w:basedOn w:val="Normln"/>
    <w:rsid w:val="00B7080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slostrnky">
    <w:name w:val="page number"/>
    <w:basedOn w:val="Standardnpsmoodstavce"/>
    <w:rsid w:val="003000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z/imgres?q=drobn%C3%A1+poran%C4%9Bn%C3%AD&amp;num=10&amp;hl=cs&amp;biw=1024&amp;bih=585&amp;tbm=isch&amp;tbnid=Y1sIWQtr8cyQpM:&amp;imgrefurl=http://www.fiftyfifty.cz/Umite-si-spravne-osetrit-drobna-poraneni-1858572.php&amp;docid" TargetMode="External"/><Relationship Id="rId18" Type="http://schemas.openxmlformats.org/officeDocument/2006/relationships/hyperlink" Target="http://svethomeopatie.cz/cs/95-drobne-urazy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http://www.pralek.cz/drobne_krvave_poraneni/" TargetMode="External"/><Relationship Id="rId17" Type="http://schemas.openxmlformats.org/officeDocument/2006/relationships/hyperlink" Target="http://cz.hartmann.info/27022.php" TargetMode="External"/><Relationship Id="rId2" Type="http://schemas.openxmlformats.org/officeDocument/2006/relationships/styles" Target="styles.xml"/><Relationship Id="rId16" Type="http://schemas.openxmlformats.org/officeDocument/2006/relationships/hyperlink" Target="http://zena.centrum.cz/zdravi/domaci-lekar/clanek.phtml?id=745411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prvni-pomoc.com/view.php?cisloclanku=2005100001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svethomeopatie.cz/cs/74-prvni-pomoc-pri-drobnych-urazech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Pop%C3%A1lenina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7</TotalTime>
  <Pages>7</Pages>
  <Words>880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7195</CharactersWithSpaces>
  <SharedDoc>false</SharedDoc>
  <HLinks>
    <vt:vector size="48" baseType="variant">
      <vt:variant>
        <vt:i4>3866742</vt:i4>
      </vt:variant>
      <vt:variant>
        <vt:i4>21</vt:i4>
      </vt:variant>
      <vt:variant>
        <vt:i4>0</vt:i4>
      </vt:variant>
      <vt:variant>
        <vt:i4>5</vt:i4>
      </vt:variant>
      <vt:variant>
        <vt:lpwstr>http://svethomeopatie.cz/cs/74-prvni-pomoc-pri-drobnych-urazech</vt:lpwstr>
      </vt:variant>
      <vt:variant>
        <vt:lpwstr/>
      </vt:variant>
      <vt:variant>
        <vt:i4>3276842</vt:i4>
      </vt:variant>
      <vt:variant>
        <vt:i4>18</vt:i4>
      </vt:variant>
      <vt:variant>
        <vt:i4>0</vt:i4>
      </vt:variant>
      <vt:variant>
        <vt:i4>5</vt:i4>
      </vt:variant>
      <vt:variant>
        <vt:lpwstr>http://svethomeopatie.cz/cs/95-drobne-urazy</vt:lpwstr>
      </vt:variant>
      <vt:variant>
        <vt:lpwstr/>
      </vt:variant>
      <vt:variant>
        <vt:i4>2031621</vt:i4>
      </vt:variant>
      <vt:variant>
        <vt:i4>15</vt:i4>
      </vt:variant>
      <vt:variant>
        <vt:i4>0</vt:i4>
      </vt:variant>
      <vt:variant>
        <vt:i4>5</vt:i4>
      </vt:variant>
      <vt:variant>
        <vt:lpwstr>http://cz.hartmann.info/27022.php</vt:lpwstr>
      </vt:variant>
      <vt:variant>
        <vt:lpwstr/>
      </vt:variant>
      <vt:variant>
        <vt:i4>4587526</vt:i4>
      </vt:variant>
      <vt:variant>
        <vt:i4>12</vt:i4>
      </vt:variant>
      <vt:variant>
        <vt:i4>0</vt:i4>
      </vt:variant>
      <vt:variant>
        <vt:i4>5</vt:i4>
      </vt:variant>
      <vt:variant>
        <vt:lpwstr>http://zena.centrum.cz/zdravi/domaci-lekar/clanek.phtml?id=745411</vt:lpwstr>
      </vt:variant>
      <vt:variant>
        <vt:lpwstr/>
      </vt:variant>
      <vt:variant>
        <vt:i4>3866666</vt:i4>
      </vt:variant>
      <vt:variant>
        <vt:i4>9</vt:i4>
      </vt:variant>
      <vt:variant>
        <vt:i4>0</vt:i4>
      </vt:variant>
      <vt:variant>
        <vt:i4>5</vt:i4>
      </vt:variant>
      <vt:variant>
        <vt:lpwstr>http://www.prvni-pomoc.com/view.php?cisloclanku=2005100001</vt:lpwstr>
      </vt:variant>
      <vt:variant>
        <vt:lpwstr/>
      </vt:variant>
      <vt:variant>
        <vt:i4>196700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http://cs.wikipedia.org/wiki/Pop%C3%A1lenina</vt:lpwstr>
      </vt:variant>
      <vt:variant>
        <vt:lpwstr/>
      </vt:variant>
      <vt:variant>
        <vt:i4>2490492</vt:i4>
      </vt:variant>
      <vt:variant>
        <vt:i4>3</vt:i4>
      </vt:variant>
      <vt:variant>
        <vt:i4>0</vt:i4>
      </vt:variant>
      <vt:variant>
        <vt:i4>5</vt:i4>
      </vt:variant>
      <vt:variant>
        <vt:lpwstr>http://www.google.cz/imgres?q=drobn%C3%A1+poran%C4%9Bn%C3%AD&amp;num=10&amp;hl=cs&amp;biw=1024&amp;bih=585&amp;tbm=isch&amp;tbnid=Y1sIWQtr8cyQpM:&amp;imgrefurl=http://www.fiftyfifty.cz/Umite-si-spravne-osetrit-drobna-poraneni-1858572.php&amp;docid</vt:lpwstr>
      </vt:variant>
      <vt:variant>
        <vt:lpwstr/>
      </vt:variant>
      <vt:variant>
        <vt:i4>6946858</vt:i4>
      </vt:variant>
      <vt:variant>
        <vt:i4>0</vt:i4>
      </vt:variant>
      <vt:variant>
        <vt:i4>0</vt:i4>
      </vt:variant>
      <vt:variant>
        <vt:i4>5</vt:i4>
      </vt:variant>
      <vt:variant>
        <vt:lpwstr>http://www.pralek.cz/drobne_krvave_poraneni/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2012-09-06T16:08:00Z</dcterms:created>
  <dcterms:modified xsi:type="dcterms:W3CDTF">2014-03-07T08:38:00Z</dcterms:modified>
</cp:coreProperties>
</file>