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3D" w:rsidRPr="00576D09" w:rsidRDefault="00A41809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VY_12_INOVACE_PČ.6</w:t>
      </w:r>
      <w:r w:rsidR="00482CF6">
        <w:rPr>
          <w:b/>
          <w:sz w:val="28"/>
          <w:szCs w:val="28"/>
        </w:rPr>
        <w:t>.02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B7593D" w:rsidRDefault="00805C02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Plastické hmoty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A41809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červen</w:t>
      </w:r>
      <w:r w:rsidR="00B7593D">
        <w:rPr>
          <w:bCs/>
          <w:sz w:val="28"/>
          <w:szCs w:val="28"/>
        </w:rPr>
        <w:t xml:space="preserve"> 2012</w:t>
      </w:r>
    </w:p>
    <w:p w:rsidR="00B7593D" w:rsidRDefault="00A41809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šestý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</w:t>
      </w:r>
      <w:r w:rsidR="0019735B">
        <w:rPr>
          <w:bCs/>
          <w:sz w:val="28"/>
          <w:szCs w:val="28"/>
        </w:rPr>
        <w:t>vací oblast: člověk a svět práce</w:t>
      </w:r>
    </w:p>
    <w:p w:rsidR="00B7593D" w:rsidRDefault="003E0397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</w:t>
      </w:r>
      <w:r w:rsidR="0019735B">
        <w:rPr>
          <w:bCs/>
          <w:sz w:val="28"/>
          <w:szCs w:val="28"/>
        </w:rPr>
        <w:t>r: pracovní činnosti</w:t>
      </w:r>
    </w:p>
    <w:p w:rsidR="0019735B" w:rsidRDefault="0019735B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tematický okruh: práce s technickými materiály</w:t>
      </w:r>
    </w:p>
    <w:p w:rsidR="00B7593D" w:rsidRDefault="00B7593D" w:rsidP="006753FF">
      <w:pPr>
        <w:ind w:left="960" w:hanging="9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</w:t>
      </w:r>
      <w:r w:rsidR="004336A0">
        <w:rPr>
          <w:bCs/>
          <w:sz w:val="28"/>
          <w:szCs w:val="28"/>
        </w:rPr>
        <w:t xml:space="preserve"> – </w:t>
      </w:r>
      <w:r w:rsidR="00805C02">
        <w:rPr>
          <w:bCs/>
          <w:sz w:val="28"/>
          <w:szCs w:val="28"/>
        </w:rPr>
        <w:t>druhy plastů, vlastnosti plastů, celofán, igelit, novodur, PVC,</w:t>
      </w:r>
      <w:r w:rsidR="003233A2">
        <w:rPr>
          <w:bCs/>
          <w:sz w:val="28"/>
          <w:szCs w:val="28"/>
        </w:rPr>
        <w:t xml:space="preserve"> </w:t>
      </w:r>
      <w:r w:rsidR="00805C02">
        <w:rPr>
          <w:bCs/>
          <w:sz w:val="28"/>
          <w:szCs w:val="28"/>
        </w:rPr>
        <w:t xml:space="preserve">organické sklo </w:t>
      </w:r>
      <w:r w:rsidR="006753FF">
        <w:rPr>
          <w:bCs/>
          <w:sz w:val="28"/>
          <w:szCs w:val="28"/>
        </w:rPr>
        <w:t>(</w:t>
      </w:r>
      <w:r w:rsidR="004336A0">
        <w:rPr>
          <w:bCs/>
          <w:sz w:val="28"/>
          <w:szCs w:val="28"/>
        </w:rPr>
        <w:t>seznámit se</w:t>
      </w:r>
      <w:r w:rsidR="00310680">
        <w:rPr>
          <w:bCs/>
          <w:sz w:val="28"/>
          <w:szCs w:val="28"/>
        </w:rPr>
        <w:t>, umět vyhledat, roztřídit</w:t>
      </w:r>
      <w:r w:rsidR="006753FF">
        <w:rPr>
          <w:bCs/>
          <w:sz w:val="28"/>
          <w:szCs w:val="28"/>
        </w:rPr>
        <w:t>)</w:t>
      </w:r>
    </w:p>
    <w:p w:rsidR="00805C02" w:rsidRPr="00863F23" w:rsidRDefault="00B7593D" w:rsidP="005D1F4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B7593D" w:rsidRPr="008E034C" w:rsidRDefault="008E034C" w:rsidP="00697B4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dvou</w:t>
      </w:r>
      <w:r w:rsidR="00B7593D" w:rsidRPr="008E034C">
        <w:rPr>
          <w:bCs/>
          <w:sz w:val="28"/>
          <w:szCs w:val="28"/>
        </w:rPr>
        <w:t xml:space="preserve"> částí. V první části žáci získají základní </w:t>
      </w:r>
      <w:r w:rsidR="0057645C" w:rsidRPr="008E034C">
        <w:rPr>
          <w:bCs/>
          <w:sz w:val="28"/>
          <w:szCs w:val="28"/>
        </w:rPr>
        <w:t xml:space="preserve">teoretické informace </w:t>
      </w:r>
      <w:r w:rsidR="00A34243" w:rsidRPr="008E034C">
        <w:rPr>
          <w:bCs/>
          <w:sz w:val="28"/>
          <w:szCs w:val="28"/>
        </w:rPr>
        <w:t>o</w:t>
      </w:r>
      <w:r w:rsidR="00F208C7" w:rsidRPr="008E034C">
        <w:rPr>
          <w:bCs/>
          <w:sz w:val="28"/>
          <w:szCs w:val="28"/>
        </w:rPr>
        <w:t xml:space="preserve"> </w:t>
      </w:r>
      <w:r w:rsidR="00B93DFD" w:rsidRPr="008E034C">
        <w:rPr>
          <w:bCs/>
          <w:sz w:val="28"/>
          <w:szCs w:val="28"/>
        </w:rPr>
        <w:t>tom</w:t>
      </w:r>
      <w:r w:rsidR="00863F23">
        <w:rPr>
          <w:bCs/>
          <w:sz w:val="28"/>
          <w:szCs w:val="28"/>
        </w:rPr>
        <w:t>, co to jsou plasty, jaké máme základní druhy plastů  a seznámí se s jejich užitím.</w:t>
      </w:r>
      <w:r w:rsidR="005D1F4F" w:rsidRPr="008E034C">
        <w:rPr>
          <w:bCs/>
          <w:sz w:val="28"/>
          <w:szCs w:val="28"/>
        </w:rPr>
        <w:t xml:space="preserve"> </w:t>
      </w:r>
      <w:r w:rsidR="00A34243" w:rsidRPr="008E034C">
        <w:rPr>
          <w:bCs/>
          <w:sz w:val="28"/>
          <w:szCs w:val="28"/>
        </w:rPr>
        <w:t>V druhé části</w:t>
      </w:r>
      <w:r w:rsidR="00863F23">
        <w:rPr>
          <w:bCs/>
          <w:sz w:val="28"/>
          <w:szCs w:val="28"/>
        </w:rPr>
        <w:t>, která je praktická, nejdříve ve třídě vyhledávají předměty vyrobené z plastických hmot a pak určují, o jaký druh jde.</w:t>
      </w:r>
      <w:r w:rsidR="00EA4862">
        <w:rPr>
          <w:bCs/>
          <w:sz w:val="28"/>
          <w:szCs w:val="28"/>
        </w:rPr>
        <w:t xml:space="preserve"> V</w:t>
      </w:r>
      <w:r w:rsidR="00B93DFD" w:rsidRPr="008E034C">
        <w:rPr>
          <w:bCs/>
          <w:sz w:val="28"/>
          <w:szCs w:val="28"/>
        </w:rPr>
        <w:t>yužívají přitom teoretických poznatků z části první</w:t>
      </w:r>
      <w:r w:rsidR="00863F23">
        <w:rPr>
          <w:bCs/>
          <w:sz w:val="28"/>
          <w:szCs w:val="28"/>
        </w:rPr>
        <w:t>.</w:t>
      </w:r>
    </w:p>
    <w:p w:rsidR="003E0397" w:rsidRPr="003E0397" w:rsidRDefault="00B7593D" w:rsidP="003E0397">
      <w:pPr>
        <w:jc w:val="both"/>
        <w:rPr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C44D94">
        <w:rPr>
          <w:sz w:val="28"/>
          <w:szCs w:val="28"/>
        </w:rPr>
        <w:t>ý</w:t>
      </w:r>
      <w:r>
        <w:rPr>
          <w:sz w:val="28"/>
          <w:szCs w:val="28"/>
        </w:rPr>
        <w:t xml:space="preserve"> výstup</w:t>
      </w:r>
      <w:r w:rsidRPr="008B5E6D">
        <w:rPr>
          <w:sz w:val="28"/>
          <w:szCs w:val="28"/>
        </w:rPr>
        <w:t xml:space="preserve">: </w:t>
      </w:r>
      <w:r w:rsidR="003E0397" w:rsidRPr="003E0397">
        <w:rPr>
          <w:sz w:val="28"/>
          <w:szCs w:val="28"/>
        </w:rPr>
        <w:t>Žák by měl získat základní vědomosti o materiálech, nástrojích a pracovních postupech.</w:t>
      </w:r>
    </w:p>
    <w:p w:rsidR="00B7593D" w:rsidRPr="008B5E6D" w:rsidRDefault="00B7593D" w:rsidP="00697B4A">
      <w:pPr>
        <w:rPr>
          <w:sz w:val="28"/>
          <w:szCs w:val="28"/>
        </w:rPr>
      </w:pPr>
    </w:p>
    <w:p w:rsidR="00B7593D" w:rsidRPr="004336A0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EA4862" w:rsidRDefault="00EA4862" w:rsidP="00C5762C">
      <w:pPr>
        <w:jc w:val="center"/>
        <w:rPr>
          <w:bCs/>
          <w:sz w:val="16"/>
          <w:szCs w:val="16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863F23" w:rsidRDefault="00863F23" w:rsidP="009B3F7E">
      <w:pPr>
        <w:tabs>
          <w:tab w:val="left" w:pos="5387"/>
        </w:tabs>
        <w:spacing w:after="120"/>
        <w:jc w:val="both"/>
        <w:rPr>
          <w:b/>
          <w:sz w:val="28"/>
          <w:szCs w:val="28"/>
          <w:u w:val="single"/>
        </w:rPr>
      </w:pPr>
    </w:p>
    <w:p w:rsidR="009B3F7E" w:rsidRDefault="009B3F7E" w:rsidP="009B3F7E">
      <w:pPr>
        <w:tabs>
          <w:tab w:val="left" w:pos="5387"/>
        </w:tabs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1. Plastické hmoty – teoretická část</w:t>
      </w:r>
    </w:p>
    <w:p w:rsidR="009B3F7E" w:rsidRDefault="00310680" w:rsidP="009B3F7E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Plastické hmoty jsou materiály, jejichž podstatu tvoří makromolekulární látky a jež se dají tvarovat teplem nebo tlakem.</w:t>
      </w:r>
    </w:p>
    <w:p w:rsidR="00310680" w:rsidRPr="00863F23" w:rsidRDefault="00310680" w:rsidP="009B3F7E">
      <w:pPr>
        <w:tabs>
          <w:tab w:val="left" w:pos="5387"/>
        </w:tabs>
        <w:spacing w:after="120"/>
        <w:jc w:val="both"/>
        <w:rPr>
          <w:sz w:val="16"/>
          <w:szCs w:val="16"/>
        </w:rPr>
      </w:pPr>
    </w:p>
    <w:p w:rsidR="00310680" w:rsidRDefault="00310680" w:rsidP="009B3F7E">
      <w:pPr>
        <w:tabs>
          <w:tab w:val="left" w:pos="5387"/>
        </w:tabs>
        <w:spacing w:after="1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Celofán</w:t>
      </w:r>
    </w:p>
    <w:p w:rsidR="00A840D6" w:rsidRDefault="00A840D6" w:rsidP="009B3F7E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Je průhledná fólie z buničiny (celulózy), která nepropouští vodu ani tuky, je bez zápachu a bez chuti. Používá se hlavně na obaly (sešity a knihy). Celofán se může lepit syntetickými lepidly.</w:t>
      </w:r>
    </w:p>
    <w:p w:rsidR="00345966" w:rsidRDefault="00345966" w:rsidP="009B3F7E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345966" w:rsidRDefault="00C44D94" w:rsidP="002B7B72">
      <w:pPr>
        <w:tabs>
          <w:tab w:val="left" w:pos="5387"/>
        </w:tabs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19400" cy="1968500"/>
            <wp:effectExtent l="19050" t="0" r="0" b="0"/>
            <wp:docPr id="2" name="obrázek 2" descr="celof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lofá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96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966" w:rsidRPr="00345966" w:rsidRDefault="00345966" w:rsidP="009B3F7E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310680" w:rsidRPr="00345966" w:rsidRDefault="00C44D94" w:rsidP="009B3F7E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67400" cy="3098800"/>
            <wp:effectExtent l="19050" t="0" r="0" b="0"/>
            <wp:docPr id="4" name="obrázek 4" descr="celofá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elofán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09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BE16A4" w:rsidRDefault="00BE16A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BE16A4" w:rsidRDefault="00BE16A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BE16A4" w:rsidRDefault="00BE16A4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345966" w:rsidP="00345966">
      <w:pPr>
        <w:tabs>
          <w:tab w:val="left" w:pos="5387"/>
        </w:tabs>
        <w:spacing w:after="1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Polyvinylchlorid (Novodur, PVC)</w:t>
      </w:r>
    </w:p>
    <w:p w:rsidR="00345966" w:rsidRDefault="00345966" w:rsidP="00345966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Užití: krytina podlah, ochrana kovových součástí před korozí, instalační materiál, izolace v elektrotechnice.</w:t>
      </w:r>
    </w:p>
    <w:p w:rsidR="0032670F" w:rsidRDefault="0032670F" w:rsidP="00345966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32670F" w:rsidRPr="0032670F" w:rsidRDefault="00BE16A4" w:rsidP="002B7B72">
      <w:pPr>
        <w:tabs>
          <w:tab w:val="left" w:pos="5387"/>
        </w:tabs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01482" cy="3040083"/>
            <wp:effectExtent l="19050" t="0" r="0" b="0"/>
            <wp:docPr id="18" name="obrázek 1" descr="C:\Documents and Settings\uživatel\Dokumenty\Obrázky\kanalizac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Obrázky\kanalizace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365" cy="303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966" w:rsidRPr="00345966" w:rsidRDefault="00345966" w:rsidP="0020519D">
      <w:pPr>
        <w:tabs>
          <w:tab w:val="left" w:pos="5387"/>
        </w:tabs>
        <w:jc w:val="both"/>
        <w:rPr>
          <w:b/>
          <w:i/>
          <w:sz w:val="28"/>
          <w:szCs w:val="28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C44D94" w:rsidP="00BE16A4">
      <w:pPr>
        <w:tabs>
          <w:tab w:val="left" w:pos="5387"/>
        </w:tabs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>
            <wp:extent cx="2819400" cy="3035300"/>
            <wp:effectExtent l="19050" t="0" r="0" b="0"/>
            <wp:docPr id="7" name="obrázek 7" descr="instalační mate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stalační mater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03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670F">
        <w:rPr>
          <w:b/>
          <w:sz w:val="28"/>
          <w:szCs w:val="28"/>
          <w:u w:val="single"/>
        </w:rPr>
        <w:br w:type="textWrapping" w:clear="all"/>
      </w:r>
    </w:p>
    <w:p w:rsidR="0032670F" w:rsidRDefault="0032670F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2670F" w:rsidRDefault="0032670F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2670F" w:rsidRDefault="0032670F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2670F" w:rsidRDefault="0032670F" w:rsidP="0032670F">
      <w:pPr>
        <w:tabs>
          <w:tab w:val="left" w:pos="5387"/>
        </w:tabs>
        <w:spacing w:after="1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Igelit</w:t>
      </w:r>
    </w:p>
    <w:p w:rsidR="0032670F" w:rsidRDefault="0032670F" w:rsidP="0032670F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Užití: pláštěnky, v obuvnickém průmyslu, hračky, obalový materiál.</w:t>
      </w:r>
    </w:p>
    <w:p w:rsidR="0032670F" w:rsidRDefault="0032670F" w:rsidP="0032670F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32670F" w:rsidRDefault="0032670F" w:rsidP="0032670F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2670F" w:rsidRDefault="0032670F" w:rsidP="0032670F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EA38FB" w:rsidRDefault="00C44D94" w:rsidP="00EA38FB">
      <w:pPr>
        <w:tabs>
          <w:tab w:val="left" w:pos="5387"/>
        </w:tabs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71800" cy="3810000"/>
            <wp:effectExtent l="19050" t="0" r="0" b="0"/>
            <wp:docPr id="10" name="obrázek 10" descr="igel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geli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8FB" w:rsidRDefault="00EA38FB" w:rsidP="00EA38FB">
      <w:pPr>
        <w:tabs>
          <w:tab w:val="left" w:pos="5387"/>
        </w:tabs>
        <w:spacing w:after="120"/>
        <w:jc w:val="center"/>
        <w:rPr>
          <w:sz w:val="28"/>
          <w:szCs w:val="28"/>
        </w:rPr>
      </w:pPr>
    </w:p>
    <w:p w:rsidR="00EA38FB" w:rsidRDefault="00EA38FB" w:rsidP="00EA38FB">
      <w:pPr>
        <w:tabs>
          <w:tab w:val="left" w:pos="5387"/>
        </w:tabs>
        <w:spacing w:after="120"/>
        <w:jc w:val="center"/>
        <w:rPr>
          <w:sz w:val="28"/>
          <w:szCs w:val="28"/>
        </w:rPr>
      </w:pPr>
    </w:p>
    <w:p w:rsidR="0032670F" w:rsidRPr="0032670F" w:rsidRDefault="00C44D94" w:rsidP="00EA38FB">
      <w:pPr>
        <w:tabs>
          <w:tab w:val="left" w:pos="5387"/>
        </w:tabs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21677" cy="2299243"/>
            <wp:effectExtent l="19050" t="0" r="0" b="0"/>
            <wp:docPr id="11" name="obrázek 11" descr="pl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las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716" cy="230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70F" w:rsidRPr="0032670F" w:rsidRDefault="0032670F" w:rsidP="0020519D">
      <w:pPr>
        <w:tabs>
          <w:tab w:val="left" w:pos="5387"/>
        </w:tabs>
        <w:jc w:val="both"/>
        <w:rPr>
          <w:b/>
          <w:i/>
          <w:sz w:val="28"/>
          <w:szCs w:val="28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32670F" w:rsidP="0032670F">
      <w:pPr>
        <w:tabs>
          <w:tab w:val="left" w:pos="5387"/>
        </w:tabs>
        <w:spacing w:after="1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Organické sklo (plexisklo)</w:t>
      </w:r>
    </w:p>
    <w:p w:rsidR="0032670F" w:rsidRDefault="0032670F" w:rsidP="0032670F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Užití:</w:t>
      </w:r>
      <w:r w:rsidR="000C68C4">
        <w:rPr>
          <w:sz w:val="28"/>
          <w:szCs w:val="28"/>
        </w:rPr>
        <w:t xml:space="preserve"> v leteckém a automobilovém průmyslu, modely, v optice, elektrotechnice a lékařství, bižuterie.</w:t>
      </w:r>
    </w:p>
    <w:p w:rsidR="000C68C4" w:rsidRDefault="000C68C4" w:rsidP="0032670F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0C68C4" w:rsidRPr="000C68C4" w:rsidRDefault="00EA38FB" w:rsidP="00EA38FB">
      <w:pPr>
        <w:tabs>
          <w:tab w:val="left" w:pos="5387"/>
        </w:tabs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36035" cy="2339340"/>
            <wp:effectExtent l="19050" t="0" r="0" b="0"/>
            <wp:docPr id="20" name="obrázek 2" descr="C:\Documents and Settings\uživatel\Dokumenty\Obrázky\971897_744430578921789_20790141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živatel\Dokumenty\Obrázky\971897_744430578921789_207901418_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035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70F" w:rsidRPr="000C68C4" w:rsidRDefault="0032670F" w:rsidP="0032670F">
      <w:pPr>
        <w:tabs>
          <w:tab w:val="left" w:pos="5387"/>
        </w:tabs>
        <w:spacing w:after="120"/>
        <w:jc w:val="both"/>
        <w:rPr>
          <w:sz w:val="16"/>
          <w:szCs w:val="16"/>
        </w:rPr>
      </w:pPr>
    </w:p>
    <w:p w:rsidR="0032670F" w:rsidRPr="000C68C4" w:rsidRDefault="00EA38FB" w:rsidP="00EA38FB">
      <w:pPr>
        <w:tabs>
          <w:tab w:val="left" w:pos="5387"/>
        </w:tabs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>
            <wp:extent cx="3555423" cy="1840675"/>
            <wp:effectExtent l="19050" t="0" r="6927" b="0"/>
            <wp:docPr id="22" name="obrázek 3" descr="C:\Documents and Settings\uživatel\Dokumenty\Obrázky\ELSPLBGSP12BR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živatel\Dokumenty\Obrázky\ELSPLBGSP12BROW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658" cy="1837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70F" w:rsidRDefault="0032670F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2670F" w:rsidRPr="000C68C4" w:rsidRDefault="00C44D94" w:rsidP="000C68C4">
      <w:pPr>
        <w:tabs>
          <w:tab w:val="left" w:pos="5387"/>
        </w:tabs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>
            <wp:extent cx="2857500" cy="2565400"/>
            <wp:effectExtent l="19050" t="0" r="0" b="0"/>
            <wp:docPr id="15" name="obrázek 15" descr="plexi-biž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lexi-bižů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B02" w:rsidRDefault="00586B02" w:rsidP="000C68C4">
      <w:pPr>
        <w:tabs>
          <w:tab w:val="left" w:pos="5387"/>
        </w:tabs>
        <w:spacing w:after="120"/>
        <w:jc w:val="both"/>
        <w:rPr>
          <w:b/>
          <w:sz w:val="28"/>
          <w:szCs w:val="28"/>
          <w:u w:val="single"/>
        </w:rPr>
      </w:pPr>
    </w:p>
    <w:p w:rsidR="000C68C4" w:rsidRDefault="000C68C4" w:rsidP="000C68C4">
      <w:pPr>
        <w:tabs>
          <w:tab w:val="left" w:pos="5387"/>
        </w:tabs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2. Plastické hmoty – praktická část</w:t>
      </w:r>
    </w:p>
    <w:p w:rsidR="00381D79" w:rsidRDefault="00381D79" w:rsidP="000C68C4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 rozdělena do dvou částí. V první </w:t>
      </w:r>
      <w:r w:rsidR="00863F23">
        <w:rPr>
          <w:sz w:val="28"/>
          <w:szCs w:val="28"/>
        </w:rPr>
        <w:t xml:space="preserve">části </w:t>
      </w:r>
      <w:r>
        <w:rPr>
          <w:sz w:val="28"/>
          <w:szCs w:val="28"/>
        </w:rPr>
        <w:t>žáci ve třídě vyhledávají věci, které jsou vyrobeny z plastických hmot a</w:t>
      </w:r>
      <w:r w:rsidR="00863F23">
        <w:rPr>
          <w:sz w:val="28"/>
          <w:szCs w:val="28"/>
        </w:rPr>
        <w:t xml:space="preserve"> jejich názvy píší</w:t>
      </w:r>
      <w:r>
        <w:rPr>
          <w:sz w:val="28"/>
          <w:szCs w:val="28"/>
        </w:rPr>
        <w:t xml:space="preserve"> na tabuli. Např. trojúhelník, plastová okna, obaly na sešity, lopatička a smetáček, zásuvky, vypínače, podlahová krytina, kryty osvětlení, trubka odpadu z umyvadla, náušnice, náramky, penál atd.</w:t>
      </w:r>
    </w:p>
    <w:p w:rsidR="00381D79" w:rsidRDefault="00381D79" w:rsidP="000C68C4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V druhé části je samostatně přiřazují k jednotlivým druhům plastických hmot.</w:t>
      </w:r>
    </w:p>
    <w:p w:rsidR="00381D79" w:rsidRDefault="00863F23" w:rsidP="000C68C4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381D79">
        <w:rPr>
          <w:sz w:val="28"/>
          <w:szCs w:val="28"/>
        </w:rPr>
        <w:t xml:space="preserve">CELOFÁN            </w:t>
      </w:r>
      <w:r>
        <w:rPr>
          <w:sz w:val="28"/>
          <w:szCs w:val="28"/>
        </w:rPr>
        <w:t xml:space="preserve">  </w:t>
      </w:r>
      <w:r w:rsidR="00381D79">
        <w:rPr>
          <w:sz w:val="28"/>
          <w:szCs w:val="28"/>
        </w:rPr>
        <w:t>NOVODUR</w:t>
      </w:r>
      <w:proofErr w:type="gramEnd"/>
      <w:r w:rsidR="00381D79">
        <w:rPr>
          <w:sz w:val="28"/>
          <w:szCs w:val="28"/>
        </w:rPr>
        <w:t xml:space="preserve">, PVC      </w:t>
      </w:r>
      <w:r w:rsidR="0019735B">
        <w:rPr>
          <w:sz w:val="28"/>
          <w:szCs w:val="28"/>
        </w:rPr>
        <w:t xml:space="preserve">        IGELIT          PLEXISK</w:t>
      </w:r>
      <w:r w:rsidR="00381D79">
        <w:rPr>
          <w:sz w:val="28"/>
          <w:szCs w:val="28"/>
        </w:rPr>
        <w:t xml:space="preserve">LO </w:t>
      </w:r>
    </w:p>
    <w:p w:rsidR="00381D79" w:rsidRDefault="00381D79" w:rsidP="000C68C4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…………………   ………………………..   ……………….  </w:t>
      </w:r>
      <w:r w:rsidR="00863F23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</w:t>
      </w:r>
      <w:r w:rsidR="00863F23">
        <w:rPr>
          <w:sz w:val="28"/>
          <w:szCs w:val="28"/>
        </w:rPr>
        <w:t>.</w:t>
      </w:r>
    </w:p>
    <w:p w:rsidR="00863F23" w:rsidRDefault="00863F23" w:rsidP="000C68C4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   ………………………..   ……………….   ………………….</w:t>
      </w:r>
    </w:p>
    <w:p w:rsidR="00863F23" w:rsidRDefault="00863F23" w:rsidP="000C68C4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   ………………………..   ……………….   ………………….</w:t>
      </w:r>
    </w:p>
    <w:p w:rsidR="00863F23" w:rsidRDefault="00863F23" w:rsidP="000C68C4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   ………………………..   ……………….   ………………….</w:t>
      </w:r>
    </w:p>
    <w:p w:rsidR="00863F23" w:rsidRDefault="00863F23" w:rsidP="000C68C4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   ………………………..   ……………….   ………………….</w:t>
      </w:r>
    </w:p>
    <w:p w:rsidR="00863F23" w:rsidRDefault="00863F23" w:rsidP="000C68C4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………………....   ………………………..   ……………….   ………………….</w:t>
      </w:r>
    </w:p>
    <w:p w:rsidR="00863F23" w:rsidRPr="00381D79" w:rsidRDefault="00863F23" w:rsidP="000C68C4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   ………………………..   ……………….   ………………….</w:t>
      </w:r>
    </w:p>
    <w:p w:rsidR="0032670F" w:rsidRDefault="0032670F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2670F" w:rsidRDefault="0032670F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863F23" w:rsidRDefault="00863F23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863F23" w:rsidRDefault="00863F23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863F23" w:rsidRDefault="00863F23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863F23" w:rsidRDefault="00863F23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54B7" w:rsidRDefault="001454B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F1356" w:rsidRDefault="006753FF" w:rsidP="0020519D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Přehled zdrojů:</w:t>
      </w:r>
    </w:p>
    <w:p w:rsidR="00BE16A4" w:rsidRPr="00BE16A4" w:rsidRDefault="000C1DC2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16" w:history="1">
        <w:r w:rsidR="00BE16A4" w:rsidRPr="00BE16A4">
          <w:rPr>
            <w:rStyle w:val="Hypertextovodkaz"/>
            <w:sz w:val="28"/>
            <w:szCs w:val="28"/>
          </w:rPr>
          <w:t>http://www.google.cz/imgres?hl=cs&amp;biw=1024&amp;bih=585&amp;tbm=isch&amp;tbnid=PGzutuSu2DzvSM%3A&amp;imgrefurl=http%3A%2F%2Fwww.polmarkus.cz%2FVybaveni-pekaren-a-cukraren%2FFolie%2FCelofan%2F&amp;docid=ewLla7alTP5lMM&amp;imgurl=http%3A%2F%2Fwww.polmarkus.cz%2FFotografie%2FZbozi%2FOriginal%2F1509.jpg&amp;w=405&amp;h=249&amp;ei=K98ZU7KVHMSg4gSqyoGACw&amp;zoom=1&amp;iact=rc&amp;dur=1797&amp;page=1&amp;start=0&amp;ndsp=12&amp;ved=0CGgQrQMwBg</w:t>
        </w:r>
      </w:hyperlink>
    </w:p>
    <w:p w:rsidR="009B3F7E" w:rsidRPr="00BE16A4" w:rsidRDefault="009B3F7E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9B3F7E" w:rsidRPr="00BE16A4" w:rsidRDefault="000C1DC2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17" w:history="1">
        <w:r w:rsidR="00BE16A4" w:rsidRPr="00BE16A4">
          <w:rPr>
            <w:rStyle w:val="Hypertextovodkaz"/>
            <w:sz w:val="28"/>
            <w:szCs w:val="28"/>
          </w:rPr>
          <w:t>http://www.google.cz/imgres?hl=cs&amp;biw=1024&amp;bih=585&amp;tbm=isch&amp;tbnid=ZtBcf2VFr6PxSM%3A&amp;imgrefurl=http%3A%2F%2Fwww.jarico.cz%2Fdarkove-sacky-z-tatraflanu-a-metalizy-tatraflanove-archy-katskup40050_179.php&amp;docid=GgeIc_VC-U-feM&amp;imgurl=http%3A%2F%2Fwww.jarico.cz%2Fpic_zbozi%2F500790.jpg&amp;w=1000&amp;h=749&amp;ei=K98ZU7KVHMSg4gSqyoGACw&amp;zoom=1&amp;iact=rc&amp;dur=1156&amp;page=1&amp;start=0&amp;ndsp=12&amp;ved=0CFkQrQMwAQ</w:t>
        </w:r>
      </w:hyperlink>
    </w:p>
    <w:p w:rsidR="00BE16A4" w:rsidRPr="00BE16A4" w:rsidRDefault="00BE16A4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BE16A4" w:rsidRPr="00BE16A4" w:rsidRDefault="000C1DC2" w:rsidP="00BE16A4">
      <w:pPr>
        <w:tabs>
          <w:tab w:val="left" w:pos="5387"/>
        </w:tabs>
        <w:jc w:val="both"/>
        <w:rPr>
          <w:sz w:val="28"/>
          <w:szCs w:val="28"/>
        </w:rPr>
      </w:pPr>
      <w:hyperlink r:id="rId18" w:history="1">
        <w:r w:rsidR="00BE16A4" w:rsidRPr="00BE16A4">
          <w:rPr>
            <w:rStyle w:val="Hypertextovodkaz"/>
            <w:sz w:val="28"/>
            <w:szCs w:val="28"/>
          </w:rPr>
          <w:t>http://www.google.cz/imgres?hl=cs&amp;biw=1024&amp;bih=585&amp;tbm=isch&amp;tbnid=ZyYk99E61gxF5M%3A&amp;imgrefurl=http%3A%2F%2Fwww.termolux.cz%2Ftrubky-a-tvarovky%2Fkanalizace.php&amp;docid=K_v-VqTn-lqKEM&amp;imgurl=http%3A%2F%2Fwww.termolux.cz%2Fuserfiles%2Fimage%2Fpotrubi%2Fkanalizace1.jpg&amp;w=260&amp;h=294&amp;ei=KOAZU6e9C-rB7AaT84HIAw&amp;zoom=1&amp;iact=rc&amp;dur=1469&amp;page=2&amp;start=13&amp;ndsp=12&amp;ved=0CKEBEK0DMBc</w:t>
        </w:r>
      </w:hyperlink>
    </w:p>
    <w:p w:rsidR="00BE16A4" w:rsidRPr="009B3F7E" w:rsidRDefault="00BE16A4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B3F7E" w:rsidRDefault="000C1DC2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19" w:history="1">
        <w:r w:rsidR="00BE16A4" w:rsidRPr="00ED708E">
          <w:rPr>
            <w:rStyle w:val="Hypertextovodkaz"/>
            <w:sz w:val="28"/>
            <w:szCs w:val="28"/>
          </w:rPr>
          <w:t>http://www.google.cz/imgres?hl=cs&amp;biw=1024&amp;bih=585&amp;tbm=isch&amp;tbnid=qSkf4HKtn_hanM%3A&amp;imgrefurl=http%3A%2F%2Fcs.wikipedia.org%2Fwiki%2FVodi%25C4%258D_(elektrotechnick%25C3%25BD_v%25C3%25BDrobek)&amp;docid=_qzJUa3VHB6HNM&amp;imgurl=http%3A%2F%2Fupload.wikimedia.org%2Fwikipedia%2Fcommons%2Fthumb%2Fb%2Fb5%2FCavo3x1.5.jpg%2F300px-Cavo3x1.5.jpg&amp;w=300&amp;h=382&amp;ei=3OAZU7btE8X07Aab8oHwDg&amp;zoom=1&amp;iact=rc&amp;dur=2750&amp;page=1&amp;start=0&amp;ndsp=12&amp;ved=0CFYQrQMwAA</w:t>
        </w:r>
      </w:hyperlink>
    </w:p>
    <w:p w:rsidR="00BE16A4" w:rsidRDefault="00BE16A4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EA38FB" w:rsidRDefault="000C1DC2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20" w:history="1">
        <w:r w:rsidR="00EA38FB" w:rsidRPr="00ED708E">
          <w:rPr>
            <w:rStyle w:val="Hypertextovodkaz"/>
            <w:sz w:val="28"/>
            <w:szCs w:val="28"/>
          </w:rPr>
          <w:t>http://www.google.cz/imgres?hl=cs&amp;biw=1024&amp;bih=585&amp;tbm=isch&amp;tbnid=5OLxpoCp6xF__M%3A&amp;imgrefurl=http%3A%2F%2Fwww.treking.cz%2Ftesty%2Fplastenky-a-ponca.htm&amp;docid=MA-TQbQ3gSGXWM&amp;imgurl=http%3A%2F%2Fwww.treking.cz%2Ftesty%2Fplastenky-a-ponca.jpg&amp;w=350&amp;h=400&amp;ei=O-EZU83mGaWf7AbxtICoCg&amp;zoom=1&amp;iact=rc&amp;dur=1578&amp;page=1&amp;start=0&amp;ndsp=15&amp;ved=0CIABEK0DMA4</w:t>
        </w:r>
      </w:hyperlink>
    </w:p>
    <w:p w:rsidR="00EA38FB" w:rsidRPr="009B3F7E" w:rsidRDefault="00EA38FB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8466A9" w:rsidRDefault="000C1DC2" w:rsidP="00EA38FB">
      <w:pPr>
        <w:rPr>
          <w:sz w:val="28"/>
          <w:szCs w:val="28"/>
        </w:rPr>
      </w:pPr>
      <w:hyperlink r:id="rId21" w:history="1">
        <w:r w:rsidR="00EA38FB" w:rsidRPr="00ED708E">
          <w:rPr>
            <w:rStyle w:val="Hypertextovodkaz"/>
            <w:sz w:val="28"/>
            <w:szCs w:val="28"/>
          </w:rPr>
          <w:t>http://www.google.cz/imgres?hl=cs&amp;biw=1024&amp;bih=585&amp;tbm=isch&amp;tbnid=8ewTAmiNmZUS9M%3A&amp;imgrefurl=http%3A%2F%2Fwww.designmagazin.cz%2Fudalosti%2F13819-napadite-retro-hracky-libuse-niklove-vystavuje-upm.html&amp;docid=qIFeQ4CJ1hGhWM&amp;imgurl=http%3A%2F%2Fwww.designmagazin.cz%2Ffoto%2F2010%2F04%2Fvystava-libuse-niklova-upm-1.jpg&amp;w=700&amp;h=420&amp;ei=heEZU8i1JovoywPerIGYBw&amp;zoom=1&amp;iact=rc&amp;dur=640&amp;page=2&amp;start=14&amp;ndsp=14&amp;ved=0CIABEK0DMA4</w:t>
        </w:r>
      </w:hyperlink>
    </w:p>
    <w:p w:rsidR="00EA38FB" w:rsidRDefault="00EA38FB" w:rsidP="00EA38FB">
      <w:pPr>
        <w:rPr>
          <w:sz w:val="28"/>
          <w:szCs w:val="28"/>
        </w:rPr>
      </w:pPr>
    </w:p>
    <w:p w:rsidR="008466A9" w:rsidRDefault="000C1DC2" w:rsidP="00EA38FB">
      <w:pPr>
        <w:rPr>
          <w:sz w:val="28"/>
          <w:szCs w:val="28"/>
        </w:rPr>
      </w:pPr>
      <w:hyperlink r:id="rId22" w:history="1">
        <w:r w:rsidR="00EA38FB" w:rsidRPr="00ED708E">
          <w:rPr>
            <w:rStyle w:val="Hypertextovodkaz"/>
            <w:sz w:val="28"/>
            <w:szCs w:val="28"/>
          </w:rPr>
          <w:t>http://www.google.cz/imgres?hl=cs&amp;biw=1024&amp;bih=585&amp;tbm=isch&amp;tbnid=GZS5zK-uF6gZXM%3A&amp;imgrefurl=https%3A%2F%2Fcs-cz.facebook.com%2Fpages%2FLexani-Racing%2F392608365505&amp;docid=t4RdZjW97JgyxM&amp;imgurl=https%3A%2F%2Ffbcdn-sphotos-a-a.akamaihd.net%2Fhphotos-ak-frc3%2Ft1%2Fs403x403%2F971897_744430578921789_207901418_n.jpg&amp;w=403&amp;h=246&amp;ei=_-EZU4G-H6jA7Abho4H4DA&amp;zoom=1&amp;iact=rc&amp;dur=797&amp;page=4&amp;start=45&amp;ndsp=12&amp;ved=0CIQCEK0DMDg</w:t>
        </w:r>
      </w:hyperlink>
    </w:p>
    <w:p w:rsidR="00EA38FB" w:rsidRDefault="00EA38FB" w:rsidP="00EA38FB">
      <w:pPr>
        <w:rPr>
          <w:sz w:val="28"/>
          <w:szCs w:val="28"/>
        </w:rPr>
      </w:pPr>
    </w:p>
    <w:p w:rsidR="008466A9" w:rsidRDefault="000C1DC2" w:rsidP="00EA38FB">
      <w:pPr>
        <w:rPr>
          <w:sz w:val="28"/>
          <w:szCs w:val="28"/>
        </w:rPr>
      </w:pPr>
      <w:hyperlink r:id="rId23" w:history="1">
        <w:r w:rsidR="00EA38FB" w:rsidRPr="00ED708E">
          <w:rPr>
            <w:rStyle w:val="Hypertextovodkaz"/>
            <w:sz w:val="28"/>
            <w:szCs w:val="28"/>
          </w:rPr>
          <w:t>http://www.google.cz/imgres?hl=cs&amp;biw=1024&amp;bih=585&amp;tbm=isch&amp;tbnid=qBY6WNCVmaTafM%3A&amp;imgrefurl=http%3A%2F%2Fwww.mysticskateshop.cz%2Fbrands%2Felectric%2F50300000562%2Cplexi.html%3Fstart%3D27&amp;docid=LpqTS_MKTBwDxM&amp;itg=1&amp;imgurl=http%3A%2F%2Fwww.mysticskateshop.cz%2Fvimage%2F1000x1000%2Fdata%2Fimage%2Fzbozi%2FELSPLBGSP12BROWN.JPG&amp;w=633&amp;h=379&amp;ei=neIZU5TxGa-V7AbK6YHoDg&amp;zoom=1&amp;iact=rc&amp;dur=4391&amp;page=2&amp;start=12&amp;ndsp=14&amp;ved=0CH0QrQMwDQ</w:t>
        </w:r>
      </w:hyperlink>
    </w:p>
    <w:p w:rsidR="00EA38FB" w:rsidRDefault="00EA38FB" w:rsidP="00EA38FB">
      <w:pPr>
        <w:rPr>
          <w:sz w:val="28"/>
          <w:szCs w:val="28"/>
        </w:rPr>
      </w:pPr>
    </w:p>
    <w:p w:rsidR="00EA38FB" w:rsidRDefault="000C1DC2" w:rsidP="00EA38FB">
      <w:pPr>
        <w:rPr>
          <w:sz w:val="28"/>
          <w:szCs w:val="28"/>
        </w:rPr>
      </w:pPr>
      <w:hyperlink r:id="rId24" w:history="1">
        <w:r w:rsidR="00EA38FB" w:rsidRPr="00ED708E">
          <w:rPr>
            <w:rStyle w:val="Hypertextovodkaz"/>
            <w:sz w:val="28"/>
            <w:szCs w:val="28"/>
          </w:rPr>
          <w:t>http://www.google.cz/imgres?hl=cs&amp;biw=1024&amp;bih=585&amp;tbm=isch&amp;tbnid=x5dsYXdKlwhKtM%3A&amp;imgrefurl=http%3A%2F%2Fzena-in.cz%2Fclanek%2Fkdy-se-bizuterie-stava-sperkem&amp;docid=sdEqPlF7WsyRWM&amp;imgurl=http%3A%2F%2Fzena-in.cz%2Fmedia%2F2011%2F05%2F31%2Fsperk2.jpg&amp;w=460&amp;h=475&amp;ei=EuMZU-mHK8WyywOu9oKwAw&amp;zoom=1&amp;iact=rc&amp;dur=3500&amp;page=1&amp;start=0&amp;ndsp=13&amp;ved=0CFYQrQMwAA</w:t>
        </w:r>
      </w:hyperlink>
    </w:p>
    <w:p w:rsidR="00EA38FB" w:rsidRDefault="00EA38FB" w:rsidP="00EA38FB">
      <w:pPr>
        <w:rPr>
          <w:sz w:val="28"/>
          <w:szCs w:val="28"/>
        </w:rPr>
      </w:pPr>
    </w:p>
    <w:sectPr w:rsidR="00EA38FB" w:rsidSect="002C6675">
      <w:headerReference w:type="default" r:id="rId25"/>
      <w:footerReference w:type="even" r:id="rId26"/>
      <w:footerReference w:type="default" r:id="rId27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8C4" w:rsidRDefault="000C68C4" w:rsidP="00171B45">
      <w:r>
        <w:separator/>
      </w:r>
    </w:p>
  </w:endnote>
  <w:endnote w:type="continuationSeparator" w:id="0">
    <w:p w:rsidR="000C68C4" w:rsidRDefault="000C68C4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8C4" w:rsidRDefault="000C1DC2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C68C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C68C4" w:rsidRDefault="000C68C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8C4" w:rsidRPr="00C44D94" w:rsidRDefault="000C1DC2" w:rsidP="00794110">
    <w:pPr>
      <w:pStyle w:val="Zpat"/>
      <w:framePr w:wrap="around" w:vAnchor="text" w:hAnchor="margin" w:xAlign="center" w:y="1"/>
      <w:rPr>
        <w:rStyle w:val="slostrnky"/>
        <w:i/>
      </w:rPr>
    </w:pPr>
    <w:r w:rsidRPr="00C44D94">
      <w:rPr>
        <w:rStyle w:val="slostrnky"/>
        <w:i/>
      </w:rPr>
      <w:fldChar w:fldCharType="begin"/>
    </w:r>
    <w:r w:rsidR="000C68C4" w:rsidRPr="00C44D94">
      <w:rPr>
        <w:rStyle w:val="slostrnky"/>
        <w:i/>
      </w:rPr>
      <w:instrText xml:space="preserve">PAGE  </w:instrText>
    </w:r>
    <w:r w:rsidRPr="00C44D94">
      <w:rPr>
        <w:rStyle w:val="slostrnky"/>
        <w:i/>
      </w:rPr>
      <w:fldChar w:fldCharType="separate"/>
    </w:r>
    <w:r w:rsidR="00586B02">
      <w:rPr>
        <w:rStyle w:val="slostrnky"/>
        <w:i/>
        <w:noProof/>
      </w:rPr>
      <w:t>8</w:t>
    </w:r>
    <w:r w:rsidRPr="00C44D94">
      <w:rPr>
        <w:rStyle w:val="slostrnky"/>
        <w:i/>
      </w:rPr>
      <w:fldChar w:fldCharType="end"/>
    </w:r>
  </w:p>
  <w:p w:rsidR="00C44D94" w:rsidRDefault="00C44D94" w:rsidP="003000DA">
    <w:pPr>
      <w:jc w:val="center"/>
      <w:rPr>
        <w:bCs/>
        <w:i/>
        <w:szCs w:val="24"/>
      </w:rPr>
    </w:pPr>
  </w:p>
  <w:p w:rsidR="000C68C4" w:rsidRPr="003000DA" w:rsidRDefault="000C68C4" w:rsidP="003000DA">
    <w:pPr>
      <w:jc w:val="center"/>
      <w:rPr>
        <w:bCs/>
        <w:i/>
        <w:szCs w:val="24"/>
      </w:rPr>
    </w:pPr>
    <w:r w:rsidRPr="003000DA">
      <w:rPr>
        <w:bCs/>
        <w:i/>
        <w:szCs w:val="24"/>
      </w:rPr>
      <w:t>Tento materiál vytvořil Mgr. Pavel Koreň v rámci projektu EU peníze školám.</w:t>
    </w:r>
  </w:p>
  <w:p w:rsidR="000C68C4" w:rsidRDefault="000C68C4" w:rsidP="003000DA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8C4" w:rsidRDefault="000C68C4" w:rsidP="00171B45">
      <w:r>
        <w:separator/>
      </w:r>
    </w:p>
  </w:footnote>
  <w:footnote w:type="continuationSeparator" w:id="0">
    <w:p w:rsidR="000C68C4" w:rsidRDefault="000C68C4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8C4" w:rsidRDefault="00C44D94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C68C4" w:rsidRDefault="000C68C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70504"/>
    <w:multiLevelType w:val="hybridMultilevel"/>
    <w:tmpl w:val="B2505BE2"/>
    <w:lvl w:ilvl="0" w:tplc="966C33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803CB0"/>
    <w:multiLevelType w:val="hybridMultilevel"/>
    <w:tmpl w:val="84F403BE"/>
    <w:lvl w:ilvl="0" w:tplc="B2BC43B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3">
    <w:nsid w:val="338948E2"/>
    <w:multiLevelType w:val="hybridMultilevel"/>
    <w:tmpl w:val="B1DA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BD1094"/>
    <w:multiLevelType w:val="hybridMultilevel"/>
    <w:tmpl w:val="BAFCE8EE"/>
    <w:lvl w:ilvl="0" w:tplc="96A017E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4B42C3"/>
    <w:multiLevelType w:val="hybridMultilevel"/>
    <w:tmpl w:val="A82E5FA4"/>
    <w:lvl w:ilvl="0" w:tplc="475295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23737"/>
    <w:rsid w:val="00035C83"/>
    <w:rsid w:val="00045734"/>
    <w:rsid w:val="00051AAA"/>
    <w:rsid w:val="000547ED"/>
    <w:rsid w:val="0006499E"/>
    <w:rsid w:val="0007078D"/>
    <w:rsid w:val="00097E62"/>
    <w:rsid w:val="000C1DC2"/>
    <w:rsid w:val="000C68C4"/>
    <w:rsid w:val="000E03EB"/>
    <w:rsid w:val="001454B7"/>
    <w:rsid w:val="00151435"/>
    <w:rsid w:val="00171B45"/>
    <w:rsid w:val="00191D1B"/>
    <w:rsid w:val="0019735B"/>
    <w:rsid w:val="001E77CD"/>
    <w:rsid w:val="0020519D"/>
    <w:rsid w:val="00216DFE"/>
    <w:rsid w:val="00233035"/>
    <w:rsid w:val="00287840"/>
    <w:rsid w:val="002B7B72"/>
    <w:rsid w:val="002C3906"/>
    <w:rsid w:val="002C6675"/>
    <w:rsid w:val="003000DA"/>
    <w:rsid w:val="00310680"/>
    <w:rsid w:val="003233A2"/>
    <w:rsid w:val="00325035"/>
    <w:rsid w:val="0032670F"/>
    <w:rsid w:val="003450EF"/>
    <w:rsid w:val="00345966"/>
    <w:rsid w:val="00345E0E"/>
    <w:rsid w:val="00347477"/>
    <w:rsid w:val="003555B7"/>
    <w:rsid w:val="00361E94"/>
    <w:rsid w:val="00381D79"/>
    <w:rsid w:val="00390818"/>
    <w:rsid w:val="003C6A0D"/>
    <w:rsid w:val="003E0397"/>
    <w:rsid w:val="003E69D7"/>
    <w:rsid w:val="0040675D"/>
    <w:rsid w:val="004336A0"/>
    <w:rsid w:val="00465603"/>
    <w:rsid w:val="00482CF6"/>
    <w:rsid w:val="004A0243"/>
    <w:rsid w:val="004C35F8"/>
    <w:rsid w:val="00517B20"/>
    <w:rsid w:val="00543B6D"/>
    <w:rsid w:val="005575C3"/>
    <w:rsid w:val="005650E0"/>
    <w:rsid w:val="005655F9"/>
    <w:rsid w:val="0057645C"/>
    <w:rsid w:val="00586B02"/>
    <w:rsid w:val="00587043"/>
    <w:rsid w:val="005B42BC"/>
    <w:rsid w:val="005C5F8F"/>
    <w:rsid w:val="005D1F4F"/>
    <w:rsid w:val="005E2822"/>
    <w:rsid w:val="00620C79"/>
    <w:rsid w:val="00647CE6"/>
    <w:rsid w:val="00656327"/>
    <w:rsid w:val="006753FF"/>
    <w:rsid w:val="00697B4A"/>
    <w:rsid w:val="006B6E22"/>
    <w:rsid w:val="006C6899"/>
    <w:rsid w:val="006D5E5D"/>
    <w:rsid w:val="006E5FE6"/>
    <w:rsid w:val="006E73EF"/>
    <w:rsid w:val="006F2A64"/>
    <w:rsid w:val="006F48FD"/>
    <w:rsid w:val="007112AE"/>
    <w:rsid w:val="00714B7A"/>
    <w:rsid w:val="007358B3"/>
    <w:rsid w:val="00743B57"/>
    <w:rsid w:val="00747608"/>
    <w:rsid w:val="00762CD9"/>
    <w:rsid w:val="00782288"/>
    <w:rsid w:val="00794110"/>
    <w:rsid w:val="007B02E8"/>
    <w:rsid w:val="007E6017"/>
    <w:rsid w:val="007F7E65"/>
    <w:rsid w:val="00805C02"/>
    <w:rsid w:val="00831AC2"/>
    <w:rsid w:val="00833C73"/>
    <w:rsid w:val="008451E8"/>
    <w:rsid w:val="008466A9"/>
    <w:rsid w:val="00863F23"/>
    <w:rsid w:val="008B5E6D"/>
    <w:rsid w:val="008C6B3B"/>
    <w:rsid w:val="008D6E17"/>
    <w:rsid w:val="008E034C"/>
    <w:rsid w:val="008E2935"/>
    <w:rsid w:val="008F1356"/>
    <w:rsid w:val="009053FD"/>
    <w:rsid w:val="00913497"/>
    <w:rsid w:val="00924E41"/>
    <w:rsid w:val="00930A88"/>
    <w:rsid w:val="009673B4"/>
    <w:rsid w:val="00981E44"/>
    <w:rsid w:val="00996DE1"/>
    <w:rsid w:val="009B3F7E"/>
    <w:rsid w:val="009B4321"/>
    <w:rsid w:val="009B7EC6"/>
    <w:rsid w:val="009C46D0"/>
    <w:rsid w:val="00A0278A"/>
    <w:rsid w:val="00A34243"/>
    <w:rsid w:val="00A41809"/>
    <w:rsid w:val="00A53430"/>
    <w:rsid w:val="00A72802"/>
    <w:rsid w:val="00A840D6"/>
    <w:rsid w:val="00A95B05"/>
    <w:rsid w:val="00AE6C92"/>
    <w:rsid w:val="00AF2ABC"/>
    <w:rsid w:val="00B14F34"/>
    <w:rsid w:val="00B1623C"/>
    <w:rsid w:val="00B200FE"/>
    <w:rsid w:val="00B21AF6"/>
    <w:rsid w:val="00B44596"/>
    <w:rsid w:val="00B70802"/>
    <w:rsid w:val="00B72282"/>
    <w:rsid w:val="00B7593D"/>
    <w:rsid w:val="00B93DFD"/>
    <w:rsid w:val="00BE0746"/>
    <w:rsid w:val="00BE16A4"/>
    <w:rsid w:val="00C25CC5"/>
    <w:rsid w:val="00C44D94"/>
    <w:rsid w:val="00C45915"/>
    <w:rsid w:val="00C47049"/>
    <w:rsid w:val="00C5762C"/>
    <w:rsid w:val="00C96F60"/>
    <w:rsid w:val="00CA2A39"/>
    <w:rsid w:val="00D059E1"/>
    <w:rsid w:val="00D1540B"/>
    <w:rsid w:val="00D91E70"/>
    <w:rsid w:val="00DA43AB"/>
    <w:rsid w:val="00DC6C4F"/>
    <w:rsid w:val="00DE2D33"/>
    <w:rsid w:val="00DE425F"/>
    <w:rsid w:val="00DF1FC1"/>
    <w:rsid w:val="00E0621D"/>
    <w:rsid w:val="00E23025"/>
    <w:rsid w:val="00E33414"/>
    <w:rsid w:val="00E37442"/>
    <w:rsid w:val="00E6426D"/>
    <w:rsid w:val="00EA38FB"/>
    <w:rsid w:val="00EA4862"/>
    <w:rsid w:val="00EA4B7A"/>
    <w:rsid w:val="00EA6274"/>
    <w:rsid w:val="00EB6275"/>
    <w:rsid w:val="00ED0929"/>
    <w:rsid w:val="00EE0118"/>
    <w:rsid w:val="00EE3B8E"/>
    <w:rsid w:val="00EF17DE"/>
    <w:rsid w:val="00F03898"/>
    <w:rsid w:val="00F208C7"/>
    <w:rsid w:val="00F20F3F"/>
    <w:rsid w:val="00F31F43"/>
    <w:rsid w:val="00F86B29"/>
    <w:rsid w:val="00F96EA5"/>
    <w:rsid w:val="00FD2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358B3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  <w:style w:type="paragraph" w:styleId="Normlnweb">
    <w:name w:val="Normal (Web)"/>
    <w:basedOn w:val="Normln"/>
    <w:rsid w:val="004336A0"/>
    <w:pPr>
      <w:overflowPunct/>
      <w:autoSpaceDE/>
      <w:autoSpaceDN/>
      <w:adjustRightInd/>
      <w:spacing w:after="75"/>
      <w:textAlignment w:val="auto"/>
    </w:pPr>
    <w:rPr>
      <w:szCs w:val="24"/>
    </w:rPr>
  </w:style>
  <w:style w:type="paragraph" w:styleId="Zkladntext">
    <w:name w:val="Body Text"/>
    <w:basedOn w:val="Normln"/>
    <w:rsid w:val="004336A0"/>
    <w:pPr>
      <w:overflowPunct/>
      <w:autoSpaceDE/>
      <w:autoSpaceDN/>
      <w:adjustRightInd/>
      <w:jc w:val="both"/>
      <w:textAlignment w:val="auto"/>
    </w:pPr>
    <w:rPr>
      <w:rFonts w:ascii="Tahoma" w:hAnsi="Tahoma" w:cs="Tahoma"/>
      <w:sz w:val="22"/>
      <w:szCs w:val="24"/>
    </w:rPr>
  </w:style>
  <w:style w:type="paragraph" w:customStyle="1" w:styleId="Aaoeeu">
    <w:name w:val="Aaoeeu"/>
    <w:rsid w:val="0007078D"/>
    <w:pPr>
      <w:widowControl w:val="0"/>
    </w:pPr>
    <w:rPr>
      <w:lang w:val="en-US"/>
    </w:rPr>
  </w:style>
  <w:style w:type="paragraph" w:customStyle="1" w:styleId="Aeeaoaeaa1">
    <w:name w:val="A?eeaoae?aa 1"/>
    <w:basedOn w:val="Aaoeeu"/>
    <w:next w:val="Aaoeeu"/>
    <w:rsid w:val="0007078D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07078D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07078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07078D"/>
    <w:pPr>
      <w:jc w:val="right"/>
    </w:pPr>
    <w:rPr>
      <w:i/>
      <w:sz w:val="16"/>
    </w:rPr>
  </w:style>
  <w:style w:type="character" w:styleId="Siln">
    <w:name w:val="Strong"/>
    <w:basedOn w:val="Standardnpsmoodstavce"/>
    <w:qFormat/>
    <w:rsid w:val="00B70802"/>
    <w:rPr>
      <w:b/>
      <w:bCs/>
    </w:rPr>
  </w:style>
  <w:style w:type="paragraph" w:customStyle="1" w:styleId="wp-caption-text">
    <w:name w:val="wp-caption-text"/>
    <w:basedOn w:val="Normln"/>
    <w:rsid w:val="00B7080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slostrnky">
    <w:name w:val="page number"/>
    <w:basedOn w:val="Standardnpsmoodstavce"/>
    <w:rsid w:val="003000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www.google.cz/imgres?hl=cs&amp;biw=1024&amp;bih=585&amp;tbm=isch&amp;tbnid=ZyYk99E61gxF5M%3A&amp;imgrefurl=http%3A%2F%2Fwww.termolux.cz%2Ftrubky-a-tvarovky%2Fkanalizace.php&amp;docid=K_v-VqTn-lqKEM&amp;imgurl=http%3A%2F%2Fwww.termolux.cz%2Fuserfiles%2Fimage%2Fpotrubi%2Fkanalizace1.jpg&amp;w=260&amp;h=294&amp;ei=KOAZU6e9C-rB7AaT84HIAw&amp;zoom=1&amp;iact=rc&amp;dur=1469&amp;page=2&amp;start=13&amp;ndsp=12&amp;ved=0CKEBEK0DMBc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.google.cz/imgres?hl=cs&amp;biw=1024&amp;bih=585&amp;tbm=isch&amp;tbnid=8ewTAmiNmZUS9M%3A&amp;imgrefurl=http%3A%2F%2Fwww.designmagazin.cz%2Fudalosti%2F13819-napadite-retro-hracky-libuse-niklove-vystavuje-upm.html&amp;docid=qIFeQ4CJ1hGhWM&amp;imgurl=http%3A%2F%2Fwww.designmagazin.cz%2Ffoto%2F2010%2F04%2Fvystava-libuse-niklova-upm-1.jpg&amp;w=700&amp;h=420&amp;ei=heEZU8i1JovoywPerIGYBw&amp;zoom=1&amp;iact=rc&amp;dur=640&amp;page=2&amp;start=14&amp;ndsp=14&amp;ved=0CIABEK0DMA4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www.google.cz/imgres?hl=cs&amp;biw=1024&amp;bih=585&amp;tbm=isch&amp;tbnid=ZtBcf2VFr6PxSM%3A&amp;imgrefurl=http%3A%2F%2Fwww.jarico.cz%2Fdarkove-sacky-z-tatraflanu-a-metalizy-tatraflanove-archy-katskup40050_179.php&amp;docid=GgeIc_VC-U-feM&amp;imgurl=http%3A%2F%2Fwww.jarico.cz%2Fpic_zbozi%2F500790.jpg&amp;w=1000&amp;h=749&amp;ei=K98ZU7KVHMSg4gSqyoGACw&amp;zoom=1&amp;iact=rc&amp;dur=1156&amp;page=1&amp;start=0&amp;ndsp=12&amp;ved=0CFkQrQMwAQ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hl=cs&amp;biw=1024&amp;bih=585&amp;tbm=isch&amp;tbnid=PGzutuSu2DzvSM%3A&amp;imgrefurl=http%3A%2F%2Fwww.polmarkus.cz%2FVybaveni-pekaren-a-cukraren%2FFolie%2FCelofan%2F&amp;docid=ewLla7alTP5lMM&amp;imgurl=http%3A%2F%2Fwww.polmarkus.cz%2FFotografie%2FZbozi%2FOriginal%2F1509.jpg&amp;w=405&amp;h=249&amp;ei=K98ZU7KVHMSg4gSqyoGACw&amp;zoom=1&amp;iact=rc&amp;dur=1797&amp;page=1&amp;start=0&amp;ndsp=12&amp;ved=0CGgQrQMwBg" TargetMode="External"/><Relationship Id="rId20" Type="http://schemas.openxmlformats.org/officeDocument/2006/relationships/hyperlink" Target="http://www.google.cz/imgres?hl=cs&amp;biw=1024&amp;bih=585&amp;tbm=isch&amp;tbnid=5OLxpoCp6xF__M%3A&amp;imgrefurl=http%3A%2F%2Fwww.treking.cz%2Ftesty%2Fplastenky-a-ponca.htm&amp;docid=MA-TQbQ3gSGXWM&amp;imgurl=http%3A%2F%2Fwww.treking.cz%2Ftesty%2Fplastenky-a-ponca.jpg&amp;w=350&amp;h=400&amp;ei=O-EZU83mGaWf7AbxtICoCg&amp;zoom=1&amp;iact=rc&amp;dur=1578&amp;page=1&amp;start=0&amp;ndsp=15&amp;ved=0CIABEK0DMA4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www.google.cz/imgres?hl=cs&amp;biw=1024&amp;bih=585&amp;tbm=isch&amp;tbnid=x5dsYXdKlwhKtM%3A&amp;imgrefurl=http%3A%2F%2Fzena-in.cz%2Fclanek%2Fkdy-se-bizuterie-stava-sperkem&amp;docid=sdEqPlF7WsyRWM&amp;imgurl=http%3A%2F%2Fzena-in.cz%2Fmedia%2F2011%2F05%2F31%2Fsperk2.jpg&amp;w=460&amp;h=475&amp;ei=EuMZU-mHK8WyywOu9oKwAw&amp;zoom=1&amp;iact=rc&amp;dur=3500&amp;page=1&amp;start=0&amp;ndsp=13&amp;ved=0CFYQrQMwAA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www.google.cz/imgres?hl=cs&amp;biw=1024&amp;bih=585&amp;tbm=isch&amp;tbnid=qBY6WNCVmaTafM%3A&amp;imgrefurl=http%3A%2F%2Fwww.mysticskateshop.cz%2Fbrands%2Felectric%2F50300000562%2Cplexi.html%3Fstart%3D27&amp;docid=LpqTS_MKTBwDxM&amp;itg=1&amp;imgurl=http%3A%2F%2Fwww.mysticskateshop.cz%2Fvimage%2F1000x1000%2Fdata%2Fimage%2Fzbozi%2FELSPLBGSP12BROWN.JPG&amp;w=633&amp;h=379&amp;ei=neIZU5TxGa-V7AbK6YHoDg&amp;zoom=1&amp;iact=rc&amp;dur=4391&amp;page=2&amp;start=12&amp;ndsp=14&amp;ved=0CH0QrQMwDQ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://www.google.cz/imgres?hl=cs&amp;biw=1024&amp;bih=585&amp;tbm=isch&amp;tbnid=qSkf4HKtn_hanM%3A&amp;imgrefurl=http%3A%2F%2Fcs.wikipedia.org%2Fwiki%2FVodi%25C4%258D_(elektrotechnick%25C3%25BD_v%25C3%25BDrobek)&amp;docid=_qzJUa3VHB6HNM&amp;imgurl=http%3A%2F%2Fupload.wikimedia.org%2Fwikipedia%2Fcommons%2Fthumb%2Fb%2Fb5%2FCavo3x1.5.jpg%2F300px-Cavo3x1.5.jpg&amp;w=300&amp;h=382&amp;ei=3OAZU7btE8X07Aab8oHwDg&amp;zoom=1&amp;iact=rc&amp;dur=2750&amp;page=1&amp;start=0&amp;ndsp=12&amp;ved=0CFYQrQMwA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www.google.cz/imgres?hl=cs&amp;biw=1024&amp;bih=585&amp;tbm=isch&amp;tbnid=GZS5zK-uF6gZXM%3A&amp;imgrefurl=https%3A%2F%2Fcs-cz.facebook.com%2Fpages%2FLexani-Racing%2F392608365505&amp;docid=t4RdZjW97JgyxM&amp;imgurl=https%3A%2F%2Ffbcdn-sphotos-a-a.akamaihd.net%2Fhphotos-ak-frc3%2Ft1%2Fs403x403%2F971897_744430578921789_207901418_n.jpg&amp;w=403&amp;h=246&amp;ei=_-EZU4G-H6jA7Abho4H4DA&amp;zoom=1&amp;iact=rc&amp;dur=797&amp;page=4&amp;start=45&amp;ndsp=12&amp;ved=0CIQCEK0DMDg" TargetMode="External"/><Relationship Id="rId27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24</TotalTime>
  <Pages>8</Pages>
  <Words>335</Words>
  <Characters>9408</Characters>
  <Application>Microsoft Office Word</Application>
  <DocSecurity>0</DocSecurity>
  <Lines>78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9724</CharactersWithSpaces>
  <SharedDoc>false</SharedDoc>
  <HLinks>
    <vt:vector size="36" baseType="variant">
      <vt:variant>
        <vt:i4>1769509</vt:i4>
      </vt:variant>
      <vt:variant>
        <vt:i4>15</vt:i4>
      </vt:variant>
      <vt:variant>
        <vt:i4>0</vt:i4>
      </vt:variant>
      <vt:variant>
        <vt:i4>5</vt:i4>
      </vt:variant>
      <vt:variant>
        <vt:lpwstr>http://www.google.cz/search?hl=cs&amp;cp=13&amp;gs_id=12&amp;xhr=t&amp;q=PLASTICK%C3%89+HMOTY</vt:lpwstr>
      </vt:variant>
      <vt:variant>
        <vt:lpwstr/>
      </vt:variant>
      <vt:variant>
        <vt:i4>1769552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http://www.google.cz/imgres?q=PLASTICK%C3%89+HMOTY&amp;um</vt:lpwstr>
      </vt:variant>
      <vt:variant>
        <vt:lpwstr/>
      </vt:variant>
      <vt:variant>
        <vt:i4>2031699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http://cs.wikipedia.org/wiki/Polyvinylchlorid</vt:lpwstr>
      </vt:variant>
      <vt:variant>
        <vt:lpwstr/>
      </vt:variant>
      <vt:variant>
        <vt:i4>393304</vt:i4>
      </vt:variant>
      <vt:variant>
        <vt:i4>6</vt:i4>
      </vt:variant>
      <vt:variant>
        <vt:i4>0</vt:i4>
      </vt:variant>
      <vt:variant>
        <vt:i4>5</vt:i4>
      </vt:variant>
      <vt:variant>
        <vt:lpwstr>http://www.vmplast.cz/novodur-duroplast-pvc.php?s=30</vt:lpwstr>
      </vt:variant>
      <vt:variant>
        <vt:lpwstr/>
      </vt:variant>
      <vt:variant>
        <vt:i4>5636173</vt:i4>
      </vt:variant>
      <vt:variant>
        <vt:i4>3</vt:i4>
      </vt:variant>
      <vt:variant>
        <vt:i4>0</vt:i4>
      </vt:variant>
      <vt:variant>
        <vt:i4>5</vt:i4>
      </vt:variant>
      <vt:variant>
        <vt:lpwstr>http://www.rafoshop.cz/balici-papir-a-celofan-2/</vt:lpwstr>
      </vt:variant>
      <vt:variant>
        <vt:lpwstr/>
      </vt:variant>
      <vt:variant>
        <vt:i4>8126519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http://cs.wikipedia.org/wiki/Plast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4</cp:revision>
  <cp:lastPrinted>2009-11-24T05:44:00Z</cp:lastPrinted>
  <dcterms:created xsi:type="dcterms:W3CDTF">2014-03-07T16:22:00Z</dcterms:created>
  <dcterms:modified xsi:type="dcterms:W3CDTF">2014-03-07T16:48:00Z</dcterms:modified>
</cp:coreProperties>
</file>