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1B40C2" w:rsidRDefault="00404B5A" w:rsidP="00236874">
      <w:pPr>
        <w:pStyle w:val="Titul"/>
      </w:pPr>
      <w:r>
        <w:t>VY_3</w:t>
      </w:r>
      <w:r w:rsidR="00742FFA">
        <w:t>2_INOVACE_</w:t>
      </w:r>
      <w:r w:rsidR="008156D9">
        <w:t>01-55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8156D9" w:rsidP="00335089">
      <w:pPr>
        <w:tabs>
          <w:tab w:val="left" w:pos="4050"/>
        </w:tabs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E-mail s přílohou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E336E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5.</w:t>
            </w:r>
          </w:p>
        </w:tc>
      </w:tr>
      <w:tr w:rsidR="000E336E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E336E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E336E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informací a komunikace</w:t>
            </w:r>
          </w:p>
        </w:tc>
      </w:tr>
      <w:tr w:rsidR="000E336E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8156D9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E</w:t>
            </w:r>
            <w:r w:rsidR="000E336E">
              <w:rPr>
                <w:rFonts w:ascii="Calibri" w:hAnsi="Calibri" w:cs="Calibri"/>
                <w:kern w:val="2"/>
                <w:sz w:val="28"/>
                <w:szCs w:val="28"/>
              </w:rPr>
              <w:t>-mail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 s přílohou</w:t>
            </w:r>
          </w:p>
        </w:tc>
      </w:tr>
      <w:tr w:rsidR="000E336E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E336E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1706B8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2.5.2011</w:t>
            </w:r>
          </w:p>
        </w:tc>
      </w:tr>
      <w:tr w:rsidR="000E336E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9F0EF4" w:rsidRPr="009F0EF4" w:rsidRDefault="008156D9" w:rsidP="009F0EF4">
      <w:pPr>
        <w:pStyle w:val="Nadpis1"/>
      </w:pPr>
      <w:r>
        <w:lastRenderedPageBreak/>
        <w:t>E-mail s přílohou</w:t>
      </w:r>
    </w:p>
    <w:p w:rsidR="009F0EF4" w:rsidRPr="008156D9" w:rsidRDefault="008156D9" w:rsidP="008156D9">
      <w:pPr>
        <w:pStyle w:val="Podtitul"/>
        <w:rPr>
          <w:b/>
          <w:color w:val="17365D" w:themeColor="text2" w:themeShade="BF"/>
          <w:spacing w:val="0"/>
          <w:kern w:val="0"/>
        </w:rPr>
      </w:pPr>
      <w:r w:rsidRPr="008156D9">
        <w:rPr>
          <w:b/>
          <w:color w:val="17365D" w:themeColor="text2" w:themeShade="BF"/>
          <w:spacing w:val="0"/>
          <w:kern w:val="0"/>
        </w:rPr>
        <w:t>Odeslání e-mailu s přílohou</w:t>
      </w:r>
    </w:p>
    <w:p w:rsidR="009F0EF4" w:rsidRDefault="008156D9" w:rsidP="009F0EF4">
      <w:r>
        <w:t>K e-mailové zprávě můžeme připojit prakticky jakýkoliv soubor z počítače. Postup je jednoduchý:</w:t>
      </w:r>
    </w:p>
    <w:p w:rsidR="008156D9" w:rsidRDefault="008156D9" w:rsidP="009F0EF4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692109D" wp14:editId="0C945046">
                <wp:simplePos x="0" y="0"/>
                <wp:positionH relativeFrom="column">
                  <wp:posOffset>3912295</wp:posOffset>
                </wp:positionH>
                <wp:positionV relativeFrom="paragraph">
                  <wp:posOffset>1808660</wp:posOffset>
                </wp:positionV>
                <wp:extent cx="1943100" cy="571500"/>
                <wp:effectExtent l="2667000" t="0" r="19050" b="304800"/>
                <wp:wrapNone/>
                <wp:docPr id="19" name="Čárový popisek 2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571500"/>
                        </a:xfrm>
                        <a:prstGeom prst="borderCallout2">
                          <a:avLst>
                            <a:gd name="adj1" fmla="val 12427"/>
                            <a:gd name="adj2" fmla="val -1096"/>
                            <a:gd name="adj3" fmla="val 50231"/>
                            <a:gd name="adj4" fmla="val -77300"/>
                            <a:gd name="adj5" fmla="val 147764"/>
                            <a:gd name="adj6" fmla="val -13708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56D9" w:rsidRPr="008156D9" w:rsidRDefault="008156D9" w:rsidP="009F0E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2. </w:t>
                            </w:r>
                            <w:r>
                              <w:t>Otevře se standardní okno pro vyhledání souboru.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9" o:spid="_x0000_s1026" type="#_x0000_t48" style="position:absolute;left:0;text-align:left;margin-left:308.05pt;margin-top:142.4pt;width:153pt;height: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" adj="-29610,31917,-16697,10850,-237,2684" fillcolor="white [3201]" strokecolor="black [3200]" strokeweight="2pt">
                <v:textbox>
                  <w:txbxContent>
                    <w:p w:rsidR="008156D9" w:rsidRPr="008156D9" w:rsidRDefault="008156D9" w:rsidP="009F0E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2. </w:t>
                      </w:r>
                      <w:r>
                        <w:t>Otevře se standardní okno pro vyhledání souboru.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C24A728" wp14:editId="552D9A39">
                <wp:simplePos x="0" y="0"/>
                <wp:positionH relativeFrom="column">
                  <wp:posOffset>3912295</wp:posOffset>
                </wp:positionH>
                <wp:positionV relativeFrom="paragraph">
                  <wp:posOffset>626841</wp:posOffset>
                </wp:positionV>
                <wp:extent cx="1943100" cy="571500"/>
                <wp:effectExtent l="3009900" t="114300" r="19050" b="19050"/>
                <wp:wrapNone/>
                <wp:docPr id="26" name="Čárový popisek 2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571500"/>
                        </a:xfrm>
                        <a:prstGeom prst="borderCallout2">
                          <a:avLst>
                            <a:gd name="adj1" fmla="val 12427"/>
                            <a:gd name="adj2" fmla="val -1096"/>
                            <a:gd name="adj3" fmla="val 50231"/>
                            <a:gd name="adj4" fmla="val -77300"/>
                            <a:gd name="adj5" fmla="val -16764"/>
                            <a:gd name="adj6" fmla="val -154399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F6F" w:rsidRPr="008156D9" w:rsidRDefault="008156D9" w:rsidP="009F0E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="00E50F6F">
                              <w:rPr>
                                <w:b/>
                              </w:rPr>
                              <w:t xml:space="preserve">. </w:t>
                            </w:r>
                            <w:r>
                              <w:t xml:space="preserve">Ve zprávě klepneme na symbol </w:t>
                            </w:r>
                            <w:r>
                              <w:rPr>
                                <w:b/>
                              </w:rPr>
                              <w:t>sponky.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6" o:spid="_x0000_s1027" type="#_x0000_t48" style="position:absolute;left:0;text-align:left;margin-left:308.05pt;margin-top:49.35pt;width:153pt;height: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" adj="-33350,-3621,-16697,10850,-237,2684" fillcolor="white [3201]" strokecolor="black [3200]" strokeweight="2pt">
                <v:textbox>
                  <w:txbxContent>
                    <w:p w:rsidR="00E50F6F" w:rsidRPr="008156D9" w:rsidRDefault="008156D9" w:rsidP="009F0E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</w:t>
                      </w:r>
                      <w:r w:rsidR="00E50F6F">
                        <w:rPr>
                          <w:b/>
                        </w:rPr>
                        <w:t xml:space="preserve">. </w:t>
                      </w:r>
                      <w:r>
                        <w:t xml:space="preserve">Ve zprávě klepneme na symbol </w:t>
                      </w:r>
                      <w:r>
                        <w:rPr>
                          <w:b/>
                        </w:rPr>
                        <w:t>sponky.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A48FC7C" wp14:editId="3D0B0DFE">
            <wp:extent cx="4216910" cy="2078966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r="17329" b="48257"/>
                    <a:stretch/>
                  </pic:blipFill>
                  <pic:spPr bwMode="auto">
                    <a:xfrm>
                      <a:off x="0" y="0"/>
                      <a:ext cx="4219887" cy="2080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0EF4" w:rsidRPr="009F0EF4" w:rsidRDefault="009F0EF4" w:rsidP="009F0EF4"/>
    <w:p w:rsidR="009F0EF4" w:rsidRPr="009F0EF4" w:rsidRDefault="009F0EF4" w:rsidP="009F0EF4"/>
    <w:p w:rsidR="009F0EF4" w:rsidRPr="009F0EF4" w:rsidRDefault="009F0EF4" w:rsidP="009F0EF4"/>
    <w:p w:rsidR="009F0EF4" w:rsidRDefault="00911D25" w:rsidP="009F0EF4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479ADEC" wp14:editId="1B11F347">
                <wp:simplePos x="0" y="0"/>
                <wp:positionH relativeFrom="column">
                  <wp:posOffset>3912295</wp:posOffset>
                </wp:positionH>
                <wp:positionV relativeFrom="paragraph">
                  <wp:posOffset>809721</wp:posOffset>
                </wp:positionV>
                <wp:extent cx="1943100" cy="571500"/>
                <wp:effectExtent l="476250" t="0" r="19050" b="419100"/>
                <wp:wrapNone/>
                <wp:docPr id="28" name="Čárový popisek 2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571500"/>
                        </a:xfrm>
                        <a:prstGeom prst="borderCallout2">
                          <a:avLst>
                            <a:gd name="adj1" fmla="val 99974"/>
                            <a:gd name="adj2" fmla="val 3344"/>
                            <a:gd name="adj3" fmla="val 127212"/>
                            <a:gd name="adj4" fmla="val -14703"/>
                            <a:gd name="adj5" fmla="val 168896"/>
                            <a:gd name="adj6" fmla="val -2432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1D25" w:rsidRPr="00911D25" w:rsidRDefault="00911D25" w:rsidP="009F0E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4. </w:t>
                            </w:r>
                            <w:r>
                              <w:t xml:space="preserve">Zvolíme </w:t>
                            </w:r>
                            <w:r>
                              <w:rPr>
                                <w:b/>
                              </w:rPr>
                              <w:t>Otevřít.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8" o:spid="_x0000_s1028" type="#_x0000_t48" style="position:absolute;left:0;text-align:left;margin-left:308.05pt;margin-top:63.75pt;width:153pt;height: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" adj="-5254,36482,-3176,27478,722,21594" fillcolor="white [3201]" strokecolor="black [3200]" strokeweight="2pt">
                <v:textbox>
                  <w:txbxContent>
                    <w:p w:rsidR="00911D25" w:rsidRPr="00911D25" w:rsidRDefault="00911D25" w:rsidP="009F0E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4. </w:t>
                      </w:r>
                      <w:r>
                        <w:t xml:space="preserve">Zvolíme </w:t>
                      </w:r>
                      <w:r>
                        <w:rPr>
                          <w:b/>
                        </w:rPr>
                        <w:t>Otevřít.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EDA1BEB" wp14:editId="006DD9D9">
                <wp:simplePos x="0" y="0"/>
                <wp:positionH relativeFrom="column">
                  <wp:posOffset>3912295</wp:posOffset>
                </wp:positionH>
                <wp:positionV relativeFrom="paragraph">
                  <wp:posOffset>59223</wp:posOffset>
                </wp:positionV>
                <wp:extent cx="1943100" cy="571500"/>
                <wp:effectExtent l="1828800" t="0" r="19050" b="19050"/>
                <wp:wrapNone/>
                <wp:docPr id="27" name="Čárový popisek 2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571500"/>
                        </a:xfrm>
                        <a:prstGeom prst="borderCallout2">
                          <a:avLst>
                            <a:gd name="adj1" fmla="val 12427"/>
                            <a:gd name="adj2" fmla="val -1096"/>
                            <a:gd name="adj3" fmla="val 50231"/>
                            <a:gd name="adj4" fmla="val -77300"/>
                            <a:gd name="adj5" fmla="val 75311"/>
                            <a:gd name="adj6" fmla="val -93578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1D25" w:rsidRPr="008156D9" w:rsidRDefault="00911D25" w:rsidP="009F0E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3. </w:t>
                            </w:r>
                            <w:r>
                              <w:t>Vybereme požadovaný soubor.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7" o:spid="_x0000_s1029" type="#_x0000_t48" style="position:absolute;left:0;text-align:left;margin-left:308.05pt;margin-top:4.65pt;width:153pt;height: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" adj="-20213,16267,-16697,10850,-237,2684" fillcolor="white [3201]" strokecolor="black [3200]" strokeweight="2pt">
                <v:textbox>
                  <w:txbxContent>
                    <w:p w:rsidR="00911D25" w:rsidRPr="008156D9" w:rsidRDefault="00911D25" w:rsidP="009F0E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3. </w:t>
                      </w:r>
                      <w:r>
                        <w:t>Vybereme požadovaný soubor.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8156D9">
        <w:rPr>
          <w:noProof/>
        </w:rPr>
        <w:drawing>
          <wp:inline distT="0" distB="0" distL="0" distR="0" wp14:anchorId="39F7B237" wp14:editId="5CAEF931">
            <wp:extent cx="4908431" cy="1975449"/>
            <wp:effectExtent l="0" t="0" r="6985" b="635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40511" r="-827" b="1744"/>
                    <a:stretch/>
                  </pic:blipFill>
                  <pic:spPr bwMode="auto">
                    <a:xfrm>
                      <a:off x="0" y="0"/>
                      <a:ext cx="4917615" cy="1979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0EF4" w:rsidRDefault="009F0EF4" w:rsidP="009F0EF4"/>
    <w:p w:rsidR="00911D25" w:rsidRDefault="00911D25" w:rsidP="009F0EF4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9482A8C" wp14:editId="609542E8">
                <wp:simplePos x="0" y="0"/>
                <wp:positionH relativeFrom="column">
                  <wp:posOffset>3834657</wp:posOffset>
                </wp:positionH>
                <wp:positionV relativeFrom="paragraph">
                  <wp:posOffset>764085</wp:posOffset>
                </wp:positionV>
                <wp:extent cx="1943100" cy="802005"/>
                <wp:effectExtent l="876300" t="0" r="19050" b="245745"/>
                <wp:wrapNone/>
                <wp:docPr id="30" name="Čárový popisek 2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802005"/>
                        </a:xfrm>
                        <a:prstGeom prst="borderCallout2">
                          <a:avLst>
                            <a:gd name="adj1" fmla="val 99974"/>
                            <a:gd name="adj2" fmla="val 3344"/>
                            <a:gd name="adj3" fmla="val 127212"/>
                            <a:gd name="adj4" fmla="val -14703"/>
                            <a:gd name="adj5" fmla="val 123703"/>
                            <a:gd name="adj6" fmla="val -106009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1D25" w:rsidRPr="00911D25" w:rsidRDefault="00911D25" w:rsidP="009F0E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5. </w:t>
                            </w:r>
                            <w:r>
                              <w:t>Soubor se přiloží ke zprávě a my můžeme zprávu odeslat běžným způsobem.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0" o:spid="_x0000_s1030" type="#_x0000_t48" style="position:absolute;left:0;text-align:left;margin-left:301.95pt;margin-top:60.15pt;width:153pt;height:63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" adj="-22898,26720,-3176,27478,722,21594" fillcolor="white [3201]" strokecolor="black [3200]" strokeweight="2pt">
                <v:textbox>
                  <w:txbxContent>
                    <w:p w:rsidR="00911D25" w:rsidRPr="00911D25" w:rsidRDefault="00911D25" w:rsidP="009F0E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5. </w:t>
                      </w:r>
                      <w:r>
                        <w:t>Soubor se přiloží ke zprávě a my můžeme zprávu odeslat běžným způsobem.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3F844E7" wp14:editId="3F7FE948">
            <wp:extent cx="4908431" cy="1874540"/>
            <wp:effectExtent l="0" t="0" r="6985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r="5767" b="54312"/>
                    <a:stretch/>
                  </pic:blipFill>
                  <pic:spPr bwMode="auto">
                    <a:xfrm>
                      <a:off x="0" y="0"/>
                      <a:ext cx="4912737" cy="1876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1D25" w:rsidRDefault="00911D25" w:rsidP="00911D25"/>
    <w:p w:rsidR="00911D25" w:rsidRDefault="00911D25" w:rsidP="00911D25">
      <w:pPr>
        <w:rPr>
          <w:b/>
        </w:rPr>
      </w:pPr>
      <w:r>
        <w:rPr>
          <w:b/>
        </w:rPr>
        <w:t>POZOR! Chyby při odesílání e-mailu s přílohou:</w:t>
      </w:r>
    </w:p>
    <w:p w:rsidR="00911D25" w:rsidRDefault="00911D25" w:rsidP="00911D25">
      <w:pPr>
        <w:pStyle w:val="Odstavecseseznamem"/>
        <w:numPr>
          <w:ilvl w:val="0"/>
          <w:numId w:val="7"/>
        </w:numPr>
      </w:pPr>
      <w:r>
        <w:rPr>
          <w:b/>
        </w:rPr>
        <w:t xml:space="preserve">Přílohu zapomeneme připojit </w:t>
      </w:r>
      <w:r>
        <w:t>– asi nejčastější chyba v e-mailu se odkazujeme na přílohu a tu prostě zapomeneme připojit.</w:t>
      </w:r>
    </w:p>
    <w:p w:rsidR="00911D25" w:rsidRDefault="00911D25" w:rsidP="00911D25">
      <w:pPr>
        <w:pStyle w:val="Odstavecseseznamem"/>
        <w:numPr>
          <w:ilvl w:val="0"/>
          <w:numId w:val="7"/>
        </w:numPr>
      </w:pPr>
      <w:r>
        <w:rPr>
          <w:b/>
        </w:rPr>
        <w:t>Příloha je příliš velká</w:t>
      </w:r>
      <w:r>
        <w:t xml:space="preserve"> – neposílejte příliš velké přílohy (maximálně do 5 MB). Pokud chcete mít jistotu, že e-mail i s větší přílohou došel, zeptejte se adresáta v další zprávě.</w:t>
      </w:r>
    </w:p>
    <w:p w:rsidR="00911D25" w:rsidRDefault="00911D25" w:rsidP="00911D25">
      <w:pPr>
        <w:pStyle w:val="Odstavecseseznamem"/>
        <w:numPr>
          <w:ilvl w:val="0"/>
          <w:numId w:val="7"/>
        </w:numPr>
      </w:pPr>
      <w:r>
        <w:rPr>
          <w:b/>
        </w:rPr>
        <w:t xml:space="preserve">Posíláte spustitelný soubor </w:t>
      </w:r>
      <w:r>
        <w:t>– neposílejte spustitelné soubory (*.</w:t>
      </w:r>
      <w:proofErr w:type="spellStart"/>
      <w:r>
        <w:t>exe</w:t>
      </w:r>
      <w:proofErr w:type="spellEnd"/>
      <w:r>
        <w:t>), často jsou e-mailovým serverem vymazány z bezpečnostních důvodů.</w:t>
      </w:r>
    </w:p>
    <w:p w:rsidR="00911D25" w:rsidRDefault="00911D25" w:rsidP="00911D25">
      <w:pPr>
        <w:pStyle w:val="Nadpis2"/>
      </w:pPr>
      <w:r>
        <w:lastRenderedPageBreak/>
        <w:t>Přijetí e-mailu s přílohou, vyplnění přílohy a zpětné odeslání.</w:t>
      </w:r>
    </w:p>
    <w:p w:rsidR="00911D25" w:rsidRDefault="00911D25" w:rsidP="00911D25">
      <w:r>
        <w:t>Stává se, že nám přijde e-mail, jehož přílohou je dotazník, který máme vyplnit a poslat pisateli zpět. Jak budeme postupovat?</w:t>
      </w:r>
    </w:p>
    <w:p w:rsidR="00052241" w:rsidRDefault="00052241" w:rsidP="00911D25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9F93192" wp14:editId="47EF8BC6">
                <wp:simplePos x="0" y="0"/>
                <wp:positionH relativeFrom="column">
                  <wp:posOffset>4369495</wp:posOffset>
                </wp:positionH>
                <wp:positionV relativeFrom="paragraph">
                  <wp:posOffset>162404</wp:posOffset>
                </wp:positionV>
                <wp:extent cx="1943100" cy="802005"/>
                <wp:effectExtent l="1123950" t="0" r="19050" b="17145"/>
                <wp:wrapNone/>
                <wp:docPr id="32" name="Čárový popisek 2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802005"/>
                        </a:xfrm>
                        <a:prstGeom prst="borderCallout2">
                          <a:avLst>
                            <a:gd name="adj1" fmla="val 99974"/>
                            <a:gd name="adj2" fmla="val 3344"/>
                            <a:gd name="adj3" fmla="val 96019"/>
                            <a:gd name="adj4" fmla="val -17367"/>
                            <a:gd name="adj5" fmla="val 66696"/>
                            <a:gd name="adj6" fmla="val -5806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241" w:rsidRPr="00052241" w:rsidRDefault="00052241" w:rsidP="009F0E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1. </w:t>
                            </w:r>
                            <w:r>
                              <w:t xml:space="preserve">V příchozí zprávě klepneme </w:t>
                            </w:r>
                            <w:r w:rsidRPr="00052241">
                              <w:rPr>
                                <w:b/>
                              </w:rPr>
                              <w:t>levým tlačítkem myši</w:t>
                            </w:r>
                            <w:r>
                              <w:t xml:space="preserve"> na </w:t>
                            </w:r>
                            <w:r>
                              <w:rPr>
                                <w:b/>
                              </w:rPr>
                              <w:t>přílohu.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2" o:spid="_x0000_s1031" type="#_x0000_t48" style="position:absolute;left:0;text-align:left;margin-left:344.05pt;margin-top:12.8pt;width:153pt;height:63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" adj="-12541,14406,-3751,20740,722,21594" fillcolor="white [3201]" strokecolor="black [3200]" strokeweight="2pt">
                <v:textbox>
                  <w:txbxContent>
                    <w:p w:rsidR="00052241" w:rsidRPr="00052241" w:rsidRDefault="00052241" w:rsidP="009F0E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1. </w:t>
                      </w:r>
                      <w:r>
                        <w:t xml:space="preserve">V příchozí zprávě klepneme </w:t>
                      </w:r>
                      <w:r w:rsidRPr="00052241">
                        <w:rPr>
                          <w:b/>
                        </w:rPr>
                        <w:t>levým tlačítkem myši</w:t>
                      </w:r>
                      <w:r>
                        <w:t xml:space="preserve"> na </w:t>
                      </w:r>
                      <w:r>
                        <w:rPr>
                          <w:b/>
                        </w:rPr>
                        <w:t>přílohu.</w:t>
                      </w:r>
                    </w:p>
                  </w:txbxContent>
                </v:textbox>
              </v:shape>
            </w:pict>
          </mc:Fallback>
        </mc:AlternateContent>
      </w:r>
      <w:r w:rsidR="00831F3F">
        <w:rPr>
          <w:noProof/>
        </w:rPr>
        <w:drawing>
          <wp:inline distT="0" distB="0" distL="0" distR="0" wp14:anchorId="53E5E3EC" wp14:editId="49388122">
            <wp:extent cx="6313514" cy="966159"/>
            <wp:effectExtent l="0" t="0" r="0" b="5715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5492" t="28351" r="-868" b="44888"/>
                    <a:stretch/>
                  </pic:blipFill>
                  <pic:spPr bwMode="auto">
                    <a:xfrm>
                      <a:off x="0" y="0"/>
                      <a:ext cx="6317036" cy="966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2241" w:rsidRDefault="00052241" w:rsidP="00052241"/>
    <w:p w:rsidR="00052241" w:rsidRDefault="00052241" w:rsidP="00052241"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94C096C" wp14:editId="25125BDD">
                <wp:simplePos x="0" y="0"/>
                <wp:positionH relativeFrom="column">
                  <wp:posOffset>4360868</wp:posOffset>
                </wp:positionH>
                <wp:positionV relativeFrom="paragraph">
                  <wp:posOffset>997022</wp:posOffset>
                </wp:positionV>
                <wp:extent cx="1943100" cy="405130"/>
                <wp:effectExtent l="2667000" t="0" r="19050" b="185420"/>
                <wp:wrapNone/>
                <wp:docPr id="43" name="Čárový popisek 2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05130"/>
                        </a:xfrm>
                        <a:prstGeom prst="borderCallout2">
                          <a:avLst>
                            <a:gd name="adj1" fmla="val 99974"/>
                            <a:gd name="adj2" fmla="val 3344"/>
                            <a:gd name="adj3" fmla="val 70468"/>
                            <a:gd name="adj4" fmla="val -67090"/>
                            <a:gd name="adj5" fmla="val 141616"/>
                            <a:gd name="adj6" fmla="val -13708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241" w:rsidRPr="00052241" w:rsidRDefault="00052241" w:rsidP="009F0E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3. </w:t>
                            </w:r>
                            <w:r>
                              <w:t xml:space="preserve">Potvrdíme </w:t>
                            </w:r>
                            <w:r>
                              <w:rPr>
                                <w:b/>
                              </w:rPr>
                              <w:t>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3" o:spid="_x0000_s1032" type="#_x0000_t48" style="position:absolute;left:0;text-align:left;margin-left:343.4pt;margin-top:78.5pt;width:153pt;height:31.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" adj="-29610,30589,-14491,15221,722,21594" fillcolor="white [3201]" strokecolor="black [3200]" strokeweight="2pt">
                <v:textbox>
                  <w:txbxContent>
                    <w:p w:rsidR="00052241" w:rsidRPr="00052241" w:rsidRDefault="00052241" w:rsidP="009F0E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3. </w:t>
                      </w:r>
                      <w:r>
                        <w:t xml:space="preserve">Potvrdíme </w:t>
                      </w:r>
                      <w:r>
                        <w:rPr>
                          <w:b/>
                        </w:rPr>
                        <w:t>OK.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F102DAB" wp14:editId="5AB4F8F3">
                <wp:simplePos x="0" y="0"/>
                <wp:positionH relativeFrom="column">
                  <wp:posOffset>4360868</wp:posOffset>
                </wp:positionH>
                <wp:positionV relativeFrom="paragraph">
                  <wp:posOffset>117128</wp:posOffset>
                </wp:positionV>
                <wp:extent cx="1943100" cy="802005"/>
                <wp:effectExtent l="2686050" t="0" r="19050" b="74295"/>
                <wp:wrapNone/>
                <wp:docPr id="42" name="Čárový popisek 2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802005"/>
                        </a:xfrm>
                        <a:prstGeom prst="borderCallout2">
                          <a:avLst>
                            <a:gd name="adj1" fmla="val 99974"/>
                            <a:gd name="adj2" fmla="val 3344"/>
                            <a:gd name="adj3" fmla="val 96019"/>
                            <a:gd name="adj4" fmla="val -17367"/>
                            <a:gd name="adj5" fmla="val 105418"/>
                            <a:gd name="adj6" fmla="val -13841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241" w:rsidRPr="00052241" w:rsidRDefault="00052241" w:rsidP="009F0EF4">
                            <w:r>
                              <w:rPr>
                                <w:b/>
                              </w:rPr>
                              <w:t xml:space="preserve">2. </w:t>
                            </w:r>
                            <w:r>
                              <w:t xml:space="preserve">Vybereme </w:t>
                            </w:r>
                            <w:r>
                              <w:rPr>
                                <w:b/>
                              </w:rPr>
                              <w:t xml:space="preserve">Otevřít soubor </w:t>
                            </w:r>
                            <w:r>
                              <w:t>(můžeme vybrat program na otevření).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2" o:spid="_x0000_s1033" type="#_x0000_t48" style="position:absolute;left:0;text-align:left;margin-left:343.4pt;margin-top:9.2pt;width:153pt;height:63.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" adj="-29898,22770,-3751,20740,722,21594" fillcolor="white [3201]" strokecolor="black [3200]" strokeweight="2pt">
                <v:textbox>
                  <w:txbxContent>
                    <w:p w:rsidR="00052241" w:rsidRPr="00052241" w:rsidRDefault="00052241" w:rsidP="009F0EF4">
                      <w:r>
                        <w:rPr>
                          <w:b/>
                        </w:rPr>
                        <w:t xml:space="preserve">2. </w:t>
                      </w:r>
                      <w:r>
                        <w:t xml:space="preserve">Vybereme </w:t>
                      </w:r>
                      <w:r>
                        <w:rPr>
                          <w:b/>
                        </w:rPr>
                        <w:t xml:space="preserve">Otevřít soubor </w:t>
                      </w:r>
                      <w:r>
                        <w:t>(můžeme vybrat program na otevření).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938B737" wp14:editId="35B4D890">
            <wp:extent cx="2398144" cy="1810626"/>
            <wp:effectExtent l="0" t="0" r="2540" b="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00148" cy="1812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241" w:rsidRDefault="00052241" w:rsidP="00052241"/>
    <w:p w:rsidR="00052241" w:rsidRPr="00052241" w:rsidRDefault="00052241" w:rsidP="00052241">
      <w:pPr>
        <w:pStyle w:val="Odstavecseseznamem"/>
        <w:numPr>
          <w:ilvl w:val="0"/>
          <w:numId w:val="7"/>
        </w:numPr>
        <w:rPr>
          <w:b/>
        </w:rPr>
      </w:pPr>
      <w:r>
        <w:t>Dotazník vyplníme (v tomto případě v programu MS Word).</w:t>
      </w:r>
    </w:p>
    <w:p w:rsidR="00052241" w:rsidRPr="00052241" w:rsidRDefault="00052241" w:rsidP="00052241">
      <w:pPr>
        <w:pStyle w:val="Odstavecseseznamem"/>
        <w:numPr>
          <w:ilvl w:val="0"/>
          <w:numId w:val="7"/>
        </w:numPr>
        <w:rPr>
          <w:b/>
        </w:rPr>
      </w:pPr>
      <w:r>
        <w:t xml:space="preserve">Soubor uložíme na vhodné místo na disku (ve školní síti např. na disk </w:t>
      </w:r>
      <w:r>
        <w:rPr>
          <w:b/>
        </w:rPr>
        <w:t>Z:\</w:t>
      </w:r>
      <w:r>
        <w:t>)</w:t>
      </w:r>
    </w:p>
    <w:p w:rsidR="00052241" w:rsidRPr="00EF4BB9" w:rsidRDefault="00EF4BB9" w:rsidP="00EF4BB9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EC488B4" wp14:editId="44BD407A">
                <wp:simplePos x="0" y="0"/>
                <wp:positionH relativeFrom="column">
                  <wp:posOffset>4524770</wp:posOffset>
                </wp:positionH>
                <wp:positionV relativeFrom="paragraph">
                  <wp:posOffset>602482</wp:posOffset>
                </wp:positionV>
                <wp:extent cx="1943100" cy="474453"/>
                <wp:effectExtent l="0" t="228600" r="19050" b="20955"/>
                <wp:wrapNone/>
                <wp:docPr id="45" name="Čárový popisek 2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74453"/>
                        </a:xfrm>
                        <a:prstGeom prst="borderCallout2">
                          <a:avLst>
                            <a:gd name="adj1" fmla="val 6285"/>
                            <a:gd name="adj2" fmla="val 13999"/>
                            <a:gd name="adj3" fmla="val -29609"/>
                            <a:gd name="adj4" fmla="val 12821"/>
                            <a:gd name="adj5" fmla="val -47891"/>
                            <a:gd name="adj6" fmla="val 3117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4BB9" w:rsidRPr="00EF4BB9" w:rsidRDefault="00EF4BB9" w:rsidP="009F0E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6. </w:t>
                            </w:r>
                            <w:r>
                              <w:t xml:space="preserve">Klepneme na tlačítko </w:t>
                            </w:r>
                            <w:r>
                              <w:rPr>
                                <w:b/>
                              </w:rPr>
                              <w:t>Odpovědět.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5" o:spid="_x0000_s1034" type="#_x0000_t48" style="position:absolute;left:0;text-align:left;margin-left:356.3pt;margin-top:47.45pt;width:153pt;height:37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" adj="6733,-10344,2769,-6396,3024,1358" fillcolor="white [3201]" strokecolor="black [3200]" strokeweight="2pt">
                <v:textbox>
                  <w:txbxContent>
                    <w:p w:rsidR="00EF4BB9" w:rsidRPr="00EF4BB9" w:rsidRDefault="00EF4BB9" w:rsidP="009F0E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6. </w:t>
                      </w:r>
                      <w:r>
                        <w:t xml:space="preserve">Klepneme na tlačítko </w:t>
                      </w:r>
                      <w:r>
                        <w:rPr>
                          <w:b/>
                        </w:rPr>
                        <w:t>Odpovědět.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3F19442" wp14:editId="74FC4CBE">
            <wp:extent cx="5960332" cy="715993"/>
            <wp:effectExtent l="0" t="0" r="2540" b="8255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t="28351" b="49623"/>
                    <a:stretch/>
                  </pic:blipFill>
                  <pic:spPr bwMode="auto">
                    <a:xfrm>
                      <a:off x="0" y="0"/>
                      <a:ext cx="5972810" cy="717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2241" w:rsidRPr="00052241" w:rsidRDefault="00052241" w:rsidP="00052241"/>
    <w:p w:rsidR="00052241" w:rsidRDefault="00052241" w:rsidP="00052241"/>
    <w:p w:rsidR="00EF4BB9" w:rsidRDefault="00EF4BB9" w:rsidP="00052241"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B742A0E" wp14:editId="327E56A5">
                <wp:simplePos x="0" y="0"/>
                <wp:positionH relativeFrom="column">
                  <wp:posOffset>4645540</wp:posOffset>
                </wp:positionH>
                <wp:positionV relativeFrom="paragraph">
                  <wp:posOffset>1386073</wp:posOffset>
                </wp:positionV>
                <wp:extent cx="1943100" cy="896620"/>
                <wp:effectExtent l="4210050" t="838200" r="19050" b="74930"/>
                <wp:wrapNone/>
                <wp:docPr id="48" name="Čárový popisek 2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896620"/>
                        </a:xfrm>
                        <a:prstGeom prst="borderCallout2">
                          <a:avLst>
                            <a:gd name="adj1" fmla="val 59024"/>
                            <a:gd name="adj2" fmla="val -2427"/>
                            <a:gd name="adj3" fmla="val 104681"/>
                            <a:gd name="adj4" fmla="val -215814"/>
                            <a:gd name="adj5" fmla="val -92468"/>
                            <a:gd name="adj6" fmla="val -20145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4BB9" w:rsidRDefault="00EF4BB9" w:rsidP="009F0EF4">
                            <w:r>
                              <w:rPr>
                                <w:b/>
                              </w:rPr>
                              <w:t xml:space="preserve">8. </w:t>
                            </w:r>
                            <w:r>
                              <w:t>Přílohu vložíme pomocí tlačítka se sponkou.</w:t>
                            </w:r>
                          </w:p>
                          <w:p w:rsidR="00EF4BB9" w:rsidRPr="00EF4BB9" w:rsidRDefault="00EF4BB9" w:rsidP="009F0EF4">
                            <w:pPr>
                              <w:rPr>
                                <w:b/>
                              </w:rPr>
                            </w:pPr>
                            <w:r>
                              <w:t>Vložení přílohy je popsáno na druhé straně.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8" o:spid="_x0000_s1035" type="#_x0000_t48" style="position:absolute;left:0;text-align:left;margin-left:365.8pt;margin-top:109.15pt;width:153pt;height:70.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" adj="-43515,-19973,-46616,22611,-524,12749" fillcolor="white [3201]" strokecolor="black [3200]" strokeweight="2pt">
                <v:textbox>
                  <w:txbxContent>
                    <w:p w:rsidR="00EF4BB9" w:rsidRDefault="00EF4BB9" w:rsidP="009F0EF4">
                      <w:r>
                        <w:rPr>
                          <w:b/>
                        </w:rPr>
                        <w:t xml:space="preserve">8. </w:t>
                      </w:r>
                      <w:r>
                        <w:t>Přílohu vložíme pomocí tlačítka se sponkou.</w:t>
                      </w:r>
                    </w:p>
                    <w:p w:rsidR="00EF4BB9" w:rsidRPr="00EF4BB9" w:rsidRDefault="00EF4BB9" w:rsidP="009F0EF4">
                      <w:pPr>
                        <w:rPr>
                          <w:b/>
                        </w:rPr>
                      </w:pPr>
                      <w:r>
                        <w:t>Vložení přílohy je popsáno na druhé straně.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69DF2E8" wp14:editId="247CB3E1">
                <wp:simplePos x="0" y="0"/>
                <wp:positionH relativeFrom="column">
                  <wp:posOffset>4645540</wp:posOffset>
                </wp:positionH>
                <wp:positionV relativeFrom="paragraph">
                  <wp:posOffset>644202</wp:posOffset>
                </wp:positionV>
                <wp:extent cx="1943100" cy="569343"/>
                <wp:effectExtent l="3752850" t="0" r="19050" b="497840"/>
                <wp:wrapNone/>
                <wp:docPr id="47" name="Čárový popisek 2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569343"/>
                        </a:xfrm>
                        <a:prstGeom prst="borderCallout2">
                          <a:avLst>
                            <a:gd name="adj1" fmla="val 59024"/>
                            <a:gd name="adj2" fmla="val -2427"/>
                            <a:gd name="adj3" fmla="val 66777"/>
                            <a:gd name="adj4" fmla="val -51996"/>
                            <a:gd name="adj5" fmla="val 183071"/>
                            <a:gd name="adj6" fmla="val -19302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4BB9" w:rsidRPr="00EF4BB9" w:rsidRDefault="00EF4BB9" w:rsidP="009F0E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7. </w:t>
                            </w:r>
                            <w:r>
                              <w:t>V novém okně zprávy napíšeme text pro adresáta.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7" o:spid="_x0000_s1036" type="#_x0000_t48" style="position:absolute;left:0;text-align:left;margin-left:365.8pt;margin-top:50.7pt;width:153pt;height:44.8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" adj="-41693,39543,-11231,14424,-524,12749" fillcolor="white [3201]" strokecolor="black [3200]" strokeweight="2pt">
                <v:textbox>
                  <w:txbxContent>
                    <w:p w:rsidR="00EF4BB9" w:rsidRPr="00EF4BB9" w:rsidRDefault="00EF4BB9" w:rsidP="009F0E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7. </w:t>
                      </w:r>
                      <w:r>
                        <w:t>V novém okně zprávy napíšeme text pro adresáta.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706D399" wp14:editId="2631701A">
            <wp:extent cx="4226944" cy="3396924"/>
            <wp:effectExtent l="0" t="0" r="2540" b="0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34052" cy="3402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BB9" w:rsidRDefault="00EF4BB9" w:rsidP="00EF4BB9">
      <w:pPr>
        <w:rPr>
          <w:b/>
        </w:rPr>
      </w:pPr>
      <w:r>
        <w:rPr>
          <w:b/>
        </w:rPr>
        <w:t xml:space="preserve">Poznámka: </w:t>
      </w:r>
      <w:r>
        <w:t xml:space="preserve">Přestože posíláme pouze vyplněnou přílohu, měli bychom vždy dbát na to, abychom napsali </w:t>
      </w:r>
      <w:r>
        <w:rPr>
          <w:b/>
        </w:rPr>
        <w:t xml:space="preserve">Předmět, </w:t>
      </w:r>
      <w:r>
        <w:t xml:space="preserve">krátký text a </w:t>
      </w:r>
      <w:r>
        <w:rPr>
          <w:b/>
        </w:rPr>
        <w:t>Podpis.</w:t>
      </w:r>
    </w:p>
    <w:p w:rsidR="00CF277B" w:rsidRDefault="00CF277B" w:rsidP="00CF277B">
      <w:pPr>
        <w:pStyle w:val="Nadpis2"/>
      </w:pPr>
      <w:r>
        <w:lastRenderedPageBreak/>
        <w:t>Použitá literatura:</w:t>
      </w:r>
    </w:p>
    <w:p w:rsidR="00CF277B" w:rsidRDefault="00CF277B" w:rsidP="00CF277B">
      <w:r>
        <w:t xml:space="preserve">JIŘÍ, </w:t>
      </w:r>
      <w:proofErr w:type="spellStart"/>
      <w:r>
        <w:t>Hlavenka</w:t>
      </w:r>
      <w:proofErr w:type="spellEnd"/>
      <w:r>
        <w:t xml:space="preserve">. </w:t>
      </w:r>
      <w:r>
        <w:rPr>
          <w:i/>
          <w:iCs/>
        </w:rPr>
        <w:t>Používáme, využíváme a zneužíváme e-mail</w:t>
      </w:r>
      <w:r>
        <w:t xml:space="preserve">. Vyd.1. Praha: </w:t>
      </w:r>
      <w:proofErr w:type="spellStart"/>
      <w:r>
        <w:t>Computer</w:t>
      </w:r>
      <w:proofErr w:type="spellEnd"/>
      <w:r>
        <w:t xml:space="preserve"> </w:t>
      </w:r>
      <w:proofErr w:type="spellStart"/>
      <w:r>
        <w:t>Press</w:t>
      </w:r>
      <w:proofErr w:type="spellEnd"/>
      <w:r>
        <w:t>, 2002, 280 s. ISBN 80-722-6606-3.</w:t>
      </w:r>
    </w:p>
    <w:p w:rsidR="00CF277B" w:rsidRDefault="00CF277B" w:rsidP="00CF277B"/>
    <w:p w:rsidR="00CF277B" w:rsidRPr="00362ACF" w:rsidRDefault="00CF277B" w:rsidP="00CF277B">
      <w:r>
        <w:t>Náhledy obrazovek byly použity z </w:t>
      </w:r>
      <w:proofErr w:type="spellStart"/>
      <w:r>
        <w:t>Live@Edu</w:t>
      </w:r>
      <w:proofErr w:type="spellEnd"/>
      <w:r>
        <w:t xml:space="preserve"> (</w:t>
      </w:r>
      <w:hyperlink r:id="rId18" w:history="1">
        <w:r w:rsidRPr="00012084">
          <w:rPr>
            <w:rStyle w:val="Hypertextovodkaz"/>
          </w:rPr>
          <w:t>http://outlook.com</w:t>
        </w:r>
      </w:hyperlink>
      <w:r>
        <w:t>) – přístupné po přihlášení do služby.</w:t>
      </w:r>
    </w:p>
    <w:p w:rsidR="00CF277B" w:rsidRPr="00EF4BB9" w:rsidRDefault="00CF277B" w:rsidP="00EF4BB9">
      <w:pPr>
        <w:rPr>
          <w:b/>
        </w:rPr>
      </w:pPr>
      <w:bookmarkStart w:id="0" w:name="_GoBack"/>
      <w:bookmarkEnd w:id="0"/>
    </w:p>
    <w:sectPr w:rsidR="00CF277B" w:rsidRPr="00EF4BB9" w:rsidSect="001B40C2">
      <w:headerReference w:type="default" r:id="rId19"/>
      <w:footerReference w:type="default" r:id="rId2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DB8" w:rsidRDefault="00185DB8">
      <w:r>
        <w:separator/>
      </w:r>
    </w:p>
  </w:endnote>
  <w:endnote w:type="continuationSeparator" w:id="0">
    <w:p w:rsidR="00185DB8" w:rsidRDefault="00185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6F2179F8" wp14:editId="725101C6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DB8" w:rsidRDefault="00185DB8">
      <w:r>
        <w:separator/>
      </w:r>
    </w:p>
  </w:footnote>
  <w:footnote w:type="continuationSeparator" w:id="0">
    <w:p w:rsidR="00185DB8" w:rsidRDefault="00185D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83882"/>
    <w:multiLevelType w:val="hybridMultilevel"/>
    <w:tmpl w:val="2B50EA88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0734B3E"/>
    <w:multiLevelType w:val="hybridMultilevel"/>
    <w:tmpl w:val="3D52D1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A1EC2"/>
    <w:multiLevelType w:val="hybridMultilevel"/>
    <w:tmpl w:val="ED30F1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741BA"/>
    <w:multiLevelType w:val="hybridMultilevel"/>
    <w:tmpl w:val="1ABE35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F364C"/>
    <w:multiLevelType w:val="hybridMultilevel"/>
    <w:tmpl w:val="58C05A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D959E5"/>
    <w:multiLevelType w:val="hybridMultilevel"/>
    <w:tmpl w:val="3F923C58"/>
    <w:lvl w:ilvl="0" w:tplc="90D6C9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974A9E"/>
    <w:multiLevelType w:val="hybridMultilevel"/>
    <w:tmpl w:val="B1D2605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089"/>
    <w:rsid w:val="000467D1"/>
    <w:rsid w:val="00050B33"/>
    <w:rsid w:val="00052241"/>
    <w:rsid w:val="00064AC5"/>
    <w:rsid w:val="000E336E"/>
    <w:rsid w:val="00116677"/>
    <w:rsid w:val="001706B8"/>
    <w:rsid w:val="00185DB8"/>
    <w:rsid w:val="001B40C2"/>
    <w:rsid w:val="00236874"/>
    <w:rsid w:val="002A12C6"/>
    <w:rsid w:val="002D7C3E"/>
    <w:rsid w:val="00335089"/>
    <w:rsid w:val="003827E8"/>
    <w:rsid w:val="003A2F15"/>
    <w:rsid w:val="003E2835"/>
    <w:rsid w:val="00404B5A"/>
    <w:rsid w:val="004A481E"/>
    <w:rsid w:val="004F36C3"/>
    <w:rsid w:val="00534F0D"/>
    <w:rsid w:val="00537A29"/>
    <w:rsid w:val="00591C27"/>
    <w:rsid w:val="005B5023"/>
    <w:rsid w:val="005C62FB"/>
    <w:rsid w:val="005F6FF3"/>
    <w:rsid w:val="00661A7F"/>
    <w:rsid w:val="006B25C8"/>
    <w:rsid w:val="006C4F82"/>
    <w:rsid w:val="00742FFA"/>
    <w:rsid w:val="007B3F0C"/>
    <w:rsid w:val="008156D9"/>
    <w:rsid w:val="00831F3F"/>
    <w:rsid w:val="008B0838"/>
    <w:rsid w:val="00911D25"/>
    <w:rsid w:val="009A1C62"/>
    <w:rsid w:val="009D4F18"/>
    <w:rsid w:val="009F0EF4"/>
    <w:rsid w:val="00AB607A"/>
    <w:rsid w:val="00AC3A86"/>
    <w:rsid w:val="00AF05AD"/>
    <w:rsid w:val="00B014A1"/>
    <w:rsid w:val="00B60F9C"/>
    <w:rsid w:val="00B81FD1"/>
    <w:rsid w:val="00C719D6"/>
    <w:rsid w:val="00C7475A"/>
    <w:rsid w:val="00CC0DFD"/>
    <w:rsid w:val="00CF277B"/>
    <w:rsid w:val="00D11C15"/>
    <w:rsid w:val="00D53046"/>
    <w:rsid w:val="00DB03C6"/>
    <w:rsid w:val="00E50F6F"/>
    <w:rsid w:val="00EF4BB9"/>
    <w:rsid w:val="00F56B83"/>
    <w:rsid w:val="00F56D43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customStyle="1" w:styleId="rwrro3">
    <w:name w:val="rwrro3"/>
    <w:basedOn w:val="Standardnpsmoodstavce"/>
    <w:rsid w:val="009D4F18"/>
    <w:rPr>
      <w:strike w:val="0"/>
      <w:dstrike w:val="0"/>
      <w:color w:val="0066CC"/>
      <w:u w:val="none"/>
      <w:effect w:val="none"/>
    </w:rPr>
  </w:style>
  <w:style w:type="table" w:styleId="Mkatabulky">
    <w:name w:val="Table Grid"/>
    <w:basedOn w:val="Normlntabulka"/>
    <w:rsid w:val="000E33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156D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156D9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Hypertextovodkaz">
    <w:name w:val="Hyperlink"/>
    <w:basedOn w:val="Standardnpsmoodstavce"/>
    <w:rsid w:val="00CF27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customStyle="1" w:styleId="rwrro3">
    <w:name w:val="rwrro3"/>
    <w:basedOn w:val="Standardnpsmoodstavce"/>
    <w:rsid w:val="009D4F18"/>
    <w:rPr>
      <w:strike w:val="0"/>
      <w:dstrike w:val="0"/>
      <w:color w:val="0066CC"/>
      <w:u w:val="none"/>
      <w:effect w:val="none"/>
    </w:rPr>
  </w:style>
  <w:style w:type="table" w:styleId="Mkatabulky">
    <w:name w:val="Table Grid"/>
    <w:basedOn w:val="Normlntabulka"/>
    <w:rsid w:val="000E33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156D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156D9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Hypertextovodkaz">
    <w:name w:val="Hyperlink"/>
    <w:basedOn w:val="Standardnpsmoodstavce"/>
    <w:rsid w:val="00CF27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yperlink" Target="http://outlook.co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\Data%20aplikac&#237;\Microsoft\&#352;ablony\&#352;ablona%20DUM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3DA8D-46EC-4A56-93C3-522E3F580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DUM.dotx</Template>
  <TotalTime>51</TotalTime>
  <Pages>4</Pages>
  <Words>284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ja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5</cp:revision>
  <cp:lastPrinted>1900-12-31T23:00:00Z</cp:lastPrinted>
  <dcterms:created xsi:type="dcterms:W3CDTF">2012-02-23T16:07:00Z</dcterms:created>
  <dcterms:modified xsi:type="dcterms:W3CDTF">2012-03-27T15:05:00Z</dcterms:modified>
</cp:coreProperties>
</file>