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7B3F0C" w:rsidP="00236874">
      <w:pPr>
        <w:pStyle w:val="Titul"/>
      </w:pPr>
      <w:r w:rsidRPr="007B3F0C">
        <w:t>Název a číslo materiálu</w:t>
      </w:r>
    </w:p>
    <w:p w:rsidR="001B40C2" w:rsidRDefault="00404B5A" w:rsidP="00236874">
      <w:pPr>
        <w:pStyle w:val="Titul"/>
      </w:pPr>
      <w:r>
        <w:t>VY_3</w:t>
      </w:r>
      <w:r w:rsidR="00742FFA">
        <w:t>2_INOVACE_</w:t>
      </w:r>
      <w:r w:rsidR="00155CEB">
        <w:t>01-56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55CEB" w:rsidP="00335089">
      <w:pPr>
        <w:tabs>
          <w:tab w:val="left" w:pos="4050"/>
        </w:tabs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 xml:space="preserve">Služby </w:t>
      </w:r>
      <w:proofErr w:type="spellStart"/>
      <w:r>
        <w:rPr>
          <w:rFonts w:ascii="Calibri" w:hAnsi="Calibri" w:cs="Calibri"/>
          <w:sz w:val="56"/>
          <w:szCs w:val="56"/>
        </w:rPr>
        <w:t>Live@Edu</w:t>
      </w:r>
      <w:proofErr w:type="spellEnd"/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7259"/>
      </w:tblGrid>
      <w:tr w:rsidR="000E336E" w:rsidTr="00090F7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36E" w:rsidRDefault="000E336E" w:rsidP="00090F7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36E" w:rsidRDefault="000E336E" w:rsidP="00090F7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5.</w:t>
            </w:r>
          </w:p>
        </w:tc>
      </w:tr>
      <w:tr w:rsidR="000E336E" w:rsidTr="00090F7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36E" w:rsidRDefault="000E336E" w:rsidP="00090F7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36E" w:rsidRDefault="000E336E" w:rsidP="00090F7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Informační a komunikační technologie</w:t>
            </w:r>
          </w:p>
        </w:tc>
      </w:tr>
      <w:tr w:rsidR="000E336E" w:rsidTr="00090F7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36E" w:rsidRDefault="000E336E" w:rsidP="00090F7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36E" w:rsidRDefault="000E336E" w:rsidP="00090F7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Informatika</w:t>
            </w:r>
          </w:p>
        </w:tc>
      </w:tr>
      <w:tr w:rsidR="000E336E" w:rsidTr="00090F7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36E" w:rsidRDefault="000E336E" w:rsidP="00090F7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36E" w:rsidRDefault="000E336E" w:rsidP="00090F7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Vyhledávání informací a komunikace</w:t>
            </w:r>
          </w:p>
        </w:tc>
      </w:tr>
      <w:tr w:rsidR="000E336E" w:rsidTr="00090F7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36E" w:rsidRDefault="000E336E" w:rsidP="00090F7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36E" w:rsidRDefault="00155CEB" w:rsidP="00090F7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Služby </w:t>
            </w:r>
            <w:proofErr w:type="spellStart"/>
            <w:r>
              <w:rPr>
                <w:rFonts w:ascii="Calibri" w:hAnsi="Calibri" w:cs="Calibri"/>
                <w:kern w:val="2"/>
                <w:sz w:val="28"/>
                <w:szCs w:val="28"/>
              </w:rPr>
              <w:t>Live@Edu</w:t>
            </w:r>
            <w:proofErr w:type="spellEnd"/>
          </w:p>
        </w:tc>
      </w:tr>
      <w:tr w:rsidR="000E336E" w:rsidTr="00090F7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36E" w:rsidRDefault="000E336E" w:rsidP="00090F7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36E" w:rsidRDefault="000E336E" w:rsidP="00090F7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Mgr. Petr Chvojka</w:t>
            </w:r>
          </w:p>
        </w:tc>
      </w:tr>
      <w:tr w:rsidR="000E336E" w:rsidTr="00090F7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36E" w:rsidRDefault="000E336E" w:rsidP="00090F7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36E" w:rsidRDefault="00DE48BA" w:rsidP="00090F7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6.5.2011</w:t>
            </w:r>
          </w:p>
        </w:tc>
      </w:tr>
      <w:tr w:rsidR="000E336E" w:rsidTr="00090F7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36E" w:rsidRDefault="000E336E" w:rsidP="00090F7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0E336E" w:rsidRDefault="000E336E" w:rsidP="00090F7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36E" w:rsidRDefault="000E336E" w:rsidP="00090F7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Metodický materiál vytvořený pro žáky na podporu výkladu – nahrazuje sešit a učebnici, žák jej může opakovaně použít jako návod při práci dle své potřeby. Materiál je též žákům volně dostupný po přihlášení ke službě </w:t>
            </w:r>
            <w:proofErr w:type="spellStart"/>
            <w:r>
              <w:rPr>
                <w:rFonts w:ascii="Calibri" w:hAnsi="Calibri" w:cs="Calibri"/>
                <w:kern w:val="2"/>
                <w:sz w:val="28"/>
                <w:szCs w:val="28"/>
              </w:rPr>
              <w:t>WindowsLive@Edu</w:t>
            </w:r>
            <w:proofErr w:type="spellEnd"/>
            <w:r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1B40C2" w:rsidSect="001B40C2">
          <w:headerReference w:type="default" r:id="rId9"/>
          <w:footerReference w:type="default" r:id="rId10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9F0EF4" w:rsidRPr="009F0EF4" w:rsidRDefault="00155CEB" w:rsidP="009F0EF4">
      <w:pPr>
        <w:pStyle w:val="Nadpis1"/>
      </w:pPr>
      <w:r>
        <w:lastRenderedPageBreak/>
        <w:t xml:space="preserve">Vybrané služby </w:t>
      </w:r>
      <w:proofErr w:type="spellStart"/>
      <w:r>
        <w:t>Live@Edu</w:t>
      </w:r>
      <w:proofErr w:type="spellEnd"/>
    </w:p>
    <w:p w:rsidR="00052241" w:rsidRDefault="00876DB5" w:rsidP="00EF4BB9">
      <w:proofErr w:type="spellStart"/>
      <w:r>
        <w:t>Live@Edu</w:t>
      </w:r>
      <w:proofErr w:type="spellEnd"/>
      <w:r>
        <w:t xml:space="preserve"> (Windows Live) poskytuje kromě e-mailu celou řadu služeb, které můžeme bezplatně využívat. Některým službám byl věnován samostatný materiál nebo materiály (E-mail, Skupiny, </w:t>
      </w:r>
      <w:proofErr w:type="spellStart"/>
      <w:r>
        <w:t>SkyDrive</w:t>
      </w:r>
      <w:proofErr w:type="spellEnd"/>
      <w:r>
        <w:t>). Zde se budeme věnovat dalším službám.</w:t>
      </w:r>
    </w:p>
    <w:p w:rsidR="00876DB5" w:rsidRPr="00876DB5" w:rsidRDefault="00876DB5" w:rsidP="00EF4BB9">
      <w:r>
        <w:rPr>
          <w:noProof/>
        </w:rPr>
        <w:drawing>
          <wp:inline distT="0" distB="0" distL="0" distR="0" wp14:anchorId="099CB19A" wp14:editId="488D21F1">
            <wp:extent cx="5930919" cy="414068"/>
            <wp:effectExtent l="0" t="0" r="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-1" t="14084" r="37047" b="78484"/>
                    <a:stretch/>
                  </pic:blipFill>
                  <pic:spPr bwMode="auto">
                    <a:xfrm>
                      <a:off x="0" y="0"/>
                      <a:ext cx="5938159" cy="4145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52241" w:rsidRPr="00052241" w:rsidRDefault="00052241" w:rsidP="00052241"/>
    <w:p w:rsidR="00876DB5" w:rsidRDefault="00876DB5" w:rsidP="00052241">
      <w:pPr>
        <w:rPr>
          <w:b/>
        </w:rPr>
      </w:pPr>
      <w:r>
        <w:rPr>
          <w:b/>
        </w:rPr>
        <w:t>Pošta</w:t>
      </w:r>
      <w:r>
        <w:t xml:space="preserve"> – slouží k přepnutí do </w:t>
      </w:r>
      <w:r w:rsidRPr="00876DB5">
        <w:rPr>
          <w:b/>
        </w:rPr>
        <w:t>e-mailové</w:t>
      </w:r>
      <w:r>
        <w:t xml:space="preserve"> </w:t>
      </w:r>
      <w:r w:rsidRPr="00876DB5">
        <w:rPr>
          <w:b/>
        </w:rPr>
        <w:t>schránky</w:t>
      </w:r>
      <w:r>
        <w:t xml:space="preserve">, na </w:t>
      </w:r>
      <w:r w:rsidRPr="00876DB5">
        <w:rPr>
          <w:b/>
        </w:rPr>
        <w:t>kalendář</w:t>
      </w:r>
      <w:r>
        <w:t xml:space="preserve"> a do </w:t>
      </w:r>
      <w:r w:rsidRPr="00876DB5">
        <w:rPr>
          <w:b/>
        </w:rPr>
        <w:t>kontaktů</w:t>
      </w:r>
      <w:r>
        <w:rPr>
          <w:b/>
        </w:rPr>
        <w:t>.</w:t>
      </w:r>
    </w:p>
    <w:p w:rsidR="00876DB5" w:rsidRDefault="00876DB5" w:rsidP="00052241">
      <w:pPr>
        <w:rPr>
          <w:b/>
        </w:rPr>
      </w:pPr>
      <w:r>
        <w:rPr>
          <w:b/>
        </w:rPr>
        <w:t>Office</w:t>
      </w:r>
      <w:r>
        <w:t xml:space="preserve"> – slouží k přepnutí do </w:t>
      </w:r>
      <w:r>
        <w:rPr>
          <w:b/>
        </w:rPr>
        <w:t xml:space="preserve">Dokumentů </w:t>
      </w:r>
      <w:r>
        <w:t xml:space="preserve">na službě </w:t>
      </w:r>
      <w:proofErr w:type="spellStart"/>
      <w:r>
        <w:rPr>
          <w:b/>
        </w:rPr>
        <w:t>SkyDrive</w:t>
      </w:r>
      <w:proofErr w:type="spellEnd"/>
      <w:r>
        <w:rPr>
          <w:b/>
        </w:rPr>
        <w:t xml:space="preserve"> </w:t>
      </w:r>
      <w:r>
        <w:t xml:space="preserve">a k přepnutí do </w:t>
      </w:r>
      <w:r>
        <w:rPr>
          <w:b/>
        </w:rPr>
        <w:t>Skupin.</w:t>
      </w:r>
    </w:p>
    <w:p w:rsidR="00876DB5" w:rsidRDefault="00876DB5" w:rsidP="00052241">
      <w:pPr>
        <w:rPr>
          <w:b/>
        </w:rPr>
      </w:pPr>
      <w:r>
        <w:rPr>
          <w:b/>
        </w:rPr>
        <w:t>Fotografie</w:t>
      </w:r>
      <w:r>
        <w:t xml:space="preserve"> – slouží k přepnutí do </w:t>
      </w:r>
      <w:r>
        <w:rPr>
          <w:b/>
        </w:rPr>
        <w:t xml:space="preserve">fotogalerie, </w:t>
      </w:r>
      <w:r>
        <w:t xml:space="preserve">do </w:t>
      </w:r>
      <w:r>
        <w:rPr>
          <w:b/>
        </w:rPr>
        <w:t xml:space="preserve">Alb </w:t>
      </w:r>
      <w:r>
        <w:t xml:space="preserve">a ke </w:t>
      </w:r>
      <w:r>
        <w:rPr>
          <w:b/>
        </w:rPr>
        <w:t>sdílení fotografií.</w:t>
      </w:r>
    </w:p>
    <w:p w:rsidR="00876DB5" w:rsidRDefault="00876DB5" w:rsidP="00876DB5">
      <w:r>
        <w:rPr>
          <w:b/>
        </w:rPr>
        <w:t>Další</w:t>
      </w:r>
      <w:r>
        <w:t xml:space="preserve"> – slouží k přepnutí do služby </w:t>
      </w:r>
      <w:proofErr w:type="spellStart"/>
      <w:r>
        <w:rPr>
          <w:b/>
        </w:rPr>
        <w:t>SkyDrive</w:t>
      </w:r>
      <w:proofErr w:type="spellEnd"/>
      <w:r>
        <w:rPr>
          <w:b/>
        </w:rPr>
        <w:t xml:space="preserve"> </w:t>
      </w:r>
      <w:r>
        <w:t>a pro přístup k dalším službám.</w:t>
      </w:r>
    </w:p>
    <w:p w:rsidR="00876DB5" w:rsidRDefault="00876DB5" w:rsidP="00876DB5">
      <w:pPr>
        <w:rPr>
          <w:b/>
        </w:rPr>
      </w:pPr>
      <w:r>
        <w:rPr>
          <w:b/>
        </w:rPr>
        <w:t>MSN</w:t>
      </w:r>
      <w:r>
        <w:t xml:space="preserve"> – </w:t>
      </w:r>
      <w:proofErr w:type="gramStart"/>
      <w:r>
        <w:t>slouží</w:t>
      </w:r>
      <w:proofErr w:type="gramEnd"/>
      <w:r>
        <w:t xml:space="preserve"> k přepnutí na domovskou stránku </w:t>
      </w:r>
      <w:r>
        <w:rPr>
          <w:b/>
        </w:rPr>
        <w:t xml:space="preserve">Windows </w:t>
      </w:r>
      <w:proofErr w:type="gramStart"/>
      <w:r>
        <w:rPr>
          <w:b/>
        </w:rPr>
        <w:t>Live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Essential</w:t>
      </w:r>
      <w:proofErr w:type="spellEnd"/>
      <w:r>
        <w:rPr>
          <w:b/>
        </w:rPr>
        <w:t>.</w:t>
      </w:r>
    </w:p>
    <w:p w:rsidR="000048B9" w:rsidRDefault="000048B9" w:rsidP="00876DB5">
      <w:pPr>
        <w:rPr>
          <w:b/>
        </w:rPr>
      </w:pPr>
    </w:p>
    <w:p w:rsidR="000048B9" w:rsidRDefault="000048B9" w:rsidP="000048B9">
      <w:pPr>
        <w:pStyle w:val="Nadpis2"/>
      </w:pPr>
      <w:r>
        <w:t>Office</w:t>
      </w:r>
    </w:p>
    <w:p w:rsidR="000048B9" w:rsidRPr="000048B9" w:rsidRDefault="000048B9" w:rsidP="000048B9"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0B1942C" wp14:editId="278E17C7">
                <wp:simplePos x="0" y="0"/>
                <wp:positionH relativeFrom="column">
                  <wp:posOffset>4265295</wp:posOffset>
                </wp:positionH>
                <wp:positionV relativeFrom="paragraph">
                  <wp:posOffset>85725</wp:posOffset>
                </wp:positionV>
                <wp:extent cx="1943100" cy="568960"/>
                <wp:effectExtent l="857250" t="0" r="19050" b="97790"/>
                <wp:wrapNone/>
                <wp:docPr id="47" name="Čárový popisek 2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568960"/>
                        </a:xfrm>
                        <a:prstGeom prst="borderCallout2">
                          <a:avLst>
                            <a:gd name="adj1" fmla="val 48410"/>
                            <a:gd name="adj2" fmla="val 236"/>
                            <a:gd name="adj3" fmla="val 71326"/>
                            <a:gd name="adj4" fmla="val -26691"/>
                            <a:gd name="adj5" fmla="val 111811"/>
                            <a:gd name="adj6" fmla="val -43854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90F72" w:rsidRPr="00876DB5" w:rsidRDefault="00090F72" w:rsidP="009F0EF4">
                            <w:r>
                              <w:t xml:space="preserve">V rozbalené nabídce </w:t>
                            </w:r>
                            <w:r>
                              <w:rPr>
                                <w:b/>
                              </w:rPr>
                              <w:t xml:space="preserve">Office </w:t>
                            </w:r>
                            <w:r>
                              <w:t xml:space="preserve">klepneme na </w:t>
                            </w:r>
                            <w:r>
                              <w:rPr>
                                <w:b/>
                              </w:rPr>
                              <w:t>Dokumenty.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47" o:spid="_x0000_s1026" type="#_x0000_t48" style="position:absolute;left:0;text-align:left;margin-left:335.85pt;margin-top:6.75pt;width:153pt;height:44.8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" adj="-9472,24151,-5765,15406,51,10457" fillcolor="white [3201]" strokecolor="black [3200]" strokeweight="2pt">
                <v:textbox>
                  <w:txbxContent>
                    <w:p w:rsidR="00090F72" w:rsidRPr="00876DB5" w:rsidRDefault="00090F72" w:rsidP="009F0EF4">
                      <w:r>
                        <w:t xml:space="preserve">V rozbalené nabídce </w:t>
                      </w:r>
                      <w:r>
                        <w:rPr>
                          <w:b/>
                        </w:rPr>
                        <w:t xml:space="preserve">Office </w:t>
                      </w:r>
                      <w:r>
                        <w:t xml:space="preserve">klepneme na </w:t>
                      </w:r>
                      <w:r>
                        <w:rPr>
                          <w:b/>
                        </w:rPr>
                        <w:t>Dokumenty.</w:t>
                      </w:r>
                      <w:r>
                        <w:t xml:space="preserve"> 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t>Dokumenty v nabídce Office.</w:t>
      </w:r>
    </w:p>
    <w:p w:rsidR="000048B9" w:rsidRDefault="000048B9" w:rsidP="00052241">
      <w:r>
        <w:rPr>
          <w:noProof/>
        </w:rPr>
        <w:drawing>
          <wp:inline distT="0" distB="0" distL="0" distR="0" wp14:anchorId="714F9E48" wp14:editId="16783083">
            <wp:extent cx="3792999" cy="897147"/>
            <wp:effectExtent l="0" t="0" r="0" b="0"/>
            <wp:docPr id="49" name="Obrázek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t="13448" r="51702" b="67237"/>
                    <a:stretch/>
                  </pic:blipFill>
                  <pic:spPr bwMode="auto">
                    <a:xfrm>
                      <a:off x="0" y="0"/>
                      <a:ext cx="3797624" cy="8982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048B9" w:rsidRDefault="000048B9" w:rsidP="000048B9"/>
    <w:p w:rsidR="000048B9" w:rsidRPr="000048B9" w:rsidRDefault="000048B9" w:rsidP="000048B9">
      <w:r>
        <w:t xml:space="preserve">Otevře se okno služby </w:t>
      </w:r>
      <w:proofErr w:type="spellStart"/>
      <w:r>
        <w:rPr>
          <w:b/>
        </w:rPr>
        <w:t>SkyDrive</w:t>
      </w:r>
      <w:proofErr w:type="spellEnd"/>
      <w:r>
        <w:rPr>
          <w:b/>
        </w:rPr>
        <w:t xml:space="preserve">, </w:t>
      </w:r>
      <w:r>
        <w:t>kde můžeme pracovat s našimi dokumenty.</w:t>
      </w:r>
    </w:p>
    <w:p w:rsidR="000048B9" w:rsidRDefault="000048B9" w:rsidP="000048B9"/>
    <w:p w:rsidR="000048B9" w:rsidRDefault="00D5193F" w:rsidP="000048B9"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B217A1C" wp14:editId="6E5651B8">
                <wp:simplePos x="0" y="0"/>
                <wp:positionH relativeFrom="column">
                  <wp:posOffset>4093450</wp:posOffset>
                </wp:positionH>
                <wp:positionV relativeFrom="paragraph">
                  <wp:posOffset>1558110</wp:posOffset>
                </wp:positionV>
                <wp:extent cx="1569720" cy="568960"/>
                <wp:effectExtent l="2667000" t="0" r="11430" b="21590"/>
                <wp:wrapNone/>
                <wp:docPr id="55" name="Čárový popisek 2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9720" cy="568960"/>
                        </a:xfrm>
                        <a:prstGeom prst="borderCallout2">
                          <a:avLst>
                            <a:gd name="adj1" fmla="val 48410"/>
                            <a:gd name="adj2" fmla="val 236"/>
                            <a:gd name="adj3" fmla="val 36454"/>
                            <a:gd name="adj4" fmla="val -57323"/>
                            <a:gd name="adj5" fmla="val 76940"/>
                            <a:gd name="adj6" fmla="val -170621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193F" w:rsidRPr="00876DB5" w:rsidRDefault="00D5193F" w:rsidP="00D5193F">
                            <w:pPr>
                              <w:jc w:val="left"/>
                            </w:pPr>
                            <w:r>
                              <w:t xml:space="preserve">Můžeme také upravit již existující soubor.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55" o:spid="_x0000_s1027" type="#_x0000_t48" style="position:absolute;left:0;text-align:left;margin-left:322.3pt;margin-top:122.7pt;width:123.6pt;height:44.8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" adj="-36854,16619,-12382,7874,51,10457" fillcolor="white [3201]" strokecolor="black [3200]" strokeweight="2pt">
                <v:textbox>
                  <w:txbxContent>
                    <w:p w:rsidR="00D5193F" w:rsidRPr="00876DB5" w:rsidRDefault="00D5193F" w:rsidP="00D5193F">
                      <w:pPr>
                        <w:jc w:val="left"/>
                      </w:pPr>
                      <w:r>
                        <w:t xml:space="preserve">Můžeme také upravit již existující soubor. 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C5661E7" wp14:editId="18F6E53D">
                <wp:simplePos x="0" y="0"/>
                <wp:positionH relativeFrom="column">
                  <wp:posOffset>4093450</wp:posOffset>
                </wp:positionH>
                <wp:positionV relativeFrom="paragraph">
                  <wp:posOffset>781733</wp:posOffset>
                </wp:positionV>
                <wp:extent cx="1569720" cy="568960"/>
                <wp:effectExtent l="2000250" t="361950" r="11430" b="21590"/>
                <wp:wrapNone/>
                <wp:docPr id="54" name="Čárový popisek 2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9720" cy="568960"/>
                        </a:xfrm>
                        <a:prstGeom prst="borderCallout2">
                          <a:avLst>
                            <a:gd name="adj1" fmla="val 48410"/>
                            <a:gd name="adj2" fmla="val 236"/>
                            <a:gd name="adj3" fmla="val 36454"/>
                            <a:gd name="adj4" fmla="val -57323"/>
                            <a:gd name="adj5" fmla="val -62548"/>
                            <a:gd name="adj6" fmla="val -127756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193F" w:rsidRPr="00876DB5" w:rsidRDefault="00D5193F" w:rsidP="00D5193F">
                            <w:pPr>
                              <w:jc w:val="left"/>
                            </w:pPr>
                            <w:r>
                              <w:t xml:space="preserve">Můžeme též přidat </w:t>
                            </w:r>
                            <w:proofErr w:type="gramStart"/>
                            <w:r>
                              <w:t>soubory  (kopírovat</w:t>
                            </w:r>
                            <w:proofErr w:type="gramEnd"/>
                            <w:r>
                              <w:t xml:space="preserve"> z vašeho počítače.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54" o:spid="_x0000_s1028" type="#_x0000_t48" style="position:absolute;left:0;text-align:left;margin-left:322.3pt;margin-top:61.55pt;width:123.6pt;height:44.8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" adj="-27595,-13510,-12382,7874,51,10457" fillcolor="white [3201]" strokecolor="black [3200]" strokeweight="2pt">
                <v:textbox>
                  <w:txbxContent>
                    <w:p w:rsidR="00D5193F" w:rsidRPr="00876DB5" w:rsidRDefault="00D5193F" w:rsidP="00D5193F">
                      <w:pPr>
                        <w:jc w:val="left"/>
                      </w:pPr>
                      <w:r>
                        <w:t xml:space="preserve">Můžeme též přidat </w:t>
                      </w:r>
                      <w:proofErr w:type="gramStart"/>
                      <w:r>
                        <w:t>soubory  (kopírovat</w:t>
                      </w:r>
                      <w:proofErr w:type="gramEnd"/>
                      <w:r>
                        <w:t xml:space="preserve"> z vašeho počítače.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F5750B8" wp14:editId="33C0890C">
                <wp:simplePos x="0" y="0"/>
                <wp:positionH relativeFrom="column">
                  <wp:posOffset>4473012</wp:posOffset>
                </wp:positionH>
                <wp:positionV relativeFrom="paragraph">
                  <wp:posOffset>22608</wp:posOffset>
                </wp:positionV>
                <wp:extent cx="1560830" cy="568960"/>
                <wp:effectExtent l="2857500" t="0" r="20320" b="21590"/>
                <wp:wrapNone/>
                <wp:docPr id="52" name="Čárový popisek 2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0830" cy="568960"/>
                        </a:xfrm>
                        <a:prstGeom prst="borderCallout2">
                          <a:avLst>
                            <a:gd name="adj1" fmla="val 48410"/>
                            <a:gd name="adj2" fmla="val 236"/>
                            <a:gd name="adj3" fmla="val 10679"/>
                            <a:gd name="adj4" fmla="val -41341"/>
                            <a:gd name="adj5" fmla="val 48132"/>
                            <a:gd name="adj6" fmla="val -182376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90F72" w:rsidRPr="00876DB5" w:rsidRDefault="00D5193F" w:rsidP="00D5193F">
                            <w:pPr>
                              <w:jc w:val="left"/>
                            </w:pPr>
                            <w:r>
                              <w:t xml:space="preserve">Z nabídky </w:t>
                            </w:r>
                            <w:r>
                              <w:rPr>
                                <w:b/>
                              </w:rPr>
                              <w:t xml:space="preserve">Vytvořit </w:t>
                            </w:r>
                            <w:r>
                              <w:t>můžeme vytvořit nový soubor nebo složku.</w:t>
                            </w:r>
                            <w:r w:rsidR="00090F72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52" o:spid="_x0000_s1029" type="#_x0000_t48" style="position:absolute;left:0;text-align:left;margin-left:352.2pt;margin-top:1.8pt;width:122.9pt;height:44.8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" adj="-39393,10397,-8930,2307,51,10457" fillcolor="white [3201]" strokecolor="black [3200]" strokeweight="2pt">
                <v:textbox>
                  <w:txbxContent>
                    <w:p w:rsidR="00090F72" w:rsidRPr="00876DB5" w:rsidRDefault="00D5193F" w:rsidP="00D5193F">
                      <w:pPr>
                        <w:jc w:val="left"/>
                      </w:pPr>
                      <w:r>
                        <w:t xml:space="preserve">Z nabídky </w:t>
                      </w:r>
                      <w:r>
                        <w:rPr>
                          <w:b/>
                        </w:rPr>
                        <w:t xml:space="preserve">Vytvořit </w:t>
                      </w:r>
                      <w:r>
                        <w:t>můžeme vytvořit nový soubor nebo složku.</w:t>
                      </w:r>
                      <w:r w:rsidR="00090F72"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0048B9">
        <w:rPr>
          <w:noProof/>
        </w:rPr>
        <w:drawing>
          <wp:inline distT="0" distB="0" distL="0" distR="0" wp14:anchorId="5597AC27" wp14:editId="36B44A55">
            <wp:extent cx="5968097" cy="2216989"/>
            <wp:effectExtent l="0" t="0" r="0" b="0"/>
            <wp:docPr id="51" name="Obrázek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t="14181" r="7742" b="27873"/>
                    <a:stretch/>
                  </pic:blipFill>
                  <pic:spPr bwMode="auto">
                    <a:xfrm>
                      <a:off x="0" y="0"/>
                      <a:ext cx="5977758" cy="22205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048B9" w:rsidRDefault="000048B9" w:rsidP="000048B9"/>
    <w:p w:rsidR="000048B9" w:rsidRDefault="000048B9" w:rsidP="000048B9"/>
    <w:p w:rsidR="000048B9" w:rsidRDefault="00D5193F" w:rsidP="000048B9"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393B3FC" wp14:editId="346CBED7">
                <wp:simplePos x="0" y="0"/>
                <wp:positionH relativeFrom="column">
                  <wp:posOffset>4395374</wp:posOffset>
                </wp:positionH>
                <wp:positionV relativeFrom="paragraph">
                  <wp:posOffset>3427</wp:posOffset>
                </wp:positionV>
                <wp:extent cx="1569720" cy="793115"/>
                <wp:effectExtent l="3714750" t="0" r="11430" b="26035"/>
                <wp:wrapNone/>
                <wp:docPr id="56" name="Čárový popisek 2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9720" cy="793115"/>
                        </a:xfrm>
                        <a:prstGeom prst="borderCallout2">
                          <a:avLst>
                            <a:gd name="adj1" fmla="val 48410"/>
                            <a:gd name="adj2" fmla="val 236"/>
                            <a:gd name="adj3" fmla="val 33191"/>
                            <a:gd name="adj4" fmla="val -100188"/>
                            <a:gd name="adj5" fmla="val 24302"/>
                            <a:gd name="adj6" fmla="val -237666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193F" w:rsidRPr="00876DB5" w:rsidRDefault="00D5193F" w:rsidP="00D5193F">
                            <w:pPr>
                              <w:jc w:val="left"/>
                            </w:pPr>
                            <w:r>
                              <w:t xml:space="preserve">Soubor </w:t>
                            </w:r>
                            <w:r>
                              <w:rPr>
                                <w:b/>
                              </w:rPr>
                              <w:t xml:space="preserve">Dopis </w:t>
                            </w:r>
                            <w:r>
                              <w:t xml:space="preserve">otevřený ve webové aplikaci </w:t>
                            </w:r>
                            <w:r>
                              <w:rPr>
                                <w:b/>
                              </w:rPr>
                              <w:t xml:space="preserve">Word Web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App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>.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56" o:spid="_x0000_s1030" type="#_x0000_t48" style="position:absolute;left:0;text-align:left;margin-left:346.1pt;margin-top:.25pt;width:123.6pt;height:62.4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" adj="-51336,5249,-21641,7169,51,10457" fillcolor="white [3201]" strokecolor="black [3200]" strokeweight="2pt">
                <v:textbox>
                  <w:txbxContent>
                    <w:p w:rsidR="00D5193F" w:rsidRPr="00876DB5" w:rsidRDefault="00D5193F" w:rsidP="00D5193F">
                      <w:pPr>
                        <w:jc w:val="left"/>
                      </w:pPr>
                      <w:r>
                        <w:t xml:space="preserve">Soubor </w:t>
                      </w:r>
                      <w:r>
                        <w:rPr>
                          <w:b/>
                        </w:rPr>
                        <w:t xml:space="preserve">Dopis </w:t>
                      </w:r>
                      <w:r>
                        <w:t xml:space="preserve">otevřený ve webové aplikaci </w:t>
                      </w:r>
                      <w:r>
                        <w:rPr>
                          <w:b/>
                        </w:rPr>
                        <w:t xml:space="preserve">Word Web </w:t>
                      </w:r>
                      <w:proofErr w:type="spellStart"/>
                      <w:r>
                        <w:rPr>
                          <w:b/>
                        </w:rPr>
                        <w:t>App</w:t>
                      </w:r>
                      <w:proofErr w:type="spellEnd"/>
                      <w:r>
                        <w:rPr>
                          <w:b/>
                        </w:rPr>
                        <w:t>.</w:t>
                      </w: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0048B9">
        <w:rPr>
          <w:noProof/>
        </w:rPr>
        <w:drawing>
          <wp:inline distT="0" distB="0" distL="0" distR="0" wp14:anchorId="318F3319" wp14:editId="10F40690">
            <wp:extent cx="5926348" cy="1052422"/>
            <wp:effectExtent l="0" t="0" r="0" b="0"/>
            <wp:docPr id="53" name="Obrázek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t="12960" r="657" b="57213"/>
                    <a:stretch/>
                  </pic:blipFill>
                  <pic:spPr bwMode="auto">
                    <a:xfrm>
                      <a:off x="0" y="0"/>
                      <a:ext cx="5933572" cy="10537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048B9" w:rsidRDefault="000048B9" w:rsidP="000048B9"/>
    <w:p w:rsidR="000048B9" w:rsidRDefault="000048B9" w:rsidP="000048B9"/>
    <w:p w:rsidR="000048B9" w:rsidRDefault="00D5193F" w:rsidP="000048B9">
      <w:r>
        <w:t xml:space="preserve">Podobným způsobem můžeme otevřít, upravit nebo vytvořit nový soubor </w:t>
      </w:r>
      <w:r w:rsidR="00935061">
        <w:t>ve webové aplikaci Excel, PowerPoint a OneNote.</w:t>
      </w:r>
    </w:p>
    <w:p w:rsidR="000048B9" w:rsidRDefault="00935061" w:rsidP="00935061">
      <w:pPr>
        <w:pStyle w:val="Nadpis2"/>
      </w:pPr>
      <w:r>
        <w:lastRenderedPageBreak/>
        <w:t xml:space="preserve">Práce s dokumenty pomocí služby Microsoft Web </w:t>
      </w:r>
      <w:proofErr w:type="spellStart"/>
      <w:r>
        <w:t>App</w:t>
      </w:r>
      <w:proofErr w:type="spellEnd"/>
    </w:p>
    <w:p w:rsidR="00935061" w:rsidRPr="00935061" w:rsidRDefault="00935061" w:rsidP="00935061">
      <w:r>
        <w:t xml:space="preserve">Se souborem můžeme pracovat buď tak, že ho otevřeme v aplikaci </w:t>
      </w:r>
      <w:r>
        <w:rPr>
          <w:b/>
        </w:rPr>
        <w:t xml:space="preserve">MS Word </w:t>
      </w:r>
      <w:r>
        <w:t>nebo můžeme soubor upravovat přímo v prohlížeči.</w:t>
      </w:r>
    </w:p>
    <w:p w:rsidR="00935061" w:rsidRDefault="00935061" w:rsidP="000048B9"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1902340</wp:posOffset>
                </wp:positionH>
                <wp:positionV relativeFrom="paragraph">
                  <wp:posOffset>-1498</wp:posOffset>
                </wp:positionV>
                <wp:extent cx="163902" cy="457200"/>
                <wp:effectExtent l="57150" t="19050" r="64770" b="95250"/>
                <wp:wrapNone/>
                <wp:docPr id="58" name="Přímá spojnice se šipkou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3902" cy="4572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58" o:spid="_x0000_s1026" type="#_x0000_t32" style="position:absolute;margin-left:149.8pt;margin-top:-.1pt;width:12.9pt;height:36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3DBD3CA8" wp14:editId="1FCCDFE9">
            <wp:extent cx="4730663" cy="715992"/>
            <wp:effectExtent l="0" t="0" r="0" b="8255"/>
            <wp:docPr id="57" name="Obrázek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t="12960" r="46497" b="73349"/>
                    <a:stretch/>
                  </pic:blipFill>
                  <pic:spPr bwMode="auto">
                    <a:xfrm>
                      <a:off x="0" y="0"/>
                      <a:ext cx="4736431" cy="7168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F4BB9" w:rsidRDefault="00EF4BB9" w:rsidP="00935061"/>
    <w:p w:rsidR="00BD0CC6" w:rsidRDefault="00BD0CC6" w:rsidP="00935061">
      <w:pPr>
        <w:rPr>
          <w:b/>
        </w:rPr>
      </w:pPr>
      <w:r>
        <w:t xml:space="preserve">Po klepnutí na volbu </w:t>
      </w:r>
      <w:r>
        <w:rPr>
          <w:b/>
        </w:rPr>
        <w:t xml:space="preserve">Upravit v prohlížeči </w:t>
      </w:r>
      <w:r>
        <w:t xml:space="preserve">se zobrazí okno </w:t>
      </w:r>
      <w:r>
        <w:rPr>
          <w:b/>
        </w:rPr>
        <w:t xml:space="preserve">Word Web </w:t>
      </w:r>
      <w:proofErr w:type="spellStart"/>
      <w:r>
        <w:rPr>
          <w:b/>
        </w:rPr>
        <w:t>App</w:t>
      </w:r>
      <w:proofErr w:type="spellEnd"/>
    </w:p>
    <w:p w:rsidR="00BD0CC6" w:rsidRDefault="00BD0CC6" w:rsidP="00935061">
      <w:pPr>
        <w:rPr>
          <w:b/>
        </w:rPr>
      </w:pPr>
      <w:r>
        <w:rPr>
          <w:noProof/>
        </w:rPr>
        <w:drawing>
          <wp:inline distT="0" distB="0" distL="0" distR="0" wp14:anchorId="3BCC487B" wp14:editId="58708503">
            <wp:extent cx="6297280" cy="1259456"/>
            <wp:effectExtent l="0" t="0" r="8890" b="0"/>
            <wp:docPr id="59" name="Obrázek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t="13692" r="13961" b="57213"/>
                    <a:stretch/>
                  </pic:blipFill>
                  <pic:spPr bwMode="auto">
                    <a:xfrm>
                      <a:off x="0" y="0"/>
                      <a:ext cx="6304960" cy="12609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D0CC6" w:rsidRPr="00BD0CC6" w:rsidRDefault="00BD0CC6" w:rsidP="00BD0CC6">
      <w:r>
        <w:t>Pásy karet jsou podobné</w:t>
      </w:r>
      <w:r w:rsidR="003F42CA">
        <w:t xml:space="preserve"> (velmi zjednodušené)</w:t>
      </w:r>
      <w:r>
        <w:t xml:space="preserve"> jako v aplikaci </w:t>
      </w:r>
      <w:r>
        <w:rPr>
          <w:b/>
        </w:rPr>
        <w:t>MS Office 2010</w:t>
      </w:r>
      <w:r>
        <w:t>. Abychom mohli používat tyto webové aplikace, nemusíme mít MS Office nainstalované.</w:t>
      </w:r>
      <w:r w:rsidR="003F42CA">
        <w:t xml:space="preserve"> Aplikace fungují ve většině prohlížečů.</w:t>
      </w:r>
    </w:p>
    <w:p w:rsidR="00BD0CC6" w:rsidRDefault="00BD0CC6" w:rsidP="00BD0CC6">
      <w:pPr>
        <w:rPr>
          <w:b/>
        </w:rPr>
      </w:pPr>
      <w:r>
        <w:t xml:space="preserve">K dispozici máme pouze 4 karty </w:t>
      </w:r>
      <w:r>
        <w:rPr>
          <w:b/>
        </w:rPr>
        <w:t>Soubor, Domů, Vložení Zobrazení</w:t>
      </w:r>
    </w:p>
    <w:p w:rsidR="003F42CA" w:rsidRDefault="003F42CA" w:rsidP="00BD0CC6">
      <w:pPr>
        <w:rPr>
          <w:b/>
        </w:rPr>
      </w:pPr>
    </w:p>
    <w:p w:rsidR="003F42CA" w:rsidRPr="003F42CA" w:rsidRDefault="003F42CA" w:rsidP="003F42CA">
      <w:pPr>
        <w:pStyle w:val="Podtitul"/>
        <w:rPr>
          <w:b/>
        </w:rPr>
      </w:pPr>
      <w:r>
        <w:t xml:space="preserve">Nabídka </w:t>
      </w:r>
      <w:r>
        <w:rPr>
          <w:b/>
        </w:rPr>
        <w:t>Soubor</w:t>
      </w:r>
    </w:p>
    <w:p w:rsidR="00DE6D4B" w:rsidRDefault="00947896" w:rsidP="00BD0CC6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782294EE" wp14:editId="61B85735">
                <wp:simplePos x="0" y="0"/>
                <wp:positionH relativeFrom="column">
                  <wp:posOffset>1703933</wp:posOffset>
                </wp:positionH>
                <wp:positionV relativeFrom="paragraph">
                  <wp:posOffset>3967192</wp:posOffset>
                </wp:positionV>
                <wp:extent cx="1621491" cy="552091"/>
                <wp:effectExtent l="57150" t="38100" r="55245" b="114935"/>
                <wp:wrapNone/>
                <wp:docPr id="71" name="Přímá spojnice se šipkou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21491" cy="55209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71" o:spid="_x0000_s1026" type="#_x0000_t32" style="position:absolute;margin-left:134.15pt;margin-top:312.4pt;width:127.7pt;height:43.45pt;flip:x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48905FF" wp14:editId="07B7E97F">
                <wp:simplePos x="0" y="0"/>
                <wp:positionH relativeFrom="column">
                  <wp:posOffset>3377457</wp:posOffset>
                </wp:positionH>
                <wp:positionV relativeFrom="paragraph">
                  <wp:posOffset>3527245</wp:posOffset>
                </wp:positionV>
                <wp:extent cx="2510155" cy="638175"/>
                <wp:effectExtent l="2038350" t="0" r="23495" b="28575"/>
                <wp:wrapNone/>
                <wp:docPr id="69" name="Čárový popisek 2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0155" cy="638175"/>
                        </a:xfrm>
                        <a:prstGeom prst="borderCallout2">
                          <a:avLst>
                            <a:gd name="adj1" fmla="val 48410"/>
                            <a:gd name="adj2" fmla="val 236"/>
                            <a:gd name="adj3" fmla="val 36454"/>
                            <a:gd name="adj4" fmla="val -57323"/>
                            <a:gd name="adj5" fmla="val 75625"/>
                            <a:gd name="adj6" fmla="val -80865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6D4B" w:rsidRPr="00876DB5" w:rsidRDefault="00947896" w:rsidP="00D5193F">
                            <w:pPr>
                              <w:jc w:val="left"/>
                            </w:pPr>
                            <w:r>
                              <w:t>Před zavřením dokumentu se nás aplikace zeptá, zda chceme uložit změny (stejně jako v MS Word)</w:t>
                            </w:r>
                            <w:r w:rsidR="00DE6D4B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69" o:spid="_x0000_s1031" type="#_x0000_t48" style="position:absolute;left:0;text-align:left;margin-left:265.95pt;margin-top:277.75pt;width:197.65pt;height:50.2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" adj="-17467,16335,-12382,7874,51,10457" fillcolor="white [3201]" strokecolor="black [3200]" strokeweight="2pt">
                <v:textbox>
                  <w:txbxContent>
                    <w:p w:rsidR="00DE6D4B" w:rsidRPr="00876DB5" w:rsidRDefault="00947896" w:rsidP="00D5193F">
                      <w:pPr>
                        <w:jc w:val="left"/>
                      </w:pPr>
                      <w:r>
                        <w:t>Před zavřením dokumentu se nás aplikace zeptá, zda chceme uložit změny (stejně jako v MS Word)</w:t>
                      </w:r>
                      <w:r w:rsidR="00DE6D4B">
                        <w:t xml:space="preserve"> 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5856928" wp14:editId="5A1FE9F6">
                <wp:simplePos x="0" y="0"/>
                <wp:positionH relativeFrom="column">
                  <wp:posOffset>3376930</wp:posOffset>
                </wp:positionH>
                <wp:positionV relativeFrom="paragraph">
                  <wp:posOffset>2767330</wp:posOffset>
                </wp:positionV>
                <wp:extent cx="2510155" cy="638175"/>
                <wp:effectExtent l="2076450" t="0" r="23495" b="28575"/>
                <wp:wrapNone/>
                <wp:docPr id="68" name="Čárový popisek 2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0155" cy="638175"/>
                        </a:xfrm>
                        <a:prstGeom prst="borderCallout2">
                          <a:avLst>
                            <a:gd name="adj1" fmla="val 48410"/>
                            <a:gd name="adj2" fmla="val 236"/>
                            <a:gd name="adj3" fmla="val 36454"/>
                            <a:gd name="adj4" fmla="val -57323"/>
                            <a:gd name="adj5" fmla="val 95900"/>
                            <a:gd name="adj6" fmla="val -82582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6D4B" w:rsidRPr="00876DB5" w:rsidRDefault="00DE6D4B" w:rsidP="00D5193F">
                            <w:pPr>
                              <w:jc w:val="left"/>
                            </w:pPr>
                            <w:r>
                              <w:t xml:space="preserve">Odkaz na stažení zkušební verze MS Office 2010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68" o:spid="_x0000_s1032" type="#_x0000_t48" style="position:absolute;left:0;text-align:left;margin-left:265.9pt;margin-top:217.9pt;width:197.65pt;height:50.2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" adj="-17838,20714,-12382,7874,51,10457" fillcolor="white [3201]" strokecolor="black [3200]" strokeweight="2pt">
                <v:textbox>
                  <w:txbxContent>
                    <w:p w:rsidR="00DE6D4B" w:rsidRPr="00876DB5" w:rsidRDefault="00DE6D4B" w:rsidP="00D5193F">
                      <w:pPr>
                        <w:jc w:val="left"/>
                      </w:pPr>
                      <w:r>
                        <w:t xml:space="preserve">Odkaz na stažení zkušební verze MS Office 2010 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55F78AF" wp14:editId="0AA57DC9">
                <wp:simplePos x="0" y="0"/>
                <wp:positionH relativeFrom="column">
                  <wp:posOffset>3377457</wp:posOffset>
                </wp:positionH>
                <wp:positionV relativeFrom="paragraph">
                  <wp:posOffset>2026249</wp:posOffset>
                </wp:positionV>
                <wp:extent cx="2510155" cy="638175"/>
                <wp:effectExtent l="2076450" t="0" r="23495" b="28575"/>
                <wp:wrapNone/>
                <wp:docPr id="67" name="Čárový popisek 2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0155" cy="638175"/>
                        </a:xfrm>
                        <a:prstGeom prst="borderCallout2">
                          <a:avLst>
                            <a:gd name="adj1" fmla="val 48410"/>
                            <a:gd name="adj2" fmla="val 236"/>
                            <a:gd name="adj3" fmla="val 36454"/>
                            <a:gd name="adj4" fmla="val -57323"/>
                            <a:gd name="adj5" fmla="val 86438"/>
                            <a:gd name="adj6" fmla="val -82582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F42CA" w:rsidRPr="00876DB5" w:rsidRDefault="00DE6D4B" w:rsidP="00D5193F">
                            <w:pPr>
                              <w:jc w:val="left"/>
                            </w:pPr>
                            <w:r>
                              <w:t>Můžeme se vrátit k </w:t>
                            </w:r>
                            <w:r w:rsidRPr="00947896">
                              <w:rPr>
                                <w:b/>
                              </w:rPr>
                              <w:t>předchozí verzi</w:t>
                            </w:r>
                            <w:r>
                              <w:t xml:space="preserve"> souboru (než jsme provedli nějaké úpravy dokumentu)</w:t>
                            </w:r>
                            <w:r w:rsidR="003F42CA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67" o:spid="_x0000_s1033" type="#_x0000_t48" style="position:absolute;left:0;text-align:left;margin-left:265.95pt;margin-top:159.55pt;width:197.65pt;height:50.2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" adj="-17838,18671,-12382,7874,51,10457" fillcolor="white [3201]" strokecolor="black [3200]" strokeweight="2pt">
                <v:textbox>
                  <w:txbxContent>
                    <w:p w:rsidR="003F42CA" w:rsidRPr="00876DB5" w:rsidRDefault="00DE6D4B" w:rsidP="00D5193F">
                      <w:pPr>
                        <w:jc w:val="left"/>
                      </w:pPr>
                      <w:r>
                        <w:t>Můžeme se vrátit k </w:t>
                      </w:r>
                      <w:r w:rsidRPr="00947896">
                        <w:rPr>
                          <w:b/>
                        </w:rPr>
                        <w:t>předchozí verzi</w:t>
                      </w:r>
                      <w:r>
                        <w:t xml:space="preserve"> souboru (než jsme provedli nějaké úpravy dokumentu)</w:t>
                      </w:r>
                      <w:r w:rsidR="003F42CA">
                        <w:t xml:space="preserve"> 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9D741F1" wp14:editId="22097DB0">
                <wp:simplePos x="0" y="0"/>
                <wp:positionH relativeFrom="column">
                  <wp:posOffset>3377457</wp:posOffset>
                </wp:positionH>
                <wp:positionV relativeFrom="paragraph">
                  <wp:posOffset>1172234</wp:posOffset>
                </wp:positionV>
                <wp:extent cx="2510155" cy="638175"/>
                <wp:effectExtent l="2152650" t="0" r="23495" b="447675"/>
                <wp:wrapNone/>
                <wp:docPr id="66" name="Čárový popisek 2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0155" cy="638175"/>
                        </a:xfrm>
                        <a:prstGeom prst="borderCallout2">
                          <a:avLst>
                            <a:gd name="adj1" fmla="val 48410"/>
                            <a:gd name="adj2" fmla="val 236"/>
                            <a:gd name="adj3" fmla="val 94578"/>
                            <a:gd name="adj4" fmla="val -52512"/>
                            <a:gd name="adj5" fmla="val 162135"/>
                            <a:gd name="adj6" fmla="val -85675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F42CA" w:rsidRPr="00876DB5" w:rsidRDefault="003F42CA" w:rsidP="00D5193F">
                            <w:pPr>
                              <w:jc w:val="left"/>
                            </w:pPr>
                            <w:r>
                              <w:t xml:space="preserve">Soubor můžeme </w:t>
                            </w:r>
                            <w:r w:rsidRPr="00947896">
                              <w:rPr>
                                <w:b/>
                              </w:rPr>
                              <w:t>sdílet</w:t>
                            </w:r>
                            <w:r>
                              <w:t xml:space="preserve"> s uživateli. Můžeme tak spolupracovat v jednom souboru.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66" o:spid="_x0000_s1034" type="#_x0000_t48" style="position:absolute;left:0;text-align:left;margin-left:265.95pt;margin-top:92.3pt;width:197.65pt;height:50.2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" adj="-18506,35021,-11343,20429,51,10457" fillcolor="white [3201]" strokecolor="black [3200]" strokeweight="2pt">
                <v:textbox>
                  <w:txbxContent>
                    <w:p w:rsidR="003F42CA" w:rsidRPr="00876DB5" w:rsidRDefault="003F42CA" w:rsidP="00D5193F">
                      <w:pPr>
                        <w:jc w:val="left"/>
                      </w:pPr>
                      <w:r>
                        <w:t xml:space="preserve">Soubor můžeme </w:t>
                      </w:r>
                      <w:r w:rsidRPr="00947896">
                        <w:rPr>
                          <w:b/>
                        </w:rPr>
                        <w:t>sdílet</w:t>
                      </w:r>
                      <w:r>
                        <w:t xml:space="preserve"> s uživateli. Můžeme tak spolupracovat v jednom souboru. 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6127992F" wp14:editId="472C8E85">
                <wp:simplePos x="0" y="0"/>
                <wp:positionH relativeFrom="column">
                  <wp:posOffset>3377457</wp:posOffset>
                </wp:positionH>
                <wp:positionV relativeFrom="paragraph">
                  <wp:posOffset>300966</wp:posOffset>
                </wp:positionV>
                <wp:extent cx="2510155" cy="638175"/>
                <wp:effectExtent l="2133600" t="0" r="23495" b="371475"/>
                <wp:wrapNone/>
                <wp:docPr id="65" name="Čárový popisek 2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0155" cy="638175"/>
                        </a:xfrm>
                        <a:prstGeom prst="borderCallout2">
                          <a:avLst>
                            <a:gd name="adj1" fmla="val 48410"/>
                            <a:gd name="adj2" fmla="val 236"/>
                            <a:gd name="adj3" fmla="val 82413"/>
                            <a:gd name="adj4" fmla="val -53199"/>
                            <a:gd name="adj5" fmla="val 151321"/>
                            <a:gd name="adj6" fmla="val -84301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F42CA" w:rsidRPr="00876DB5" w:rsidRDefault="003F42CA" w:rsidP="00D5193F">
                            <w:pPr>
                              <w:jc w:val="left"/>
                            </w:pPr>
                            <w:r>
                              <w:t xml:space="preserve">Soubor můžeme </w:t>
                            </w:r>
                            <w:r w:rsidRPr="00947896">
                              <w:rPr>
                                <w:b/>
                              </w:rPr>
                              <w:t>upravit v aplikaci MS Wor</w:t>
                            </w:r>
                            <w:r>
                              <w:t xml:space="preserve">d v našem počítači (musíme ji mít nainstalovanou.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65" o:spid="_x0000_s1035" type="#_x0000_t48" style="position:absolute;left:0;text-align:left;margin-left:265.95pt;margin-top:23.7pt;width:197.65pt;height:50.2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" adj="-18209,32685,-11491,17801,51,10457" fillcolor="white [3201]" strokecolor="black [3200]" strokeweight="2pt">
                <v:textbox>
                  <w:txbxContent>
                    <w:p w:rsidR="003F42CA" w:rsidRPr="00876DB5" w:rsidRDefault="003F42CA" w:rsidP="00D5193F">
                      <w:pPr>
                        <w:jc w:val="left"/>
                      </w:pPr>
                      <w:r>
                        <w:t xml:space="preserve">Soubor můžeme </w:t>
                      </w:r>
                      <w:r w:rsidRPr="00947896">
                        <w:rPr>
                          <w:b/>
                        </w:rPr>
                        <w:t>upravit v aplikaci MS Wor</w:t>
                      </w:r>
                      <w:r>
                        <w:t xml:space="preserve">d v našem počítači (musíme ji mít nainstalovanou. 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3F42CA">
        <w:rPr>
          <w:noProof/>
        </w:rPr>
        <w:drawing>
          <wp:inline distT="0" distB="0" distL="0" distR="0" wp14:anchorId="1364541E" wp14:editId="0AFBC789">
            <wp:extent cx="1704651" cy="4106173"/>
            <wp:effectExtent l="0" t="0" r="0" b="8890"/>
            <wp:docPr id="64" name="Obrázek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/>
                    <a:srcRect r="77008" b="6357"/>
                    <a:stretch/>
                  </pic:blipFill>
                  <pic:spPr bwMode="auto">
                    <a:xfrm>
                      <a:off x="0" y="0"/>
                      <a:ext cx="1706729" cy="41111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E6D4B" w:rsidRPr="00DE6D4B" w:rsidRDefault="00DE6D4B" w:rsidP="00DE6D4B"/>
    <w:p w:rsidR="003F42CA" w:rsidRDefault="00947896" w:rsidP="00947896">
      <w:r>
        <w:rPr>
          <w:noProof/>
        </w:rPr>
        <w:drawing>
          <wp:anchor distT="0" distB="0" distL="114300" distR="114300" simplePos="0" relativeHeight="251731968" behindDoc="0" locked="0" layoutInCell="1" allowOverlap="1" wp14:anchorId="4C8B36E6" wp14:editId="13C5E74E">
            <wp:simplePos x="0" y="0"/>
            <wp:positionH relativeFrom="margin">
              <wp:posOffset>213995</wp:posOffset>
            </wp:positionH>
            <wp:positionV relativeFrom="margin">
              <wp:posOffset>8190865</wp:posOffset>
            </wp:positionV>
            <wp:extent cx="2343150" cy="887730"/>
            <wp:effectExtent l="0" t="0" r="0" b="7620"/>
            <wp:wrapSquare wrapText="bothSides"/>
            <wp:docPr id="70" name="Obrázek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705" t="48900" r="34784" b="31540"/>
                    <a:stretch/>
                  </pic:blipFill>
                  <pic:spPr bwMode="auto">
                    <a:xfrm>
                      <a:off x="0" y="0"/>
                      <a:ext cx="2343150" cy="887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</w:rPr>
        <w:t xml:space="preserve">POZNÁMKA: </w:t>
      </w:r>
      <w:r>
        <w:t>Webové aplikace nejsou plnohodnotnými aplikacemi (ani jimi nemohou být), umožňují nám např. jednoduše přehrát prezentaci PowerPointu na PC, kde není PowerPoint nainstalován.</w:t>
      </w:r>
    </w:p>
    <w:p w:rsidR="001E1ABD" w:rsidRDefault="001E1ABD" w:rsidP="001E1ABD">
      <w:pPr>
        <w:pStyle w:val="Nadpis2"/>
      </w:pPr>
      <w:r>
        <w:lastRenderedPageBreak/>
        <w:t>Použitá literatura:</w:t>
      </w:r>
    </w:p>
    <w:p w:rsidR="001E1ABD" w:rsidRDefault="001E1ABD" w:rsidP="001E1ABD">
      <w:r>
        <w:t xml:space="preserve">NAVRÁTIL, Pavel. </w:t>
      </w:r>
      <w:r>
        <w:rPr>
          <w:i/>
          <w:iCs/>
        </w:rPr>
        <w:t>Internet pro školy</w:t>
      </w:r>
      <w:r>
        <w:t xml:space="preserve">. Vyd. 2. Kralice na Hané: </w:t>
      </w:r>
      <w:proofErr w:type="spellStart"/>
      <w:r>
        <w:t>Computer</w:t>
      </w:r>
      <w:proofErr w:type="spellEnd"/>
      <w:r>
        <w:t xml:space="preserve"> Media, 2004, 120 s. ISBN 80-866-8616-7.</w:t>
      </w:r>
    </w:p>
    <w:p w:rsidR="001E1ABD" w:rsidRDefault="001E1ABD" w:rsidP="001E1ABD">
      <w:bookmarkStart w:id="0" w:name="_GoBack"/>
      <w:bookmarkEnd w:id="0"/>
    </w:p>
    <w:p w:rsidR="001E1ABD" w:rsidRPr="00362ACF" w:rsidRDefault="001E1ABD" w:rsidP="001E1ABD">
      <w:r>
        <w:t>Náhledy obrazovek byly použity z </w:t>
      </w:r>
      <w:proofErr w:type="spellStart"/>
      <w:r>
        <w:t>Live@Edu</w:t>
      </w:r>
      <w:proofErr w:type="spellEnd"/>
      <w:r>
        <w:t xml:space="preserve"> (</w:t>
      </w:r>
      <w:hyperlink r:id="rId18" w:history="1">
        <w:r w:rsidRPr="00012084">
          <w:rPr>
            <w:rStyle w:val="Hypertextovodkaz"/>
          </w:rPr>
          <w:t>http://outlook.com</w:t>
        </w:r>
      </w:hyperlink>
      <w:r>
        <w:t>) – přístupné po přihlášení do služby.</w:t>
      </w:r>
    </w:p>
    <w:p w:rsidR="001E1ABD" w:rsidRPr="00947896" w:rsidRDefault="001E1ABD" w:rsidP="00947896"/>
    <w:sectPr w:rsidR="001E1ABD" w:rsidRPr="00947896" w:rsidSect="001B40C2">
      <w:headerReference w:type="default" r:id="rId19"/>
      <w:footerReference w:type="default" r:id="rId20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75BA" w:rsidRDefault="00A975BA">
      <w:r>
        <w:separator/>
      </w:r>
    </w:p>
  </w:endnote>
  <w:endnote w:type="continuationSeparator" w:id="0">
    <w:p w:rsidR="00A975BA" w:rsidRDefault="00A97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F72" w:rsidRDefault="00090F72">
    <w:pPr>
      <w:pStyle w:val="Zpat"/>
    </w:pPr>
  </w:p>
  <w:p w:rsidR="00090F72" w:rsidRDefault="00090F72">
    <w:pPr>
      <w:pStyle w:val="Zkladntext"/>
      <w:jc w:val="center"/>
      <w:rPr>
        <w:rFonts w:ascii="Calibri" w:hAnsi="Calibri"/>
        <w:i/>
        <w:color w:val="000000"/>
      </w:rPr>
    </w:pPr>
    <w:r>
      <w:rPr>
        <w:noProof/>
      </w:rPr>
      <w:drawing>
        <wp:inline distT="0" distB="0" distL="0" distR="0" wp14:anchorId="6F2179F8" wp14:editId="725101C6">
          <wp:extent cx="5667375" cy="123825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F72" w:rsidRDefault="00090F72">
    <w:pPr>
      <w:pStyle w:val="Zpat"/>
    </w:pPr>
  </w:p>
  <w:p w:rsidR="00090F72" w:rsidRDefault="00090F72">
    <w:pPr>
      <w:pStyle w:val="Zkladntext"/>
      <w:jc w:val="center"/>
      <w:rPr>
        <w:rFonts w:ascii="Calibri" w:hAnsi="Calibri"/>
        <w:i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75BA" w:rsidRDefault="00A975BA">
      <w:r>
        <w:separator/>
      </w:r>
    </w:p>
  </w:footnote>
  <w:footnote w:type="continuationSeparator" w:id="0">
    <w:p w:rsidR="00A975BA" w:rsidRDefault="00A975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F72" w:rsidRPr="00236874" w:rsidRDefault="00090F72" w:rsidP="00236874">
    <w:pPr>
      <w:pStyle w:val="Zhlav"/>
      <w:jc w:val="center"/>
      <w:rPr>
        <w:rFonts w:cs="Arial"/>
        <w:sz w:val="20"/>
      </w:rPr>
    </w:pPr>
    <w:r w:rsidRPr="00236874">
      <w:rPr>
        <w:rFonts w:cs="Arial"/>
        <w:sz w:val="20"/>
      </w:rPr>
      <w:t>Základní škola a Mateřská škola, Raspenava, okres Liberec - příspěvková organizace</w:t>
    </w:r>
  </w:p>
  <w:p w:rsidR="00090F72" w:rsidRPr="00236874" w:rsidRDefault="00090F72" w:rsidP="00236874">
    <w:pPr>
      <w:pStyle w:val="Zhlav"/>
      <w:jc w:val="center"/>
      <w:rPr>
        <w:rFonts w:cs="Arial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F72" w:rsidRPr="00236874" w:rsidRDefault="00090F72" w:rsidP="00236874">
    <w:pPr>
      <w:pStyle w:val="Zhlav"/>
      <w:jc w:val="center"/>
      <w:rPr>
        <w:rFonts w:cs="Arial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83882"/>
    <w:multiLevelType w:val="hybridMultilevel"/>
    <w:tmpl w:val="2B50EA88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10734B3E"/>
    <w:multiLevelType w:val="hybridMultilevel"/>
    <w:tmpl w:val="3D52D1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CA1EC2"/>
    <w:multiLevelType w:val="hybridMultilevel"/>
    <w:tmpl w:val="ED30F1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E40EA1"/>
    <w:multiLevelType w:val="hybridMultilevel"/>
    <w:tmpl w:val="21C4BD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0741BA"/>
    <w:multiLevelType w:val="hybridMultilevel"/>
    <w:tmpl w:val="1ABE35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453AEA"/>
    <w:multiLevelType w:val="hybridMultilevel"/>
    <w:tmpl w:val="F2400540"/>
    <w:lvl w:ilvl="0" w:tplc="D0B425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2F364C"/>
    <w:multiLevelType w:val="hybridMultilevel"/>
    <w:tmpl w:val="58C05A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D959E5"/>
    <w:multiLevelType w:val="hybridMultilevel"/>
    <w:tmpl w:val="3F923C58"/>
    <w:lvl w:ilvl="0" w:tplc="90D6C92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974A9E"/>
    <w:multiLevelType w:val="hybridMultilevel"/>
    <w:tmpl w:val="B1D26054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8"/>
  </w:num>
  <w:num w:numId="6">
    <w:abstractNumId w:val="4"/>
  </w:num>
  <w:num w:numId="7">
    <w:abstractNumId w:val="7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089"/>
    <w:rsid w:val="000048B9"/>
    <w:rsid w:val="000467D1"/>
    <w:rsid w:val="00050B33"/>
    <w:rsid w:val="00052241"/>
    <w:rsid w:val="00064AC5"/>
    <w:rsid w:val="00090F72"/>
    <w:rsid w:val="000E336E"/>
    <w:rsid w:val="00116677"/>
    <w:rsid w:val="00155CEB"/>
    <w:rsid w:val="001B40C2"/>
    <w:rsid w:val="001E1ABD"/>
    <w:rsid w:val="00236874"/>
    <w:rsid w:val="002A12C6"/>
    <w:rsid w:val="002D7C3E"/>
    <w:rsid w:val="00335089"/>
    <w:rsid w:val="003827E8"/>
    <w:rsid w:val="003A2F15"/>
    <w:rsid w:val="003E2835"/>
    <w:rsid w:val="003F42CA"/>
    <w:rsid w:val="00404B5A"/>
    <w:rsid w:val="004F36C3"/>
    <w:rsid w:val="00513D7D"/>
    <w:rsid w:val="00534F0D"/>
    <w:rsid w:val="00537A29"/>
    <w:rsid w:val="00591C27"/>
    <w:rsid w:val="005B5023"/>
    <w:rsid w:val="005C62FB"/>
    <w:rsid w:val="005F6FF3"/>
    <w:rsid w:val="00661A7F"/>
    <w:rsid w:val="006B25C8"/>
    <w:rsid w:val="006C4F82"/>
    <w:rsid w:val="00742FFA"/>
    <w:rsid w:val="007B3F0C"/>
    <w:rsid w:val="008156D9"/>
    <w:rsid w:val="00831F3F"/>
    <w:rsid w:val="00876DB5"/>
    <w:rsid w:val="008B0838"/>
    <w:rsid w:val="00911D25"/>
    <w:rsid w:val="00935061"/>
    <w:rsid w:val="00947896"/>
    <w:rsid w:val="009A1C62"/>
    <w:rsid w:val="009D4F18"/>
    <w:rsid w:val="009F0EF4"/>
    <w:rsid w:val="00A96C2D"/>
    <w:rsid w:val="00A975BA"/>
    <w:rsid w:val="00AC3A86"/>
    <w:rsid w:val="00AF05AD"/>
    <w:rsid w:val="00B014A1"/>
    <w:rsid w:val="00B60F9C"/>
    <w:rsid w:val="00B81FD1"/>
    <w:rsid w:val="00BD0CC6"/>
    <w:rsid w:val="00C719D6"/>
    <w:rsid w:val="00C7475A"/>
    <w:rsid w:val="00CC0DFD"/>
    <w:rsid w:val="00D11C15"/>
    <w:rsid w:val="00D5193F"/>
    <w:rsid w:val="00D53046"/>
    <w:rsid w:val="00DB03C6"/>
    <w:rsid w:val="00DE48BA"/>
    <w:rsid w:val="00DE6D4B"/>
    <w:rsid w:val="00E30AB2"/>
    <w:rsid w:val="00E50F6F"/>
    <w:rsid w:val="00EF4BB9"/>
    <w:rsid w:val="00F56B83"/>
    <w:rsid w:val="00F56D43"/>
    <w:rsid w:val="00F84D33"/>
    <w:rsid w:val="00F87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36874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kern w:val="1"/>
      <w:sz w:val="22"/>
    </w:rPr>
  </w:style>
  <w:style w:type="paragraph" w:styleId="Nadpis1">
    <w:name w:val="heading 1"/>
    <w:basedOn w:val="Normln"/>
    <w:next w:val="Normln"/>
    <w:link w:val="Nadpis1Char"/>
    <w:qFormat/>
    <w:rsid w:val="00050B33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2368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50B3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customStyle="1" w:styleId="Titul">
    <w:name w:val="Titul"/>
    <w:basedOn w:val="Normln"/>
    <w:link w:val="TitulChar"/>
    <w:qFormat/>
    <w:rsid w:val="00236874"/>
    <w:pPr>
      <w:jc w:val="center"/>
    </w:pPr>
    <w:rPr>
      <w:rFonts w:ascii="Calibri" w:hAnsi="Calibri" w:cs="Calibri"/>
      <w:b/>
      <w:sz w:val="56"/>
      <w:szCs w:val="56"/>
    </w:rPr>
  </w:style>
  <w:style w:type="paragraph" w:styleId="Odstavecseseznamem">
    <w:name w:val="List Paragraph"/>
    <w:basedOn w:val="Normln"/>
    <w:uiPriority w:val="34"/>
    <w:qFormat/>
    <w:rsid w:val="00236874"/>
    <w:pPr>
      <w:ind w:left="720"/>
      <w:contextualSpacing/>
    </w:pPr>
  </w:style>
  <w:style w:type="character" w:customStyle="1" w:styleId="TitulChar">
    <w:name w:val="Titul Char"/>
    <w:basedOn w:val="Standardnpsmoodstavce"/>
    <w:link w:val="Titul"/>
    <w:rsid w:val="00236874"/>
    <w:rPr>
      <w:rFonts w:ascii="Calibri" w:hAnsi="Calibri" w:cs="Calibri"/>
      <w:b/>
      <w:kern w:val="1"/>
      <w:sz w:val="56"/>
      <w:szCs w:val="56"/>
    </w:rPr>
  </w:style>
  <w:style w:type="character" w:customStyle="1" w:styleId="Nadpis2Char">
    <w:name w:val="Nadpis 2 Char"/>
    <w:basedOn w:val="Standardnpsmoodstavce"/>
    <w:link w:val="Nadpis2"/>
    <w:rsid w:val="0023687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character" w:customStyle="1" w:styleId="rwrro3">
    <w:name w:val="rwrro3"/>
    <w:basedOn w:val="Standardnpsmoodstavce"/>
    <w:rsid w:val="009D4F18"/>
    <w:rPr>
      <w:strike w:val="0"/>
      <w:dstrike w:val="0"/>
      <w:color w:val="0066CC"/>
      <w:u w:val="none"/>
      <w:effect w:val="none"/>
    </w:rPr>
  </w:style>
  <w:style w:type="table" w:styleId="Mkatabulky">
    <w:name w:val="Table Grid"/>
    <w:basedOn w:val="Normlntabulka"/>
    <w:rsid w:val="000E33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dtitul">
    <w:name w:val="Subtitle"/>
    <w:basedOn w:val="Normln"/>
    <w:next w:val="Normln"/>
    <w:link w:val="PodtitulChar"/>
    <w:qFormat/>
    <w:rsid w:val="008156D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8156D9"/>
    <w:rPr>
      <w:rFonts w:asciiTheme="majorHAnsi" w:eastAsiaTheme="majorEastAsia" w:hAnsiTheme="majorHAnsi" w:cstheme="majorBidi"/>
      <w:i/>
      <w:iCs/>
      <w:color w:val="4F81BD" w:themeColor="accent1"/>
      <w:spacing w:val="15"/>
      <w:kern w:val="1"/>
      <w:sz w:val="24"/>
      <w:szCs w:val="24"/>
    </w:rPr>
  </w:style>
  <w:style w:type="character" w:styleId="Hypertextovodkaz">
    <w:name w:val="Hyperlink"/>
    <w:basedOn w:val="Standardnpsmoodstavce"/>
    <w:rsid w:val="001E1AB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36874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kern w:val="1"/>
      <w:sz w:val="22"/>
    </w:rPr>
  </w:style>
  <w:style w:type="paragraph" w:styleId="Nadpis1">
    <w:name w:val="heading 1"/>
    <w:basedOn w:val="Normln"/>
    <w:next w:val="Normln"/>
    <w:link w:val="Nadpis1Char"/>
    <w:qFormat/>
    <w:rsid w:val="00050B33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2368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50B3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customStyle="1" w:styleId="Titul">
    <w:name w:val="Titul"/>
    <w:basedOn w:val="Normln"/>
    <w:link w:val="TitulChar"/>
    <w:qFormat/>
    <w:rsid w:val="00236874"/>
    <w:pPr>
      <w:jc w:val="center"/>
    </w:pPr>
    <w:rPr>
      <w:rFonts w:ascii="Calibri" w:hAnsi="Calibri" w:cs="Calibri"/>
      <w:b/>
      <w:sz w:val="56"/>
      <w:szCs w:val="56"/>
    </w:rPr>
  </w:style>
  <w:style w:type="paragraph" w:styleId="Odstavecseseznamem">
    <w:name w:val="List Paragraph"/>
    <w:basedOn w:val="Normln"/>
    <w:uiPriority w:val="34"/>
    <w:qFormat/>
    <w:rsid w:val="00236874"/>
    <w:pPr>
      <w:ind w:left="720"/>
      <w:contextualSpacing/>
    </w:pPr>
  </w:style>
  <w:style w:type="character" w:customStyle="1" w:styleId="TitulChar">
    <w:name w:val="Titul Char"/>
    <w:basedOn w:val="Standardnpsmoodstavce"/>
    <w:link w:val="Titul"/>
    <w:rsid w:val="00236874"/>
    <w:rPr>
      <w:rFonts w:ascii="Calibri" w:hAnsi="Calibri" w:cs="Calibri"/>
      <w:b/>
      <w:kern w:val="1"/>
      <w:sz w:val="56"/>
      <w:szCs w:val="56"/>
    </w:rPr>
  </w:style>
  <w:style w:type="character" w:customStyle="1" w:styleId="Nadpis2Char">
    <w:name w:val="Nadpis 2 Char"/>
    <w:basedOn w:val="Standardnpsmoodstavce"/>
    <w:link w:val="Nadpis2"/>
    <w:rsid w:val="0023687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character" w:customStyle="1" w:styleId="rwrro3">
    <w:name w:val="rwrro3"/>
    <w:basedOn w:val="Standardnpsmoodstavce"/>
    <w:rsid w:val="009D4F18"/>
    <w:rPr>
      <w:strike w:val="0"/>
      <w:dstrike w:val="0"/>
      <w:color w:val="0066CC"/>
      <w:u w:val="none"/>
      <w:effect w:val="none"/>
    </w:rPr>
  </w:style>
  <w:style w:type="table" w:styleId="Mkatabulky">
    <w:name w:val="Table Grid"/>
    <w:basedOn w:val="Normlntabulka"/>
    <w:rsid w:val="000E33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dtitul">
    <w:name w:val="Subtitle"/>
    <w:basedOn w:val="Normln"/>
    <w:next w:val="Normln"/>
    <w:link w:val="PodtitulChar"/>
    <w:qFormat/>
    <w:rsid w:val="008156D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8156D9"/>
    <w:rPr>
      <w:rFonts w:asciiTheme="majorHAnsi" w:eastAsiaTheme="majorEastAsia" w:hAnsiTheme="majorHAnsi" w:cstheme="majorBidi"/>
      <w:i/>
      <w:iCs/>
      <w:color w:val="4F81BD" w:themeColor="accent1"/>
      <w:spacing w:val="15"/>
      <w:kern w:val="1"/>
      <w:sz w:val="24"/>
      <w:szCs w:val="24"/>
    </w:rPr>
  </w:style>
  <w:style w:type="character" w:styleId="Hypertextovodkaz">
    <w:name w:val="Hyperlink"/>
    <w:basedOn w:val="Standardnpsmoodstavce"/>
    <w:rsid w:val="001E1AB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hyperlink" Target="http://outlook.com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openxmlformats.org/officeDocument/2006/relationships/footer" Target="footer1.xml"/><Relationship Id="rId19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a\Data%20aplikac&#237;\Microsoft\&#352;ablony\&#352;ablona%20DUM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E82134-4DC4-40D8-9796-9E8DB8486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DUM.dotx</Template>
  <TotalTime>2364</TotalTime>
  <Pages>4</Pages>
  <Words>354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2439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ja</dc:creator>
  <dc:description>Dostupné z Metodického portálu www.rvp.cz, ISSN: 1802-4785, financovaného z ESF a státního rozpočtu ČR. Provozováno Výzkumným ústavem pedagogickým v Praze.</dc:description>
  <cp:lastModifiedBy>Petr Chvojka</cp:lastModifiedBy>
  <cp:revision>8</cp:revision>
  <cp:lastPrinted>1900-12-31T23:00:00Z</cp:lastPrinted>
  <dcterms:created xsi:type="dcterms:W3CDTF">2012-02-23T16:59:00Z</dcterms:created>
  <dcterms:modified xsi:type="dcterms:W3CDTF">2012-03-27T15:06:00Z</dcterms:modified>
</cp:coreProperties>
</file>