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CF733B">
        <w:t>01-57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AF552C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Windows </w:t>
      </w:r>
      <w:proofErr w:type="spellStart"/>
      <w:r>
        <w:rPr>
          <w:rFonts w:ascii="Calibri" w:hAnsi="Calibri" w:cs="Calibri"/>
          <w:sz w:val="56"/>
          <w:szCs w:val="56"/>
        </w:rPr>
        <w:t>Live@edu</w:t>
      </w:r>
      <w:proofErr w:type="spellEnd"/>
      <w:r>
        <w:rPr>
          <w:rFonts w:ascii="Calibri" w:hAnsi="Calibri" w:cs="Calibri"/>
          <w:sz w:val="56"/>
          <w:szCs w:val="56"/>
        </w:rPr>
        <w:t xml:space="preserve"> - skupiny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E362D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5558AA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5558AA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5558AA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5558AA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886109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Skupiny v Live@edu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5558AA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E362DE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18.</w:t>
            </w:r>
            <w:r w:rsidR="009316BD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10.</w:t>
            </w:r>
            <w:r w:rsidR="009316BD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5558AA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5558AA" w:rsidRDefault="005558AA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8AA" w:rsidRDefault="005558AA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236874" w:rsidRPr="00236874" w:rsidRDefault="00236874" w:rsidP="00236874"/>
    <w:p w:rsidR="00236874" w:rsidRDefault="00AF552C" w:rsidP="0057008C">
      <w:pPr>
        <w:pStyle w:val="Nadpis1"/>
        <w:spacing w:before="120"/>
      </w:pPr>
      <w:r>
        <w:t xml:space="preserve">Windows </w:t>
      </w:r>
      <w:proofErr w:type="spellStart"/>
      <w:r>
        <w:t>Live@edu</w:t>
      </w:r>
      <w:proofErr w:type="spellEnd"/>
      <w:r>
        <w:t xml:space="preserve"> – skupiny</w:t>
      </w:r>
    </w:p>
    <w:p w:rsidR="0057008C" w:rsidRDefault="0057008C" w:rsidP="00AF552C"/>
    <w:p w:rsidR="00AF552C" w:rsidRPr="00AF552C" w:rsidRDefault="00AF552C" w:rsidP="00AF552C">
      <w:r>
        <w:t xml:space="preserve">Ve skupině </w:t>
      </w:r>
      <w:proofErr w:type="spellStart"/>
      <w:r>
        <w:rPr>
          <w:b/>
        </w:rPr>
        <w:t>skolaraspenava</w:t>
      </w:r>
      <w:proofErr w:type="spellEnd"/>
      <w:r>
        <w:rPr>
          <w:b/>
        </w:rPr>
        <w:t xml:space="preserve"> </w:t>
      </w:r>
      <w:r>
        <w:t>jsou pro žáky umístěny materiály na podporu výuky informatiky.</w:t>
      </w:r>
    </w:p>
    <w:p w:rsidR="008B0838" w:rsidRDefault="00AF552C" w:rsidP="008B0838">
      <w:pPr>
        <w:pStyle w:val="Nadpis2"/>
        <w:numPr>
          <w:ilvl w:val="0"/>
          <w:numId w:val="3"/>
        </w:numPr>
      </w:pPr>
      <w:r>
        <w:t>Přihlášení do skupiny</w:t>
      </w:r>
    </w:p>
    <w:p w:rsidR="008B0838" w:rsidRDefault="008B0838" w:rsidP="008B0838">
      <w:pPr>
        <w:pStyle w:val="Odstavecseseznamem"/>
        <w:numPr>
          <w:ilvl w:val="0"/>
          <w:numId w:val="4"/>
        </w:numPr>
      </w:pPr>
      <w:r>
        <w:t>E-maily můžeme třídit pomocí složek.</w:t>
      </w:r>
    </w:p>
    <w:p w:rsidR="008B0838" w:rsidRDefault="008B0838" w:rsidP="008B0838">
      <w:pPr>
        <w:pStyle w:val="Odstavecseseznamem"/>
        <w:numPr>
          <w:ilvl w:val="0"/>
          <w:numId w:val="4"/>
        </w:numPr>
      </w:pPr>
      <w:proofErr w:type="gramStart"/>
      <w:r>
        <w:t>Vytvoříme</w:t>
      </w:r>
      <w:proofErr w:type="gramEnd"/>
      <w:r>
        <w:t xml:space="preserve"> novou podsložku ve složce </w:t>
      </w:r>
      <w:r>
        <w:rPr>
          <w:b/>
        </w:rPr>
        <w:t xml:space="preserve">Doručená </w:t>
      </w:r>
      <w:proofErr w:type="gramStart"/>
      <w:r>
        <w:rPr>
          <w:b/>
        </w:rPr>
        <w:t>pošta</w:t>
      </w:r>
      <w:proofErr w:type="gramEnd"/>
      <w:r>
        <w:rPr>
          <w:b/>
        </w:rPr>
        <w:t>.</w:t>
      </w:r>
    </w:p>
    <w:p w:rsidR="008B0838" w:rsidRDefault="00710EC1" w:rsidP="008B0838">
      <w:r>
        <w:rPr>
          <w:noProof/>
        </w:rPr>
        <w:drawing>
          <wp:anchor distT="0" distB="0" distL="114300" distR="114300" simplePos="0" relativeHeight="251672576" behindDoc="0" locked="0" layoutInCell="1" allowOverlap="1" wp14:anchorId="512C5DCC" wp14:editId="2E1741C3">
            <wp:simplePos x="0" y="0"/>
            <wp:positionH relativeFrom="margin">
              <wp:posOffset>-177165</wp:posOffset>
            </wp:positionH>
            <wp:positionV relativeFrom="margin">
              <wp:posOffset>1625600</wp:posOffset>
            </wp:positionV>
            <wp:extent cx="3872865" cy="200088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15" b="37518"/>
                    <a:stretch/>
                  </pic:blipFill>
                  <pic:spPr bwMode="auto">
                    <a:xfrm>
                      <a:off x="0" y="0"/>
                      <a:ext cx="3872865" cy="200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838" w:rsidRPr="008B0838" w:rsidRDefault="00710EC1" w:rsidP="008B083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493075" wp14:editId="30D4DB8F">
                <wp:simplePos x="0" y="0"/>
                <wp:positionH relativeFrom="column">
                  <wp:posOffset>67789</wp:posOffset>
                </wp:positionH>
                <wp:positionV relativeFrom="paragraph">
                  <wp:posOffset>72666</wp:posOffset>
                </wp:positionV>
                <wp:extent cx="1571625" cy="1114425"/>
                <wp:effectExtent l="1409700" t="0" r="28575" b="257175"/>
                <wp:wrapNone/>
                <wp:docPr id="18" name="Čárový popisek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14425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51899"/>
                            <a:gd name="adj4" fmla="val -27062"/>
                            <a:gd name="adj5" fmla="val 119933"/>
                            <a:gd name="adj6" fmla="val -8924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0838" w:rsidRPr="0066683F" w:rsidRDefault="0066683F" w:rsidP="008B08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V okně e-mailu klepneme na nabídku </w:t>
                            </w:r>
                            <w:r>
                              <w:rPr>
                                <w:b/>
                              </w:rPr>
                              <w:t xml:space="preserve">Office </w:t>
                            </w:r>
                            <w:r w:rsidR="009316BD"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</w:rPr>
                              <w:t xml:space="preserve"> Skupiny</w:t>
                            </w:r>
                            <w:r w:rsidR="009316BD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8" o:spid="_x0000_s1026" type="#_x0000_t48" style="position:absolute;left:0;text-align:left;margin-left:5.35pt;margin-top:5.7pt;width:123.75pt;height:8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" adj="-19277,25906,-5845,11210,-777,10625" fillcolor="white [3201]" strokecolor="black [3200]" strokeweight="2pt">
                <v:textbox>
                  <w:txbxContent>
                    <w:p w:rsidR="008B0838" w:rsidRPr="0066683F" w:rsidRDefault="0066683F" w:rsidP="008B0838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V okně e-mailu klepneme na nabídku </w:t>
                      </w:r>
                      <w:r>
                        <w:rPr>
                          <w:b/>
                        </w:rPr>
                        <w:t xml:space="preserve">Office </w:t>
                      </w:r>
                      <w:r w:rsidR="009316BD"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</w:rPr>
                        <w:t xml:space="preserve"> Skupiny</w:t>
                      </w:r>
                      <w:r w:rsidR="009316BD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B0838" w:rsidRPr="008B0838" w:rsidRDefault="008B0838" w:rsidP="008B0838"/>
    <w:p w:rsidR="008B0838" w:rsidRPr="008B0838" w:rsidRDefault="008B0838" w:rsidP="008B0838"/>
    <w:p w:rsidR="008B0838" w:rsidRPr="008B0838" w:rsidRDefault="008B0838" w:rsidP="008B0838"/>
    <w:p w:rsidR="008B0838" w:rsidRPr="008B0838" w:rsidRDefault="008B0838" w:rsidP="008B0838"/>
    <w:p w:rsidR="008B0838" w:rsidRDefault="008B0838" w:rsidP="008B0838"/>
    <w:p w:rsidR="00F56D43" w:rsidRDefault="00F56D43" w:rsidP="008B0838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F56D43" w:rsidP="00F56D43"/>
    <w:p w:rsidR="00F56D43" w:rsidRPr="00F56D43" w:rsidRDefault="00710EC1" w:rsidP="00F56D43">
      <w:r>
        <w:rPr>
          <w:noProof/>
        </w:rPr>
        <w:drawing>
          <wp:anchor distT="0" distB="0" distL="114300" distR="114300" simplePos="0" relativeHeight="251674624" behindDoc="0" locked="0" layoutInCell="1" allowOverlap="1" wp14:anchorId="6127DC30" wp14:editId="51370F8D">
            <wp:simplePos x="0" y="0"/>
            <wp:positionH relativeFrom="margin">
              <wp:posOffset>-129540</wp:posOffset>
            </wp:positionH>
            <wp:positionV relativeFrom="margin">
              <wp:posOffset>3919220</wp:posOffset>
            </wp:positionV>
            <wp:extent cx="3493135" cy="194945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1" r="41162" b="30999"/>
                    <a:stretch/>
                  </pic:blipFill>
                  <pic:spPr bwMode="auto">
                    <a:xfrm>
                      <a:off x="0" y="0"/>
                      <a:ext cx="3493135" cy="194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6D43" w:rsidRPr="00F56D43" w:rsidRDefault="00F56D43" w:rsidP="00F56D43"/>
    <w:p w:rsidR="00F56D43" w:rsidRPr="00F56D43" w:rsidRDefault="00F56D43" w:rsidP="00F56D43"/>
    <w:p w:rsidR="00F56D43" w:rsidRPr="00F56D43" w:rsidRDefault="00710EC1" w:rsidP="00F56D4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606787" wp14:editId="1B70917E">
                <wp:simplePos x="0" y="0"/>
                <wp:positionH relativeFrom="column">
                  <wp:posOffset>572423</wp:posOffset>
                </wp:positionH>
                <wp:positionV relativeFrom="paragraph">
                  <wp:posOffset>16354</wp:posOffset>
                </wp:positionV>
                <wp:extent cx="1571625" cy="1114425"/>
                <wp:effectExtent l="3219450" t="0" r="28575" b="66675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14425"/>
                        </a:xfrm>
                        <a:prstGeom prst="borderCallout2">
                          <a:avLst>
                            <a:gd name="adj1" fmla="val 49190"/>
                            <a:gd name="adj2" fmla="val -3596"/>
                            <a:gd name="adj3" fmla="val 37191"/>
                            <a:gd name="adj4" fmla="val -150562"/>
                            <a:gd name="adj5" fmla="val 102130"/>
                            <a:gd name="adj6" fmla="val -20286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83F" w:rsidRPr="0066683F" w:rsidRDefault="0066683F" w:rsidP="008B08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V okně </w:t>
                            </w:r>
                            <w:r>
                              <w:rPr>
                                <w:b/>
                              </w:rPr>
                              <w:t xml:space="preserve">Skupiny </w:t>
                            </w:r>
                            <w:r>
                              <w:t xml:space="preserve">vybereme skupiny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zsraspenava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" o:spid="_x0000_s1027" type="#_x0000_t48" style="position:absolute;left:0;text-align:left;margin-left:45.05pt;margin-top:1.3pt;width:123.75pt;height:8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" adj="-43819,22060,-32521,8033,-777,10625" fillcolor="white [3201]" strokecolor="black [3200]" strokeweight="2pt">
                <v:textbox>
                  <w:txbxContent>
                    <w:p w:rsidR="0066683F" w:rsidRPr="0066683F" w:rsidRDefault="0066683F" w:rsidP="008B0838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V okně </w:t>
                      </w:r>
                      <w:r>
                        <w:rPr>
                          <w:b/>
                        </w:rPr>
                        <w:t xml:space="preserve">Skupiny </w:t>
                      </w:r>
                      <w:r>
                        <w:t xml:space="preserve">vybereme skupiny </w:t>
                      </w:r>
                      <w:proofErr w:type="spellStart"/>
                      <w:r>
                        <w:rPr>
                          <w:b/>
                        </w:rPr>
                        <w:t>zsraspenava</w:t>
                      </w:r>
                      <w:proofErr w:type="spellEnd"/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F56D43" w:rsidRDefault="00F56D43" w:rsidP="00F56D43"/>
    <w:p w:rsidR="00661A7F" w:rsidRDefault="00661A7F" w:rsidP="00661A7F"/>
    <w:p w:rsidR="00661A7F" w:rsidRDefault="00661A7F" w:rsidP="00661A7F"/>
    <w:p w:rsidR="00661A7F" w:rsidRDefault="00661A7F" w:rsidP="00661A7F"/>
    <w:p w:rsidR="00661A7F" w:rsidRDefault="00661A7F" w:rsidP="00661A7F"/>
    <w:p w:rsidR="009D4F18" w:rsidRPr="009D4F18" w:rsidRDefault="009D4F18" w:rsidP="009D4F18"/>
    <w:p w:rsidR="009D4F18" w:rsidRPr="009D4F18" w:rsidRDefault="009D4F18" w:rsidP="009D4F18"/>
    <w:p w:rsidR="009D4F18" w:rsidRPr="009D4F18" w:rsidRDefault="009D4F18" w:rsidP="009D4F18"/>
    <w:p w:rsidR="009D4F18" w:rsidRPr="009D4F18" w:rsidRDefault="009D4F18" w:rsidP="009D4F18"/>
    <w:p w:rsidR="009D4F18" w:rsidRDefault="00D3686E" w:rsidP="00C93E8C">
      <w:pPr>
        <w:pStyle w:val="Nadpis2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B0513DC" wp14:editId="6CD7CFD6">
            <wp:simplePos x="0" y="0"/>
            <wp:positionH relativeFrom="margin">
              <wp:posOffset>-133985</wp:posOffset>
            </wp:positionH>
            <wp:positionV relativeFrom="margin">
              <wp:posOffset>6153785</wp:posOffset>
            </wp:positionV>
            <wp:extent cx="3691890" cy="3200400"/>
            <wp:effectExtent l="0" t="0" r="381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54" r="38105" b="733"/>
                    <a:stretch/>
                  </pic:blipFill>
                  <pic:spPr bwMode="auto">
                    <a:xfrm>
                      <a:off x="0" y="0"/>
                      <a:ext cx="369189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EC1" w:rsidRDefault="00710EC1" w:rsidP="00D3686E"/>
    <w:p w:rsidR="00710EC1" w:rsidRPr="00710EC1" w:rsidRDefault="00710EC1" w:rsidP="00710EC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99C231" wp14:editId="36BBB7EE">
                <wp:simplePos x="0" y="0"/>
                <wp:positionH relativeFrom="column">
                  <wp:posOffset>201774</wp:posOffset>
                </wp:positionH>
                <wp:positionV relativeFrom="paragraph">
                  <wp:posOffset>54886</wp:posOffset>
                </wp:positionV>
                <wp:extent cx="1571625" cy="1114425"/>
                <wp:effectExtent l="3028950" t="0" r="28575" b="466725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1114425"/>
                        </a:xfrm>
                        <a:prstGeom prst="borderCallout2">
                          <a:avLst>
                            <a:gd name="adj1" fmla="val 85571"/>
                            <a:gd name="adj2" fmla="val 246"/>
                            <a:gd name="adj3" fmla="val 102213"/>
                            <a:gd name="adj4" fmla="val -136840"/>
                            <a:gd name="adj5" fmla="val 137738"/>
                            <a:gd name="adj6" fmla="val -19188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686E" w:rsidRPr="00710EC1" w:rsidRDefault="00710EC1" w:rsidP="008B083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Výukové materiály </w:t>
                            </w:r>
                            <w:proofErr w:type="gramStart"/>
                            <w:r>
                              <w:t>jsou</w:t>
                            </w:r>
                            <w:proofErr w:type="gramEnd"/>
                            <w:r>
                              <w:t xml:space="preserve"> ve složkách v sekci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Připnuto</w:t>
                            </w:r>
                            <w:proofErr w:type="gramEnd"/>
                            <w:r w:rsidR="009316BD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28" type="#_x0000_t48" style="position:absolute;left:0;text-align:left;margin-left:15.9pt;margin-top:4.3pt;width:123.75pt;height:8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" adj="-41448,29751,-29557,22078,53,18483" fillcolor="white [3201]" strokecolor="black [3200]" strokeweight="2pt">
                <v:textbox>
                  <w:txbxContent>
                    <w:p w:rsidR="00D3686E" w:rsidRPr="00710EC1" w:rsidRDefault="00710EC1" w:rsidP="008B0838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Výukové materiály </w:t>
                      </w:r>
                      <w:proofErr w:type="gramStart"/>
                      <w:r>
                        <w:t>jsou</w:t>
                      </w:r>
                      <w:proofErr w:type="gramEnd"/>
                      <w:r>
                        <w:t xml:space="preserve"> ve složkách v sekci </w:t>
                      </w:r>
                      <w:proofErr w:type="gramStart"/>
                      <w:r>
                        <w:rPr>
                          <w:b/>
                        </w:rPr>
                        <w:t>Připnuto</w:t>
                      </w:r>
                      <w:proofErr w:type="gramEnd"/>
                      <w:r w:rsidR="009316BD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710EC1" w:rsidRPr="00710EC1" w:rsidRDefault="00710EC1" w:rsidP="00710EC1"/>
    <w:p w:rsidR="00710EC1" w:rsidRPr="00710EC1" w:rsidRDefault="00710EC1" w:rsidP="00710EC1"/>
    <w:p w:rsidR="00710EC1" w:rsidRPr="00710EC1" w:rsidRDefault="00710EC1" w:rsidP="00710EC1"/>
    <w:p w:rsidR="00710EC1" w:rsidRPr="00710EC1" w:rsidRDefault="00710EC1" w:rsidP="00710EC1"/>
    <w:p w:rsidR="00710EC1" w:rsidRPr="00710EC1" w:rsidRDefault="00710EC1" w:rsidP="00710EC1"/>
    <w:p w:rsidR="00710EC1" w:rsidRPr="00710EC1" w:rsidRDefault="00710EC1" w:rsidP="00710EC1"/>
    <w:p w:rsidR="00710EC1" w:rsidRPr="00710EC1" w:rsidRDefault="00710EC1" w:rsidP="00710EC1"/>
    <w:p w:rsidR="00710EC1" w:rsidRDefault="00710EC1" w:rsidP="00710EC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8581CB" wp14:editId="35D141FB">
                <wp:simplePos x="0" y="0"/>
                <wp:positionH relativeFrom="column">
                  <wp:posOffset>-3377565</wp:posOffset>
                </wp:positionH>
                <wp:positionV relativeFrom="paragraph">
                  <wp:posOffset>103134</wp:posOffset>
                </wp:positionV>
                <wp:extent cx="741680" cy="1129665"/>
                <wp:effectExtent l="0" t="0" r="20320" b="1333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680" cy="112966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-265.95pt;margin-top:8.1pt;width:58.4pt;height:88.9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" filled="f" strokecolor="#c0504d [3205]" strokeweight="2pt"/>
            </w:pict>
          </mc:Fallback>
        </mc:AlternateContent>
      </w:r>
    </w:p>
    <w:p w:rsidR="00D3686E" w:rsidRDefault="00710EC1" w:rsidP="00710EC1">
      <w:pPr>
        <w:rPr>
          <w:b/>
        </w:rPr>
      </w:pPr>
      <w:r>
        <w:t xml:space="preserve">Materiály jsou rozděleny podle ročníků, ve kterých se látka probírá, zároveň jsou však děleny i podle témat – (složky </w:t>
      </w:r>
      <w:r>
        <w:rPr>
          <w:b/>
        </w:rPr>
        <w:t>Excel, Internet, Word).</w:t>
      </w:r>
    </w:p>
    <w:p w:rsidR="00710EC1" w:rsidRDefault="00710EC1" w:rsidP="00710EC1">
      <w:pPr>
        <w:pStyle w:val="Nadpis2"/>
        <w:numPr>
          <w:ilvl w:val="0"/>
          <w:numId w:val="3"/>
        </w:numPr>
      </w:pPr>
      <w:r>
        <w:lastRenderedPageBreak/>
        <w:t>Nalezení a otevření výukového materiálu</w:t>
      </w:r>
    </w:p>
    <w:p w:rsidR="00992AC6" w:rsidRDefault="00992AC6" w:rsidP="00710EC1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484933" wp14:editId="3B2D0444">
                <wp:simplePos x="0" y="0"/>
                <wp:positionH relativeFrom="column">
                  <wp:posOffset>3696635</wp:posOffset>
                </wp:positionH>
                <wp:positionV relativeFrom="paragraph">
                  <wp:posOffset>181790</wp:posOffset>
                </wp:positionV>
                <wp:extent cx="2104390" cy="1114425"/>
                <wp:effectExtent l="2971800" t="0" r="10160" b="28575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4390" cy="1114425"/>
                        </a:xfrm>
                        <a:prstGeom prst="borderCallout2">
                          <a:avLst>
                            <a:gd name="adj1" fmla="val 48416"/>
                            <a:gd name="adj2" fmla="val -2214"/>
                            <a:gd name="adj3" fmla="val 75121"/>
                            <a:gd name="adj4" fmla="val -90200"/>
                            <a:gd name="adj5" fmla="val 89746"/>
                            <a:gd name="adj6" fmla="val -14214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AC6" w:rsidRPr="00992AC6" w:rsidRDefault="00992AC6" w:rsidP="00992AC6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</w:t>
                            </w:r>
                            <w:r w:rsidR="009316BD">
                              <w:t>roblematika te</w:t>
                            </w:r>
                            <w:r>
                              <w:t xml:space="preserve">maticky patří do textového editoru Word, proto klepneme na složku </w:t>
                            </w:r>
                            <w:r>
                              <w:rPr>
                                <w:b/>
                              </w:rPr>
                              <w:t>Word</w:t>
                            </w:r>
                            <w:r w:rsidR="009316BD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29" type="#_x0000_t48" style="position:absolute;left:0;text-align:left;margin-left:291.05pt;margin-top:14.3pt;width:165.7pt;height:8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" adj="-30704,19385,-19483,16226,-478,10458" fillcolor="white [3201]" strokecolor="black [3200]" strokeweight="2pt">
                <v:textbox>
                  <w:txbxContent>
                    <w:p w:rsidR="00992AC6" w:rsidRPr="00992AC6" w:rsidRDefault="00992AC6" w:rsidP="00992AC6">
                      <w:pPr>
                        <w:jc w:val="left"/>
                        <w:rPr>
                          <w:b/>
                        </w:rPr>
                      </w:pPr>
                      <w:r>
                        <w:t>P</w:t>
                      </w:r>
                      <w:r w:rsidR="009316BD">
                        <w:t>roblematika te</w:t>
                      </w:r>
                      <w:r>
                        <w:t xml:space="preserve">maticky patří do textového editoru Word, proto klepneme na složku </w:t>
                      </w:r>
                      <w:r>
                        <w:rPr>
                          <w:b/>
                        </w:rPr>
                        <w:t>Word</w:t>
                      </w:r>
                      <w:r w:rsidR="009316BD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710EC1">
        <w:t xml:space="preserve">Chcete-li například nalézt informace o </w:t>
      </w:r>
      <w:r>
        <w:rPr>
          <w:b/>
        </w:rPr>
        <w:t>zásadách psaní textů v textovém editoru</w:t>
      </w:r>
      <w:r w:rsidR="00710EC1">
        <w:t>, postupujte takto:</w:t>
      </w:r>
    </w:p>
    <w:p w:rsidR="00992AC6" w:rsidRPr="00992AC6" w:rsidRDefault="00992AC6" w:rsidP="00992AC6">
      <w:r>
        <w:rPr>
          <w:noProof/>
        </w:rPr>
        <w:drawing>
          <wp:anchor distT="0" distB="0" distL="114300" distR="114300" simplePos="0" relativeHeight="251681792" behindDoc="0" locked="0" layoutInCell="1" allowOverlap="1" wp14:anchorId="5D527F39" wp14:editId="40E78E37">
            <wp:simplePos x="0" y="0"/>
            <wp:positionH relativeFrom="margin">
              <wp:posOffset>159385</wp:posOffset>
            </wp:positionH>
            <wp:positionV relativeFrom="margin">
              <wp:posOffset>521970</wp:posOffset>
            </wp:positionV>
            <wp:extent cx="914400" cy="1267460"/>
            <wp:effectExtent l="0" t="0" r="0" b="889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6" t="61482" r="77714" b="2184"/>
                    <a:stretch/>
                  </pic:blipFill>
                  <pic:spPr bwMode="auto">
                    <a:xfrm>
                      <a:off x="0" y="0"/>
                      <a:ext cx="914400" cy="1267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992AC6" w:rsidRPr="00992AC6" w:rsidRDefault="00992AC6" w:rsidP="00992AC6"/>
    <w:p w:rsidR="0057008C" w:rsidRDefault="00992AC6" w:rsidP="00992AC6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1ED14F" wp14:editId="6550851C">
                <wp:simplePos x="0" y="0"/>
                <wp:positionH relativeFrom="column">
                  <wp:posOffset>3964053</wp:posOffset>
                </wp:positionH>
                <wp:positionV relativeFrom="paragraph">
                  <wp:posOffset>536683</wp:posOffset>
                </wp:positionV>
                <wp:extent cx="2104390" cy="1114425"/>
                <wp:effectExtent l="1790700" t="0" r="10160" b="390525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4390" cy="1114425"/>
                        </a:xfrm>
                        <a:prstGeom prst="borderCallout2">
                          <a:avLst>
                            <a:gd name="adj1" fmla="val 48416"/>
                            <a:gd name="adj2" fmla="val -2214"/>
                            <a:gd name="adj3" fmla="val 122340"/>
                            <a:gd name="adj4" fmla="val -48388"/>
                            <a:gd name="adj5" fmla="val 131546"/>
                            <a:gd name="adj6" fmla="val -8557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2AC6" w:rsidRPr="0057008C" w:rsidRDefault="00992AC6" w:rsidP="00992AC6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Mezi zobrazenými soubory </w:t>
                            </w:r>
                            <w:r w:rsidR="0057008C">
                              <w:t>klepneme na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Základní pravidla pro psaní textů</w:t>
                            </w:r>
                            <w:r w:rsidR="0057008C">
                              <w:rPr>
                                <w:b/>
                              </w:rPr>
                              <w:t xml:space="preserve"> </w:t>
                            </w:r>
                            <w:r w:rsidR="0057008C">
                              <w:t xml:space="preserve">a zvolíme </w:t>
                            </w:r>
                            <w:r w:rsidR="0057008C">
                              <w:rPr>
                                <w:b/>
                              </w:rPr>
                              <w:t>Otevřít.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" o:spid="_x0000_s1030" type="#_x0000_t48" style="position:absolute;left:0;text-align:left;margin-left:312.15pt;margin-top:42.25pt;width:165.7pt;height:8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" adj="-18485,28414,-10452,26425,-478,10458" fillcolor="white [3201]" strokecolor="black [3200]" strokeweight="2pt">
                <v:textbox>
                  <w:txbxContent>
                    <w:p w:rsidR="00992AC6" w:rsidRPr="0057008C" w:rsidRDefault="00992AC6" w:rsidP="00992AC6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Mezi zobrazenými soubory </w:t>
                      </w:r>
                      <w:r w:rsidR="0057008C">
                        <w:t>klepneme na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Základní pravidla pro psaní textů</w:t>
                      </w:r>
                      <w:r w:rsidR="0057008C">
                        <w:rPr>
                          <w:b/>
                        </w:rPr>
                        <w:t xml:space="preserve"> </w:t>
                      </w:r>
                      <w:r w:rsidR="0057008C">
                        <w:t xml:space="preserve">a zvolíme </w:t>
                      </w:r>
                      <w:r w:rsidR="0057008C">
                        <w:rPr>
                          <w:b/>
                        </w:rPr>
                        <w:t>Otevřít.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0993A107" wp14:editId="7F954256">
            <wp:simplePos x="0" y="0"/>
            <wp:positionH relativeFrom="margin">
              <wp:posOffset>-125095</wp:posOffset>
            </wp:positionH>
            <wp:positionV relativeFrom="margin">
              <wp:posOffset>2134870</wp:posOffset>
            </wp:positionV>
            <wp:extent cx="5582920" cy="206121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 r="19681" b="38236"/>
                    <a:stretch/>
                  </pic:blipFill>
                  <pic:spPr bwMode="auto">
                    <a:xfrm>
                      <a:off x="0" y="0"/>
                      <a:ext cx="5582920" cy="2061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Pr="0057008C" w:rsidRDefault="0057008C" w:rsidP="0057008C"/>
    <w:p w:rsidR="0057008C" w:rsidRDefault="0057008C" w:rsidP="0057008C"/>
    <w:p w:rsidR="00710EC1" w:rsidRDefault="0057008C" w:rsidP="0057008C">
      <w:r>
        <w:rPr>
          <w:noProof/>
        </w:rPr>
        <w:drawing>
          <wp:anchor distT="0" distB="0" distL="114300" distR="114300" simplePos="0" relativeHeight="251687936" behindDoc="0" locked="0" layoutInCell="1" allowOverlap="1" wp14:anchorId="76458BCE" wp14:editId="65114A84">
            <wp:simplePos x="715645" y="5089525"/>
            <wp:positionH relativeFrom="margin">
              <wp:align>left</wp:align>
            </wp:positionH>
            <wp:positionV relativeFrom="margin">
              <wp:align>bottom</wp:align>
            </wp:positionV>
            <wp:extent cx="5972810" cy="3319780"/>
            <wp:effectExtent l="0" t="0" r="8890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1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Všechny soubory jsou ve formátu </w:t>
      </w:r>
      <w:bookmarkStart w:id="0" w:name="_GoBack"/>
      <w:bookmarkEnd w:id="0"/>
      <w:proofErr w:type="spellStart"/>
      <w:r>
        <w:rPr>
          <w:b/>
        </w:rPr>
        <w:t>pdf</w:t>
      </w:r>
      <w:proofErr w:type="spellEnd"/>
      <w:r>
        <w:rPr>
          <w:b/>
        </w:rPr>
        <w:t xml:space="preserve"> </w:t>
      </w:r>
      <w:r>
        <w:t xml:space="preserve"> - k otevření je tedy třeba program </w:t>
      </w:r>
      <w:r>
        <w:rPr>
          <w:b/>
        </w:rPr>
        <w:t xml:space="preserve">Adobe </w:t>
      </w:r>
      <w:proofErr w:type="spellStart"/>
      <w:r>
        <w:rPr>
          <w:b/>
        </w:rPr>
        <w:t>Reader</w:t>
      </w:r>
      <w:proofErr w:type="spellEnd"/>
      <w:r>
        <w:t>. Program je volně šiřitelný a je možné ho stáhnout z </w:t>
      </w:r>
      <w:hyperlink r:id="rId16" w:history="1">
        <w:r w:rsidRPr="00D41DF6">
          <w:rPr>
            <w:rStyle w:val="Hypertextovodkaz"/>
          </w:rPr>
          <w:t>www.slunecnice.cz</w:t>
        </w:r>
      </w:hyperlink>
      <w:r>
        <w:t xml:space="preserve"> nebo z </w:t>
      </w:r>
      <w:hyperlink r:id="rId17" w:history="1">
        <w:r w:rsidRPr="00D41DF6">
          <w:rPr>
            <w:rStyle w:val="Hypertextovodkaz"/>
          </w:rPr>
          <w:t>www.stahuj.cz</w:t>
        </w:r>
      </w:hyperlink>
      <w:r>
        <w:t xml:space="preserve">. </w:t>
      </w:r>
    </w:p>
    <w:p w:rsidR="0057008C" w:rsidRDefault="0057008C" w:rsidP="0057008C">
      <w:r>
        <w:t>Soubory je možné si též stáhnout nebo vytisknout.</w:t>
      </w:r>
    </w:p>
    <w:p w:rsidR="0057008C" w:rsidRPr="0057008C" w:rsidRDefault="0057008C" w:rsidP="0057008C"/>
    <w:p w:rsidR="0057008C" w:rsidRDefault="0057008C" w:rsidP="0057008C"/>
    <w:p w:rsidR="0057008C" w:rsidRDefault="0057008C" w:rsidP="0057008C">
      <w:r>
        <w:t>Náhled otevřeného dokumentu:</w:t>
      </w:r>
    </w:p>
    <w:p w:rsidR="00613270" w:rsidRDefault="00613270" w:rsidP="0057008C"/>
    <w:p w:rsidR="00613270" w:rsidRDefault="00613270" w:rsidP="0057008C"/>
    <w:p w:rsidR="00613270" w:rsidRDefault="00613270" w:rsidP="00613270">
      <w:pPr>
        <w:pStyle w:val="Nadpis2"/>
      </w:pPr>
      <w:r>
        <w:t>Použitá literatura:</w:t>
      </w:r>
    </w:p>
    <w:p w:rsidR="00613270" w:rsidRDefault="00613270" w:rsidP="00613270">
      <w:r>
        <w:t xml:space="preserve">NAVRÁTIL, Pavel. </w:t>
      </w:r>
      <w:r>
        <w:rPr>
          <w:i/>
          <w:iCs/>
        </w:rPr>
        <w:t>Internet pro školy</w:t>
      </w:r>
      <w:r>
        <w:t xml:space="preserve">. Vyd. 2. Kralice na Hané: </w:t>
      </w:r>
      <w:proofErr w:type="spellStart"/>
      <w:r>
        <w:t>Computer</w:t>
      </w:r>
      <w:proofErr w:type="spellEnd"/>
      <w:r>
        <w:t xml:space="preserve"> Media, 2004, 120 s. ISBN 80-866-8616-7.</w:t>
      </w:r>
    </w:p>
    <w:p w:rsidR="00613270" w:rsidRDefault="00613270" w:rsidP="00613270"/>
    <w:p w:rsidR="00613270" w:rsidRPr="00362ACF" w:rsidRDefault="00613270" w:rsidP="00613270">
      <w:r>
        <w:t>Náhledy obrazovek byly použity z </w:t>
      </w:r>
      <w:proofErr w:type="spellStart"/>
      <w:r>
        <w:t>Live@Edu</w:t>
      </w:r>
      <w:proofErr w:type="spellEnd"/>
      <w:r>
        <w:t xml:space="preserve"> (</w:t>
      </w:r>
      <w:hyperlink r:id="rId18" w:history="1">
        <w:r w:rsidRPr="00012084">
          <w:rPr>
            <w:rStyle w:val="Hypertextovodkaz"/>
          </w:rPr>
          <w:t>http://outlook.com</w:t>
        </w:r>
      </w:hyperlink>
      <w:r>
        <w:t xml:space="preserve"> nebo na </w:t>
      </w:r>
      <w:hyperlink r:id="rId19" w:history="1">
        <w:r w:rsidRPr="00012084">
          <w:rPr>
            <w:rStyle w:val="Hypertextovodkaz"/>
          </w:rPr>
          <w:t>http://groups.live.</w:t>
        </w:r>
        <w:proofErr w:type="gramStart"/>
        <w:r w:rsidRPr="00012084">
          <w:rPr>
            <w:rStyle w:val="Hypertextovodkaz"/>
          </w:rPr>
          <w:t>com</w:t>
        </w:r>
      </w:hyperlink>
      <w:r>
        <w:t>)  – přístupné</w:t>
      </w:r>
      <w:proofErr w:type="gramEnd"/>
      <w:r>
        <w:t xml:space="preserve"> po přihlášení do služby.</w:t>
      </w:r>
    </w:p>
    <w:p w:rsidR="00613270" w:rsidRPr="0057008C" w:rsidRDefault="00613270" w:rsidP="00613270"/>
    <w:sectPr w:rsidR="00613270" w:rsidRPr="0057008C" w:rsidSect="001B40C2">
      <w:headerReference w:type="default" r:id="rId20"/>
      <w:footerReference w:type="default" r:id="rId2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43E" w:rsidRDefault="00C6343E">
      <w:r>
        <w:separator/>
      </w:r>
    </w:p>
  </w:endnote>
  <w:endnote w:type="continuationSeparator" w:id="0">
    <w:p w:rsidR="00C6343E" w:rsidRDefault="00C63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C462CE9" wp14:editId="0B35C702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43E" w:rsidRDefault="00C6343E">
      <w:r>
        <w:separator/>
      </w:r>
    </w:p>
  </w:footnote>
  <w:footnote w:type="continuationSeparator" w:id="0">
    <w:p w:rsidR="00C6343E" w:rsidRDefault="00C63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467D1"/>
    <w:rsid w:val="00050B33"/>
    <w:rsid w:val="00064AC5"/>
    <w:rsid w:val="00116677"/>
    <w:rsid w:val="001B40C2"/>
    <w:rsid w:val="001D0FC3"/>
    <w:rsid w:val="00236874"/>
    <w:rsid w:val="002A12C6"/>
    <w:rsid w:val="00335089"/>
    <w:rsid w:val="003827E8"/>
    <w:rsid w:val="003A2F15"/>
    <w:rsid w:val="003E2835"/>
    <w:rsid w:val="00404B5A"/>
    <w:rsid w:val="004D0C0C"/>
    <w:rsid w:val="004F36C3"/>
    <w:rsid w:val="00534F0D"/>
    <w:rsid w:val="005558AA"/>
    <w:rsid w:val="0057008C"/>
    <w:rsid w:val="00591C27"/>
    <w:rsid w:val="005B5023"/>
    <w:rsid w:val="005C62FB"/>
    <w:rsid w:val="005F6FF3"/>
    <w:rsid w:val="00613270"/>
    <w:rsid w:val="00661A7F"/>
    <w:rsid w:val="0066683F"/>
    <w:rsid w:val="006C4F82"/>
    <w:rsid w:val="006F7C38"/>
    <w:rsid w:val="00710EC1"/>
    <w:rsid w:val="00742FFA"/>
    <w:rsid w:val="007A33FB"/>
    <w:rsid w:val="007B3F0C"/>
    <w:rsid w:val="00886109"/>
    <w:rsid w:val="008B0838"/>
    <w:rsid w:val="009316BD"/>
    <w:rsid w:val="00937BF8"/>
    <w:rsid w:val="00992AC6"/>
    <w:rsid w:val="009A1C62"/>
    <w:rsid w:val="009D4F18"/>
    <w:rsid w:val="00AC3A86"/>
    <w:rsid w:val="00AF552C"/>
    <w:rsid w:val="00B60F9C"/>
    <w:rsid w:val="00B81FD1"/>
    <w:rsid w:val="00C6343E"/>
    <w:rsid w:val="00C719D6"/>
    <w:rsid w:val="00C7475A"/>
    <w:rsid w:val="00C86283"/>
    <w:rsid w:val="00C93E8C"/>
    <w:rsid w:val="00CC0DFD"/>
    <w:rsid w:val="00CF733B"/>
    <w:rsid w:val="00D3686E"/>
    <w:rsid w:val="00D53046"/>
    <w:rsid w:val="00DB03C6"/>
    <w:rsid w:val="00E362DE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character" w:styleId="Hypertextovodkaz">
    <w:name w:val="Hyperlink"/>
    <w:basedOn w:val="Standardnpsmoodstavce"/>
    <w:rsid w:val="0057008C"/>
    <w:rPr>
      <w:color w:val="0000FF" w:themeColor="hyperlink"/>
      <w:u w:val="single"/>
    </w:rPr>
  </w:style>
  <w:style w:type="table" w:styleId="Mkatabulky">
    <w:name w:val="Table Grid"/>
    <w:basedOn w:val="Normlntabulka"/>
    <w:rsid w:val="00555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character" w:styleId="Hypertextovodkaz">
    <w:name w:val="Hyperlink"/>
    <w:basedOn w:val="Standardnpsmoodstavce"/>
    <w:rsid w:val="0057008C"/>
    <w:rPr>
      <w:color w:val="0000FF" w:themeColor="hyperlink"/>
      <w:u w:val="single"/>
    </w:rPr>
  </w:style>
  <w:style w:type="table" w:styleId="Mkatabulky">
    <w:name w:val="Table Grid"/>
    <w:basedOn w:val="Normlntabulka"/>
    <w:rsid w:val="005558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outlook.com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www.stahuj.c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lunecnice.cz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groups.live.com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4F94E-D2E1-4E2B-ADCE-0B19DD9C3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66</TotalTime>
  <Pages>1</Pages>
  <Words>268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10</cp:revision>
  <cp:lastPrinted>1900-12-31T23:00:00Z</cp:lastPrinted>
  <dcterms:created xsi:type="dcterms:W3CDTF">2011-10-13T14:51:00Z</dcterms:created>
  <dcterms:modified xsi:type="dcterms:W3CDTF">2012-03-27T21:09:00Z</dcterms:modified>
</cp:coreProperties>
</file>