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1B40C2" w:rsidRDefault="00404B5A" w:rsidP="00236874">
      <w:pPr>
        <w:pStyle w:val="Titul"/>
      </w:pPr>
      <w:r>
        <w:t>VY_3</w:t>
      </w:r>
      <w:r w:rsidR="00742FFA">
        <w:t>2_INOVACE_</w:t>
      </w:r>
      <w:r w:rsidR="00024227">
        <w:t>01-58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024227" w:rsidP="00335089">
      <w:pPr>
        <w:tabs>
          <w:tab w:val="left" w:pos="405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Služba </w:t>
      </w:r>
      <w:proofErr w:type="spellStart"/>
      <w:r>
        <w:rPr>
          <w:rFonts w:ascii="Calibri" w:hAnsi="Calibri" w:cs="Calibri"/>
          <w:sz w:val="56"/>
          <w:szCs w:val="56"/>
        </w:rPr>
        <w:t>SkyDrive</w:t>
      </w:r>
      <w:proofErr w:type="spellEnd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456EE4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E336E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24227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Služba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SkyDrive</w:t>
            </w:r>
            <w:proofErr w:type="spellEnd"/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D97698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25.</w:t>
            </w:r>
            <w:r w:rsidR="0000796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56EE4">
              <w:rPr>
                <w:rFonts w:ascii="Calibri" w:hAnsi="Calibri" w:cs="Calibri"/>
                <w:kern w:val="2"/>
                <w:sz w:val="28"/>
                <w:szCs w:val="28"/>
              </w:rPr>
              <w:t>2.</w:t>
            </w:r>
            <w:r w:rsidR="0000796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56EE4">
              <w:rPr>
                <w:rFonts w:ascii="Calibri" w:hAnsi="Calibri" w:cs="Calibri"/>
                <w:kern w:val="2"/>
                <w:sz w:val="28"/>
                <w:szCs w:val="28"/>
              </w:rPr>
              <w:t>201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F0EF4" w:rsidRPr="009F0EF4" w:rsidRDefault="00024227" w:rsidP="009F0EF4">
      <w:pPr>
        <w:pStyle w:val="Nadpis1"/>
      </w:pPr>
      <w:r>
        <w:lastRenderedPageBreak/>
        <w:t xml:space="preserve">Služba </w:t>
      </w:r>
      <w:proofErr w:type="spellStart"/>
      <w:r>
        <w:t>SkyDrive</w:t>
      </w:r>
      <w:proofErr w:type="spellEnd"/>
    </w:p>
    <w:p w:rsidR="00876DB5" w:rsidRDefault="00DD7727" w:rsidP="00E42CF7">
      <w:pPr>
        <w:jc w:val="left"/>
      </w:pPr>
      <w:r>
        <w:t xml:space="preserve">Služba </w:t>
      </w:r>
      <w:proofErr w:type="spellStart"/>
      <w:r>
        <w:rPr>
          <w:b/>
        </w:rPr>
        <w:t>SkyDrive</w:t>
      </w:r>
      <w:proofErr w:type="spellEnd"/>
      <w:r>
        <w:rPr>
          <w:b/>
        </w:rPr>
        <w:t xml:space="preserve"> </w:t>
      </w:r>
      <w:r>
        <w:t xml:space="preserve">je zdarma poskytována v rámci </w:t>
      </w:r>
      <w:proofErr w:type="spellStart"/>
      <w:r w:rsidR="00876DB5">
        <w:t>Live@Edu</w:t>
      </w:r>
      <w:proofErr w:type="spellEnd"/>
      <w:r w:rsidR="00876DB5">
        <w:t xml:space="preserve"> (Windows Live)</w:t>
      </w:r>
      <w:r>
        <w:t xml:space="preserve">. </w:t>
      </w:r>
      <w:r w:rsidR="00E42CF7">
        <w:t xml:space="preserve">Tato služba slouží k ukládání a sdílení souborů. Máme k dispozici </w:t>
      </w:r>
      <w:r w:rsidR="00E42CF7">
        <w:rPr>
          <w:b/>
        </w:rPr>
        <w:t xml:space="preserve">25 GB </w:t>
      </w:r>
      <w:r w:rsidR="00E42CF7">
        <w:t>prostoru.</w:t>
      </w:r>
      <w:r w:rsidR="00876DB5">
        <w:t xml:space="preserve"> </w:t>
      </w:r>
    </w:p>
    <w:p w:rsidR="00BB6D49" w:rsidRDefault="00BB6D49" w:rsidP="00E42CF7">
      <w:pPr>
        <w:jc w:val="left"/>
        <w:rPr>
          <w:b/>
        </w:rPr>
      </w:pPr>
      <w:r>
        <w:t xml:space="preserve">Do služby se můžeme přihlásit na adrese </w:t>
      </w:r>
      <w:r>
        <w:rPr>
          <w:b/>
        </w:rPr>
        <w:t xml:space="preserve">skydrive.live.com </w:t>
      </w:r>
      <w:r>
        <w:t xml:space="preserve">nebo z e-mailové schránky </w:t>
      </w:r>
      <w:proofErr w:type="spellStart"/>
      <w:r>
        <w:rPr>
          <w:b/>
        </w:rPr>
        <w:t>outlook</w:t>
      </w:r>
      <w:proofErr w:type="spellEnd"/>
      <w:r>
        <w:rPr>
          <w:b/>
        </w:rPr>
        <w:t xml:space="preserve"> live.</w:t>
      </w:r>
    </w:p>
    <w:p w:rsidR="00BB6D49" w:rsidRPr="00BB6D49" w:rsidRDefault="00BB6D49" w:rsidP="00E42CF7">
      <w:pPr>
        <w:jc w:val="left"/>
        <w:rPr>
          <w:b/>
        </w:rPr>
      </w:pPr>
    </w:p>
    <w:p w:rsidR="00052241" w:rsidRPr="00052241" w:rsidRDefault="00BB6D49" w:rsidP="00052241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2D9BC5A" wp14:editId="061BB74B">
                <wp:simplePos x="0" y="0"/>
                <wp:positionH relativeFrom="column">
                  <wp:posOffset>2747729</wp:posOffset>
                </wp:positionH>
                <wp:positionV relativeFrom="paragraph">
                  <wp:posOffset>887910</wp:posOffset>
                </wp:positionV>
                <wp:extent cx="1569720" cy="646981"/>
                <wp:effectExtent l="0" t="0" r="506730" b="20320"/>
                <wp:wrapNone/>
                <wp:docPr id="56" name="Čárový popisek 2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646981"/>
                        </a:xfrm>
                        <a:prstGeom prst="borderCallout2">
                          <a:avLst>
                            <a:gd name="adj1" fmla="val 47322"/>
                            <a:gd name="adj2" fmla="val 100254"/>
                            <a:gd name="adj3" fmla="val 39718"/>
                            <a:gd name="adj4" fmla="val 113587"/>
                            <a:gd name="adj5" fmla="val 11250"/>
                            <a:gd name="adj6" fmla="val 13163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93F" w:rsidRPr="00BB6D49" w:rsidRDefault="00BB6D49" w:rsidP="00D5193F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 nabídce klepneme na </w:t>
                            </w:r>
                            <w:r>
                              <w:rPr>
                                <w:b/>
                              </w:rPr>
                              <w:t xml:space="preserve">Další </w:t>
                            </w:r>
                            <w:r>
                              <w:t xml:space="preserve">a vybereme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SkyDrive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56" o:spid="_x0000_s1026" type="#_x0000_t48" style="position:absolute;left:0;text-align:left;margin-left:216.35pt;margin-top:69.9pt;width:123.6pt;height:50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" adj="28433,2430,24535,8579,21655,10222" fillcolor="white [3201]" strokecolor="black [3200]" strokeweight="2pt">
                <v:textbox>
                  <w:txbxContent>
                    <w:p w:rsidR="00D5193F" w:rsidRPr="00BB6D49" w:rsidRDefault="00BB6D49" w:rsidP="00D5193F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 nabídce klepneme na </w:t>
                      </w:r>
                      <w:r>
                        <w:rPr>
                          <w:b/>
                        </w:rPr>
                        <w:t xml:space="preserve">Další </w:t>
                      </w:r>
                      <w:r>
                        <w:t xml:space="preserve">a vybereme </w:t>
                      </w:r>
                      <w:r>
                        <w:rPr>
                          <w:b/>
                        </w:rPr>
                        <w:t>SkyDrive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9AA030" wp14:editId="5A0026B4">
            <wp:extent cx="5788325" cy="1685776"/>
            <wp:effectExtent l="0" t="0" r="317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1311" r="43925" b="59640"/>
                    <a:stretch/>
                  </pic:blipFill>
                  <pic:spPr bwMode="auto">
                    <a:xfrm>
                      <a:off x="0" y="0"/>
                      <a:ext cx="5792131" cy="1686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8B9" w:rsidRDefault="007728D8" w:rsidP="00876DB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15008A7" wp14:editId="6668C0CA">
                <wp:simplePos x="0" y="0"/>
                <wp:positionH relativeFrom="column">
                  <wp:posOffset>4421253</wp:posOffset>
                </wp:positionH>
                <wp:positionV relativeFrom="paragraph">
                  <wp:posOffset>134273</wp:posOffset>
                </wp:positionV>
                <wp:extent cx="1414732" cy="706755"/>
                <wp:effectExtent l="400050" t="0" r="14605" b="283845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32" cy="706755"/>
                        </a:xfrm>
                        <a:prstGeom prst="borderCallout2">
                          <a:avLst>
                            <a:gd name="adj1" fmla="val 101111"/>
                            <a:gd name="adj2" fmla="val 19695"/>
                            <a:gd name="adj3" fmla="val 113498"/>
                            <a:gd name="adj4" fmla="val 15885"/>
                            <a:gd name="adj5" fmla="val 135480"/>
                            <a:gd name="adj6" fmla="val -2790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28D8" w:rsidRPr="007728D8" w:rsidRDefault="007728D8" w:rsidP="00D5193F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Zobrazení </w:t>
                            </w:r>
                            <w:r w:rsidR="00007965">
                              <w:rPr>
                                <w:b/>
                              </w:rPr>
                              <w:t>Synchronizované složky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8" o:spid="_x0000_s1027" type="#_x0000_t48" style="position:absolute;left:0;text-align:left;margin-left:348.15pt;margin-top:10.55pt;width:111.4pt;height:55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" adj="-6027,29264,3431,24516,4254,21840" fillcolor="white [3201]" strokecolor="black [3200]" strokeweight="2pt">
                <v:textbox>
                  <w:txbxContent>
                    <w:p w:rsidR="007728D8" w:rsidRPr="007728D8" w:rsidRDefault="007728D8" w:rsidP="00D5193F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Zobrazení </w:t>
                      </w:r>
                      <w:r w:rsidR="00007965">
                        <w:rPr>
                          <w:b/>
                        </w:rPr>
                        <w:t>Synchronizované složky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12E7EC" wp14:editId="01581FA8">
                <wp:simplePos x="0" y="0"/>
                <wp:positionH relativeFrom="column">
                  <wp:posOffset>2868499</wp:posOffset>
                </wp:positionH>
                <wp:positionV relativeFrom="paragraph">
                  <wp:posOffset>125646</wp:posOffset>
                </wp:positionV>
                <wp:extent cx="1362710" cy="706755"/>
                <wp:effectExtent l="0" t="0" r="27940" b="283845"/>
                <wp:wrapNone/>
                <wp:docPr id="7" name="Čárový popisek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710" cy="706755"/>
                        </a:xfrm>
                        <a:prstGeom prst="borderCallout2">
                          <a:avLst>
                            <a:gd name="adj1" fmla="val 101111"/>
                            <a:gd name="adj2" fmla="val 19695"/>
                            <a:gd name="adj3" fmla="val 113498"/>
                            <a:gd name="adj4" fmla="val 15885"/>
                            <a:gd name="adj5" fmla="val 135480"/>
                            <a:gd name="adj6" fmla="val 311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28D8" w:rsidRPr="007728D8" w:rsidRDefault="007728D8" w:rsidP="00D5193F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Vytvoření nové </w:t>
                            </w:r>
                            <w:r w:rsidR="00007965">
                              <w:rPr>
                                <w:b/>
                              </w:rPr>
                              <w:t>Složky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" o:spid="_x0000_s1028" type="#_x0000_t48" style="position:absolute;left:0;text-align:left;margin-left:225.85pt;margin-top:9.9pt;width:107.3pt;height:55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" adj="673,29264,3431,24516,4254,21840" fillcolor="white [3201]" strokecolor="black [3200]" strokeweight="2pt">
                <v:textbox>
                  <w:txbxContent>
                    <w:p w:rsidR="007728D8" w:rsidRPr="007728D8" w:rsidRDefault="007728D8" w:rsidP="00D5193F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Vytvoření nové </w:t>
                      </w:r>
                      <w:r w:rsidR="00007965">
                        <w:rPr>
                          <w:b/>
                        </w:rPr>
                        <w:t>Složky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22BAC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42136FE" wp14:editId="0947552A">
                <wp:simplePos x="0" y="0"/>
                <wp:positionH relativeFrom="column">
                  <wp:posOffset>1272612</wp:posOffset>
                </wp:positionH>
                <wp:positionV relativeFrom="paragraph">
                  <wp:posOffset>125646</wp:posOffset>
                </wp:positionV>
                <wp:extent cx="1362710" cy="706755"/>
                <wp:effectExtent l="0" t="0" r="27940" b="245745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710" cy="706755"/>
                        </a:xfrm>
                        <a:prstGeom prst="borderCallout2">
                          <a:avLst>
                            <a:gd name="adj1" fmla="val 101111"/>
                            <a:gd name="adj2" fmla="val 19695"/>
                            <a:gd name="adj3" fmla="val 113498"/>
                            <a:gd name="adj4" fmla="val 15885"/>
                            <a:gd name="adj5" fmla="val 130598"/>
                            <a:gd name="adj6" fmla="val 2590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2BAC" w:rsidRPr="00D22BAC" w:rsidRDefault="00D22BAC" w:rsidP="00D5193F">
                            <w:pPr>
                              <w:jc w:val="left"/>
                            </w:pPr>
                            <w:r>
                              <w:t xml:space="preserve">Vytvoření nového dokumentu ve </w:t>
                            </w:r>
                            <w:r w:rsidRPr="00D22BAC">
                              <w:rPr>
                                <w:b/>
                              </w:rPr>
                              <w:t xml:space="preserve">Web </w:t>
                            </w:r>
                            <w:proofErr w:type="spellStart"/>
                            <w:r w:rsidRPr="00D22BAC">
                              <w:rPr>
                                <w:b/>
                              </w:rPr>
                              <w:t>Apps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" o:spid="_x0000_s1029" type="#_x0000_t48" style="position:absolute;left:0;text-align:left;margin-left:100.2pt;margin-top:9.9pt;width:107.3pt;height:55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" adj="5595,28209,3431,24516,4254,21840" fillcolor="white [3201]" strokecolor="black [3200]" strokeweight="2pt">
                <v:textbox>
                  <w:txbxContent>
                    <w:p w:rsidR="00D22BAC" w:rsidRPr="00D22BAC" w:rsidRDefault="00D22BAC" w:rsidP="00D5193F">
                      <w:pPr>
                        <w:jc w:val="left"/>
                      </w:pPr>
                      <w:r>
                        <w:t xml:space="preserve">Vytvoření nového dokumentu ve </w:t>
                      </w:r>
                      <w:r w:rsidRPr="00D22BAC">
                        <w:rPr>
                          <w:b/>
                        </w:rPr>
                        <w:t xml:space="preserve">Web </w:t>
                      </w:r>
                      <w:proofErr w:type="spellStart"/>
                      <w:r w:rsidRPr="00D22BAC">
                        <w:rPr>
                          <w:b/>
                        </w:rPr>
                        <w:t>Apps</w:t>
                      </w:r>
                      <w:proofErr w:type="spellEnd"/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0048B9" w:rsidRDefault="000048B9" w:rsidP="000048B9"/>
    <w:p w:rsidR="000048B9" w:rsidRDefault="00D22BAC" w:rsidP="000048B9">
      <w:r>
        <w:rPr>
          <w:noProof/>
        </w:rPr>
        <w:drawing>
          <wp:inline distT="0" distB="0" distL="0" distR="0" wp14:anchorId="5DFE1206" wp14:editId="4882B1D7">
            <wp:extent cx="6064370" cy="2777408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6502" r="17221" b="25263"/>
                    <a:stretch/>
                  </pic:blipFill>
                  <pic:spPr bwMode="auto">
                    <a:xfrm>
                      <a:off x="0" y="0"/>
                      <a:ext cx="6076535" cy="2782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8B9" w:rsidRDefault="00786037" w:rsidP="000048B9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A65BC2D" wp14:editId="4BF0CD7C">
                <wp:simplePos x="0" y="0"/>
                <wp:positionH relativeFrom="column">
                  <wp:posOffset>1514152</wp:posOffset>
                </wp:positionH>
                <wp:positionV relativeFrom="paragraph">
                  <wp:posOffset>94040</wp:posOffset>
                </wp:positionV>
                <wp:extent cx="1354347" cy="621102"/>
                <wp:effectExtent l="228600" t="1524000" r="17780" b="26670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347" cy="621102"/>
                        </a:xfrm>
                        <a:prstGeom prst="borderCallout2">
                          <a:avLst>
                            <a:gd name="adj1" fmla="val -3388"/>
                            <a:gd name="adj2" fmla="val 53542"/>
                            <a:gd name="adj3" fmla="val -63353"/>
                            <a:gd name="adj4" fmla="val 23137"/>
                            <a:gd name="adj5" fmla="val -242370"/>
                            <a:gd name="adj6" fmla="val -1596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037" w:rsidRPr="00D22BAC" w:rsidRDefault="00786037" w:rsidP="00D5193F">
                            <w:pPr>
                              <w:jc w:val="left"/>
                            </w:pPr>
                            <w:r>
                              <w:t>Klepnutím na</w:t>
                            </w:r>
                            <w:r w:rsidR="00007965">
                              <w:t xml:space="preserve"> název složky se do ní přepneme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" o:spid="_x0000_s1030" type="#_x0000_t48" style="position:absolute;left:0;text-align:left;margin-left:119.2pt;margin-top:7.4pt;width:106.65pt;height:48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" adj="-3448,-52352,4998,-13684,11565,-732" fillcolor="white [3201]" strokecolor="black [3200]" strokeweight="2pt">
                <v:textbox>
                  <w:txbxContent>
                    <w:p w:rsidR="00786037" w:rsidRPr="00D22BAC" w:rsidRDefault="00786037" w:rsidP="00D5193F">
                      <w:pPr>
                        <w:jc w:val="left"/>
                      </w:pPr>
                      <w:r>
                        <w:t>Klepnutím na</w:t>
                      </w:r>
                      <w:r w:rsidR="00007965">
                        <w:t xml:space="preserve"> název složky se do ní přepneme</w:t>
                      </w:r>
                    </w:p>
                  </w:txbxContent>
                </v:textbox>
              </v:shape>
            </w:pict>
          </mc:Fallback>
        </mc:AlternateContent>
      </w:r>
      <w:r w:rsidR="00D22BA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9ECB8C" wp14:editId="39F3B1BF">
                <wp:simplePos x="0" y="0"/>
                <wp:positionH relativeFrom="column">
                  <wp:posOffset>-4098</wp:posOffset>
                </wp:positionH>
                <wp:positionV relativeFrom="paragraph">
                  <wp:posOffset>94040</wp:posOffset>
                </wp:positionV>
                <wp:extent cx="1121410" cy="577850"/>
                <wp:effectExtent l="0" t="990600" r="21590" b="12700"/>
                <wp:wrapNone/>
                <wp:docPr id="5" name="Čárový popisek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577850"/>
                        </a:xfrm>
                        <a:prstGeom prst="borderCallout2">
                          <a:avLst>
                            <a:gd name="adj1" fmla="val -3388"/>
                            <a:gd name="adj2" fmla="val 53542"/>
                            <a:gd name="adj3" fmla="val -60367"/>
                            <a:gd name="adj4" fmla="val 60830"/>
                            <a:gd name="adj5" fmla="val -172206"/>
                            <a:gd name="adj6" fmla="val 8865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2BAC" w:rsidRPr="00D22BAC" w:rsidRDefault="00D22BAC" w:rsidP="00D5193F">
                            <w:pPr>
                              <w:jc w:val="left"/>
                            </w:pPr>
                            <w:r>
                              <w:t xml:space="preserve">Naše </w:t>
                            </w:r>
                            <w:r>
                              <w:rPr>
                                <w:b/>
                              </w:rPr>
                              <w:t xml:space="preserve">Složky </w:t>
                            </w:r>
                            <w:r>
                              <w:t>s dokumenty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" o:spid="_x0000_s1031" type="#_x0000_t48" style="position:absolute;left:0;text-align:left;margin-left:-.3pt;margin-top:7.4pt;width:88.3pt;height:4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" adj="19149,-37196,13139,-13039,11565,-732" fillcolor="white [3201]" strokecolor="black [3200]" strokeweight="2pt">
                <v:textbox>
                  <w:txbxContent>
                    <w:p w:rsidR="00D22BAC" w:rsidRPr="00D22BAC" w:rsidRDefault="00D22BAC" w:rsidP="00D5193F">
                      <w:pPr>
                        <w:jc w:val="left"/>
                      </w:pPr>
                      <w:r>
                        <w:t xml:space="preserve">Naše </w:t>
                      </w:r>
                      <w:r>
                        <w:rPr>
                          <w:b/>
                        </w:rPr>
                        <w:t xml:space="preserve">Složky </w:t>
                      </w:r>
                      <w:r>
                        <w:t>s dokumenty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0048B9" w:rsidRDefault="000048B9" w:rsidP="000048B9"/>
    <w:p w:rsidR="000048B9" w:rsidRDefault="000048B9" w:rsidP="000048B9"/>
    <w:p w:rsidR="00DE6D4B" w:rsidRDefault="00DE6D4B" w:rsidP="00DE6D4B"/>
    <w:p w:rsidR="007728D8" w:rsidRDefault="007728D8" w:rsidP="00DE6D4B"/>
    <w:p w:rsidR="007728D8" w:rsidRDefault="007728D8" w:rsidP="00DE6D4B">
      <w:proofErr w:type="spellStart"/>
      <w:r>
        <w:rPr>
          <w:b/>
        </w:rPr>
        <w:t>WebApps</w:t>
      </w:r>
      <w:proofErr w:type="spellEnd"/>
      <w:r>
        <w:rPr>
          <w:b/>
        </w:rPr>
        <w:t xml:space="preserve"> </w:t>
      </w:r>
      <w:r>
        <w:t>– služba umožňující vytvoření a úpravu dokumentů ve webových aplikacích MS Word, Excel, PowerPoint a OneNote.</w:t>
      </w:r>
    </w:p>
    <w:p w:rsidR="007728D8" w:rsidRDefault="007728D8" w:rsidP="00DE6D4B">
      <w:r>
        <w:rPr>
          <w:b/>
        </w:rPr>
        <w:t xml:space="preserve">Synchronizovaná složka </w:t>
      </w:r>
      <w:r w:rsidR="00786037">
        <w:t>–</w:t>
      </w:r>
      <w:r>
        <w:t xml:space="preserve"> </w:t>
      </w:r>
      <w:r w:rsidR="00786037">
        <w:t xml:space="preserve">umožňuje vytvořit prostor pro synchronizaci složky mezi vaším počítačem a službou </w:t>
      </w:r>
      <w:proofErr w:type="spellStart"/>
      <w:r w:rsidR="00786037">
        <w:rPr>
          <w:b/>
        </w:rPr>
        <w:t>SkyDrive</w:t>
      </w:r>
      <w:proofErr w:type="spellEnd"/>
      <w:r w:rsidR="00786037">
        <w:rPr>
          <w:b/>
        </w:rPr>
        <w:t xml:space="preserve">. </w:t>
      </w:r>
      <w:r w:rsidR="00786037">
        <w:t xml:space="preserve">K dispozici máte </w:t>
      </w:r>
      <w:r w:rsidR="00786037">
        <w:rPr>
          <w:b/>
        </w:rPr>
        <w:t>25 GB</w:t>
      </w:r>
      <w:r w:rsidR="00786037">
        <w:t xml:space="preserve"> prostoru.</w:t>
      </w:r>
    </w:p>
    <w:p w:rsidR="00786037" w:rsidRDefault="00786037" w:rsidP="00DE6D4B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F0D042" wp14:editId="337262B9">
                <wp:simplePos x="0" y="0"/>
                <wp:positionH relativeFrom="column">
                  <wp:posOffset>-3674415</wp:posOffset>
                </wp:positionH>
                <wp:positionV relativeFrom="paragraph">
                  <wp:posOffset>1312672</wp:posOffset>
                </wp:positionV>
                <wp:extent cx="1397000" cy="672465"/>
                <wp:effectExtent l="0" t="1085850" r="12700" b="13335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672465"/>
                        </a:xfrm>
                        <a:prstGeom prst="borderCallout2">
                          <a:avLst>
                            <a:gd name="adj1" fmla="val -2011"/>
                            <a:gd name="adj2" fmla="val 24894"/>
                            <a:gd name="adj3" fmla="val -33531"/>
                            <a:gd name="adj4" fmla="val 17742"/>
                            <a:gd name="adj5" fmla="val -163159"/>
                            <a:gd name="adj6" fmla="val 1155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037" w:rsidRPr="00786037" w:rsidRDefault="00786037" w:rsidP="00D5193F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Tlačítko pro </w:t>
                            </w:r>
                            <w:r w:rsidR="00007965">
                              <w:rPr>
                                <w:b/>
                              </w:rPr>
                              <w:t>přidání souborů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32" type="#_x0000_t48" style="position:absolute;left:0;text-align:left;margin-left:-289.3pt;margin-top:103.35pt;width:110pt;height:52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" adj="2496,-35242,3832,-7243,5377,-434" fillcolor="white [3201]" strokecolor="black [3200]" strokeweight="2pt">
                <v:textbox>
                  <w:txbxContent>
                    <w:p w:rsidR="00786037" w:rsidRPr="00786037" w:rsidRDefault="00786037" w:rsidP="00D5193F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Tlačítko pro </w:t>
                      </w:r>
                      <w:r w:rsidR="00007965">
                        <w:rPr>
                          <w:b/>
                        </w:rPr>
                        <w:t>přidání souborů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B92199A" wp14:editId="5EED166A">
                <wp:simplePos x="0" y="0"/>
                <wp:positionH relativeFrom="column">
                  <wp:posOffset>79387</wp:posOffset>
                </wp:positionH>
                <wp:positionV relativeFrom="paragraph">
                  <wp:posOffset>1098047</wp:posOffset>
                </wp:positionV>
                <wp:extent cx="1397000" cy="672860"/>
                <wp:effectExtent l="704850" t="0" r="12700" b="13335"/>
                <wp:wrapNone/>
                <wp:docPr id="12" name="Čárový popisek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672860"/>
                        </a:xfrm>
                        <a:prstGeom prst="borderCallout2">
                          <a:avLst>
                            <a:gd name="adj1" fmla="val 57819"/>
                            <a:gd name="adj2" fmla="val -3382"/>
                            <a:gd name="adj3" fmla="val 54582"/>
                            <a:gd name="adj4" fmla="val -31480"/>
                            <a:gd name="adj5" fmla="val 55493"/>
                            <a:gd name="adj6" fmla="val -5075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037" w:rsidRPr="00786037" w:rsidRDefault="00786037" w:rsidP="00D5193F">
                            <w:pPr>
                              <w:jc w:val="left"/>
                            </w:pPr>
                            <w:r>
                              <w:t xml:space="preserve">Můžeme nastavit </w:t>
                            </w:r>
                            <w:r>
                              <w:rPr>
                                <w:b/>
                              </w:rPr>
                              <w:t xml:space="preserve">Sdílení složky </w:t>
                            </w:r>
                            <w:r w:rsidR="00007965">
                              <w:t>s dalšími uživateli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" o:spid="_x0000_s1033" type="#_x0000_t48" style="position:absolute;left:0;text-align:left;margin-left:6.25pt;margin-top:86.45pt;width:110pt;height:5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" adj="-10963,11986,-6800,11790,-731,12489" fillcolor="white [3201]" strokecolor="black [3200]" strokeweight="2pt">
                <v:textbox>
                  <w:txbxContent>
                    <w:p w:rsidR="00786037" w:rsidRPr="00786037" w:rsidRDefault="00786037" w:rsidP="00D5193F">
                      <w:pPr>
                        <w:jc w:val="left"/>
                      </w:pPr>
                      <w:r>
                        <w:t xml:space="preserve">Můžeme nastavit </w:t>
                      </w:r>
                      <w:r>
                        <w:rPr>
                          <w:b/>
                        </w:rPr>
                        <w:t xml:space="preserve">Sdílení složky </w:t>
                      </w:r>
                      <w:r w:rsidR="00007965">
                        <w:t>s dalšími uživateli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4E531C" wp14:editId="47D71C88">
                <wp:simplePos x="0" y="0"/>
                <wp:positionH relativeFrom="column">
                  <wp:posOffset>36255</wp:posOffset>
                </wp:positionH>
                <wp:positionV relativeFrom="paragraph">
                  <wp:posOffset>269911</wp:posOffset>
                </wp:positionV>
                <wp:extent cx="1397000" cy="491490"/>
                <wp:effectExtent l="704850" t="0" r="12700" b="22860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491490"/>
                        </a:xfrm>
                        <a:prstGeom prst="borderCallout2">
                          <a:avLst>
                            <a:gd name="adj1" fmla="val 57819"/>
                            <a:gd name="adj2" fmla="val -3382"/>
                            <a:gd name="adj3" fmla="val 54582"/>
                            <a:gd name="adj4" fmla="val -31480"/>
                            <a:gd name="adj5" fmla="val 55493"/>
                            <a:gd name="adj6" fmla="val -5075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037" w:rsidRPr="00786037" w:rsidRDefault="00786037" w:rsidP="00D5193F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Složka, </w:t>
                            </w:r>
                            <w:r w:rsidR="00007965">
                              <w:t>ve které se nacházíme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34" type="#_x0000_t48" style="position:absolute;left:0;text-align:left;margin-left:2.85pt;margin-top:21.25pt;width:110pt;height:38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" adj="-10963,11986,-6800,11790,-731,12489" fillcolor="white [3201]" strokecolor="black [3200]" strokeweight="2pt">
                <v:textbox>
                  <w:txbxContent>
                    <w:p w:rsidR="00786037" w:rsidRPr="00786037" w:rsidRDefault="00786037" w:rsidP="00D5193F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Složka, </w:t>
                      </w:r>
                      <w:r w:rsidR="00007965">
                        <w:t>ve které se nacházíme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-314960</wp:posOffset>
            </wp:positionH>
            <wp:positionV relativeFrom="margin">
              <wp:posOffset>7664450</wp:posOffset>
            </wp:positionV>
            <wp:extent cx="4982210" cy="1871345"/>
            <wp:effectExtent l="0" t="0" r="889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88" b="9488"/>
                    <a:stretch/>
                  </pic:blipFill>
                  <pic:spPr bwMode="auto">
                    <a:xfrm>
                      <a:off x="0" y="0"/>
                      <a:ext cx="4982210" cy="1871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6037" w:rsidRPr="00786037" w:rsidRDefault="00786037" w:rsidP="00786037"/>
    <w:p w:rsidR="00786037" w:rsidRPr="00786037" w:rsidRDefault="00786037" w:rsidP="00786037"/>
    <w:p w:rsidR="00786037" w:rsidRPr="00786037" w:rsidRDefault="00786037" w:rsidP="00786037"/>
    <w:p w:rsidR="00786037" w:rsidRPr="00786037" w:rsidRDefault="00786037" w:rsidP="00786037"/>
    <w:p w:rsidR="00786037" w:rsidRDefault="00786037" w:rsidP="00786037"/>
    <w:p w:rsidR="00786037" w:rsidRDefault="00786037" w:rsidP="00786037"/>
    <w:p w:rsidR="00786037" w:rsidRDefault="00786037" w:rsidP="00786037">
      <w:pPr>
        <w:pStyle w:val="Nadpis2"/>
      </w:pPr>
      <w:r>
        <w:lastRenderedPageBreak/>
        <w:t xml:space="preserve">Přidání souborů do složky </w:t>
      </w:r>
      <w:proofErr w:type="spellStart"/>
      <w:r>
        <w:t>SkyDrive</w:t>
      </w:r>
      <w:proofErr w:type="spellEnd"/>
    </w:p>
    <w:p w:rsidR="000E7F6A" w:rsidRPr="000E7F6A" w:rsidRDefault="000E7F6A" w:rsidP="000E7F6A">
      <w:r>
        <w:t xml:space="preserve">Po klepnutí na tlačítko </w:t>
      </w:r>
      <w:r>
        <w:rPr>
          <w:b/>
        </w:rPr>
        <w:t xml:space="preserve">Přidat soubory </w:t>
      </w:r>
      <w:r>
        <w:t>se otevře okno pro vyhledání souborů.</w:t>
      </w:r>
    </w:p>
    <w:p w:rsidR="000E7F6A" w:rsidRDefault="000E7F6A" w:rsidP="00786037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8692F11" wp14:editId="263F7F03">
                <wp:simplePos x="0" y="0"/>
                <wp:positionH relativeFrom="column">
                  <wp:posOffset>3994785</wp:posOffset>
                </wp:positionH>
                <wp:positionV relativeFrom="paragraph">
                  <wp:posOffset>2354580</wp:posOffset>
                </wp:positionV>
                <wp:extent cx="1771650" cy="933450"/>
                <wp:effectExtent l="1409700" t="0" r="19050" b="19050"/>
                <wp:wrapNone/>
                <wp:docPr id="19" name="Čárový popisek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933450"/>
                        </a:xfrm>
                        <a:prstGeom prst="borderCallout2">
                          <a:avLst>
                            <a:gd name="adj1" fmla="val 57819"/>
                            <a:gd name="adj2" fmla="val -3382"/>
                            <a:gd name="adj3" fmla="val 54582"/>
                            <a:gd name="adj4" fmla="val -31480"/>
                            <a:gd name="adj5" fmla="val 80975"/>
                            <a:gd name="adj6" fmla="val -7954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7F6A" w:rsidRPr="000E7F6A" w:rsidRDefault="000E7F6A" w:rsidP="00D5193F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Objeví se okno, které nás informuje o stavu kopírování souboru do </w:t>
                            </w:r>
                            <w:proofErr w:type="spellStart"/>
                            <w:r w:rsidR="00007965">
                              <w:rPr>
                                <w:b/>
                              </w:rPr>
                              <w:t>SkyDrive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" o:spid="_x0000_s1035" type="#_x0000_t48" style="position:absolute;left:0;text-align:left;margin-left:314.55pt;margin-top:185.4pt;width:139.5pt;height:73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" adj="-17182,17491,-6800,11790,-731,12489" fillcolor="white [3201]" strokecolor="black [3200]" strokeweight="2pt">
                <v:textbox>
                  <w:txbxContent>
                    <w:p w:rsidR="000E7F6A" w:rsidRPr="000E7F6A" w:rsidRDefault="000E7F6A" w:rsidP="00D5193F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Objeví se okno, které nás informuje o stavu kopírování souboru do </w:t>
                      </w:r>
                      <w:proofErr w:type="spellStart"/>
                      <w:r w:rsidR="00007965">
                        <w:rPr>
                          <w:b/>
                        </w:rPr>
                        <w:t>SkyDrive</w:t>
                      </w:r>
                      <w:proofErr w:type="spellEnd"/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4256" behindDoc="0" locked="0" layoutInCell="1" allowOverlap="1" wp14:anchorId="7F0A76B3" wp14:editId="4F78B892">
            <wp:simplePos x="0" y="0"/>
            <wp:positionH relativeFrom="margin">
              <wp:posOffset>-47625</wp:posOffset>
            </wp:positionH>
            <wp:positionV relativeFrom="margin">
              <wp:posOffset>2827655</wp:posOffset>
            </wp:positionV>
            <wp:extent cx="3028315" cy="885825"/>
            <wp:effectExtent l="0" t="0" r="635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14" t="82184" r="26239"/>
                    <a:stretch/>
                  </pic:blipFill>
                  <pic:spPr bwMode="auto">
                    <a:xfrm>
                      <a:off x="0" y="0"/>
                      <a:ext cx="3028315" cy="88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54DA981" wp14:editId="6F6CAC5A">
                <wp:simplePos x="0" y="0"/>
                <wp:positionH relativeFrom="column">
                  <wp:posOffset>4318635</wp:posOffset>
                </wp:positionH>
                <wp:positionV relativeFrom="paragraph">
                  <wp:posOffset>1535430</wp:posOffset>
                </wp:positionV>
                <wp:extent cx="1397000" cy="672465"/>
                <wp:effectExtent l="1638300" t="0" r="12700" b="70485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672465"/>
                        </a:xfrm>
                        <a:prstGeom prst="borderCallout2">
                          <a:avLst>
                            <a:gd name="adj1" fmla="val 57819"/>
                            <a:gd name="adj2" fmla="val -3382"/>
                            <a:gd name="adj3" fmla="val 54582"/>
                            <a:gd name="adj4" fmla="val -31480"/>
                            <a:gd name="adj5" fmla="val 106485"/>
                            <a:gd name="adj6" fmla="val -11825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7F6A" w:rsidRPr="00786037" w:rsidRDefault="000E7F6A" w:rsidP="00D5193F">
                            <w:pPr>
                              <w:jc w:val="left"/>
                            </w:pPr>
                            <w:r>
                              <w:t xml:space="preserve">Potvrdíme tlačítkem </w:t>
                            </w:r>
                            <w:r>
                              <w:rPr>
                                <w:b/>
                              </w:rPr>
                              <w:t>Otevřít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" o:spid="_x0000_s1036" type="#_x0000_t48" style="position:absolute;left:0;text-align:left;margin-left:340.05pt;margin-top:120.9pt;width:110pt;height:52.9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" adj="-25543,23001,-6800,11790,-731,12489" fillcolor="white [3201]" strokecolor="black [3200]" strokeweight="2pt">
                <v:textbox>
                  <w:txbxContent>
                    <w:p w:rsidR="000E7F6A" w:rsidRPr="00786037" w:rsidRDefault="000E7F6A" w:rsidP="00D5193F">
                      <w:pPr>
                        <w:jc w:val="left"/>
                      </w:pPr>
                      <w:r>
                        <w:t xml:space="preserve">Potvrdíme tlačítkem </w:t>
                      </w:r>
                      <w:r>
                        <w:rPr>
                          <w:b/>
                        </w:rPr>
                        <w:t>Otevřít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71CE784" wp14:editId="6AEA7F4E">
                <wp:simplePos x="0" y="0"/>
                <wp:positionH relativeFrom="column">
                  <wp:posOffset>3994785</wp:posOffset>
                </wp:positionH>
                <wp:positionV relativeFrom="paragraph">
                  <wp:posOffset>135255</wp:posOffset>
                </wp:positionV>
                <wp:extent cx="1828800" cy="876300"/>
                <wp:effectExtent l="1543050" t="0" r="19050" b="19050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76300"/>
                        </a:xfrm>
                        <a:prstGeom prst="borderCallout2">
                          <a:avLst>
                            <a:gd name="adj1" fmla="val 57819"/>
                            <a:gd name="adj2" fmla="val -3382"/>
                            <a:gd name="adj3" fmla="val 54582"/>
                            <a:gd name="adj4" fmla="val -31480"/>
                            <a:gd name="adj5" fmla="val 90741"/>
                            <a:gd name="adj6" fmla="val -8432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7F6A" w:rsidRDefault="000E7F6A" w:rsidP="00D5193F">
                            <w:pPr>
                              <w:jc w:val="left"/>
                            </w:pPr>
                            <w:r>
                              <w:t>Vybereme jeden nebo více souborů.</w:t>
                            </w:r>
                          </w:p>
                          <w:p w:rsidR="000E7F6A" w:rsidRPr="000E7F6A" w:rsidRDefault="000E7F6A" w:rsidP="00D5193F">
                            <w:pPr>
                              <w:jc w:val="left"/>
                            </w:pPr>
                            <w:r>
                              <w:t>(Pro vybrání více soub</w:t>
                            </w:r>
                            <w:r w:rsidR="00007965">
                              <w:t>o</w:t>
                            </w:r>
                            <w:r>
                              <w:t xml:space="preserve">rů stiskneme při výběru klávesu </w:t>
                            </w:r>
                            <w:r>
                              <w:rPr>
                                <w:b/>
                              </w:rPr>
                              <w:t>Ctrl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" o:spid="_x0000_s1037" type="#_x0000_t48" style="position:absolute;left:0;text-align:left;margin-left:314.55pt;margin-top:10.65pt;width:2in;height:6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" adj="-18214,19600,-6800,11790,-731,12489" fillcolor="white [3201]" strokecolor="black [3200]" strokeweight="2pt">
                <v:textbox>
                  <w:txbxContent>
                    <w:p w:rsidR="000E7F6A" w:rsidRDefault="000E7F6A" w:rsidP="00D5193F">
                      <w:pPr>
                        <w:jc w:val="left"/>
                      </w:pPr>
                      <w:r>
                        <w:t>Vybereme jeden nebo více souborů.</w:t>
                      </w:r>
                    </w:p>
                    <w:p w:rsidR="000E7F6A" w:rsidRPr="000E7F6A" w:rsidRDefault="000E7F6A" w:rsidP="00D5193F">
                      <w:pPr>
                        <w:jc w:val="left"/>
                      </w:pPr>
                      <w:r>
                        <w:t>(Pro vybrání více soub</w:t>
                      </w:r>
                      <w:r w:rsidR="00007965">
                        <w:t>o</w:t>
                      </w:r>
                      <w:r>
                        <w:t xml:space="preserve">rů stiskneme při výběru klávesu </w:t>
                      </w:r>
                      <w:r>
                        <w:rPr>
                          <w:b/>
                        </w:rPr>
                        <w:t>Ctrl</w:t>
                      </w:r>
                      <w:r>
                        <w:t>)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86037">
        <w:rPr>
          <w:noProof/>
        </w:rPr>
        <w:drawing>
          <wp:inline distT="0" distB="0" distL="0" distR="0" wp14:anchorId="4122B0B2" wp14:editId="6AE182F0">
            <wp:extent cx="3510494" cy="246697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10867" cy="246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F6A" w:rsidRPr="000E7F6A" w:rsidRDefault="000E7F6A" w:rsidP="000E7F6A"/>
    <w:p w:rsidR="000E7F6A" w:rsidRDefault="000E7F6A" w:rsidP="000E7F6A"/>
    <w:p w:rsidR="000E7F6A" w:rsidRDefault="000E7F6A" w:rsidP="000E7F6A"/>
    <w:p w:rsidR="000E7F6A" w:rsidRDefault="000E7F6A" w:rsidP="000E7F6A"/>
    <w:p w:rsidR="00786037" w:rsidRDefault="00786037" w:rsidP="000E7F6A">
      <w:pPr>
        <w:ind w:firstLine="709"/>
      </w:pPr>
    </w:p>
    <w:p w:rsidR="000E7F6A" w:rsidRDefault="000E7F6A" w:rsidP="000E7F6A">
      <w:pPr>
        <w:ind w:firstLine="709"/>
      </w:pPr>
      <w:r>
        <w:rPr>
          <w:noProof/>
        </w:rPr>
        <w:drawing>
          <wp:anchor distT="0" distB="0" distL="114300" distR="114300" simplePos="0" relativeHeight="251746304" behindDoc="0" locked="0" layoutInCell="1" allowOverlap="1" wp14:anchorId="4FDC4020" wp14:editId="4F94F739">
            <wp:simplePos x="0" y="0"/>
            <wp:positionH relativeFrom="margin">
              <wp:posOffset>5194935</wp:posOffset>
            </wp:positionH>
            <wp:positionV relativeFrom="margin">
              <wp:posOffset>3765550</wp:posOffset>
            </wp:positionV>
            <wp:extent cx="1390650" cy="3082290"/>
            <wp:effectExtent l="0" t="0" r="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76" t="23184" r="-807" b="-2128"/>
                    <a:stretch/>
                  </pic:blipFill>
                  <pic:spPr bwMode="auto">
                    <a:xfrm>
                      <a:off x="0" y="0"/>
                      <a:ext cx="1390650" cy="3082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F6A" w:rsidRDefault="000E7F6A" w:rsidP="000E7F6A"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1137285</wp:posOffset>
                </wp:positionH>
                <wp:positionV relativeFrom="paragraph">
                  <wp:posOffset>292100</wp:posOffset>
                </wp:positionV>
                <wp:extent cx="4114800" cy="209550"/>
                <wp:effectExtent l="38100" t="38100" r="57150" b="1524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1" o:spid="_x0000_s1026" type="#_x0000_t32" style="position:absolute;margin-left:89.55pt;margin-top:23pt;width:324pt;height:1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>Pokud označíme nějaký soubor ve složce, zobrazí se vpravo nabídka pro práci se souborem.</w:t>
      </w:r>
    </w:p>
    <w:p w:rsidR="000E7F6A" w:rsidRDefault="000E7F6A" w:rsidP="000E7F6A"/>
    <w:p w:rsidR="000E7F6A" w:rsidRDefault="000E7F6A" w:rsidP="000E7F6A">
      <w:pPr>
        <w:pStyle w:val="Nadpis2"/>
      </w:pPr>
      <w:r>
        <w:t>Stažení souboru</w:t>
      </w:r>
    </w:p>
    <w:p w:rsidR="000E7F6A" w:rsidRDefault="000E7F6A" w:rsidP="000E7F6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E404EEB" wp14:editId="0420888F">
                <wp:simplePos x="0" y="0"/>
                <wp:positionH relativeFrom="column">
                  <wp:posOffset>3432810</wp:posOffset>
                </wp:positionH>
                <wp:positionV relativeFrom="paragraph">
                  <wp:posOffset>99060</wp:posOffset>
                </wp:positionV>
                <wp:extent cx="1819275" cy="57150"/>
                <wp:effectExtent l="38100" t="38100" r="9525" b="1524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70.3pt;margin-top:7.8pt;width:143.25pt;height:4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Z nabídky pro práci se souborem vybereme </w:t>
      </w:r>
      <w:r>
        <w:rPr>
          <w:b/>
        </w:rPr>
        <w:t>Stáhnout.</w:t>
      </w:r>
    </w:p>
    <w:p w:rsidR="000E7F6A" w:rsidRDefault="000E7F6A" w:rsidP="000E7F6A"/>
    <w:p w:rsidR="00922F13" w:rsidRDefault="00D62838" w:rsidP="000E7F6A"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999B1B3" wp14:editId="6842D0A7">
                <wp:simplePos x="0" y="0"/>
                <wp:positionH relativeFrom="column">
                  <wp:posOffset>4537710</wp:posOffset>
                </wp:positionH>
                <wp:positionV relativeFrom="paragraph">
                  <wp:posOffset>1435100</wp:posOffset>
                </wp:positionV>
                <wp:extent cx="1771650" cy="933450"/>
                <wp:effectExtent l="3200400" t="1123950" r="19050" b="19050"/>
                <wp:wrapNone/>
                <wp:docPr id="24" name="Čárový popisek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933450"/>
                        </a:xfrm>
                        <a:prstGeom prst="borderCallout2">
                          <a:avLst>
                            <a:gd name="adj1" fmla="val 57819"/>
                            <a:gd name="adj2" fmla="val -3382"/>
                            <a:gd name="adj3" fmla="val 54582"/>
                            <a:gd name="adj4" fmla="val -31480"/>
                            <a:gd name="adj5" fmla="val -120045"/>
                            <a:gd name="adj6" fmla="val -18008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838" w:rsidRPr="00D62838" w:rsidRDefault="00D62838" w:rsidP="00D5193F">
                            <w:pPr>
                              <w:jc w:val="left"/>
                            </w:pPr>
                            <w:r>
                              <w:t>V</w:t>
                            </w:r>
                            <w:r w:rsidR="00007965">
                              <w:t> okně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Uložit jako</w:t>
                            </w:r>
                            <w:r>
                              <w:t xml:space="preserve"> vybereme </w:t>
                            </w:r>
                            <w:r w:rsidR="00007965">
                              <w:t>místo, kam chceme soubor uložit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" o:spid="_x0000_s1038" type="#_x0000_t48" style="position:absolute;left:0;text-align:left;margin-left:357.3pt;margin-top:113pt;width:139.5pt;height:73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" adj="-38898,-25930,-6800,11790,-731,12489" fillcolor="white [3201]" strokecolor="black [3200]" strokeweight="2pt">
                <v:textbox>
                  <w:txbxContent>
                    <w:p w:rsidR="00D62838" w:rsidRPr="00D62838" w:rsidRDefault="00D62838" w:rsidP="00D5193F">
                      <w:pPr>
                        <w:jc w:val="left"/>
                      </w:pPr>
                      <w:r>
                        <w:t>V</w:t>
                      </w:r>
                      <w:r w:rsidR="00007965">
                        <w:t> okně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>Uložit jako</w:t>
                      </w:r>
                      <w:r>
                        <w:t xml:space="preserve"> vybereme </w:t>
                      </w:r>
                      <w:r w:rsidR="00007965">
                        <w:t>místo, kam chceme soubor uložit</w:t>
                      </w:r>
                    </w:p>
                  </w:txbxContent>
                </v:textbox>
              </v:shape>
            </w:pict>
          </mc:Fallback>
        </mc:AlternateContent>
      </w:r>
      <w:r w:rsidR="000E7F6A">
        <w:rPr>
          <w:noProof/>
        </w:rPr>
        <w:drawing>
          <wp:inline distT="0" distB="0" distL="0" distR="0" wp14:anchorId="664B9273" wp14:editId="7C3E224F">
            <wp:extent cx="4152900" cy="2918421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53342" cy="291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574" w:rsidRDefault="000F2574" w:rsidP="00922F13">
      <w:pPr>
        <w:pStyle w:val="Nadpis2"/>
      </w:pPr>
    </w:p>
    <w:p w:rsidR="000F2574" w:rsidRDefault="000F2574" w:rsidP="00922F13">
      <w:pPr>
        <w:pStyle w:val="Nadpis2"/>
      </w:pPr>
    </w:p>
    <w:p w:rsidR="00922F13" w:rsidRDefault="00922F13" w:rsidP="00922F13">
      <w:pPr>
        <w:pStyle w:val="Nadpis2"/>
      </w:pPr>
      <w:r>
        <w:t>Nastavení sdílení</w:t>
      </w:r>
    </w:p>
    <w:p w:rsidR="00922F13" w:rsidRDefault="00922F13" w:rsidP="00922F13">
      <w:r>
        <w:t xml:space="preserve">Po klepnutí na tlačítko </w:t>
      </w:r>
      <w:r w:rsidR="00A13AE5">
        <w:rPr>
          <w:b/>
        </w:rPr>
        <w:t>Sdí</w:t>
      </w:r>
      <w:r>
        <w:rPr>
          <w:b/>
        </w:rPr>
        <w:t xml:space="preserve">let </w:t>
      </w:r>
      <w:r>
        <w:t>vybereme přátele, se kterými chceme dokument sdílet.</w:t>
      </w:r>
    </w:p>
    <w:p w:rsidR="000F2574" w:rsidRPr="00922F13" w:rsidRDefault="000F2574" w:rsidP="00922F13"/>
    <w:p w:rsidR="000F2574" w:rsidRDefault="000F2574" w:rsidP="00922F13">
      <w:r>
        <w:rPr>
          <w:noProof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0DEBC23E" wp14:editId="288774B4">
                <wp:simplePos x="0" y="0"/>
                <wp:positionH relativeFrom="margin">
                  <wp:posOffset>400050</wp:posOffset>
                </wp:positionH>
                <wp:positionV relativeFrom="margin">
                  <wp:posOffset>1212215</wp:posOffset>
                </wp:positionV>
                <wp:extent cx="4905375" cy="1533525"/>
                <wp:effectExtent l="0" t="0" r="9525" b="28575"/>
                <wp:wrapSquare wrapText="bothSides"/>
                <wp:docPr id="4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5375" cy="1533525"/>
                          <a:chOff x="0" y="0"/>
                          <a:chExt cx="4905375" cy="1533525"/>
                        </a:xfrm>
                      </wpg:grpSpPr>
                      <pic:pic xmlns:pic="http://schemas.openxmlformats.org/drawingml/2006/picture">
                        <pic:nvPicPr>
                          <pic:cNvPr id="26" name="Obrázek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06" t="27586" r="17299" b="31035"/>
                          <a:stretch/>
                        </pic:blipFill>
                        <pic:spPr bwMode="auto">
                          <a:xfrm>
                            <a:off x="1771650" y="0"/>
                            <a:ext cx="3133725" cy="124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5" name="Čárový popisek 2 25"/>
                        <wps:cNvSpPr/>
                        <wps:spPr>
                          <a:xfrm>
                            <a:off x="0" y="390525"/>
                            <a:ext cx="1771650" cy="542925"/>
                          </a:xfrm>
                          <a:prstGeom prst="borderCallout2">
                            <a:avLst>
                              <a:gd name="adj1" fmla="val 31503"/>
                              <a:gd name="adj2" fmla="val 98769"/>
                              <a:gd name="adj3" fmla="val 19494"/>
                              <a:gd name="adj4" fmla="val 140025"/>
                              <a:gd name="adj5" fmla="val -1785"/>
                              <a:gd name="adj6" fmla="val 151636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F2574" w:rsidRPr="00D62838" w:rsidRDefault="000F2574" w:rsidP="000F2574">
                              <w:pPr>
                                <w:jc w:val="left"/>
                                <w:rPr>
                                  <w:b/>
                                </w:rPr>
                              </w:pPr>
                              <w:r>
                                <w:t>Stačí zadat</w:t>
                              </w:r>
                              <w:r w:rsidR="00A13AE5">
                                <w:t xml:space="preserve"> část jména a vybrat ze seznamu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Čárový popisek 2 27"/>
                        <wps:cNvSpPr/>
                        <wps:spPr>
                          <a:xfrm>
                            <a:off x="0" y="990600"/>
                            <a:ext cx="1771650" cy="542925"/>
                          </a:xfrm>
                          <a:prstGeom prst="borderCallout2">
                            <a:avLst>
                              <a:gd name="adj1" fmla="val 31503"/>
                              <a:gd name="adj2" fmla="val 98769"/>
                              <a:gd name="adj3" fmla="val 19494"/>
                              <a:gd name="adj4" fmla="val 140025"/>
                              <a:gd name="adj5" fmla="val 29794"/>
                              <a:gd name="adj6" fmla="val 146797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F2574" w:rsidRPr="00922F13" w:rsidRDefault="000F2574" w:rsidP="000F2574">
                              <w:pPr>
                                <w:jc w:val="left"/>
                                <w:rPr>
                                  <w:b/>
                                </w:rPr>
                              </w:pPr>
                              <w:r>
                                <w:t xml:space="preserve">Potvrdíme tlačítkem </w:t>
                              </w:r>
                              <w:r w:rsidR="00A13AE5">
                                <w:rPr>
                                  <w:b/>
                                </w:rPr>
                                <w:t>Sdílet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" o:spid="_x0000_s1039" style="position:absolute;left:0;text-align:left;margin-left:31.5pt;margin-top:95.45pt;width:386.25pt;height:120.75pt;z-index:251753472;mso-position-horizontal-relative:margin;mso-position-vertical-relative:margin" coordsize="49053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6" o:spid="_x0000_s1040" type="#_x0000_t75" style="position:absolute;left:17716;width:31337;height:12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JDFPFAAAA2wAAAA8AAABkcnMvZG93bnJldi54bWxEj0FrwkAUhO+C/2F5Qi9SN4pKSV1FWwTt&#10;QTAK2tsj+0yC2bchuzXx37sFweMwM98ws0VrSnGj2hWWFQwHEQji1OqCMwXHw/r9A4TzyBpLy6Tg&#10;Tg4W825nhrG2De/plvhMBAi7GBXk3lexlC7NyaAb2Io4eBdbG/RB1pnUNTYBbko5iqKpNFhwWMix&#10;oq+c0mvyZxTI8jxejlf7jTt+N/1kstuefqpfpd567fIThKfWv8LP9kYrGE3h/0v4AXL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2iQxTxQAAANsAAAAPAAAAAAAAAAAAAAAA&#10;AJ8CAABkcnMvZG93bnJldi54bWxQSwUGAAAAAAQABAD3AAAAkQMAAAAA&#10;">
                  <v:imagedata r:id="rId19" o:title="" croptop="18079f" cropbottom="20339f" cropleft="16322f" cropright="11337f"/>
                  <v:path arrowok="t"/>
                </v:shape>
                <v:shape id="Čárový popisek 2 25" o:spid="_x0000_s1041" type="#_x0000_t48" style="position:absolute;top:3905;width:17716;height:5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zdS8UA&#10;AADbAAAADwAAAGRycy9kb3ducmV2LnhtbESPQWvCQBSE74L/YXlCb7pRsJToKm0kpfVQMIrQ2yP7&#10;mizJvk2zq6b/visUehxm5htmvR1sK67Ue+NYwXyWgCAunTZcKTgd8+kTCB+QNbaOScEPedhuxqM1&#10;ptrd+EDXIlQiQtinqKAOoUul9GVNFv3MdcTR+3K9xRBlX0nd4y3CbSsXSfIoLRqOCzV2lNVUNsXF&#10;Kth1L6/m8p7viZrvc3b4+ExMvlTqYTI8r0AEGsJ/+K/9phUslnD/En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PN1LxQAAANsAAAAPAAAAAAAAAAAAAAAAAJgCAABkcnMv&#10;ZG93bnJldi54bWxQSwUGAAAAAAQABAD1AAAAigMAAAAA&#10;" adj="32753,-386,30245,4211,21334,6805" fillcolor="white [3201]" strokecolor="black [3200]" strokeweight="2pt">
                  <v:textbox>
                    <w:txbxContent>
                      <w:p w:rsidR="000F2574" w:rsidRPr="00D62838" w:rsidRDefault="000F2574" w:rsidP="000F2574">
                        <w:pPr>
                          <w:jc w:val="left"/>
                          <w:rPr>
                            <w:b/>
                          </w:rPr>
                        </w:pPr>
                        <w:r>
                          <w:t>Stačí zadat</w:t>
                        </w:r>
                        <w:r w:rsidR="00A13AE5">
                          <w:t xml:space="preserve"> část jména a vybrat ze seznamu</w:t>
                        </w:r>
                      </w:p>
                    </w:txbxContent>
                  </v:textbox>
                  <o:callout v:ext="edit" minusx="t"/>
                </v:shape>
                <v:shape id="Čárový popisek 2 27" o:spid="_x0000_s1042" type="#_x0000_t48" style="position:absolute;top:9906;width:17716;height:5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nzNsUA&#10;AADbAAAADwAAAGRycy9kb3ducmV2LnhtbESP0WrCQBRE3wv+w3IFX4pujKghuooUA/atjX7ANXtN&#10;otm7IbvV2K/vFgp9HGbmDLPe9qYRd+pcbVnBdBKBIC6srrlUcDpm4wSE88gaG8uk4EkOtpvByxpT&#10;bR/8SffclyJA2KWooPK+TaV0RUUG3cS2xMG72M6gD7Irpe7wEeCmkXEULaTBmsNChS29VVTc8i+j&#10;IP9YvF+fs2P8/XreJ8l8nmXmNFVqNOx3KxCeev8f/msftIJ4Cb9fw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OfM2xQAAANsAAAAPAAAAAAAAAAAAAAAAAJgCAABkcnMv&#10;ZG93bnJldi54bWxQSwUGAAAAAAQABAD1AAAAigMAAAAA&#10;" adj="31708,6436,30245,4211,21334,6805" fillcolor="white [3201]" strokecolor="black [3200]" strokeweight="2pt">
                  <v:textbox>
                    <w:txbxContent>
                      <w:p w:rsidR="000F2574" w:rsidRPr="00922F13" w:rsidRDefault="000F2574" w:rsidP="000F2574">
                        <w:pPr>
                          <w:jc w:val="left"/>
                          <w:rPr>
                            <w:b/>
                          </w:rPr>
                        </w:pPr>
                        <w:r>
                          <w:t xml:space="preserve">Potvrdíme tlačítkem </w:t>
                        </w:r>
                        <w:r w:rsidR="00A13AE5">
                          <w:rPr>
                            <w:b/>
                          </w:rPr>
                          <w:t>Sdílet</w:t>
                        </w:r>
                        <w:bookmarkStart w:id="1" w:name="_GoBack"/>
                        <w:bookmarkEnd w:id="1"/>
                      </w:p>
                    </w:txbxContent>
                  </v:textbox>
                  <o:callout v:ext="edit" minusx="t"/>
                </v:shape>
                <w10:wrap type="square" anchorx="margin" anchory="margin"/>
              </v:group>
            </w:pict>
          </mc:Fallback>
        </mc:AlternateContent>
      </w:r>
    </w:p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Pr="000F2574" w:rsidRDefault="000F2574" w:rsidP="000F2574"/>
    <w:p w:rsidR="000F2574" w:rsidRDefault="000F2574" w:rsidP="000F2574"/>
    <w:p w:rsidR="000F2574" w:rsidRDefault="000F2574" w:rsidP="000F2574">
      <w:pPr>
        <w:pStyle w:val="Nadpis2"/>
      </w:pPr>
      <w:r>
        <w:t>Použitá literatura:</w:t>
      </w:r>
    </w:p>
    <w:p w:rsidR="000F2574" w:rsidRDefault="000F2574" w:rsidP="000F2574">
      <w:r>
        <w:t xml:space="preserve">NAVRÁTIL, Pavel. </w:t>
      </w:r>
      <w:r>
        <w:rPr>
          <w:i/>
          <w:iCs/>
        </w:rPr>
        <w:t>Internet pro školy</w:t>
      </w:r>
      <w:r>
        <w:t xml:space="preserve">. Vyd. 2. Kralice na Hané: </w:t>
      </w:r>
      <w:proofErr w:type="spellStart"/>
      <w:r>
        <w:t>Computer</w:t>
      </w:r>
      <w:proofErr w:type="spellEnd"/>
      <w:r>
        <w:t xml:space="preserve"> Media, 2004, 120 s. ISBN 80-866-8616-7.</w:t>
      </w:r>
    </w:p>
    <w:p w:rsidR="000F2574" w:rsidRDefault="000F2574" w:rsidP="000F2574"/>
    <w:p w:rsidR="000F2574" w:rsidRPr="00362ACF" w:rsidRDefault="000F2574" w:rsidP="000F2574">
      <w:r>
        <w:t>Náhledy obrazovek byly použity z </w:t>
      </w:r>
      <w:proofErr w:type="spellStart"/>
      <w:r>
        <w:t>Live@Edu</w:t>
      </w:r>
      <w:proofErr w:type="spellEnd"/>
      <w:r>
        <w:t xml:space="preserve"> (</w:t>
      </w:r>
      <w:hyperlink r:id="rId20" w:history="1">
        <w:r w:rsidRPr="00012084">
          <w:rPr>
            <w:rStyle w:val="Hypertextovodkaz"/>
          </w:rPr>
          <w:t>http://outlook.com</w:t>
        </w:r>
      </w:hyperlink>
      <w:r>
        <w:t xml:space="preserve"> nebo na </w:t>
      </w:r>
      <w:hyperlink r:id="rId21" w:history="1">
        <w:r w:rsidRPr="00012084">
          <w:rPr>
            <w:rStyle w:val="Hypertextovodkaz"/>
          </w:rPr>
          <w:t>http://skydrive.live.</w:t>
        </w:r>
        <w:proofErr w:type="gramStart"/>
        <w:r w:rsidRPr="00012084">
          <w:rPr>
            <w:rStyle w:val="Hypertextovodkaz"/>
          </w:rPr>
          <w:t>com</w:t>
        </w:r>
      </w:hyperlink>
      <w:r>
        <w:t>)  – přístupné</w:t>
      </w:r>
      <w:proofErr w:type="gramEnd"/>
      <w:r>
        <w:t xml:space="preserve"> po přihlášení do služby.</w:t>
      </w:r>
    </w:p>
    <w:p w:rsidR="000F2574" w:rsidRPr="0057008C" w:rsidRDefault="000F2574" w:rsidP="000F2574"/>
    <w:p w:rsidR="000E7F6A" w:rsidRPr="000F2574" w:rsidRDefault="000E7F6A" w:rsidP="000F2574"/>
    <w:sectPr w:rsidR="000E7F6A" w:rsidRPr="000F2574" w:rsidSect="001B40C2">
      <w:headerReference w:type="default" r:id="rId22"/>
      <w:footerReference w:type="default" r:id="rId2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341" w:rsidRDefault="00822341">
      <w:r>
        <w:separator/>
      </w:r>
    </w:p>
  </w:endnote>
  <w:endnote w:type="continuationSeparator" w:id="0">
    <w:p w:rsidR="00822341" w:rsidRDefault="0082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Default="00090F72">
    <w:pPr>
      <w:pStyle w:val="Zpat"/>
    </w:pPr>
  </w:p>
  <w:p w:rsidR="00090F72" w:rsidRDefault="00090F7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6F2179F8" wp14:editId="725101C6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Default="00090F72">
    <w:pPr>
      <w:pStyle w:val="Zpat"/>
    </w:pPr>
  </w:p>
  <w:p w:rsidR="00090F72" w:rsidRDefault="00090F7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341" w:rsidRDefault="00822341">
      <w:r>
        <w:separator/>
      </w:r>
    </w:p>
  </w:footnote>
  <w:footnote w:type="continuationSeparator" w:id="0">
    <w:p w:rsidR="00822341" w:rsidRDefault="00822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Pr="00236874" w:rsidRDefault="00090F7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0F72" w:rsidRPr="00236874" w:rsidRDefault="00090F7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Pr="00236874" w:rsidRDefault="00090F7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82"/>
    <w:multiLevelType w:val="hybridMultilevel"/>
    <w:tmpl w:val="2B50EA88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734B3E"/>
    <w:multiLevelType w:val="hybridMultilevel"/>
    <w:tmpl w:val="3D52D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A1EC2"/>
    <w:multiLevelType w:val="hybridMultilevel"/>
    <w:tmpl w:val="ED30F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741BA"/>
    <w:multiLevelType w:val="hybridMultilevel"/>
    <w:tmpl w:val="1ABE3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364C"/>
    <w:multiLevelType w:val="hybridMultilevel"/>
    <w:tmpl w:val="58C05A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959E5"/>
    <w:multiLevelType w:val="hybridMultilevel"/>
    <w:tmpl w:val="3F923C58"/>
    <w:lvl w:ilvl="0" w:tplc="90D6C9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74A9E"/>
    <w:multiLevelType w:val="hybridMultilevel"/>
    <w:tmpl w:val="B1D2605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89"/>
    <w:rsid w:val="000048B9"/>
    <w:rsid w:val="00007965"/>
    <w:rsid w:val="00024227"/>
    <w:rsid w:val="000467D1"/>
    <w:rsid w:val="00050B33"/>
    <w:rsid w:val="00052241"/>
    <w:rsid w:val="00064AC5"/>
    <w:rsid w:val="00090F72"/>
    <w:rsid w:val="000E336E"/>
    <w:rsid w:val="000E7F6A"/>
    <w:rsid w:val="000F2574"/>
    <w:rsid w:val="00116677"/>
    <w:rsid w:val="00155CEB"/>
    <w:rsid w:val="001B40C2"/>
    <w:rsid w:val="00236874"/>
    <w:rsid w:val="002A12C6"/>
    <w:rsid w:val="002D7C3E"/>
    <w:rsid w:val="00335089"/>
    <w:rsid w:val="003827E8"/>
    <w:rsid w:val="003A2F15"/>
    <w:rsid w:val="003E2835"/>
    <w:rsid w:val="003F42CA"/>
    <w:rsid w:val="00404B5A"/>
    <w:rsid w:val="00456EE4"/>
    <w:rsid w:val="004F36C3"/>
    <w:rsid w:val="00513D7D"/>
    <w:rsid w:val="005315CB"/>
    <w:rsid w:val="00534F0D"/>
    <w:rsid w:val="00537A29"/>
    <w:rsid w:val="00555C46"/>
    <w:rsid w:val="00591C27"/>
    <w:rsid w:val="005B5023"/>
    <w:rsid w:val="005C62FB"/>
    <w:rsid w:val="005F6FF3"/>
    <w:rsid w:val="00661A7F"/>
    <w:rsid w:val="006B25C8"/>
    <w:rsid w:val="006C4F82"/>
    <w:rsid w:val="006C68D8"/>
    <w:rsid w:val="00742FFA"/>
    <w:rsid w:val="007728D8"/>
    <w:rsid w:val="00786037"/>
    <w:rsid w:val="007B3F0C"/>
    <w:rsid w:val="007D7CB4"/>
    <w:rsid w:val="008156D9"/>
    <w:rsid w:val="00822341"/>
    <w:rsid w:val="00831F3F"/>
    <w:rsid w:val="00876DB5"/>
    <w:rsid w:val="008B0838"/>
    <w:rsid w:val="00911D25"/>
    <w:rsid w:val="00922F13"/>
    <w:rsid w:val="00935061"/>
    <w:rsid w:val="00947896"/>
    <w:rsid w:val="009A1C62"/>
    <w:rsid w:val="009D4F18"/>
    <w:rsid w:val="009F0EF4"/>
    <w:rsid w:val="00A13AE5"/>
    <w:rsid w:val="00AC3A86"/>
    <w:rsid w:val="00AF05AD"/>
    <w:rsid w:val="00B014A1"/>
    <w:rsid w:val="00B60F9C"/>
    <w:rsid w:val="00B81FD1"/>
    <w:rsid w:val="00BB6D49"/>
    <w:rsid w:val="00BD0CC6"/>
    <w:rsid w:val="00C719D6"/>
    <w:rsid w:val="00C7475A"/>
    <w:rsid w:val="00CC0DFD"/>
    <w:rsid w:val="00D11C15"/>
    <w:rsid w:val="00D22BAC"/>
    <w:rsid w:val="00D5193F"/>
    <w:rsid w:val="00D53046"/>
    <w:rsid w:val="00D62838"/>
    <w:rsid w:val="00D97698"/>
    <w:rsid w:val="00DB03C6"/>
    <w:rsid w:val="00DD7727"/>
    <w:rsid w:val="00DE6D4B"/>
    <w:rsid w:val="00E42CF7"/>
    <w:rsid w:val="00E50F6F"/>
    <w:rsid w:val="00E84106"/>
    <w:rsid w:val="00EF4BB9"/>
    <w:rsid w:val="00F10142"/>
    <w:rsid w:val="00F56B83"/>
    <w:rsid w:val="00F56D43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Hypertextovodkaz">
    <w:name w:val="Hyperlink"/>
    <w:basedOn w:val="Standardnpsmoodstavce"/>
    <w:rsid w:val="000F25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Hypertextovodkaz">
    <w:name w:val="Hyperlink"/>
    <w:basedOn w:val="Standardnpsmoodstavce"/>
    <w:rsid w:val="000F25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://skydrive.live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://outlook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8D64A-485C-47A4-B9E3-C2041B17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4180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11</cp:revision>
  <cp:lastPrinted>1900-12-31T23:00:00Z</cp:lastPrinted>
  <dcterms:created xsi:type="dcterms:W3CDTF">2012-02-25T08:45:00Z</dcterms:created>
  <dcterms:modified xsi:type="dcterms:W3CDTF">2012-03-27T19:20:00Z</dcterms:modified>
</cp:coreProperties>
</file>