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9E13C4" w:rsidRDefault="009E13C4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9E13C4">
        <w:rPr>
          <w:rFonts w:cs="Times New Roman"/>
          <w:b/>
          <w:sz w:val="56"/>
          <w:szCs w:val="56"/>
          <w:lang w:eastAsia="cs-CZ"/>
        </w:rPr>
        <w:t>Časování slovesa být</w:t>
      </w:r>
    </w:p>
    <w:p w:rsidR="00EA7D97" w:rsidRPr="009E13C4" w:rsidRDefault="00EA7D97" w:rsidP="00EA7D97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9E13C4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9E13C4">
        <w:rPr>
          <w:rFonts w:cs="Times New Roman"/>
          <w:b/>
          <w:sz w:val="44"/>
          <w:szCs w:val="44"/>
          <w:lang w:eastAsia="cs-CZ"/>
        </w:rPr>
        <w:t>05</w:t>
      </w:r>
      <w:r w:rsidRPr="009E13C4">
        <w:rPr>
          <w:rFonts w:cs="Times New Roman"/>
          <w:b/>
          <w:sz w:val="44"/>
          <w:szCs w:val="44"/>
          <w:lang w:eastAsia="cs-CZ"/>
        </w:rPr>
        <w:t>_</w:t>
      </w:r>
      <w:r w:rsidR="009E13C4">
        <w:rPr>
          <w:rFonts w:cs="Times New Roman"/>
          <w:b/>
          <w:sz w:val="44"/>
          <w:szCs w:val="44"/>
          <w:lang w:eastAsia="cs-CZ"/>
        </w:rPr>
        <w:t>0</w:t>
      </w:r>
      <w:r w:rsidR="00D35CAB" w:rsidRPr="009E13C4">
        <w:rPr>
          <w:rFonts w:cs="Times New Roman"/>
          <w:b/>
          <w:sz w:val="44"/>
          <w:szCs w:val="44"/>
          <w:lang w:eastAsia="cs-CZ"/>
        </w:rPr>
        <w:t>92</w:t>
      </w:r>
    </w:p>
    <w:p w:rsidR="00EA7D97" w:rsidRPr="009E13C4" w:rsidRDefault="00EA7D97" w:rsidP="00EA7D97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7196"/>
      </w:tblGrid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9E13C4" w:rsidTr="009E13C4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9E13C4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9E13C4">
              <w:rPr>
                <w:rFonts w:cs="Times New Roman"/>
                <w:bCs/>
                <w:sz w:val="24"/>
                <w:szCs w:val="24"/>
              </w:rPr>
              <w:t>0</w:t>
            </w:r>
            <w:r w:rsidR="00D35CAB" w:rsidRPr="009E13C4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D35CA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Časování slovesa být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9E13C4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D35CA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Sloveso být, časování v češtině, časování v angličtině, přítomný čas</w:t>
            </w:r>
          </w:p>
        </w:tc>
      </w:tr>
      <w:bookmarkEnd w:id="0"/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186EF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Anglický jazyk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D35CA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Čeština/angličtina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V</w:t>
            </w:r>
            <w:r w:rsidR="00EA7D97" w:rsidRPr="009E13C4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9E13C4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9E13C4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9E13C4" w:rsidTr="009E13C4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7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9E13C4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9E13C4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Default="002B6F35" w:rsidP="00EA7D9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A7D97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9E13C4">
        <w:rPr>
          <w:rFonts w:cs="Times New Roman"/>
          <w:sz w:val="24"/>
          <w:szCs w:val="24"/>
        </w:rPr>
        <w:br w:type="textWrapping" w:clear="all"/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01761B">
        <w:rPr>
          <w:rFonts w:ascii="Arial" w:hAnsi="Arial" w:cs="Arial"/>
          <w:noProof/>
          <w:sz w:val="32"/>
          <w:szCs w:val="32"/>
          <w:lang w:val="cs-CZ"/>
        </w:rPr>
        <w:lastRenderedPageBreak/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6A3B0B70" wp14:editId="7632A665">
                <wp:simplePos x="0" y="0"/>
                <wp:positionH relativeFrom="column">
                  <wp:posOffset>5574665</wp:posOffset>
                </wp:positionH>
                <wp:positionV relativeFrom="paragraph">
                  <wp:posOffset>41275</wp:posOffset>
                </wp:positionV>
                <wp:extent cx="2374265" cy="2400300"/>
                <wp:effectExtent l="57150" t="38100" r="80010" b="114300"/>
                <wp:wrapNone/>
                <wp:docPr id="7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4003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761B" w:rsidRDefault="0001761B" w:rsidP="0001761B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01761B" w:rsidRDefault="0001761B" w:rsidP="0001761B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Naši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výuku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časování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sloves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zahájíme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časováním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slovesa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být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Tohle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velmi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důležité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sloveso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nazývané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také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existenční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protože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vyjadřuje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to,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něco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existuje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Zvláštní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něm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to,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rozdíl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ostatních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sloves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např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významových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při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jeho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časování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přítomném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čase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neuslyšíme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žádném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jeho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tvarů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nic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kořene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infinitivu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tedy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neurčitku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Zní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složitě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?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 xml:space="preserve">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praxi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zase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tak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těžké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Dávejte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pozor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01761B" w:rsidRDefault="000176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38.95pt;margin-top:3.25pt;width:186.95pt;height:189pt;z-index:251922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1761B" w:rsidRDefault="0001761B" w:rsidP="0001761B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01761B" w:rsidRDefault="0001761B" w:rsidP="0001761B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</w:rPr>
                        <w:t>Naši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výuku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časování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sloves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zahájíme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časováním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slovesa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být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</w:rPr>
                        <w:t>Tohle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je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velmi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důležité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sloveso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</w:rPr>
                        <w:br/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nazývané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také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existenční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protože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vyjadřuje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to,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že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něco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existuje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Zvláštní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je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něm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to,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že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rozdíl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br/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ostatních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sloves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např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</w:rPr>
                        <w:t>významových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při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jeho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časování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přítomném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čase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neuslyšíme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žádném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z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jeho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tvarů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nic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z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kořene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infinitivu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tedy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neurčitku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</w:rPr>
                        <w:t>Zní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to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složitě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?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praxi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to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zase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tak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těžké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není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</w:rPr>
                        <w:t>Dávejte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pozor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01761B" w:rsidRDefault="0001761B"/>
                  </w:txbxContent>
                </v:textbox>
              </v:shape>
            </w:pict>
          </mc:Fallback>
        </mc:AlternateContent>
      </w:r>
      <w:r w:rsidRPr="0001761B">
        <w:rPr>
          <w:rFonts w:ascii="3rd Man" w:hAnsi="3rd Man" w:cs="3rd Man"/>
          <w:noProof/>
          <w:color w:val="666C12"/>
          <w:sz w:val="72"/>
          <w:szCs w:val="72"/>
          <w:lang w:val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4C23AB" wp14:editId="41014EDB">
                <wp:simplePos x="0" y="0"/>
                <wp:positionH relativeFrom="column">
                  <wp:posOffset>-307340</wp:posOffset>
                </wp:positionH>
                <wp:positionV relativeFrom="paragraph">
                  <wp:posOffset>-328295</wp:posOffset>
                </wp:positionV>
                <wp:extent cx="2374265" cy="1403985"/>
                <wp:effectExtent l="0" t="0" r="3810" b="6350"/>
                <wp:wrapNone/>
                <wp:docPr id="7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61B" w:rsidRPr="0001761B" w:rsidRDefault="0001761B" w:rsidP="0001761B">
                            <w:pPr>
                              <w:pStyle w:val="BasicParagraph"/>
                              <w:jc w:val="center"/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 w:rsidRPr="0001761B"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časování</w:t>
                            </w:r>
                            <w:proofErr w:type="spellEnd"/>
                            <w:proofErr w:type="gramEnd"/>
                            <w:r w:rsidRPr="0001761B"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slovesa</w:t>
                            </w:r>
                            <w:proofErr w:type="spellEnd"/>
                            <w:r w:rsidRPr="0001761B">
                              <w:rPr>
                                <w:rFonts w:ascii="3rd Man" w:hAnsi="3rd Man" w:cs="3rd Man"/>
                                <w:color w:val="FF0000"/>
                                <w:sz w:val="72"/>
                                <w:szCs w:val="72"/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BÝT</w:t>
                            </w:r>
                          </w:p>
                          <w:p w:rsidR="0001761B" w:rsidRPr="0001761B" w:rsidRDefault="0001761B">
                            <w:pPr>
                              <w:rPr>
                                <w14:shadow w14:blurRad="60007" w14:dist="0" w14:dir="2000400" w14:sx="100000" w14:sy="-30000" w14:kx="-800400" w14:ky="0" w14:algn="bl">
                                  <w14:srgbClr w14:val="000000">
                                    <w14:alpha w14:val="8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  <a:scene3d>
                          <a:camera prst="isometricOffAxis1Righ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4.2pt;margin-top:-25.85pt;width:186.95pt;height:110.55pt;z-index:251920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" stroked="f">
                <v:textbox style="mso-fit-shape-to-text:t">
                  <w:txbxContent>
                    <w:p w:rsidR="0001761B" w:rsidRPr="0001761B" w:rsidRDefault="0001761B" w:rsidP="0001761B">
                      <w:pPr>
                        <w:pStyle w:val="BasicParagraph"/>
                        <w:jc w:val="center"/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 w:rsidRPr="0001761B"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časování</w:t>
                      </w:r>
                      <w:proofErr w:type="spellEnd"/>
                      <w:proofErr w:type="gramEnd"/>
                      <w:r w:rsidRPr="0001761B"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slovesa</w:t>
                      </w:r>
                      <w:proofErr w:type="spellEnd"/>
                      <w:r w:rsidRPr="0001761B">
                        <w:rPr>
                          <w:rFonts w:ascii="3rd Man" w:hAnsi="3rd Man" w:cs="3rd Man"/>
                          <w:color w:val="FF0000"/>
                          <w:sz w:val="72"/>
                          <w:szCs w:val="72"/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BÝT</w:t>
                      </w:r>
                    </w:p>
                    <w:p w:rsidR="0001761B" w:rsidRPr="0001761B" w:rsidRDefault="0001761B">
                      <w:pPr>
                        <w:rPr>
                          <w14:shadow w14:blurRad="60007" w14:dist="0" w14:dir="2000400" w14:sx="100000" w14:sy="-30000" w14:kx="-800400" w14:ky="0" w14:algn="bl">
                            <w14:srgbClr w14:val="000000">
                              <w14:alpha w14:val="80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  <w:r w:rsidRPr="00E169FC">
        <w:rPr>
          <w:rFonts w:asciiTheme="minorHAnsi" w:hAnsiTheme="minorHAnsi"/>
          <w:b/>
          <w:noProof/>
          <w:sz w:val="40"/>
          <w:szCs w:val="40"/>
          <w:lang w:val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6CAA2F2" wp14:editId="66DA01A4">
                <wp:simplePos x="0" y="0"/>
                <wp:positionH relativeFrom="column">
                  <wp:posOffset>59690</wp:posOffset>
                </wp:positionH>
                <wp:positionV relativeFrom="paragraph">
                  <wp:posOffset>91440</wp:posOffset>
                </wp:positionV>
                <wp:extent cx="3352800" cy="3581400"/>
                <wp:effectExtent l="57150" t="38100" r="76200" b="11430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3581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761B" w:rsidRPr="0001761B" w:rsidRDefault="0001761B" w:rsidP="0001761B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Nejdřív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opět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malá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exkurze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do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našich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vlastních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krajů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myšleno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do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českého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jazyka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01761B">
                              <w:rPr>
                                <w:rFonts w:ascii="Arial Black" w:hAnsi="Arial Black"/>
                              </w:rPr>
                              <w:t>Český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jazyk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používá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pouze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tzv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1761B">
                              <w:rPr>
                                <w:rFonts w:ascii="Arial Black" w:hAnsi="Arial Black"/>
                              </w:rPr>
                              <w:t>aktuální</w:t>
                            </w:r>
                            <w:proofErr w:type="spellEnd"/>
                            <w:proofErr w:type="gram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časy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-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minulý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přítomný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</w:rPr>
                              <w:br/>
                            </w:r>
                            <w:r w:rsidRPr="0001761B">
                              <w:rPr>
                                <w:rFonts w:ascii="Arial Black" w:hAnsi="Arial Black"/>
                              </w:rPr>
                              <w:t xml:space="preserve">a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budoucí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01761B">
                              <w:rPr>
                                <w:rFonts w:ascii="Arial Black" w:hAnsi="Arial Black"/>
                              </w:rPr>
                              <w:t>Lhali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bychom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kdybychom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tvrdili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že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i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v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tomhle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je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angličtina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je</w:t>
                            </w:r>
                            <w:r w:rsidRPr="0001761B">
                              <w:rPr>
                                <w:rFonts w:ascii="Arial Black" w:hAnsi="Arial Black"/>
                              </w:rPr>
                              <w:t>d</w:t>
                            </w:r>
                            <w:r w:rsidRPr="0001761B">
                              <w:rPr>
                                <w:rFonts w:ascii="Arial Black" w:hAnsi="Arial Black"/>
                              </w:rPr>
                              <w:t>nodušší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1761B">
                              <w:rPr>
                                <w:rFonts w:ascii="Arial Black" w:hAnsi="Arial Black"/>
                              </w:rPr>
                              <w:t>Naopak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1761B">
                              <w:rPr>
                                <w:rFonts w:ascii="Arial Black" w:hAnsi="Arial Black"/>
                              </w:rPr>
                              <w:t>Zatímco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v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Česku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používáme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časy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tři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anglicky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mluvící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země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jich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používají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dvanáct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Ale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toho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se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zatím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1761B">
                              <w:rPr>
                                <w:rFonts w:ascii="Arial Black" w:hAnsi="Arial Black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ještě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dlouhou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dobu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nemusíme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obávat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01761B">
                              <w:rPr>
                                <w:rFonts w:ascii="Arial Black" w:hAnsi="Arial Black"/>
                              </w:rPr>
                              <w:t>Prozatím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se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budeme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i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my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věnovat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pouze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příto</w:t>
                            </w:r>
                            <w:r w:rsidRPr="0001761B">
                              <w:rPr>
                                <w:rFonts w:ascii="Arial Black" w:hAnsi="Arial Black"/>
                              </w:rPr>
                              <w:t>m</w:t>
                            </w:r>
                            <w:r w:rsidRPr="0001761B">
                              <w:rPr>
                                <w:rFonts w:ascii="Arial Black" w:hAnsi="Arial Black"/>
                              </w:rPr>
                              <w:t>nosti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minulosti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 xml:space="preserve"> a </w:t>
                            </w:r>
                            <w:proofErr w:type="spellStart"/>
                            <w:r w:rsidRPr="0001761B">
                              <w:rPr>
                                <w:rFonts w:ascii="Arial Black" w:hAnsi="Arial Black"/>
                              </w:rPr>
                              <w:t>budoucnosti</w:t>
                            </w:r>
                            <w:proofErr w:type="spellEnd"/>
                            <w:r w:rsidRPr="0001761B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</w:p>
                          <w:p w:rsidR="00E169FC" w:rsidRDefault="00593342" w:rsidP="00593342"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.7pt;margin-top:7.2pt;width:264pt;height:282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1761B" w:rsidRPr="0001761B" w:rsidRDefault="0001761B" w:rsidP="0001761B">
                      <w:pPr>
                        <w:pStyle w:val="BasicParagraph"/>
                        <w:jc w:val="both"/>
                        <w:rPr>
                          <w:rFonts w:ascii="Arial Black" w:hAnsi="Arial Black"/>
                        </w:rPr>
                      </w:pP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Nejdřív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opět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malá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exkurze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do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našich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vlastních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krajů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myšleno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do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českého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jazyka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proofErr w:type="gramStart"/>
                      <w:r w:rsidRPr="0001761B">
                        <w:rPr>
                          <w:rFonts w:ascii="Arial Black" w:hAnsi="Arial Black"/>
                        </w:rPr>
                        <w:t>Český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jazyk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používá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pouze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tzv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proofErr w:type="gramStart"/>
                      <w:r w:rsidRPr="0001761B">
                        <w:rPr>
                          <w:rFonts w:ascii="Arial Black" w:hAnsi="Arial Black"/>
                        </w:rPr>
                        <w:t>a</w:t>
                      </w:r>
                      <w:r w:rsidRPr="0001761B">
                        <w:rPr>
                          <w:rFonts w:ascii="Arial Black" w:hAnsi="Arial Black"/>
                        </w:rPr>
                        <w:t>k</w:t>
                      </w:r>
                      <w:r w:rsidRPr="0001761B">
                        <w:rPr>
                          <w:rFonts w:ascii="Arial Black" w:hAnsi="Arial Black"/>
                        </w:rPr>
                        <w:t>tuální</w:t>
                      </w:r>
                      <w:proofErr w:type="spellEnd"/>
                      <w:proofErr w:type="gram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časy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-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minulý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přítomný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</w:rPr>
                        <w:br/>
                      </w:r>
                      <w:r w:rsidRPr="0001761B">
                        <w:rPr>
                          <w:rFonts w:ascii="Arial Black" w:hAnsi="Arial Black"/>
                        </w:rPr>
                        <w:t xml:space="preserve">a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budoucí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proofErr w:type="gramStart"/>
                      <w:r w:rsidRPr="0001761B">
                        <w:rPr>
                          <w:rFonts w:ascii="Arial Black" w:hAnsi="Arial Black"/>
                        </w:rPr>
                        <w:t>Lhali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bychom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kdybychom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tvrdili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že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i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v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tomhle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je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angličtina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je</w:t>
                      </w:r>
                      <w:r w:rsidRPr="0001761B">
                        <w:rPr>
                          <w:rFonts w:ascii="Arial Black" w:hAnsi="Arial Black"/>
                        </w:rPr>
                        <w:t>d</w:t>
                      </w:r>
                      <w:r w:rsidRPr="0001761B">
                        <w:rPr>
                          <w:rFonts w:ascii="Arial Black" w:hAnsi="Arial Black"/>
                        </w:rPr>
                        <w:t>nodušší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proofErr w:type="gramStart"/>
                      <w:r w:rsidRPr="0001761B">
                        <w:rPr>
                          <w:rFonts w:ascii="Arial Black" w:hAnsi="Arial Black"/>
                        </w:rPr>
                        <w:t>Naopak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proofErr w:type="gramStart"/>
                      <w:r w:rsidRPr="0001761B">
                        <w:rPr>
                          <w:rFonts w:ascii="Arial Black" w:hAnsi="Arial Black"/>
                        </w:rPr>
                        <w:t>Zatímco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v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Česku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používáme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časy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tři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anglicky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mluvící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země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jich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používají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dv</w:t>
                      </w:r>
                      <w:r w:rsidRPr="0001761B">
                        <w:rPr>
                          <w:rFonts w:ascii="Arial Black" w:hAnsi="Arial Black"/>
                        </w:rPr>
                        <w:t>a</w:t>
                      </w:r>
                      <w:r w:rsidRPr="0001761B">
                        <w:rPr>
                          <w:rFonts w:ascii="Arial Black" w:hAnsi="Arial Black"/>
                        </w:rPr>
                        <w:t>náct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01761B">
                        <w:rPr>
                          <w:rFonts w:ascii="Arial Black" w:hAnsi="Arial Black"/>
                        </w:rPr>
                        <w:t xml:space="preserve"> Ale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toho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se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zatím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proofErr w:type="gramStart"/>
                      <w:r w:rsidRPr="0001761B">
                        <w:rPr>
                          <w:rFonts w:ascii="Arial Black" w:hAnsi="Arial Black"/>
                        </w:rPr>
                        <w:t>na</w:t>
                      </w:r>
                      <w:proofErr w:type="spellEnd"/>
                      <w:proofErr w:type="gram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ještě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dlouhou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dobu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nemusíme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obávat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proofErr w:type="gramStart"/>
                      <w:r w:rsidRPr="0001761B">
                        <w:rPr>
                          <w:rFonts w:ascii="Arial Black" w:hAnsi="Arial Black"/>
                        </w:rPr>
                        <w:t>Prozatím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se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budeme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i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my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věnovat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pouze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příto</w:t>
                      </w:r>
                      <w:r w:rsidRPr="0001761B">
                        <w:rPr>
                          <w:rFonts w:ascii="Arial Black" w:hAnsi="Arial Black"/>
                        </w:rPr>
                        <w:t>m</w:t>
                      </w:r>
                      <w:r w:rsidRPr="0001761B">
                        <w:rPr>
                          <w:rFonts w:ascii="Arial Black" w:hAnsi="Arial Black"/>
                        </w:rPr>
                        <w:t>nosti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minulosti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 xml:space="preserve"> a </w:t>
                      </w:r>
                      <w:proofErr w:type="spellStart"/>
                      <w:r w:rsidRPr="0001761B">
                        <w:rPr>
                          <w:rFonts w:ascii="Arial Black" w:hAnsi="Arial Black"/>
                        </w:rPr>
                        <w:t>b</w:t>
                      </w:r>
                      <w:r w:rsidRPr="0001761B">
                        <w:rPr>
                          <w:rFonts w:ascii="Arial Black" w:hAnsi="Arial Black"/>
                        </w:rPr>
                        <w:t>u</w:t>
                      </w:r>
                      <w:r w:rsidRPr="0001761B">
                        <w:rPr>
                          <w:rFonts w:ascii="Arial Black" w:hAnsi="Arial Black"/>
                        </w:rPr>
                        <w:t>doucnosti</w:t>
                      </w:r>
                      <w:proofErr w:type="spellEnd"/>
                      <w:r w:rsidRPr="0001761B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</w:p>
                    <w:p w:rsidR="00E169FC" w:rsidRDefault="00593342" w:rsidP="00593342"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01761B" w:rsidRDefault="0001761B" w:rsidP="00E169FC">
      <w:pPr>
        <w:pStyle w:val="BasicParagraph"/>
        <w:jc w:val="both"/>
        <w:rPr>
          <w:rFonts w:ascii="Arial" w:hAnsi="Arial" w:cs="Arial"/>
          <w:sz w:val="32"/>
          <w:szCs w:val="32"/>
        </w:rPr>
      </w:pPr>
    </w:p>
    <w:p w:rsidR="00367D96" w:rsidRDefault="00367D96" w:rsidP="00367D96">
      <w:pPr>
        <w:pStyle w:val="BasicParagraph"/>
        <w:rPr>
          <w:rFonts w:ascii="BadaBoom CE" w:hAnsi="BadaBoom CE" w:cs="BadaBoom CE"/>
          <w:sz w:val="36"/>
          <w:szCs w:val="36"/>
        </w:rPr>
      </w:pPr>
    </w:p>
    <w:p w:rsidR="00367D96" w:rsidRPr="00186EFB" w:rsidRDefault="00367D96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>
        <w:rPr>
          <w:rFonts w:ascii="Arial" w:hAnsi="Arial" w:cs="Arial"/>
          <w:position w:val="-14"/>
        </w:rPr>
        <w:t>.</w:t>
      </w:r>
    </w:p>
    <w:p w:rsidR="00367D96" w:rsidRPr="00367D96" w:rsidRDefault="00EF0EA4" w:rsidP="00367D96">
      <w:pPr>
        <w:pStyle w:val="BasicParagraph"/>
        <w:rPr>
          <w:rFonts w:asciiTheme="minorHAnsi" w:hAnsiTheme="minorHAnsi"/>
          <w:sz w:val="40"/>
          <w:szCs w:val="40"/>
        </w:rPr>
      </w:pPr>
      <w:r w:rsidRPr="0001761B">
        <w:rPr>
          <w:rFonts w:ascii="Times New Roman" w:hAnsi="Times New Roman" w:cs="Times New Roman"/>
          <w:b/>
          <w:noProof/>
          <w:color w:val="00B05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696FAB76" wp14:editId="7C11B9B0">
                <wp:simplePos x="0" y="0"/>
                <wp:positionH relativeFrom="column">
                  <wp:posOffset>6622415</wp:posOffset>
                </wp:positionH>
                <wp:positionV relativeFrom="paragraph">
                  <wp:posOffset>9525</wp:posOffset>
                </wp:positionV>
                <wp:extent cx="2800350" cy="2686050"/>
                <wp:effectExtent l="0" t="0" r="0" b="0"/>
                <wp:wrapNone/>
                <wp:docPr id="7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2686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61B" w:rsidRDefault="0001761B"/>
                          <w:tbl>
                            <w:tblPr>
                              <w:tblW w:w="0" w:type="auto"/>
                              <w:tblInd w:w="8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62"/>
                              <w:gridCol w:w="1389"/>
                              <w:gridCol w:w="1388"/>
                            </w:tblGrid>
                            <w:tr w:rsidR="0001761B">
                              <w:trPr>
                                <w:trHeight w:val="331"/>
                              </w:trPr>
                              <w:tc>
                                <w:tcPr>
                                  <w:tcW w:w="3739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Default="0001761B">
                                  <w:pPr>
                                    <w:pStyle w:val="BasicParagraph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 w:cs="Arial Black"/>
                                    </w:rPr>
                                    <w:t>PLAVAT</w:t>
                                  </w:r>
                                </w:p>
                              </w:tc>
                            </w:tr>
                            <w:tr w:rsidR="0001761B">
                              <w:trPr>
                                <w:trHeight w:val="622"/>
                              </w:trPr>
                              <w:tc>
                                <w:tcPr>
                                  <w:tcW w:w="96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Pr="001F6BFA" w:rsidRDefault="0001761B">
                                  <w:pPr>
                                    <w:pStyle w:val="BasicParagraph"/>
                                    <w:rPr>
                                      <w:rFonts w:ascii="Arial Black" w:hAnsi="Arial Black"/>
                                    </w:rPr>
                                  </w:pPr>
                                  <w:proofErr w:type="spellStart"/>
                                  <w:r w:rsidRPr="001F6BFA">
                                    <w:rPr>
                                      <w:rFonts w:ascii="Arial Black" w:hAnsi="Arial Black"/>
                                      <w:i/>
                                      <w:iCs/>
                                    </w:rPr>
                                    <w:t>osoba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8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Pr="001F6BFA" w:rsidRDefault="0001761B">
                                  <w:pPr>
                                    <w:pStyle w:val="BasicParagraph"/>
                                    <w:rPr>
                                      <w:rFonts w:ascii="Arial Black" w:hAnsi="Arial Black"/>
                                    </w:rPr>
                                  </w:pPr>
                                  <w:proofErr w:type="spellStart"/>
                                  <w:r w:rsidRPr="001F6BFA">
                                    <w:rPr>
                                      <w:rFonts w:ascii="Arial Black" w:hAnsi="Arial Black"/>
                                      <w:i/>
                                      <w:iCs/>
                                    </w:rPr>
                                    <w:t>jednotné</w:t>
                                  </w:r>
                                  <w:proofErr w:type="spellEnd"/>
                                  <w:r w:rsidRPr="001F6BFA">
                                    <w:rPr>
                                      <w:rFonts w:ascii="Arial Black" w:hAnsi="Arial Black"/>
                                      <w:i/>
                                      <w:iCs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F6BFA">
                                    <w:rPr>
                                      <w:rFonts w:ascii="Arial Black" w:hAnsi="Arial Black"/>
                                      <w:i/>
                                      <w:iCs/>
                                    </w:rPr>
                                    <w:t>číslo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Pr="001F6BFA" w:rsidRDefault="0001761B">
                                  <w:pPr>
                                    <w:pStyle w:val="BasicParagraph"/>
                                    <w:rPr>
                                      <w:rFonts w:ascii="Arial Black" w:hAnsi="Arial Black"/>
                                    </w:rPr>
                                  </w:pPr>
                                  <w:proofErr w:type="spellStart"/>
                                  <w:r w:rsidRPr="001F6BFA">
                                    <w:rPr>
                                      <w:rFonts w:ascii="Arial Black" w:hAnsi="Arial Black"/>
                                      <w:i/>
                                      <w:iCs/>
                                    </w:rPr>
                                    <w:t>množné</w:t>
                                  </w:r>
                                  <w:proofErr w:type="spellEnd"/>
                                  <w:r w:rsidRPr="001F6BFA">
                                    <w:rPr>
                                      <w:rFonts w:ascii="Arial Black" w:hAnsi="Arial Black"/>
                                      <w:i/>
                                      <w:iCs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F6BFA">
                                    <w:rPr>
                                      <w:rFonts w:ascii="Arial Black" w:hAnsi="Arial Black"/>
                                      <w:i/>
                                      <w:iCs/>
                                    </w:rPr>
                                    <w:t>číslo</w:t>
                                  </w:r>
                                  <w:proofErr w:type="spellEnd"/>
                                </w:p>
                              </w:tc>
                            </w:tr>
                            <w:tr w:rsidR="0001761B">
                              <w:trPr>
                                <w:trHeight w:val="374"/>
                              </w:trPr>
                              <w:tc>
                                <w:tcPr>
                                  <w:tcW w:w="96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Pr="001F6BFA" w:rsidRDefault="0001761B">
                                  <w:pPr>
                                    <w:pStyle w:val="BasicParagraph"/>
                                    <w:rPr>
                                      <w:rFonts w:ascii="Arial Black" w:hAnsi="Arial Black"/>
                                    </w:rPr>
                                  </w:pPr>
                                  <w:r w:rsidRPr="001F6BFA">
                                    <w:rPr>
                                      <w:rFonts w:ascii="Arial Black" w:hAnsi="Arial Black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138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Default="0001761B">
                                  <w:pPr>
                                    <w:pStyle w:val="BasicParagraph"/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plav</w:t>
                                  </w:r>
                                  <w:r>
                                    <w:rPr>
                                      <w:rFonts w:ascii="Arial Black" w:hAnsi="Arial Black" w:cs="Arial Black"/>
                                      <w:color w:val="ED1C24"/>
                                    </w:rPr>
                                    <w:t>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Default="0001761B">
                                  <w:pPr>
                                    <w:pStyle w:val="BasicParagraph"/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plav</w:t>
                                  </w:r>
                                  <w:r>
                                    <w:rPr>
                                      <w:rFonts w:ascii="Arial Black" w:hAnsi="Arial Black" w:cs="Arial Black"/>
                                      <w:color w:val="ED1C24"/>
                                    </w:rPr>
                                    <w:t>eme</w:t>
                                  </w:r>
                                  <w:proofErr w:type="spellEnd"/>
                                </w:p>
                              </w:tc>
                            </w:tr>
                            <w:tr w:rsidR="0001761B">
                              <w:trPr>
                                <w:trHeight w:val="334"/>
                              </w:trPr>
                              <w:tc>
                                <w:tcPr>
                                  <w:tcW w:w="96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Pr="001F6BFA" w:rsidRDefault="0001761B">
                                  <w:pPr>
                                    <w:pStyle w:val="BasicParagraph"/>
                                    <w:rPr>
                                      <w:rFonts w:ascii="Arial Black" w:hAnsi="Arial Black"/>
                                    </w:rPr>
                                  </w:pPr>
                                  <w:r w:rsidRPr="001F6BFA">
                                    <w:rPr>
                                      <w:rFonts w:ascii="Arial Black" w:hAnsi="Arial Black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138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Default="0001761B">
                                  <w:pPr>
                                    <w:pStyle w:val="BasicParagraph"/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plav</w:t>
                                  </w:r>
                                  <w:r>
                                    <w:rPr>
                                      <w:rFonts w:ascii="Arial Black" w:hAnsi="Arial Black" w:cs="Arial Black"/>
                                      <w:color w:val="ED1C24"/>
                                    </w:rPr>
                                    <w:t>eš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Default="0001761B">
                                  <w:pPr>
                                    <w:pStyle w:val="BasicParagraph"/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plav</w:t>
                                  </w:r>
                                  <w:r>
                                    <w:rPr>
                                      <w:rFonts w:ascii="Arial Black" w:hAnsi="Arial Black" w:cs="Arial Black"/>
                                      <w:color w:val="ED1C24"/>
                                    </w:rPr>
                                    <w:t>ete</w:t>
                                  </w:r>
                                  <w:proofErr w:type="spellEnd"/>
                                </w:p>
                              </w:tc>
                            </w:tr>
                            <w:tr w:rsidR="0001761B">
                              <w:trPr>
                                <w:trHeight w:val="334"/>
                              </w:trPr>
                              <w:tc>
                                <w:tcPr>
                                  <w:tcW w:w="96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Pr="001F6BFA" w:rsidRDefault="0001761B">
                                  <w:pPr>
                                    <w:pStyle w:val="BasicParagraph"/>
                                    <w:rPr>
                                      <w:rFonts w:ascii="Arial Black" w:hAnsi="Arial Black"/>
                                    </w:rPr>
                                  </w:pPr>
                                  <w:r w:rsidRPr="001F6BFA">
                                    <w:rPr>
                                      <w:rFonts w:ascii="Arial Black" w:hAnsi="Arial Black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138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Default="0001761B">
                                  <w:pPr>
                                    <w:pStyle w:val="BasicParagraph"/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plav</w:t>
                                  </w:r>
                                  <w:r>
                                    <w:rPr>
                                      <w:rFonts w:ascii="Arial Black" w:hAnsi="Arial Black" w:cs="Arial Black"/>
                                      <w:color w:val="ED1C24"/>
                                    </w:rPr>
                                    <w:t>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8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01761B" w:rsidRDefault="0001761B">
                                  <w:pPr>
                                    <w:pStyle w:val="BasicParagraph"/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</w:rPr>
                                    <w:t>plav</w:t>
                                  </w:r>
                                  <w:r>
                                    <w:rPr>
                                      <w:rFonts w:ascii="Arial Black" w:hAnsi="Arial Black" w:cs="Arial Black"/>
                                      <w:color w:val="ED1C24"/>
                                    </w:rPr>
                                    <w:t>ou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:rsidR="0001761B" w:rsidRDefault="000176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21.45pt;margin-top:.75pt;width:220.5pt;height:211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" filled="f" stroked="f">
                <v:textbox>
                  <w:txbxContent>
                    <w:p w:rsidR="0001761B" w:rsidRDefault="0001761B"/>
                    <w:tbl>
                      <w:tblPr>
                        <w:tblW w:w="0" w:type="auto"/>
                        <w:tblInd w:w="8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62"/>
                        <w:gridCol w:w="1389"/>
                        <w:gridCol w:w="1388"/>
                      </w:tblGrid>
                      <w:tr w:rsidR="0001761B">
                        <w:trPr>
                          <w:trHeight w:val="331"/>
                        </w:trPr>
                        <w:tc>
                          <w:tcPr>
                            <w:tcW w:w="3739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Default="0001761B">
                            <w:pPr>
                              <w:pStyle w:val="BasicParagraph"/>
                              <w:jc w:val="center"/>
                            </w:pPr>
                            <w:r>
                              <w:rPr>
                                <w:rFonts w:ascii="Arial Black" w:hAnsi="Arial Black" w:cs="Arial Black"/>
                              </w:rPr>
                              <w:t>PLAVAT</w:t>
                            </w:r>
                          </w:p>
                        </w:tc>
                      </w:tr>
                      <w:tr w:rsidR="0001761B">
                        <w:trPr>
                          <w:trHeight w:val="622"/>
                        </w:trPr>
                        <w:tc>
                          <w:tcPr>
                            <w:tcW w:w="96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Pr="001F6BFA" w:rsidRDefault="0001761B">
                            <w:pPr>
                              <w:pStyle w:val="BasicParagrap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 w:rsidRPr="001F6BFA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osoba</w:t>
                            </w:r>
                            <w:proofErr w:type="spellEnd"/>
                          </w:p>
                        </w:tc>
                        <w:tc>
                          <w:tcPr>
                            <w:tcW w:w="138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Pr="001F6BFA" w:rsidRDefault="0001761B">
                            <w:pPr>
                              <w:pStyle w:val="BasicParagrap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 w:rsidRPr="001F6BFA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jednotné</w:t>
                            </w:r>
                            <w:proofErr w:type="spellEnd"/>
                            <w:r w:rsidRPr="001F6BFA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1F6BFA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číslo</w:t>
                            </w:r>
                            <w:proofErr w:type="spellEnd"/>
                          </w:p>
                        </w:tc>
                        <w:tc>
                          <w:tcPr>
                            <w:tcW w:w="13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Pr="001F6BFA" w:rsidRDefault="0001761B">
                            <w:pPr>
                              <w:pStyle w:val="BasicParagrap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 w:rsidRPr="001F6BFA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množné</w:t>
                            </w:r>
                            <w:proofErr w:type="spellEnd"/>
                            <w:r w:rsidRPr="001F6BFA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1F6BFA">
                              <w:rPr>
                                <w:rFonts w:ascii="Arial Black" w:hAnsi="Arial Black"/>
                                <w:i/>
                                <w:iCs/>
                              </w:rPr>
                              <w:t>číslo</w:t>
                            </w:r>
                            <w:proofErr w:type="spellEnd"/>
                          </w:p>
                        </w:tc>
                      </w:tr>
                      <w:tr w:rsidR="0001761B">
                        <w:trPr>
                          <w:trHeight w:val="374"/>
                        </w:trPr>
                        <w:tc>
                          <w:tcPr>
                            <w:tcW w:w="96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Pr="001F6BFA" w:rsidRDefault="0001761B">
                            <w:pPr>
                              <w:pStyle w:val="BasicParagraph"/>
                              <w:rPr>
                                <w:rFonts w:ascii="Arial Black" w:hAnsi="Arial Black"/>
                              </w:rPr>
                            </w:pPr>
                            <w:r w:rsidRPr="001F6BFA">
                              <w:rPr>
                                <w:rFonts w:ascii="Arial Black" w:hAnsi="Arial Black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138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Default="0001761B">
                            <w:pPr>
                              <w:pStyle w:val="BasicParagraph"/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plav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</w:rPr>
                              <w:t>u</w:t>
                            </w:r>
                            <w:proofErr w:type="spellEnd"/>
                          </w:p>
                        </w:tc>
                        <w:tc>
                          <w:tcPr>
                            <w:tcW w:w="13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Default="0001761B">
                            <w:pPr>
                              <w:pStyle w:val="BasicParagraph"/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plav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</w:rPr>
                              <w:t>eme</w:t>
                            </w:r>
                            <w:proofErr w:type="spellEnd"/>
                          </w:p>
                        </w:tc>
                      </w:tr>
                      <w:tr w:rsidR="0001761B">
                        <w:trPr>
                          <w:trHeight w:val="334"/>
                        </w:trPr>
                        <w:tc>
                          <w:tcPr>
                            <w:tcW w:w="96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Pr="001F6BFA" w:rsidRDefault="0001761B">
                            <w:pPr>
                              <w:pStyle w:val="BasicParagraph"/>
                              <w:rPr>
                                <w:rFonts w:ascii="Arial Black" w:hAnsi="Arial Black"/>
                              </w:rPr>
                            </w:pPr>
                            <w:r w:rsidRPr="001F6BFA">
                              <w:rPr>
                                <w:rFonts w:ascii="Arial Black" w:hAnsi="Arial Black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138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Default="0001761B">
                            <w:pPr>
                              <w:pStyle w:val="BasicParagraph"/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plav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</w:rPr>
                              <w:t>eš</w:t>
                            </w:r>
                            <w:proofErr w:type="spellEnd"/>
                          </w:p>
                        </w:tc>
                        <w:tc>
                          <w:tcPr>
                            <w:tcW w:w="13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Default="0001761B">
                            <w:pPr>
                              <w:pStyle w:val="BasicParagraph"/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plav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</w:rPr>
                              <w:t>ete</w:t>
                            </w:r>
                            <w:proofErr w:type="spellEnd"/>
                          </w:p>
                        </w:tc>
                      </w:tr>
                      <w:tr w:rsidR="0001761B">
                        <w:trPr>
                          <w:trHeight w:val="334"/>
                        </w:trPr>
                        <w:tc>
                          <w:tcPr>
                            <w:tcW w:w="96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Pr="001F6BFA" w:rsidRDefault="0001761B">
                            <w:pPr>
                              <w:pStyle w:val="BasicParagraph"/>
                              <w:rPr>
                                <w:rFonts w:ascii="Arial Black" w:hAnsi="Arial Black"/>
                              </w:rPr>
                            </w:pPr>
                            <w:r w:rsidRPr="001F6BFA">
                              <w:rPr>
                                <w:rFonts w:ascii="Arial Black" w:hAnsi="Arial Black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138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Default="0001761B">
                            <w:pPr>
                              <w:pStyle w:val="BasicParagraph"/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plav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</w:rPr>
                              <w:t>e</w:t>
                            </w:r>
                            <w:proofErr w:type="spellEnd"/>
                          </w:p>
                        </w:tc>
                        <w:tc>
                          <w:tcPr>
                            <w:tcW w:w="138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01761B" w:rsidRDefault="0001761B">
                            <w:pPr>
                              <w:pStyle w:val="BasicParagraph"/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plav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</w:rPr>
                              <w:t>ou</w:t>
                            </w:r>
                            <w:proofErr w:type="spellEnd"/>
                          </w:p>
                        </w:tc>
                      </w:tr>
                    </w:tbl>
                    <w:p w:rsidR="0001761B" w:rsidRDefault="0001761B"/>
                  </w:txbxContent>
                </v:textbox>
              </v:shape>
            </w:pict>
          </mc:Fallback>
        </mc:AlternateContent>
      </w:r>
    </w:p>
    <w:p w:rsidR="00367D96" w:rsidRPr="00367D96" w:rsidRDefault="00EF0EA4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7466C412" wp14:editId="257CD223">
                <wp:simplePos x="0" y="0"/>
                <wp:positionH relativeFrom="column">
                  <wp:posOffset>5631815</wp:posOffset>
                </wp:positionH>
                <wp:positionV relativeFrom="paragraph">
                  <wp:posOffset>332740</wp:posOffset>
                </wp:positionV>
                <wp:extent cx="1066800" cy="476250"/>
                <wp:effectExtent l="76200" t="38100" r="76200" b="114300"/>
                <wp:wrapNone/>
                <wp:docPr id="745" name="Šipka doprava 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47625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45" o:spid="_x0000_s1026" type="#_x0000_t13" style="position:absolute;margin-left:443.45pt;margin-top:26.2pt;width:84pt;height:37.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" adj="16779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F50BD9" w:rsidRPr="00F50BD9" w:rsidRDefault="00EF0EA4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EF0EA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91440" distB="91440" distL="114300" distR="114300" simplePos="0" relativeHeight="251929600" behindDoc="0" locked="0" layoutInCell="0" allowOverlap="1" wp14:anchorId="1F763280" wp14:editId="147C0CE1">
                <wp:simplePos x="0" y="0"/>
                <wp:positionH relativeFrom="margin">
                  <wp:posOffset>4634230</wp:posOffset>
                </wp:positionH>
                <wp:positionV relativeFrom="margin">
                  <wp:posOffset>4794250</wp:posOffset>
                </wp:positionV>
                <wp:extent cx="4704715" cy="1257300"/>
                <wp:effectExtent l="0" t="0" r="19685" b="19050"/>
                <wp:wrapSquare wrapText="bothSides"/>
                <wp:docPr id="304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4715" cy="12573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CF7B79">
                            <a:alpha val="30000"/>
                          </a:srgbClr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F0EA4" w:rsidRPr="00EF0EA4" w:rsidRDefault="00EF0EA4" w:rsidP="00EF0EA4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  <w:iCs/>
                              </w:rPr>
                            </w:pPr>
                            <w:proofErr w:type="spellStart"/>
                            <w:proofErr w:type="gram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Všimněte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si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že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se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nám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sice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v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každé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osobě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mění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koncovka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, ale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stále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slyšíme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kořen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slova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-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plav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.</w:t>
                            </w:r>
                            <w:proofErr w:type="gram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iCs/>
                              </w:rPr>
                              <w:br/>
                            </w:r>
                            <w:proofErr w:type="gram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K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původnímu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infinitivu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(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neurčitku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) je to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foneticky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coby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kamenem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dohodil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.</w:t>
                            </w:r>
                            <w:proofErr w:type="gramEnd"/>
                          </w:p>
                          <w:p w:rsidR="00EF0EA4" w:rsidRPr="00EF0EA4" w:rsidRDefault="00EF0EA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30" type="#_x0000_t65" style="position:absolute;margin-left:364.9pt;margin-top:377.5pt;width:370.45pt;height:99pt;z-index:251929600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" o:allowincell="f" fillcolor="#cf7b79" strokecolor="#969696" strokeweight=".5pt">
                <v:fill opacity="19789f"/>
                <v:textbox inset="10.8pt,7.2pt,10.8pt">
                  <w:txbxContent>
                    <w:p w:rsidR="00EF0EA4" w:rsidRPr="00EF0EA4" w:rsidRDefault="00EF0EA4" w:rsidP="00EF0EA4">
                      <w:pPr>
                        <w:pStyle w:val="BasicParagraph"/>
                        <w:jc w:val="both"/>
                        <w:rPr>
                          <w:rFonts w:ascii="Arial Black" w:hAnsi="Arial Black"/>
                          <w:iCs/>
                        </w:rPr>
                      </w:pPr>
                      <w:proofErr w:type="spellStart"/>
                      <w:proofErr w:type="gramStart"/>
                      <w:r w:rsidRPr="00EF0EA4">
                        <w:rPr>
                          <w:rFonts w:ascii="Arial Black" w:hAnsi="Arial Black"/>
                          <w:iCs/>
                        </w:rPr>
                        <w:t>Všimněte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si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,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že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se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nám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sice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v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každé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osobě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mění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koncovka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, ale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stále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slyšíme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kořen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slova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-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plav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>.</w:t>
                      </w:r>
                      <w:proofErr w:type="gram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iCs/>
                        </w:rPr>
                        <w:br/>
                      </w:r>
                      <w:proofErr w:type="gramStart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K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původnímu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infinitivu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(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neurčitku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) je to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foneticky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coby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kamenem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iCs/>
                        </w:rPr>
                        <w:t>dohodil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iCs/>
                        </w:rPr>
                        <w:t>.</w:t>
                      </w:r>
                      <w:proofErr w:type="gramEnd"/>
                    </w:p>
                    <w:p w:rsidR="00EF0EA4" w:rsidRPr="00EF0EA4" w:rsidRDefault="00EF0EA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Cs/>
                          <w:color w:val="595959" w:themeColor="text1" w:themeTint="A6"/>
                          <w:sz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01761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62D2449" wp14:editId="2CD5C1BD">
                <wp:simplePos x="0" y="0"/>
                <wp:positionH relativeFrom="column">
                  <wp:posOffset>3907790</wp:posOffset>
                </wp:positionH>
                <wp:positionV relativeFrom="paragraph">
                  <wp:posOffset>361950</wp:posOffset>
                </wp:positionV>
                <wp:extent cx="2717165" cy="1403985"/>
                <wp:effectExtent l="0" t="0" r="6985" b="2540"/>
                <wp:wrapNone/>
                <wp:docPr id="7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71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61B" w:rsidRDefault="0001761B" w:rsidP="0001761B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Pokud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budeme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českém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jazyce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časovat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přítomném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čase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například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významové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sloveso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</w:rPr>
                              <w:t>plavat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jeho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následující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tvary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jsou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tyto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:rsidR="0001761B" w:rsidRDefault="0001761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07.7pt;margin-top:28.5pt;width:213.95pt;height:110.55pt;z-index:251924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" stroked="f">
                <v:textbox style="mso-fit-shape-to-text:t">
                  <w:txbxContent>
                    <w:p w:rsidR="0001761B" w:rsidRDefault="0001761B" w:rsidP="0001761B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Pokud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budeme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českém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jazyce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časovat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v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přítomném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čase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například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významové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sloveso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Black" w:hAnsi="Arial Black" w:cs="Arial Black"/>
                        </w:rPr>
                        <w:t>plavat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jeho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následující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tvary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jsou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tyto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>:</w:t>
                      </w:r>
                    </w:p>
                    <w:p w:rsidR="0001761B" w:rsidRDefault="0001761B"/>
                  </w:txbxContent>
                </v:textbox>
              </v:shape>
            </w:pict>
          </mc:Fallback>
        </mc:AlternateContent>
      </w:r>
      <w:r w:rsidR="00367D96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593342" w:rsidRDefault="00EF0EA4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C46AC0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w:lastRenderedPageBreak/>
        <mc:AlternateContent>
          <mc:Choice Requires="wps">
            <w:drawing>
              <wp:anchor distT="91440" distB="137160" distL="114300" distR="114300" simplePos="0" relativeHeight="251711488" behindDoc="0" locked="0" layoutInCell="0" allowOverlap="1" wp14:anchorId="147136E4" wp14:editId="56537A8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8525510" cy="1000125"/>
                <wp:effectExtent l="1104900" t="190500" r="27940" b="28575"/>
                <wp:wrapSquare wrapText="bothSides"/>
                <wp:docPr id="298" name="Obdélník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8525510" cy="1000125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0EA4" w:rsidRPr="00EF0EA4" w:rsidRDefault="00EF0EA4" w:rsidP="00EF0EA4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Časování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slovesa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 w:cs="Arial Black"/>
                                <w:sz w:val="32"/>
                                <w:szCs w:val="32"/>
                              </w:rPr>
                              <w:t>být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je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trochu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těžší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proto,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že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každá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osoba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má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svůj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vlastní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tvar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kde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původní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kořen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z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infinitivu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neuslyšíme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Posuďte</w:t>
                            </w:r>
                            <w:proofErr w:type="spell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sami</w:t>
                            </w:r>
                            <w:proofErr w:type="spellEnd"/>
                            <w:proofErr w:type="gramEnd"/>
                            <w:r w:rsidRPr="00EF0EA4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2811BC" w:rsidRPr="002811BC" w:rsidRDefault="002811BC" w:rsidP="00EF0EA4">
                            <w:pPr>
                              <w:jc w:val="both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3" o:spid="_x0000_s1032" style="position:absolute;left:0;text-align:left;margin-left:0;margin-top:0;width:671.3pt;height:78.75pt;flip:x;z-index:251711488;visibility:visible;mso-wrap-style:square;mso-width-percent: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inset="36pt,7.2pt,10.8pt,0">
                  <w:txbxContent>
                    <w:p w:rsidR="00EF0EA4" w:rsidRPr="00EF0EA4" w:rsidRDefault="00EF0EA4" w:rsidP="00EF0EA4">
                      <w:pPr>
                        <w:pStyle w:val="BasicParagraph"/>
                        <w:jc w:val="both"/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Časování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slovesa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 w:cs="Arial Black"/>
                          <w:sz w:val="32"/>
                          <w:szCs w:val="32"/>
                        </w:rPr>
                        <w:t>být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je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trochu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těžší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proto,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že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každá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osoba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má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svů</w:t>
                      </w:r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j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vlastní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tvar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kde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původ</w:t>
                      </w:r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ní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kořen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z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infinitivu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neuslyšíme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Posuďte</w:t>
                      </w:r>
                      <w:proofErr w:type="spell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sami</w:t>
                      </w:r>
                      <w:proofErr w:type="spellEnd"/>
                      <w:proofErr w:type="gramEnd"/>
                      <w:r w:rsidRPr="00EF0EA4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:</w:t>
                      </w:r>
                    </w:p>
                    <w:p w:rsidR="002811BC" w:rsidRPr="002811BC" w:rsidRDefault="002811BC" w:rsidP="00EF0EA4">
                      <w:pPr>
                        <w:jc w:val="both"/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:rsidR="00593342" w:rsidRDefault="00593342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</w:p>
    <w:p w:rsidR="00367D96" w:rsidRPr="00C46AC0" w:rsidRDefault="00EF0EA4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EF0EA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CC26599" wp14:editId="68C06C35">
                <wp:simplePos x="0" y="0"/>
                <wp:positionH relativeFrom="column">
                  <wp:posOffset>4822189</wp:posOffset>
                </wp:positionH>
                <wp:positionV relativeFrom="paragraph">
                  <wp:posOffset>130810</wp:posOffset>
                </wp:positionV>
                <wp:extent cx="4267835" cy="1403985"/>
                <wp:effectExtent l="0" t="0" r="0" b="3175"/>
                <wp:wrapNone/>
                <wp:docPr id="7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8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EA4" w:rsidRPr="00EF0EA4" w:rsidRDefault="00EF0EA4" w:rsidP="00EF0EA4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  <w:b/>
                                <w:iCs/>
                              </w:rPr>
                            </w:pPr>
                            <w:proofErr w:type="spellStart"/>
                            <w:proofErr w:type="gram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Troufám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si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tvrdit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že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opravdu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v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žádné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z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osob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neuslyšíte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ani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náznak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slovesa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BÝT.</w:t>
                            </w:r>
                            <w:proofErr w:type="gram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 </w:t>
                            </w:r>
                            <w:proofErr w:type="gram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A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přesto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je to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opravdu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stále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a to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samé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sloveso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b/>
                                <w:iCs/>
                              </w:rPr>
                              <w:t>.</w:t>
                            </w:r>
                            <w:proofErr w:type="gramEnd"/>
                          </w:p>
                          <w:p w:rsidR="00EF0EA4" w:rsidRDefault="00EF0EA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9.7pt;margin-top:10.3pt;width:336.05pt;height:110.55pt;z-index:251933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" stroked="f">
                <v:textbox style="mso-fit-shape-to-text:t">
                  <w:txbxContent>
                    <w:p w:rsidR="00EF0EA4" w:rsidRPr="00EF0EA4" w:rsidRDefault="00EF0EA4" w:rsidP="00EF0EA4">
                      <w:pPr>
                        <w:pStyle w:val="BasicParagraph"/>
                        <w:jc w:val="both"/>
                        <w:rPr>
                          <w:rFonts w:ascii="Arial Black" w:hAnsi="Arial Black"/>
                          <w:b/>
                          <w:iCs/>
                        </w:rPr>
                      </w:pPr>
                      <w:proofErr w:type="spellStart"/>
                      <w:proofErr w:type="gram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Troufám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si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tvrdit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,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že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opravdu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v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žádné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z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osob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neuslyšíte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ani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náznak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slovesa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BÝT.</w:t>
                      </w:r>
                      <w:proofErr w:type="gram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 </w:t>
                      </w:r>
                      <w:proofErr w:type="gram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A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přesto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je to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opravdu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stále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a to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samé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slov</w:t>
                      </w:r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e</w:t>
                      </w:r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so</w:t>
                      </w:r>
                      <w:proofErr w:type="spellEnd"/>
                      <w:r w:rsidRPr="00EF0EA4">
                        <w:rPr>
                          <w:rFonts w:ascii="Arial Black" w:hAnsi="Arial Black"/>
                          <w:b/>
                          <w:iCs/>
                        </w:rPr>
                        <w:t>.</w:t>
                      </w:r>
                      <w:proofErr w:type="gramEnd"/>
                    </w:p>
                    <w:p w:rsidR="00EF0EA4" w:rsidRDefault="00EF0EA4"/>
                  </w:txbxContent>
                </v:textbox>
              </v:shape>
            </w:pict>
          </mc:Fallback>
        </mc:AlternateContent>
      </w:r>
    </w:p>
    <w:p w:rsidR="00F50BD9" w:rsidRDefault="00EF0EA4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EF0EA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20D0435" wp14:editId="68671A3A">
                <wp:simplePos x="0" y="0"/>
                <wp:positionH relativeFrom="column">
                  <wp:posOffset>930910</wp:posOffset>
                </wp:positionH>
                <wp:positionV relativeFrom="paragraph">
                  <wp:posOffset>275590</wp:posOffset>
                </wp:positionV>
                <wp:extent cx="2374265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EA4" w:rsidRDefault="00EF0EA4"/>
                          <w:tbl>
                            <w:tblPr>
                              <w:tblW w:w="0" w:type="auto"/>
                              <w:tblInd w:w="8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76"/>
                              <w:gridCol w:w="2126"/>
                              <w:gridCol w:w="2268"/>
                            </w:tblGrid>
                            <w:tr w:rsidR="00EF0EA4" w:rsidTr="00EF0EA4">
                              <w:trPr>
                                <w:trHeight w:val="60"/>
                              </w:trPr>
                              <w:tc>
                                <w:tcPr>
                                  <w:tcW w:w="5670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Default="00EF0EA4">
                                  <w:pPr>
                                    <w:pStyle w:val="BasicParagraph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 w:cs="Arial Black"/>
                                    </w:rPr>
                                    <w:t>BÝT</w:t>
                                  </w:r>
                                </w:p>
                              </w:tc>
                            </w:tr>
                            <w:tr w:rsidR="00EF0EA4" w:rsidTr="00EF0EA4">
                              <w:trPr>
                                <w:trHeight w:val="60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>
                                  <w:pPr>
                                    <w:pStyle w:val="BasicParagraph"/>
                                    <w:rPr>
                                      <w:rFonts w:ascii="Arial Black" w:hAnsi="Arial Black"/>
                                    </w:rPr>
                                  </w:pPr>
                                  <w:proofErr w:type="spellStart"/>
                                  <w:r w:rsidRPr="00EF0EA4">
                                    <w:rPr>
                                      <w:rFonts w:ascii="Arial Black" w:hAnsi="Arial Black"/>
                                      <w:iCs/>
                                    </w:rPr>
                                    <w:t>osoba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>
                                  <w:pPr>
                                    <w:pStyle w:val="BasicParagraph"/>
                                    <w:rPr>
                                      <w:rFonts w:ascii="Arial Black" w:hAnsi="Arial Black"/>
                                    </w:rPr>
                                  </w:pPr>
                                  <w:proofErr w:type="spellStart"/>
                                  <w:r w:rsidRPr="00EF0EA4">
                                    <w:rPr>
                                      <w:rFonts w:ascii="Arial Black" w:hAnsi="Arial Black"/>
                                      <w:iCs/>
                                    </w:rPr>
                                    <w:t>jednotné</w:t>
                                  </w:r>
                                  <w:proofErr w:type="spellEnd"/>
                                  <w:r w:rsidRPr="00EF0EA4">
                                    <w:rPr>
                                      <w:rFonts w:ascii="Arial Black" w:hAnsi="Arial Black"/>
                                      <w:iCs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F0EA4">
                                    <w:rPr>
                                      <w:rFonts w:ascii="Arial Black" w:hAnsi="Arial Black"/>
                                      <w:iCs/>
                                    </w:rPr>
                                    <w:t>číslo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>
                                  <w:pPr>
                                    <w:pStyle w:val="BasicParagraph"/>
                                    <w:rPr>
                                      <w:rFonts w:ascii="Arial Black" w:hAnsi="Arial Black"/>
                                      <w:color w:val="C00000"/>
                                    </w:rPr>
                                  </w:pPr>
                                  <w:proofErr w:type="spellStart"/>
                                  <w:r w:rsidRPr="00EF0EA4">
                                    <w:rPr>
                                      <w:rFonts w:ascii="Arial Black" w:hAnsi="Arial Black"/>
                                      <w:iCs/>
                                      <w:color w:val="C00000"/>
                                    </w:rPr>
                                    <w:t>množné</w:t>
                                  </w:r>
                                  <w:proofErr w:type="spellEnd"/>
                                  <w:r w:rsidRPr="00EF0EA4">
                                    <w:rPr>
                                      <w:rFonts w:ascii="Arial Black" w:hAnsi="Arial Black"/>
                                      <w:iCs/>
                                      <w:color w:val="C0000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EF0EA4">
                                    <w:rPr>
                                      <w:rFonts w:ascii="Arial Black" w:hAnsi="Arial Black"/>
                                      <w:iCs/>
                                      <w:color w:val="C00000"/>
                                    </w:rPr>
                                    <w:t>číslo</w:t>
                                  </w:r>
                                  <w:proofErr w:type="spellEnd"/>
                                </w:p>
                              </w:tc>
                            </w:tr>
                            <w:tr w:rsidR="00EF0EA4" w:rsidTr="00EF0EA4">
                              <w:trPr>
                                <w:trHeight w:val="374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 w:rsidP="00EF0EA4">
                                  <w:pPr>
                                    <w:pStyle w:val="BasicParagraph"/>
                                    <w:jc w:val="center"/>
                                    <w:rPr>
                                      <w:rFonts w:ascii="BadaBoom CE" w:hAnsi="BadaBoom CE"/>
                                      <w:b/>
                                    </w:rPr>
                                  </w:pPr>
                                  <w:r w:rsidRPr="00EF0EA4">
                                    <w:rPr>
                                      <w:rFonts w:ascii="BadaBoom CE" w:hAnsi="BadaBoom CE"/>
                                      <w:b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>
                                  <w:pPr>
                                    <w:pStyle w:val="BasicParagraph"/>
                                    <w:rPr>
                                      <w:rFonts w:ascii="Bohemian typewriter" w:hAnsi="Bohemian typewriter"/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EF0EA4">
                                    <w:rPr>
                                      <w:rFonts w:ascii="Bohemian typewriter" w:hAnsi="Bohemian typewriter" w:cs="Arial"/>
                                      <w:sz w:val="36"/>
                                      <w:szCs w:val="36"/>
                                    </w:rPr>
                                    <w:t>jsem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>
                                  <w:pPr>
                                    <w:pStyle w:val="BasicParagraph"/>
                                    <w:rPr>
                                      <w:rFonts w:ascii="Bohemian typewriter" w:hAnsi="Bohemian typewriter"/>
                                      <w:color w:val="C00000"/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EF0EA4">
                                    <w:rPr>
                                      <w:rFonts w:ascii="Bohemian typewriter" w:hAnsi="Bohemian typewriter" w:cs="Arial"/>
                                      <w:color w:val="C00000"/>
                                      <w:sz w:val="36"/>
                                      <w:szCs w:val="36"/>
                                    </w:rPr>
                                    <w:t>jsme</w:t>
                                  </w:r>
                                  <w:proofErr w:type="spellEnd"/>
                                </w:p>
                              </w:tc>
                            </w:tr>
                            <w:tr w:rsidR="00EF0EA4" w:rsidTr="00EF0EA4">
                              <w:trPr>
                                <w:trHeight w:val="60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 w:rsidP="00EF0EA4">
                                  <w:pPr>
                                    <w:pStyle w:val="BasicParagraph"/>
                                    <w:jc w:val="center"/>
                                    <w:rPr>
                                      <w:rFonts w:ascii="BadaBoom CE" w:hAnsi="BadaBoom CE"/>
                                      <w:b/>
                                    </w:rPr>
                                  </w:pPr>
                                  <w:r w:rsidRPr="00EF0EA4">
                                    <w:rPr>
                                      <w:rFonts w:ascii="BadaBoom CE" w:hAnsi="BadaBoom CE"/>
                                      <w:b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>
                                  <w:pPr>
                                    <w:pStyle w:val="BasicParagraph"/>
                                    <w:rPr>
                                      <w:rFonts w:ascii="Bohemian typewriter" w:hAnsi="Bohemian typewriter"/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EF0EA4">
                                    <w:rPr>
                                      <w:rFonts w:ascii="Bohemian typewriter" w:hAnsi="Bohemian typewriter" w:cs="Arial"/>
                                      <w:sz w:val="36"/>
                                      <w:szCs w:val="36"/>
                                    </w:rPr>
                                    <w:t>jsi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>
                                  <w:pPr>
                                    <w:pStyle w:val="BasicParagraph"/>
                                    <w:rPr>
                                      <w:rFonts w:ascii="Bohemian typewriter" w:hAnsi="Bohemian typewriter"/>
                                      <w:color w:val="C00000"/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EF0EA4">
                                    <w:rPr>
                                      <w:rFonts w:ascii="Bohemian typewriter" w:hAnsi="Bohemian typewriter" w:cs="Arial"/>
                                      <w:color w:val="C00000"/>
                                      <w:sz w:val="36"/>
                                      <w:szCs w:val="36"/>
                                    </w:rPr>
                                    <w:t>jste</w:t>
                                  </w:r>
                                  <w:proofErr w:type="spellEnd"/>
                                </w:p>
                              </w:tc>
                            </w:tr>
                            <w:tr w:rsidR="00EF0EA4" w:rsidTr="00EF0EA4">
                              <w:trPr>
                                <w:trHeight w:val="334"/>
                              </w:trPr>
                              <w:tc>
                                <w:tcPr>
                                  <w:tcW w:w="127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 w:rsidP="00EF0EA4">
                                  <w:pPr>
                                    <w:pStyle w:val="BasicParagraph"/>
                                    <w:jc w:val="center"/>
                                    <w:rPr>
                                      <w:rFonts w:ascii="BadaBoom CE" w:hAnsi="BadaBoom CE"/>
                                      <w:b/>
                                    </w:rPr>
                                  </w:pPr>
                                  <w:r w:rsidRPr="00EF0EA4">
                                    <w:rPr>
                                      <w:rFonts w:ascii="BadaBoom CE" w:hAnsi="BadaBoom CE"/>
                                      <w:b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>
                                  <w:pPr>
                                    <w:pStyle w:val="BasicParagraph"/>
                                    <w:rPr>
                                      <w:rFonts w:ascii="Bohemian typewriter" w:hAnsi="Bohemian typewriter"/>
                                      <w:sz w:val="36"/>
                                      <w:szCs w:val="36"/>
                                    </w:rPr>
                                  </w:pPr>
                                  <w:r w:rsidRPr="00EF0EA4">
                                    <w:rPr>
                                      <w:rFonts w:ascii="Bohemian typewriter" w:hAnsi="Bohemian typewriter" w:cs="Arial"/>
                                      <w:sz w:val="36"/>
                                      <w:szCs w:val="36"/>
                                    </w:rPr>
                                    <w:t>je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EF0EA4" w:rsidRPr="00EF0EA4" w:rsidRDefault="00EF0EA4">
                                  <w:pPr>
                                    <w:pStyle w:val="BasicParagraph"/>
                                    <w:rPr>
                                      <w:rFonts w:ascii="Bohemian typewriter" w:hAnsi="Bohemian typewriter"/>
                                      <w:color w:val="C00000"/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EF0EA4">
                                    <w:rPr>
                                      <w:rFonts w:ascii="Bohemian typewriter" w:hAnsi="Bohemian typewriter" w:cs="Arial"/>
                                      <w:color w:val="C00000"/>
                                      <w:sz w:val="36"/>
                                      <w:szCs w:val="36"/>
                                    </w:rPr>
                                    <w:t>jsou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:rsidR="00EF0EA4" w:rsidRDefault="00EF0EA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73.3pt;margin-top:21.7pt;width:186.95pt;height:110.55pt;z-index:251931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" filled="f" stroked="f">
                <v:textbox style="mso-fit-shape-to-text:t">
                  <w:txbxContent>
                    <w:p w:rsidR="00EF0EA4" w:rsidRDefault="00EF0EA4"/>
                    <w:tbl>
                      <w:tblPr>
                        <w:tblW w:w="0" w:type="auto"/>
                        <w:tblInd w:w="8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76"/>
                        <w:gridCol w:w="2126"/>
                        <w:gridCol w:w="2268"/>
                      </w:tblGrid>
                      <w:tr w:rsidR="00EF0EA4" w:rsidTr="00EF0EA4">
                        <w:trPr>
                          <w:trHeight w:val="60"/>
                        </w:trPr>
                        <w:tc>
                          <w:tcPr>
                            <w:tcW w:w="5670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Default="00EF0EA4">
                            <w:pPr>
                              <w:pStyle w:val="BasicParagraph"/>
                              <w:jc w:val="center"/>
                            </w:pPr>
                            <w:r>
                              <w:rPr>
                                <w:rFonts w:ascii="Arial Black" w:hAnsi="Arial Black" w:cs="Arial Black"/>
                              </w:rPr>
                              <w:t>BÝT</w:t>
                            </w:r>
                          </w:p>
                        </w:tc>
                      </w:tr>
                      <w:tr w:rsidR="00EF0EA4" w:rsidTr="00EF0EA4">
                        <w:trPr>
                          <w:trHeight w:val="60"/>
                        </w:trPr>
                        <w:tc>
                          <w:tcPr>
                            <w:tcW w:w="127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>
                            <w:pPr>
                              <w:pStyle w:val="BasicParagrap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osoba</w:t>
                            </w:r>
                            <w:proofErr w:type="spellEnd"/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>
                            <w:pPr>
                              <w:pStyle w:val="BasicParagrap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jednotné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</w:rPr>
                              <w:t>číslo</w:t>
                            </w:r>
                            <w:proofErr w:type="spellEnd"/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>
                            <w:pPr>
                              <w:pStyle w:val="BasicParagraph"/>
                              <w:rPr>
                                <w:rFonts w:ascii="Arial Black" w:hAnsi="Arial Black"/>
                                <w:color w:val="C00000"/>
                              </w:rPr>
                            </w:pP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  <w:color w:val="C00000"/>
                              </w:rPr>
                              <w:t>množné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  <w:iCs/>
                                <w:color w:val="C00000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  <w:iCs/>
                                <w:color w:val="C00000"/>
                              </w:rPr>
                              <w:t>číslo</w:t>
                            </w:r>
                            <w:proofErr w:type="spellEnd"/>
                          </w:p>
                        </w:tc>
                      </w:tr>
                      <w:tr w:rsidR="00EF0EA4" w:rsidTr="00EF0EA4">
                        <w:trPr>
                          <w:trHeight w:val="374"/>
                        </w:trPr>
                        <w:tc>
                          <w:tcPr>
                            <w:tcW w:w="127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 w:rsidP="00EF0EA4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/>
                                <w:b/>
                              </w:rPr>
                            </w:pPr>
                            <w:r w:rsidRPr="00EF0EA4">
                              <w:rPr>
                                <w:rFonts w:ascii="BadaBoom CE" w:hAnsi="BadaBoom CE"/>
                                <w:b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>
                            <w:pPr>
                              <w:pStyle w:val="BasicParagraph"/>
                              <w:rPr>
                                <w:rFonts w:ascii="Bohemian typewriter" w:hAnsi="Bohemian typewriter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6"/>
                                <w:szCs w:val="36"/>
                              </w:rPr>
                              <w:t>jsem</w:t>
                            </w:r>
                            <w:proofErr w:type="spellEnd"/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>
                            <w:pPr>
                              <w:pStyle w:val="BasicParagraph"/>
                              <w:rPr>
                                <w:rFonts w:ascii="Bohemian typewriter" w:hAnsi="Bohemian typewriter"/>
                                <w:color w:val="C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color w:val="C00000"/>
                                <w:sz w:val="36"/>
                                <w:szCs w:val="36"/>
                              </w:rPr>
                              <w:t>jsme</w:t>
                            </w:r>
                            <w:proofErr w:type="spellEnd"/>
                          </w:p>
                        </w:tc>
                      </w:tr>
                      <w:tr w:rsidR="00EF0EA4" w:rsidTr="00EF0EA4">
                        <w:trPr>
                          <w:trHeight w:val="60"/>
                        </w:trPr>
                        <w:tc>
                          <w:tcPr>
                            <w:tcW w:w="127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 w:rsidP="00EF0EA4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/>
                                <w:b/>
                              </w:rPr>
                            </w:pPr>
                            <w:r w:rsidRPr="00EF0EA4">
                              <w:rPr>
                                <w:rFonts w:ascii="BadaBoom CE" w:hAnsi="BadaBoom CE"/>
                                <w:b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>
                            <w:pPr>
                              <w:pStyle w:val="BasicParagraph"/>
                              <w:rPr>
                                <w:rFonts w:ascii="Bohemian typewriter" w:hAnsi="Bohemian typewriter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sz w:val="36"/>
                                <w:szCs w:val="36"/>
                              </w:rPr>
                              <w:t>jsi</w:t>
                            </w:r>
                            <w:proofErr w:type="spellEnd"/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>
                            <w:pPr>
                              <w:pStyle w:val="BasicParagraph"/>
                              <w:rPr>
                                <w:rFonts w:ascii="Bohemian typewriter" w:hAnsi="Bohemian typewriter"/>
                                <w:color w:val="C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color w:val="C00000"/>
                                <w:sz w:val="36"/>
                                <w:szCs w:val="36"/>
                              </w:rPr>
                              <w:t>jste</w:t>
                            </w:r>
                            <w:proofErr w:type="spellEnd"/>
                          </w:p>
                        </w:tc>
                      </w:tr>
                      <w:tr w:rsidR="00EF0EA4" w:rsidTr="00EF0EA4">
                        <w:trPr>
                          <w:trHeight w:val="334"/>
                        </w:trPr>
                        <w:tc>
                          <w:tcPr>
                            <w:tcW w:w="127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 w:rsidP="00EF0EA4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/>
                                <w:b/>
                              </w:rPr>
                            </w:pPr>
                            <w:r w:rsidRPr="00EF0EA4">
                              <w:rPr>
                                <w:rFonts w:ascii="BadaBoom CE" w:hAnsi="BadaBoom CE"/>
                                <w:b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>
                            <w:pPr>
                              <w:pStyle w:val="BasicParagraph"/>
                              <w:rPr>
                                <w:rFonts w:ascii="Bohemian typewriter" w:hAnsi="Bohemian typewriter"/>
                                <w:sz w:val="36"/>
                                <w:szCs w:val="36"/>
                              </w:rPr>
                            </w:pPr>
                            <w:r w:rsidRPr="00EF0EA4">
                              <w:rPr>
                                <w:rFonts w:ascii="Bohemian typewriter" w:hAnsi="Bohemian typewriter" w:cs="Arial"/>
                                <w:sz w:val="36"/>
                                <w:szCs w:val="36"/>
                              </w:rPr>
                              <w:t>je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EF0EA4" w:rsidRPr="00EF0EA4" w:rsidRDefault="00EF0EA4">
                            <w:pPr>
                              <w:pStyle w:val="BasicParagraph"/>
                              <w:rPr>
                                <w:rFonts w:ascii="Bohemian typewriter" w:hAnsi="Bohemian typewriter"/>
                                <w:color w:val="C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F0EA4">
                              <w:rPr>
                                <w:rFonts w:ascii="Bohemian typewriter" w:hAnsi="Bohemian typewriter" w:cs="Arial"/>
                                <w:color w:val="C00000"/>
                                <w:sz w:val="36"/>
                                <w:szCs w:val="36"/>
                              </w:rPr>
                              <w:t>jsou</w:t>
                            </w:r>
                            <w:proofErr w:type="spellEnd"/>
                          </w:p>
                        </w:tc>
                      </w:tr>
                    </w:tbl>
                    <w:p w:rsidR="00EF0EA4" w:rsidRDefault="00EF0EA4"/>
                  </w:txbxContent>
                </v:textbox>
              </v:shape>
            </w:pict>
          </mc:Fallback>
        </mc:AlternateContent>
      </w:r>
    </w:p>
    <w:p w:rsidR="002811BC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EF0EA4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057037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34C8426" wp14:editId="497668A4">
                <wp:simplePos x="0" y="0"/>
                <wp:positionH relativeFrom="column">
                  <wp:posOffset>78740</wp:posOffset>
                </wp:positionH>
                <wp:positionV relativeFrom="paragraph">
                  <wp:posOffset>264795</wp:posOffset>
                </wp:positionV>
                <wp:extent cx="9715500" cy="1417320"/>
                <wp:effectExtent l="57150" t="19050" r="76200" b="8763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0" cy="14173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0EA4" w:rsidRPr="00EF0EA4" w:rsidRDefault="00EF0EA4" w:rsidP="00EF0EA4">
                            <w:pPr>
                              <w:pStyle w:val="BasicParagraph"/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</w:pPr>
                            <w:proofErr w:type="spellStart"/>
                            <w:proofErr w:type="gram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Pokud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je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nám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ale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tohle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všechno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jasné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,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nic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nám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nemůže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překazit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radost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z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časování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a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tím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první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samostatné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tvorby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anglické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věty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.</w:t>
                            </w:r>
                            <w:proofErr w:type="gram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A o to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nám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přeci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jde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,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takže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jdeme</w:t>
                            </w:r>
                            <w:proofErr w:type="spell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EF0EA4">
                              <w:rPr>
                                <w:rFonts w:ascii="BadaBoom CE" w:hAnsi="BadaBoom CE"/>
                                <w:sz w:val="56"/>
                                <w:szCs w:val="56"/>
                              </w:rPr>
                              <w:t xml:space="preserve"> to.</w:t>
                            </w:r>
                          </w:p>
                          <w:p w:rsidR="00057037" w:rsidRPr="00BA6917" w:rsidRDefault="00057037" w:rsidP="0005703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.2pt;margin-top:20.85pt;width:765pt;height:111.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F0EA4" w:rsidRPr="00EF0EA4" w:rsidRDefault="00EF0EA4" w:rsidP="00EF0EA4">
                      <w:pPr>
                        <w:pStyle w:val="BasicParagraph"/>
                        <w:rPr>
                          <w:rFonts w:ascii="BadaBoom CE" w:hAnsi="BadaBoom CE"/>
                          <w:sz w:val="56"/>
                          <w:szCs w:val="56"/>
                        </w:rPr>
                      </w:pPr>
                      <w:proofErr w:type="spellStart"/>
                      <w:proofErr w:type="gram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Pokud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je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nám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ale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tohle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všechno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jasné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,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nic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nám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nemůže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překazit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radost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z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časování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a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tím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i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první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samostatné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tvorby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anglické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věty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.</w:t>
                      </w:r>
                      <w:proofErr w:type="gram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A o to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nám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přeci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jde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,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takže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jdeme</w:t>
                      </w:r>
                      <w:proofErr w:type="spell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proofErr w:type="gramStart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>na</w:t>
                      </w:r>
                      <w:proofErr w:type="spellEnd"/>
                      <w:proofErr w:type="gramEnd"/>
                      <w:r w:rsidRPr="00EF0EA4">
                        <w:rPr>
                          <w:rFonts w:ascii="BadaBoom CE" w:hAnsi="BadaBoom CE"/>
                          <w:sz w:val="56"/>
                          <w:szCs w:val="56"/>
                        </w:rPr>
                        <w:t xml:space="preserve"> to.</w:t>
                      </w:r>
                    </w:p>
                    <w:p w:rsidR="00057037" w:rsidRPr="00BA6917" w:rsidRDefault="00057037" w:rsidP="0005703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45920" w:rsidRPr="00145920" w:rsidRDefault="00145920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50BD9" w:rsidRDefault="00F50BD9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921A1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378ADEC8" wp14:editId="659181A2">
                <wp:simplePos x="0" y="0"/>
                <wp:positionH relativeFrom="column">
                  <wp:posOffset>7555864</wp:posOffset>
                </wp:positionH>
                <wp:positionV relativeFrom="paragraph">
                  <wp:posOffset>-149225</wp:posOffset>
                </wp:positionV>
                <wp:extent cx="564515" cy="381000"/>
                <wp:effectExtent l="76200" t="38100" r="102235" b="114300"/>
                <wp:wrapNone/>
                <wp:docPr id="7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být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594.95pt;margin-top:-11.75pt;width:44.45pt;height:30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být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BadaBoom CE" w:hAnsi="BadaBoom CE"/>
          <w:b/>
          <w:bCs/>
          <w:noProof/>
          <w:position w:val="-1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862B634" wp14:editId="1DF4B5FF">
                <wp:simplePos x="0" y="0"/>
                <wp:positionH relativeFrom="column">
                  <wp:posOffset>5560060</wp:posOffset>
                </wp:positionH>
                <wp:positionV relativeFrom="paragraph">
                  <wp:posOffset>-413385</wp:posOffset>
                </wp:positionV>
                <wp:extent cx="2374265" cy="1403985"/>
                <wp:effectExtent l="57150" t="38100" r="80010" b="119380"/>
                <wp:wrapNone/>
                <wp:docPr id="7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Default="00921A1A" w:rsidP="00921A1A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921A1A" w:rsidRPr="00921A1A" w:rsidRDefault="00921A1A" w:rsidP="00921A1A">
                            <w:pPr>
                              <w:pStyle w:val="BasicParagraph"/>
                              <w:jc w:val="both"/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Časovat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sloveso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Arial Black" w:hAnsi="Arial Black" w:cs="Arial Black"/>
                                <w:sz w:val="32"/>
                                <w:szCs w:val="32"/>
                              </w:rPr>
                              <w:t>být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 Blac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v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českém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jazyce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umíme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určitě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všichni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Je to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snadné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Ke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každému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osobnímu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zájmenu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přiřadíme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správný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tvar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slovesa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 xml:space="preserve"> a je </w:t>
                            </w:r>
                            <w:proofErr w:type="spellStart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hotovo</w:t>
                            </w:r>
                            <w:proofErr w:type="spellEnd"/>
                            <w:r w:rsidRPr="00921A1A">
                              <w:rPr>
                                <w:rFonts w:ascii="Bohemian typewriter" w:hAnsi="Bohemian typewriter" w:cs="Arial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921A1A" w:rsidRDefault="00921A1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437.8pt;margin-top:-32.55pt;width:186.95pt;height:110.55pt;z-index:251937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921A1A" w:rsidRDefault="00921A1A" w:rsidP="00921A1A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921A1A" w:rsidRPr="00921A1A" w:rsidRDefault="00921A1A" w:rsidP="00921A1A">
                      <w:pPr>
                        <w:pStyle w:val="BasicParagraph"/>
                        <w:jc w:val="both"/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Časovat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sloveso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Arial Black" w:hAnsi="Arial Black" w:cs="Arial Black"/>
                          <w:sz w:val="32"/>
                          <w:szCs w:val="32"/>
                        </w:rPr>
                        <w:t>být</w:t>
                      </w:r>
                      <w:proofErr w:type="spellEnd"/>
                      <w:r w:rsidRPr="00921A1A">
                        <w:rPr>
                          <w:rFonts w:ascii="Bohemian typewriter" w:hAnsi="Bohemian typewriter" w:cs="Arial Black"/>
                          <w:sz w:val="32"/>
                          <w:szCs w:val="32"/>
                        </w:rPr>
                        <w:t xml:space="preserve"> </w:t>
                      </w:r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v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č</w:t>
                      </w:r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eském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jazyce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umíme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určitě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všichni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Je </w:t>
                      </w:r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to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snadné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proofErr w:type="gram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Ke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každému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oso</w:t>
                      </w:r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b</w:t>
                      </w:r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nímu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zájmenu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přiřadíme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správný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tvar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slovesa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 xml:space="preserve"> a je </w:t>
                      </w:r>
                      <w:proofErr w:type="spellStart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hotovo</w:t>
                      </w:r>
                      <w:proofErr w:type="spellEnd"/>
                      <w:r w:rsidRPr="00921A1A">
                        <w:rPr>
                          <w:rFonts w:ascii="Bohemian typewriter" w:hAnsi="Bohemian typewriter" w:cs="Arial"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  <w:p w:rsidR="00921A1A" w:rsidRDefault="00921A1A"/>
                  </w:txbxContent>
                </v:textbox>
              </v:shape>
            </w:pict>
          </mc:Fallback>
        </mc:AlternateContent>
      </w:r>
      <w:r w:rsidR="00EF0EA4" w:rsidRPr="00EF0EA4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4FF6A797" wp14:editId="44882F49">
                <wp:simplePos x="0" y="0"/>
                <wp:positionH relativeFrom="column">
                  <wp:posOffset>12065</wp:posOffset>
                </wp:positionH>
                <wp:positionV relativeFrom="paragraph">
                  <wp:posOffset>-444500</wp:posOffset>
                </wp:positionV>
                <wp:extent cx="2374265" cy="1266825"/>
                <wp:effectExtent l="0" t="0" r="3810" b="9525"/>
                <wp:wrapNone/>
                <wp:docPr id="7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0EA4" w:rsidRPr="00EF0EA4" w:rsidRDefault="00EF0EA4" w:rsidP="00EF0EA4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Nesmíme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také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zapomenout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F0EA4">
                              <w:rPr>
                                <w:rFonts w:ascii="Arial Black" w:hAnsi="Arial Black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náš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souboj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r w:rsidR="00921A1A">
                              <w:rPr>
                                <w:rFonts w:ascii="Arial Black" w:hAnsi="Arial Black"/>
                              </w:rPr>
                              <w:br/>
                            </w:r>
                            <w:r w:rsidRPr="00EF0EA4">
                              <w:rPr>
                                <w:rFonts w:ascii="Arial Black" w:hAnsi="Arial Black"/>
                              </w:rPr>
                              <w:t xml:space="preserve">o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složitosti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mezi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češtinou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a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angličtinou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EF0EA4">
                              <w:rPr>
                                <w:rFonts w:ascii="Arial Black" w:hAnsi="Arial Black"/>
                              </w:rPr>
                              <w:t>Následující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příklad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je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tedy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vlastně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další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sportovní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utkání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Jak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to </w:t>
                            </w:r>
                            <w:proofErr w:type="spellStart"/>
                            <w:r w:rsidRPr="00EF0EA4">
                              <w:rPr>
                                <w:rFonts w:ascii="Arial Black" w:hAnsi="Arial Black"/>
                              </w:rPr>
                              <w:t>asi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F0EA4">
                              <w:rPr>
                                <w:rFonts w:ascii="Arial Black" w:hAnsi="Arial Black"/>
                              </w:rPr>
                              <w:t>dopadne</w:t>
                            </w:r>
                            <w:proofErr w:type="spellEnd"/>
                            <w:r w:rsidRPr="00EF0EA4">
                              <w:rPr>
                                <w:rFonts w:ascii="Arial Black" w:hAnsi="Arial Black"/>
                              </w:rPr>
                              <w:t xml:space="preserve"> ?</w:t>
                            </w:r>
                            <w:proofErr w:type="gramEnd"/>
                          </w:p>
                          <w:p w:rsidR="00EF0EA4" w:rsidRDefault="00EF0E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.95pt;margin-top:-35pt;width:186.95pt;height:99.75pt;z-index:2519357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" stroked="f">
                <v:textbox>
                  <w:txbxContent>
                    <w:p w:rsidR="00EF0EA4" w:rsidRPr="00EF0EA4" w:rsidRDefault="00EF0EA4" w:rsidP="00EF0EA4">
                      <w:pPr>
                        <w:pStyle w:val="BasicParagraph"/>
                        <w:jc w:val="both"/>
                        <w:rPr>
                          <w:rFonts w:ascii="Arial Black" w:hAnsi="Arial Black"/>
                        </w:rPr>
                      </w:pP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Nesmíme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také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zapomenout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proofErr w:type="gramStart"/>
                      <w:r w:rsidRPr="00EF0EA4">
                        <w:rPr>
                          <w:rFonts w:ascii="Arial Black" w:hAnsi="Arial Black"/>
                        </w:rPr>
                        <w:t>na</w:t>
                      </w:r>
                      <w:proofErr w:type="spellEnd"/>
                      <w:proofErr w:type="gram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náš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souboj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r w:rsidR="00921A1A">
                        <w:rPr>
                          <w:rFonts w:ascii="Arial Black" w:hAnsi="Arial Black"/>
                        </w:rPr>
                        <w:br/>
                      </w:r>
                      <w:r w:rsidRPr="00EF0EA4">
                        <w:rPr>
                          <w:rFonts w:ascii="Arial Black" w:hAnsi="Arial Black"/>
                        </w:rPr>
                        <w:t xml:space="preserve">o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složitosti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mezi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češtinou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a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angličtinou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proofErr w:type="gramStart"/>
                      <w:r w:rsidRPr="00EF0EA4">
                        <w:rPr>
                          <w:rFonts w:ascii="Arial Black" w:hAnsi="Arial Black"/>
                        </w:rPr>
                        <w:t>Následující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příklad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je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tedy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vlastně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další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sportovní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utkání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Jak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to </w:t>
                      </w:r>
                      <w:proofErr w:type="spellStart"/>
                      <w:r w:rsidRPr="00EF0EA4">
                        <w:rPr>
                          <w:rFonts w:ascii="Arial Black" w:hAnsi="Arial Black"/>
                        </w:rPr>
                        <w:t>asi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proofErr w:type="gramStart"/>
                      <w:r w:rsidRPr="00EF0EA4">
                        <w:rPr>
                          <w:rFonts w:ascii="Arial Black" w:hAnsi="Arial Black"/>
                        </w:rPr>
                        <w:t>dopadne</w:t>
                      </w:r>
                      <w:proofErr w:type="spellEnd"/>
                      <w:r w:rsidRPr="00EF0EA4">
                        <w:rPr>
                          <w:rFonts w:ascii="Arial Black" w:hAnsi="Arial Black"/>
                        </w:rPr>
                        <w:t xml:space="preserve"> ?</w:t>
                      </w:r>
                      <w:proofErr w:type="gramEnd"/>
                    </w:p>
                    <w:p w:rsidR="00EF0EA4" w:rsidRDefault="00EF0EA4"/>
                  </w:txbxContent>
                </v:textbox>
              </v:shape>
            </w:pict>
          </mc:Fallback>
        </mc:AlternateContent>
      </w:r>
    </w:p>
    <w:p w:rsidR="00F50BD9" w:rsidRDefault="00F50BD9" w:rsidP="00F50BD9">
      <w:pPr>
        <w:pStyle w:val="BasicParagraph"/>
        <w:rPr>
          <w:rFonts w:ascii="Times New Roman" w:eastAsiaTheme="minorHAnsi" w:hAnsi="Times New Roman" w:cs="Times New Roman"/>
          <w:b/>
          <w:color w:val="00B050"/>
          <w:sz w:val="48"/>
          <w:szCs w:val="48"/>
          <w:lang w:val="cs-CZ" w:eastAsia="en-US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917418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  <w:r w:rsidRPr="00917418">
        <w:rPr>
          <w:rFonts w:ascii="BadaBoom CE" w:hAnsi="BadaBoom CE"/>
          <w:b/>
          <w:bCs/>
          <w:noProof/>
          <w:position w:val="-1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4D680AA0" wp14:editId="2B6C6B07">
                <wp:simplePos x="0" y="0"/>
                <wp:positionH relativeFrom="column">
                  <wp:posOffset>6663055</wp:posOffset>
                </wp:positionH>
                <wp:positionV relativeFrom="paragraph">
                  <wp:posOffset>166370</wp:posOffset>
                </wp:positionV>
                <wp:extent cx="2114550" cy="676275"/>
                <wp:effectExtent l="57150" t="190500" r="76200" b="200025"/>
                <wp:wrapNone/>
                <wp:docPr id="7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499539">
                          <a:off x="0" y="0"/>
                          <a:ext cx="2114550" cy="676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917418" w:rsidRPr="00917418" w:rsidRDefault="00917418" w:rsidP="00917418">
                            <w:pPr>
                              <w:pStyle w:val="BasicParagraph"/>
                              <w:jc w:val="both"/>
                              <w:rPr>
                                <w:rFonts w:ascii="Arial Black" w:hAnsi="Arial Black" w:cs="Arial"/>
                              </w:rPr>
                            </w:pPr>
                            <w:proofErr w:type="spellStart"/>
                            <w:proofErr w:type="gramStart"/>
                            <w:r w:rsidRPr="00917418">
                              <w:rPr>
                                <w:rFonts w:ascii="Arial Black" w:hAnsi="Arial Black" w:cs="Arial"/>
                              </w:rPr>
                              <w:t>Stejný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 w:cs="Arial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 w:cs="Arial"/>
                              </w:rPr>
                              <w:t>princip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 w:cs="Arial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 w:cs="Arial"/>
                              </w:rPr>
                              <w:t>funguje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 w:cs="Arial"/>
                              </w:rPr>
                              <w:br/>
                            </w:r>
                            <w:proofErr w:type="spellStart"/>
                            <w:r w:rsidRPr="00917418">
                              <w:rPr>
                                <w:rFonts w:ascii="Arial Black" w:hAnsi="Arial Black" w:cs="Arial"/>
                              </w:rPr>
                              <w:t>i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 w:cs="Arial"/>
                              </w:rPr>
                              <w:t xml:space="preserve"> v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 w:cs="Arial"/>
                              </w:rPr>
                              <w:t>angličtině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 w:cs="Arial"/>
                              </w:rPr>
                              <w:t>.</w:t>
                            </w:r>
                            <w:proofErr w:type="gramEnd"/>
                            <w:r w:rsidRPr="00917418">
                              <w:rPr>
                                <w:rFonts w:ascii="Arial Black" w:hAnsi="Arial Black" w:cs="Arial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17418">
                              <w:rPr>
                                <w:rFonts w:ascii="Arial Black" w:hAnsi="Arial Black" w:cs="Arial"/>
                              </w:rPr>
                              <w:t>Takže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 w:cs="Arial"/>
                              </w:rPr>
                              <w:t xml:space="preserve"> ...</w:t>
                            </w:r>
                            <w:proofErr w:type="gramEnd"/>
                          </w:p>
                          <w:p w:rsidR="00917418" w:rsidRDefault="009174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524.65pt;margin-top:13.1pt;width:166.5pt;height:53.25pt;rotation:545630fd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" fillcolor="yellow" stroked="f">
                <v:textbox>
                  <w:txbxContent>
                    <w:p w:rsidR="00917418" w:rsidRPr="00917418" w:rsidRDefault="00917418" w:rsidP="00917418">
                      <w:pPr>
                        <w:pStyle w:val="BasicParagraph"/>
                        <w:jc w:val="both"/>
                        <w:rPr>
                          <w:rFonts w:ascii="Arial Black" w:hAnsi="Arial Black" w:cs="Arial"/>
                        </w:rPr>
                      </w:pPr>
                      <w:proofErr w:type="spellStart"/>
                      <w:proofErr w:type="gramStart"/>
                      <w:r w:rsidRPr="00917418">
                        <w:rPr>
                          <w:rFonts w:ascii="Arial Black" w:hAnsi="Arial Black" w:cs="Arial"/>
                        </w:rPr>
                        <w:t>Stejný</w:t>
                      </w:r>
                      <w:proofErr w:type="spellEnd"/>
                      <w:r w:rsidRPr="00917418">
                        <w:rPr>
                          <w:rFonts w:ascii="Arial Black" w:hAnsi="Arial Black" w:cs="Arial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 w:cs="Arial"/>
                        </w:rPr>
                        <w:t>princip</w:t>
                      </w:r>
                      <w:proofErr w:type="spellEnd"/>
                      <w:r w:rsidRPr="00917418">
                        <w:rPr>
                          <w:rFonts w:ascii="Arial Black" w:hAnsi="Arial Black" w:cs="Arial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 w:cs="Arial"/>
                        </w:rPr>
                        <w:t>funguje</w:t>
                      </w:r>
                      <w:proofErr w:type="spellEnd"/>
                      <w:r w:rsidRPr="00917418">
                        <w:rPr>
                          <w:rFonts w:ascii="Arial Black" w:hAnsi="Arial Black" w:cs="Arial"/>
                        </w:rPr>
                        <w:t xml:space="preserve"> </w:t>
                      </w:r>
                      <w:r>
                        <w:rPr>
                          <w:rFonts w:ascii="Arial Black" w:hAnsi="Arial Black" w:cs="Arial"/>
                        </w:rPr>
                        <w:br/>
                      </w:r>
                      <w:proofErr w:type="spellStart"/>
                      <w:r w:rsidRPr="00917418">
                        <w:rPr>
                          <w:rFonts w:ascii="Arial Black" w:hAnsi="Arial Black" w:cs="Arial"/>
                        </w:rPr>
                        <w:t>i</w:t>
                      </w:r>
                      <w:proofErr w:type="spellEnd"/>
                      <w:r w:rsidRPr="00917418">
                        <w:rPr>
                          <w:rFonts w:ascii="Arial Black" w:hAnsi="Arial Black" w:cs="Arial"/>
                        </w:rPr>
                        <w:t xml:space="preserve"> v </w:t>
                      </w:r>
                      <w:proofErr w:type="spellStart"/>
                      <w:r w:rsidRPr="00917418">
                        <w:rPr>
                          <w:rFonts w:ascii="Arial Black" w:hAnsi="Arial Black" w:cs="Arial"/>
                        </w:rPr>
                        <w:t>angličtině</w:t>
                      </w:r>
                      <w:proofErr w:type="spellEnd"/>
                      <w:r w:rsidRPr="00917418">
                        <w:rPr>
                          <w:rFonts w:ascii="Arial Black" w:hAnsi="Arial Black" w:cs="Arial"/>
                        </w:rPr>
                        <w:t>.</w:t>
                      </w:r>
                      <w:proofErr w:type="gramEnd"/>
                      <w:r w:rsidRPr="00917418">
                        <w:rPr>
                          <w:rFonts w:ascii="Arial Black" w:hAnsi="Arial Black" w:cs="Arial"/>
                        </w:rPr>
                        <w:t xml:space="preserve"> </w:t>
                      </w:r>
                      <w:proofErr w:type="spellStart"/>
                      <w:proofErr w:type="gramStart"/>
                      <w:r w:rsidRPr="00917418">
                        <w:rPr>
                          <w:rFonts w:ascii="Arial Black" w:hAnsi="Arial Black" w:cs="Arial"/>
                        </w:rPr>
                        <w:t>Takže</w:t>
                      </w:r>
                      <w:proofErr w:type="spellEnd"/>
                      <w:r w:rsidRPr="00917418">
                        <w:rPr>
                          <w:rFonts w:ascii="Arial Black" w:hAnsi="Arial Black" w:cs="Arial"/>
                        </w:rPr>
                        <w:t xml:space="preserve"> ...</w:t>
                      </w:r>
                      <w:proofErr w:type="gramEnd"/>
                    </w:p>
                    <w:p w:rsidR="00917418" w:rsidRDefault="00917418"/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921A1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2E434BF1" wp14:editId="66C516EB">
                <wp:simplePos x="0" y="0"/>
                <wp:positionH relativeFrom="column">
                  <wp:posOffset>1031240</wp:posOffset>
                </wp:positionH>
                <wp:positionV relativeFrom="paragraph">
                  <wp:posOffset>238760</wp:posOffset>
                </wp:positionV>
                <wp:extent cx="838200" cy="381000"/>
                <wp:effectExtent l="76200" t="38100" r="76200" b="114300"/>
                <wp:wrapNone/>
                <wp:docPr id="7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921A1A"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JSEM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81.2pt;margin-top:18.8pt;width:66pt;height:30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 w:rsidRPr="00921A1A"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JSEM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18F4212C" wp14:editId="68A9466F">
                <wp:simplePos x="0" y="0"/>
                <wp:positionH relativeFrom="column">
                  <wp:posOffset>3018790</wp:posOffset>
                </wp:positionH>
                <wp:positionV relativeFrom="paragraph">
                  <wp:posOffset>1552575</wp:posOffset>
                </wp:positionV>
                <wp:extent cx="640715" cy="292735"/>
                <wp:effectExtent l="0" t="0" r="26035" b="12065"/>
                <wp:wrapNone/>
                <wp:docPr id="762" name="Šipka doleva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762" o:spid="_x0000_s1026" type="#_x0000_t66" style="position:absolute;margin-left:237.7pt;margin-top:122.25pt;width:50.45pt;height:23.05pt;rotation:18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" adj="4934" fillcolor="#4f81bd [3204]" strokecolor="#243f60 [1604]" strokeweight="2pt"/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41000C08" wp14:editId="39DA647A">
                <wp:simplePos x="0" y="0"/>
                <wp:positionH relativeFrom="column">
                  <wp:posOffset>2883535</wp:posOffset>
                </wp:positionH>
                <wp:positionV relativeFrom="paragraph">
                  <wp:posOffset>904875</wp:posOffset>
                </wp:positionV>
                <wp:extent cx="640715" cy="292735"/>
                <wp:effectExtent l="19050" t="95250" r="0" b="88265"/>
                <wp:wrapNone/>
                <wp:docPr id="761" name="Šipka doleva 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1" o:spid="_x0000_s1026" type="#_x0000_t66" style="position:absolute;margin-left:227.05pt;margin-top:71.25pt;width:50.45pt;height:23.05pt;rotation:9972101fd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" adj="4934" fillcolor="#4f81bd [3204]" strokecolor="#243f60 [1604]" strokeweight="2pt"/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26B5A3C6" wp14:editId="2158B79A">
                <wp:simplePos x="0" y="0"/>
                <wp:positionH relativeFrom="column">
                  <wp:posOffset>3774440</wp:posOffset>
                </wp:positionH>
                <wp:positionV relativeFrom="paragraph">
                  <wp:posOffset>1370330</wp:posOffset>
                </wp:positionV>
                <wp:extent cx="752475" cy="1403985"/>
                <wp:effectExtent l="57150" t="19050" r="85725" b="92710"/>
                <wp:wrapNone/>
                <wp:docPr id="7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297.2pt;margin-top:107.9pt;width:59.25pt;height:110.55pt;z-index:251951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921A1A" w:rsidRPr="00593342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VY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63884C29" wp14:editId="7EDEAA17">
                <wp:simplePos x="0" y="0"/>
                <wp:positionH relativeFrom="column">
                  <wp:posOffset>3279140</wp:posOffset>
                </wp:positionH>
                <wp:positionV relativeFrom="paragraph">
                  <wp:posOffset>322580</wp:posOffset>
                </wp:positionV>
                <wp:extent cx="752475" cy="1403985"/>
                <wp:effectExtent l="57150" t="19050" r="85725" b="92710"/>
                <wp:wrapNone/>
                <wp:docPr id="7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258.2pt;margin-top:25.4pt;width:59.25pt;height:110.55pt;z-index:251950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921A1A" w:rsidRPr="00593342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8E7EA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662B3DD6" wp14:editId="23F02FB5">
                <wp:simplePos x="0" y="0"/>
                <wp:positionH relativeFrom="column">
                  <wp:posOffset>1259840</wp:posOffset>
                </wp:positionH>
                <wp:positionV relativeFrom="paragraph">
                  <wp:posOffset>2555240</wp:posOffset>
                </wp:positionV>
                <wp:extent cx="838200" cy="372110"/>
                <wp:effectExtent l="76200" t="38100" r="76200" b="123190"/>
                <wp:wrapNone/>
                <wp:docPr id="7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721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99.2pt;margin-top:201.2pt;width:66pt;height:29.3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JE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05E2AB71" wp14:editId="63D7B1B7">
                <wp:simplePos x="0" y="0"/>
                <wp:positionH relativeFrom="column">
                  <wp:posOffset>3993515</wp:posOffset>
                </wp:positionH>
                <wp:positionV relativeFrom="paragraph">
                  <wp:posOffset>2755265</wp:posOffset>
                </wp:positionV>
                <wp:extent cx="838200" cy="372110"/>
                <wp:effectExtent l="76200" t="38100" r="76200" b="123190"/>
                <wp:wrapNone/>
                <wp:docPr id="76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721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JSOU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14.45pt;margin-top:216.95pt;width:66pt;height:29.3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JSOU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5AC9ADB6" wp14:editId="061A0F4A">
                <wp:simplePos x="0" y="0"/>
                <wp:positionH relativeFrom="column">
                  <wp:posOffset>-197485</wp:posOffset>
                </wp:positionH>
                <wp:positionV relativeFrom="paragraph">
                  <wp:posOffset>1431290</wp:posOffset>
                </wp:positionV>
                <wp:extent cx="838200" cy="372110"/>
                <wp:effectExtent l="76200" t="38100" r="76200" b="123190"/>
                <wp:wrapNone/>
                <wp:docPr id="7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721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jsi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-15.55pt;margin-top:112.7pt;width:66pt;height:29.3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jsi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717FADCC" wp14:editId="4A3B6099">
                <wp:simplePos x="0" y="0"/>
                <wp:positionH relativeFrom="column">
                  <wp:posOffset>367030</wp:posOffset>
                </wp:positionH>
                <wp:positionV relativeFrom="paragraph">
                  <wp:posOffset>22860</wp:posOffset>
                </wp:positionV>
                <wp:extent cx="752475" cy="1403985"/>
                <wp:effectExtent l="57150" t="19050" r="85725" b="92710"/>
                <wp:wrapNone/>
                <wp:docPr id="7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JÁ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28.9pt;margin-top:1.8pt;width:59.25pt;height:110.55pt;z-index:251942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921A1A" w:rsidRPr="00593342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JÁ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5BBBBFA4" wp14:editId="4CB3DD87">
                <wp:simplePos x="0" y="0"/>
                <wp:positionH relativeFrom="column">
                  <wp:posOffset>52705</wp:posOffset>
                </wp:positionH>
                <wp:positionV relativeFrom="paragraph">
                  <wp:posOffset>1017270</wp:posOffset>
                </wp:positionV>
                <wp:extent cx="752475" cy="1403985"/>
                <wp:effectExtent l="57150" t="19050" r="85725" b="92710"/>
                <wp:wrapNone/>
                <wp:docPr id="7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4.15pt;margin-top:80.1pt;width:59.25pt;height:110.55pt;z-index:251943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921A1A" w:rsidRPr="00593342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TY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2CDA3CC4" wp14:editId="4B59EA84">
                <wp:simplePos x="0" y="0"/>
                <wp:positionH relativeFrom="column">
                  <wp:posOffset>338455</wp:posOffset>
                </wp:positionH>
                <wp:positionV relativeFrom="paragraph">
                  <wp:posOffset>2176780</wp:posOffset>
                </wp:positionV>
                <wp:extent cx="1066800" cy="1403985"/>
                <wp:effectExtent l="57150" t="19050" r="76200" b="103505"/>
                <wp:wrapNone/>
                <wp:docPr id="7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</w:t>
                            </w:r>
                          </w:p>
                          <w:p w:rsidR="00921A1A" w:rsidRPr="00593342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  <w:p w:rsidR="00921A1A" w:rsidRPr="00593342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margin-left:26.65pt;margin-top:171.4pt;width:84pt;height:110.55pt;z-index:251944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921A1A" w:rsidRPr="00593342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</w:t>
                      </w:r>
                    </w:p>
                    <w:p w:rsidR="00921A1A" w:rsidRPr="00593342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  <w:p w:rsidR="00921A1A" w:rsidRPr="00593342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A04B20B" wp14:editId="612F1933">
                <wp:simplePos x="0" y="0"/>
                <wp:positionH relativeFrom="column">
                  <wp:posOffset>878205</wp:posOffset>
                </wp:positionH>
                <wp:positionV relativeFrom="paragraph">
                  <wp:posOffset>740410</wp:posOffset>
                </wp:positionV>
                <wp:extent cx="758190" cy="244475"/>
                <wp:effectExtent l="0" t="114300" r="22860" b="98425"/>
                <wp:wrapNone/>
                <wp:docPr id="755" name="Šipka doleva 7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55" o:spid="_x0000_s1026" type="#_x0000_t66" style="position:absolute;margin-left:69.15pt;margin-top:58.3pt;width:59.7pt;height:19.25pt;rotation:1442531fd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" adj="3482" fillcolor="#4f81bd [3204]" strokecolor="#243f60 [1604]" strokeweight="2pt"/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963CF8E" wp14:editId="551E25E5">
                <wp:simplePos x="0" y="0"/>
                <wp:positionH relativeFrom="column">
                  <wp:posOffset>784860</wp:posOffset>
                </wp:positionH>
                <wp:positionV relativeFrom="paragraph">
                  <wp:posOffset>1239520</wp:posOffset>
                </wp:positionV>
                <wp:extent cx="758190" cy="244475"/>
                <wp:effectExtent l="0" t="0" r="22860" b="22225"/>
                <wp:wrapNone/>
                <wp:docPr id="756" name="Šipka doleva 7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56" o:spid="_x0000_s1026" type="#_x0000_t66" style="position:absolute;margin-left:61.8pt;margin-top:97.6pt;width:59.7pt;height:19.2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" adj="3482" fillcolor="#4f81bd [3204]" strokecolor="#243f60 [1604]" strokeweight="2pt"/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558F3DEB" wp14:editId="734730D7">
                <wp:simplePos x="0" y="0"/>
                <wp:positionH relativeFrom="column">
                  <wp:posOffset>1008380</wp:posOffset>
                </wp:positionH>
                <wp:positionV relativeFrom="paragraph">
                  <wp:posOffset>1861185</wp:posOffset>
                </wp:positionV>
                <wp:extent cx="606425" cy="306070"/>
                <wp:effectExtent l="0" t="95250" r="22225" b="74930"/>
                <wp:wrapNone/>
                <wp:docPr id="757" name="Šipka doleva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606425" cy="30607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57" o:spid="_x0000_s1026" type="#_x0000_t66" style="position:absolute;margin-left:79.4pt;margin-top:146.55pt;width:47.75pt;height:24.1pt;rotation:-2023080fd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" adj="5451" fillcolor="#4f81bd [3204]" strokecolor="#243f60 [1604]" strokeweight="2pt"/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0A4D606F" wp14:editId="55793A12">
                <wp:simplePos x="0" y="0"/>
                <wp:positionH relativeFrom="column">
                  <wp:posOffset>3190875</wp:posOffset>
                </wp:positionH>
                <wp:positionV relativeFrom="paragraph">
                  <wp:posOffset>2326005</wp:posOffset>
                </wp:positionV>
                <wp:extent cx="952500" cy="1403985"/>
                <wp:effectExtent l="57150" t="19050" r="76200" b="103505"/>
                <wp:wrapNone/>
                <wp:docPr id="7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N</w:t>
                            </w: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  <w:p w:rsidR="00921A1A" w:rsidRPr="00593342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ONY</w:t>
                            </w:r>
                          </w:p>
                          <w:p w:rsidR="00921A1A" w:rsidRPr="00593342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margin-left:251.25pt;margin-top:183.15pt;width:75pt;height:110.55pt;z-index:251952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921A1A" w:rsidRPr="00593342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N</w:t>
                      </w: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</w:t>
                      </w:r>
                    </w:p>
                    <w:p w:rsidR="00921A1A" w:rsidRPr="00593342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ONY</w:t>
                      </w:r>
                    </w:p>
                    <w:p w:rsidR="00921A1A" w:rsidRPr="00593342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6B657209" wp14:editId="2DD4A1C1">
                <wp:simplePos x="0" y="0"/>
                <wp:positionH relativeFrom="column">
                  <wp:posOffset>2861945</wp:posOffset>
                </wp:positionH>
                <wp:positionV relativeFrom="paragraph">
                  <wp:posOffset>1910080</wp:posOffset>
                </wp:positionV>
                <wp:extent cx="727075" cy="257810"/>
                <wp:effectExtent l="0" t="171450" r="0" b="142240"/>
                <wp:wrapNone/>
                <wp:docPr id="763" name="Šipka doleva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27075" cy="2578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63" o:spid="_x0000_s1026" type="#_x0000_t66" style="position:absolute;margin-left:225.35pt;margin-top:150.4pt;width:57.25pt;height:20.3pt;rotation:-9393400fd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" adj="3830" fillcolor="#4f81bd [3204]" strokecolor="#243f60 [1604]" strokeweight="2pt"/>
            </w:pict>
          </mc:Fallback>
        </mc:AlternateContent>
      </w:r>
      <w:r w:rsidR="00921A1A"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2E7557AE" wp14:editId="66B17D09">
                <wp:simplePos x="0" y="0"/>
                <wp:positionH relativeFrom="column">
                  <wp:posOffset>5854058</wp:posOffset>
                </wp:positionH>
                <wp:positionV relativeFrom="paragraph">
                  <wp:posOffset>259894</wp:posOffset>
                </wp:positionV>
                <wp:extent cx="838200" cy="381000"/>
                <wp:effectExtent l="76200" t="38100" r="76200" b="114300"/>
                <wp:wrapNone/>
                <wp:docPr id="7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460.95pt;margin-top:20.45pt;width:66pt;height:30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AM</w:t>
                      </w:r>
                    </w:p>
                  </w:txbxContent>
                </v:textbox>
              </v:shape>
            </w:pict>
          </mc:Fallback>
        </mc:AlternateContent>
      </w:r>
      <w:r w:rsidR="00921A1A"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42169F68" wp14:editId="78EE2A26">
                <wp:simplePos x="0" y="0"/>
                <wp:positionH relativeFrom="column">
                  <wp:posOffset>7952579</wp:posOffset>
                </wp:positionH>
                <wp:positionV relativeFrom="paragraph">
                  <wp:posOffset>156154</wp:posOffset>
                </wp:positionV>
                <wp:extent cx="752475" cy="1403985"/>
                <wp:effectExtent l="57150" t="38100" r="85725" b="92710"/>
                <wp:wrapNone/>
                <wp:docPr id="7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626.2pt;margin-top:12.3pt;width:59.25pt;height:110.55pt;z-index:25197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921A1A" w:rsidRPr="00593342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WE</w:t>
                      </w:r>
                    </w:p>
                  </w:txbxContent>
                </v:textbox>
              </v:shape>
            </w:pict>
          </mc:Fallback>
        </mc:AlternateContent>
      </w:r>
      <w:r w:rsidR="00921A1A"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63D3FE0C" wp14:editId="56C5F125">
                <wp:simplePos x="0" y="0"/>
                <wp:positionH relativeFrom="column">
                  <wp:posOffset>5927725</wp:posOffset>
                </wp:positionH>
                <wp:positionV relativeFrom="paragraph">
                  <wp:posOffset>1889125</wp:posOffset>
                </wp:positionV>
                <wp:extent cx="606425" cy="306070"/>
                <wp:effectExtent l="0" t="114300" r="0" b="170180"/>
                <wp:wrapNone/>
                <wp:docPr id="775" name="Šipka doleva 7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606425" cy="306070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75" o:spid="_x0000_s1026" type="#_x0000_t66" style="position:absolute;margin-left:466.75pt;margin-top:148.75pt;width:47.75pt;height:24.1pt;rotation:-2023080fd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" adj="5451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21A1A"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02C0E9AB" wp14:editId="3DD0F4B3">
                <wp:simplePos x="0" y="0"/>
                <wp:positionH relativeFrom="column">
                  <wp:posOffset>5704205</wp:posOffset>
                </wp:positionH>
                <wp:positionV relativeFrom="paragraph">
                  <wp:posOffset>1267460</wp:posOffset>
                </wp:positionV>
                <wp:extent cx="758190" cy="244475"/>
                <wp:effectExtent l="57150" t="38100" r="0" b="117475"/>
                <wp:wrapNone/>
                <wp:docPr id="774" name="Šipka doleva 7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74" o:spid="_x0000_s1026" type="#_x0000_t66" style="position:absolute;margin-left:449.15pt;margin-top:99.8pt;width:59.7pt;height:19.2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" adj="3482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21A1A"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14485DFC" wp14:editId="374A46B1">
                <wp:simplePos x="0" y="0"/>
                <wp:positionH relativeFrom="column">
                  <wp:posOffset>5797550</wp:posOffset>
                </wp:positionH>
                <wp:positionV relativeFrom="paragraph">
                  <wp:posOffset>768350</wp:posOffset>
                </wp:positionV>
                <wp:extent cx="758190" cy="244475"/>
                <wp:effectExtent l="19050" t="114300" r="60960" b="193675"/>
                <wp:wrapNone/>
                <wp:docPr id="773" name="Šipka doleva 7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73" o:spid="_x0000_s1026" type="#_x0000_t66" style="position:absolute;margin-left:456.5pt;margin-top:60.5pt;width:59.7pt;height:19.25pt;rotation:1442531fd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" adj="3482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21A1A"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3786CC58" wp14:editId="495A0FDB">
                <wp:simplePos x="0" y="0"/>
                <wp:positionH relativeFrom="column">
                  <wp:posOffset>5219700</wp:posOffset>
                </wp:positionH>
                <wp:positionV relativeFrom="paragraph">
                  <wp:posOffset>2218055</wp:posOffset>
                </wp:positionV>
                <wp:extent cx="1066800" cy="1403985"/>
                <wp:effectExtent l="57150" t="38100" r="76200" b="103505"/>
                <wp:wrapNone/>
                <wp:docPr id="7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1A1A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HE</w:t>
                            </w:r>
                          </w:p>
                          <w:p w:rsidR="00921A1A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SHE</w:t>
                            </w:r>
                          </w:p>
                          <w:p w:rsidR="00921A1A" w:rsidRPr="00593342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margin-left:411pt;margin-top:174.65pt;width:84pt;height:110.55pt;z-index:251971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921A1A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HE</w:t>
                      </w:r>
                    </w:p>
                    <w:p w:rsidR="00921A1A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SHE</w:t>
                      </w:r>
                    </w:p>
                    <w:p w:rsidR="00921A1A" w:rsidRPr="00593342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IT</w:t>
                      </w:r>
                    </w:p>
                  </w:txbxContent>
                </v:textbox>
              </v:shape>
            </w:pict>
          </mc:Fallback>
        </mc:AlternateContent>
      </w:r>
      <w:r w:rsidR="00921A1A"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1F1F0DC4" wp14:editId="055FDD71">
                <wp:simplePos x="0" y="0"/>
                <wp:positionH relativeFrom="column">
                  <wp:posOffset>4933950</wp:posOffset>
                </wp:positionH>
                <wp:positionV relativeFrom="paragraph">
                  <wp:posOffset>1058545</wp:posOffset>
                </wp:positionV>
                <wp:extent cx="752475" cy="1403985"/>
                <wp:effectExtent l="57150" t="38100" r="85725" b="92710"/>
                <wp:wrapNone/>
                <wp:docPr id="77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margin-left:388.5pt;margin-top:83.35pt;width:59.25pt;height:110.55pt;z-index:251970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921A1A" w:rsidRPr="00593342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YOU</w:t>
                      </w:r>
                    </w:p>
                  </w:txbxContent>
                </v:textbox>
              </v:shape>
            </w:pict>
          </mc:Fallback>
        </mc:AlternateContent>
      </w:r>
      <w:r w:rsidR="00921A1A"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49BEE53B" wp14:editId="3B6CF694">
                <wp:simplePos x="0" y="0"/>
                <wp:positionH relativeFrom="column">
                  <wp:posOffset>5248275</wp:posOffset>
                </wp:positionH>
                <wp:positionV relativeFrom="paragraph">
                  <wp:posOffset>64135</wp:posOffset>
                </wp:positionV>
                <wp:extent cx="752475" cy="1403985"/>
                <wp:effectExtent l="57150" t="38100" r="85725" b="92710"/>
                <wp:wrapNone/>
                <wp:docPr id="7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margin-left:413.25pt;margin-top:5.05pt;width:59.25pt;height:110.55pt;z-index:251969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921A1A" w:rsidRPr="00593342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938816" behindDoc="0" locked="0" layoutInCell="1" allowOverlap="1" wp14:anchorId="5E3C660D" wp14:editId="4E23FC34">
            <wp:simplePos x="0" y="0"/>
            <wp:positionH relativeFrom="column">
              <wp:posOffset>1650365</wp:posOffset>
            </wp:positionH>
            <wp:positionV relativeFrom="paragraph">
              <wp:posOffset>278765</wp:posOffset>
            </wp:positionV>
            <wp:extent cx="2286000" cy="1714024"/>
            <wp:effectExtent l="0" t="0" r="0" b="635"/>
            <wp:wrapNone/>
            <wp:docPr id="750" name="Obrázek 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a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9175" cy="171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BD9" w:rsidRDefault="00921A1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297A7C3C" wp14:editId="5AFCD805">
                <wp:simplePos x="0" y="0"/>
                <wp:positionH relativeFrom="column">
                  <wp:posOffset>8484235</wp:posOffset>
                </wp:positionH>
                <wp:positionV relativeFrom="paragraph">
                  <wp:posOffset>197485</wp:posOffset>
                </wp:positionV>
                <wp:extent cx="838200" cy="381000"/>
                <wp:effectExtent l="76200" t="38100" r="76200" b="114300"/>
                <wp:wrapNone/>
                <wp:docPr id="7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668.05pt;margin-top:15.55pt;width:66pt;height:30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940864" behindDoc="0" locked="0" layoutInCell="1" allowOverlap="1" wp14:anchorId="30F829EF" wp14:editId="3B6D81CD">
            <wp:simplePos x="0" y="0"/>
            <wp:positionH relativeFrom="column">
              <wp:posOffset>6568440</wp:posOffset>
            </wp:positionH>
            <wp:positionV relativeFrom="paragraph">
              <wp:posOffset>51491</wp:posOffset>
            </wp:positionV>
            <wp:extent cx="2289175" cy="1716405"/>
            <wp:effectExtent l="0" t="0" r="0" b="0"/>
            <wp:wrapNone/>
            <wp:docPr id="751" name="Obrázek 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an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9175" cy="171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7319765A" wp14:editId="32DE5594">
                <wp:simplePos x="0" y="0"/>
                <wp:positionH relativeFrom="column">
                  <wp:posOffset>3745865</wp:posOffset>
                </wp:positionH>
                <wp:positionV relativeFrom="paragraph">
                  <wp:posOffset>71755</wp:posOffset>
                </wp:positionV>
                <wp:extent cx="838200" cy="372110"/>
                <wp:effectExtent l="76200" t="38100" r="76200" b="123190"/>
                <wp:wrapNone/>
                <wp:docPr id="76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721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jsme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94.95pt;margin-top:5.65pt;width:66pt;height:29.3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jsme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921A1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1685E469" wp14:editId="29985B39">
                <wp:simplePos x="0" y="0"/>
                <wp:positionH relativeFrom="column">
                  <wp:posOffset>8447405</wp:posOffset>
                </wp:positionH>
                <wp:positionV relativeFrom="paragraph">
                  <wp:posOffset>502285</wp:posOffset>
                </wp:positionV>
                <wp:extent cx="752475" cy="1403985"/>
                <wp:effectExtent l="57150" t="38100" r="85725" b="92710"/>
                <wp:wrapNone/>
                <wp:docPr id="7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7" type="#_x0000_t202" style="position:absolute;margin-left:665.15pt;margin-top:39.55pt;width:59.25pt;height:110.55pt;z-index:25197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921A1A" w:rsidRPr="00593342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YOU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4F073B2" wp14:editId="27935346">
                <wp:simplePos x="0" y="0"/>
                <wp:positionH relativeFrom="column">
                  <wp:posOffset>7806690</wp:posOffset>
                </wp:positionH>
                <wp:positionV relativeFrom="paragraph">
                  <wp:posOffset>1798955</wp:posOffset>
                </wp:positionV>
                <wp:extent cx="952500" cy="1403985"/>
                <wp:effectExtent l="57150" t="38100" r="76200" b="100965"/>
                <wp:wrapNone/>
                <wp:docPr id="7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1A1A" w:rsidRPr="00593342" w:rsidRDefault="00921A1A" w:rsidP="00921A1A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THEY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margin-left:614.7pt;margin-top:141.65pt;width:75pt;height:110.55pt;z-index:25197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style="mso-fit-shape-to-text:t">
                  <w:txbxContent>
                    <w:p w:rsidR="00921A1A" w:rsidRPr="00593342" w:rsidRDefault="00921A1A" w:rsidP="00921A1A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THEY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59EE7593" wp14:editId="2C217DBE">
                <wp:simplePos x="0" y="0"/>
                <wp:positionH relativeFrom="column">
                  <wp:posOffset>7660640</wp:posOffset>
                </wp:positionH>
                <wp:positionV relativeFrom="paragraph">
                  <wp:posOffset>59690</wp:posOffset>
                </wp:positionV>
                <wp:extent cx="640715" cy="292735"/>
                <wp:effectExtent l="38100" t="95250" r="6985" b="183515"/>
                <wp:wrapNone/>
                <wp:docPr id="779" name="Šipka doleva 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79" o:spid="_x0000_s1026" type="#_x0000_t66" style="position:absolute;margin-left:603.2pt;margin-top:4.7pt;width:50.45pt;height:23.05pt;rotation:9972101fd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" adj="4934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1BE1A6BC" wp14:editId="3AC6436D">
                <wp:simplePos x="0" y="0"/>
                <wp:positionH relativeFrom="column">
                  <wp:posOffset>7551420</wp:posOffset>
                </wp:positionH>
                <wp:positionV relativeFrom="paragraph">
                  <wp:posOffset>937895</wp:posOffset>
                </wp:positionV>
                <wp:extent cx="640715" cy="292735"/>
                <wp:effectExtent l="76200" t="38100" r="6985" b="107315"/>
                <wp:wrapNone/>
                <wp:docPr id="780" name="Šipka doleva 7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80" o:spid="_x0000_s1026" type="#_x0000_t66" style="position:absolute;margin-left:594.6pt;margin-top:73.85pt;width:50.45pt;height:23.05pt;rotation:180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" adj="4934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3159139" wp14:editId="4D7135BC">
                <wp:simplePos x="0" y="0"/>
                <wp:positionH relativeFrom="column">
                  <wp:posOffset>7268210</wp:posOffset>
                </wp:positionH>
                <wp:positionV relativeFrom="paragraph">
                  <wp:posOffset>1438275</wp:posOffset>
                </wp:positionV>
                <wp:extent cx="727075" cy="257810"/>
                <wp:effectExtent l="0" t="190500" r="0" b="218440"/>
                <wp:wrapNone/>
                <wp:docPr id="781" name="Šipka doleva 7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27075" cy="257810"/>
                        </a:xfrm>
                        <a:prstGeom prst="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81" o:spid="_x0000_s1026" type="#_x0000_t66" style="position:absolute;margin-left:572.3pt;margin-top:113.25pt;width:57.25pt;height:20.3pt;rotation:-9393400fd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" adj="3830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8D31DE" w:rsidRDefault="008D31DE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921A1A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0B275B12" wp14:editId="7FDD78FC">
                <wp:simplePos x="0" y="0"/>
                <wp:positionH relativeFrom="column">
                  <wp:posOffset>8672830</wp:posOffset>
                </wp:positionH>
                <wp:positionV relativeFrom="paragraph">
                  <wp:posOffset>279582</wp:posOffset>
                </wp:positionV>
                <wp:extent cx="838200" cy="381000"/>
                <wp:effectExtent l="76200" t="38100" r="76200" b="114300"/>
                <wp:wrapNone/>
                <wp:docPr id="78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682.9pt;margin-top:22pt;width:66pt;height:30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ARE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6E774545" wp14:editId="70A94D4B">
                <wp:simplePos x="0" y="0"/>
                <wp:positionH relativeFrom="column">
                  <wp:posOffset>5510530</wp:posOffset>
                </wp:positionH>
                <wp:positionV relativeFrom="paragraph">
                  <wp:posOffset>88900</wp:posOffset>
                </wp:positionV>
                <wp:extent cx="838200" cy="381000"/>
                <wp:effectExtent l="76200" t="38100" r="76200" b="114300"/>
                <wp:wrapNone/>
                <wp:docPr id="7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433.9pt;margin-top:7pt;width:66pt;height:30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ARE</w:t>
                      </w:r>
                    </w:p>
                  </w:txbxContent>
                </v:textbox>
              </v:shape>
            </w:pict>
          </mc:Fallback>
        </mc:AlternateContent>
      </w: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2A071F5F" wp14:editId="6E4B535B">
                <wp:simplePos x="0" y="0"/>
                <wp:positionH relativeFrom="column">
                  <wp:posOffset>3662680</wp:posOffset>
                </wp:positionH>
                <wp:positionV relativeFrom="paragraph">
                  <wp:posOffset>102870</wp:posOffset>
                </wp:positionV>
                <wp:extent cx="838200" cy="372110"/>
                <wp:effectExtent l="76200" t="38100" r="76200" b="123190"/>
                <wp:wrapNone/>
                <wp:docPr id="7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721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jste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88.4pt;margin-top:8.1pt;width:66pt;height:29.3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jste</w:t>
                      </w:r>
                    </w:p>
                  </w:txbxContent>
                </v:textbox>
              </v:shape>
            </w:pict>
          </mc:Fallback>
        </mc:AlternateContent>
      </w: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921A1A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6FB24032" wp14:editId="2455AD36">
                <wp:simplePos x="0" y="0"/>
                <wp:positionH relativeFrom="column">
                  <wp:posOffset>6139180</wp:posOffset>
                </wp:positionH>
                <wp:positionV relativeFrom="paragraph">
                  <wp:posOffset>153670</wp:posOffset>
                </wp:positionV>
                <wp:extent cx="838200" cy="381000"/>
                <wp:effectExtent l="76200" t="38100" r="76200" b="114300"/>
                <wp:wrapNone/>
                <wp:docPr id="7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483.4pt;margin-top:12.1pt;width:66pt;height:30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IS</w:t>
                      </w:r>
                    </w:p>
                  </w:txbxContent>
                </v:textbox>
              </v:shape>
            </w:pict>
          </mc:Fallback>
        </mc:AlternateContent>
      </w:r>
    </w:p>
    <w:p w:rsidR="00057037" w:rsidRDefault="00921A1A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921A1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002240D1" wp14:editId="3D1D4C72">
                <wp:simplePos x="0" y="0"/>
                <wp:positionH relativeFrom="column">
                  <wp:posOffset>8510905</wp:posOffset>
                </wp:positionH>
                <wp:positionV relativeFrom="paragraph">
                  <wp:posOffset>40005</wp:posOffset>
                </wp:positionV>
                <wp:extent cx="838200" cy="381000"/>
                <wp:effectExtent l="76200" t="38100" r="76200" b="114300"/>
                <wp:wrapNone/>
                <wp:docPr id="7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81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A1A" w:rsidRPr="00921A1A" w:rsidRDefault="00921A1A" w:rsidP="00921A1A">
                            <w:pPr>
                              <w:jc w:val="center"/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adaBoom CE" w:hAnsi="BadaBoom CE"/>
                                <w:color w:val="FFFFFF" w:themeColor="background1"/>
                                <w:sz w:val="44"/>
                                <w:szCs w:val="44"/>
                              </w:rPr>
                              <w:t>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670.15pt;margin-top:3.15pt;width:66pt;height:30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21A1A" w:rsidRPr="00921A1A" w:rsidRDefault="00921A1A" w:rsidP="00921A1A">
                      <w:pPr>
                        <w:jc w:val="center"/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BadaBoom CE" w:hAnsi="BadaBoom CE"/>
                          <w:color w:val="FFFFFF" w:themeColor="background1"/>
                          <w:sz w:val="44"/>
                          <w:szCs w:val="44"/>
                        </w:rPr>
                        <w:t>ARE</w:t>
                      </w:r>
                    </w:p>
                  </w:txbxContent>
                </v:textbox>
              </v:shape>
            </w:pict>
          </mc:Fallback>
        </mc:AlternateContent>
      </w: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2126"/>
        <w:gridCol w:w="2693"/>
      </w:tblGrid>
      <w:tr w:rsidR="00D318C5" w:rsidTr="00D318C5">
        <w:tc>
          <w:tcPr>
            <w:tcW w:w="3227" w:type="dxa"/>
          </w:tcPr>
          <w:p w:rsid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126" w:type="dxa"/>
          </w:tcPr>
          <w:p w:rsidR="00D318C5" w:rsidRP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Český jazyk</w:t>
            </w:r>
          </w:p>
        </w:tc>
        <w:tc>
          <w:tcPr>
            <w:tcW w:w="2693" w:type="dxa"/>
          </w:tcPr>
          <w:p w:rsidR="00D318C5" w:rsidRPr="00D318C5" w:rsidRDefault="00D318C5" w:rsidP="008D31DE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Anglický jazyk</w:t>
            </w:r>
          </w:p>
        </w:tc>
      </w:tr>
      <w:tr w:rsidR="00D318C5" w:rsidTr="00D318C5">
        <w:tc>
          <w:tcPr>
            <w:tcW w:w="3227" w:type="dxa"/>
          </w:tcPr>
          <w:p w:rsidR="00D318C5" w:rsidRP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  <w:t>Osobní zájmena</w:t>
            </w:r>
          </w:p>
        </w:tc>
        <w:tc>
          <w:tcPr>
            <w:tcW w:w="2126" w:type="dxa"/>
          </w:tcPr>
          <w:p w:rsidR="00D318C5" w:rsidRDefault="00917418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r w:rsidRPr="0091741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9</w:t>
            </w:r>
          </w:p>
        </w:tc>
        <w:tc>
          <w:tcPr>
            <w:tcW w:w="2693" w:type="dxa"/>
          </w:tcPr>
          <w:p w:rsidR="00D318C5" w:rsidRDefault="00917418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r w:rsidRPr="0091741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7</w:t>
            </w:r>
          </w:p>
        </w:tc>
      </w:tr>
      <w:tr w:rsidR="00D318C5" w:rsidTr="00D318C5">
        <w:tc>
          <w:tcPr>
            <w:tcW w:w="3227" w:type="dxa"/>
          </w:tcPr>
          <w:p w:rsidR="00D318C5" w:rsidRP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  <w:t>Sloveso být</w:t>
            </w:r>
          </w:p>
        </w:tc>
        <w:tc>
          <w:tcPr>
            <w:tcW w:w="2126" w:type="dxa"/>
          </w:tcPr>
          <w:p w:rsid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693" w:type="dxa"/>
          </w:tcPr>
          <w:p w:rsid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</w:tr>
      <w:tr w:rsidR="00D318C5" w:rsidTr="00D318C5">
        <w:tc>
          <w:tcPr>
            <w:tcW w:w="3227" w:type="dxa"/>
          </w:tcPr>
          <w:p w:rsidR="00D318C5" w:rsidRP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</w:pPr>
            <w:r w:rsidRPr="00D318C5">
              <w:rPr>
                <w:rFonts w:ascii="Times New Roman" w:hAnsi="Times New Roman" w:cs="Times New Roman"/>
                <w:b/>
                <w:color w:val="244061" w:themeColor="accent1" w:themeShade="80"/>
                <w:sz w:val="36"/>
                <w:szCs w:val="36"/>
              </w:rPr>
              <w:t>Slovesa významová</w:t>
            </w:r>
          </w:p>
        </w:tc>
        <w:tc>
          <w:tcPr>
            <w:tcW w:w="2126" w:type="dxa"/>
          </w:tcPr>
          <w:p w:rsid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693" w:type="dxa"/>
          </w:tcPr>
          <w:p w:rsid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</w:tr>
      <w:tr w:rsidR="00D318C5" w:rsidTr="00D318C5">
        <w:tc>
          <w:tcPr>
            <w:tcW w:w="3227" w:type="dxa"/>
          </w:tcPr>
          <w:p w:rsidR="00D318C5" w:rsidRP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9900"/>
                <w:sz w:val="36"/>
                <w:szCs w:val="36"/>
                <w14:textFill>
                  <w14:solidFill>
                    <w14:srgbClr w14:val="FF9900">
                      <w14:lumMod w14:val="50000"/>
                    </w14:srgbClr>
                  </w14:solidFill>
                </w14:textFill>
              </w:rPr>
            </w:pPr>
            <w:r w:rsidRPr="00D318C5">
              <w:rPr>
                <w:rFonts w:ascii="Times New Roman" w:hAnsi="Times New Roman" w:cs="Times New Roman"/>
                <w:b/>
                <w:color w:val="FF9900"/>
                <w:sz w:val="36"/>
                <w:szCs w:val="36"/>
                <w14:textFill>
                  <w14:solidFill>
                    <w14:srgbClr w14:val="FF9900">
                      <w14:lumMod w14:val="50000"/>
                    </w14:srgbClr>
                  </w14:solidFill>
                </w14:textFill>
              </w:rPr>
              <w:t>…jak to dopadlo…</w:t>
            </w:r>
          </w:p>
        </w:tc>
        <w:tc>
          <w:tcPr>
            <w:tcW w:w="2126" w:type="dxa"/>
          </w:tcPr>
          <w:p w:rsid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  <w:tc>
          <w:tcPr>
            <w:tcW w:w="2693" w:type="dxa"/>
          </w:tcPr>
          <w:p w:rsidR="00D318C5" w:rsidRDefault="00D318C5" w:rsidP="009174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</w:p>
        </w:tc>
      </w:tr>
    </w:tbl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917418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D1CDB37" wp14:editId="771298BB">
                <wp:simplePos x="0" y="0"/>
                <wp:positionH relativeFrom="column">
                  <wp:posOffset>-83185</wp:posOffset>
                </wp:positionH>
                <wp:positionV relativeFrom="paragraph">
                  <wp:posOffset>33655</wp:posOffset>
                </wp:positionV>
                <wp:extent cx="2374265" cy="1866900"/>
                <wp:effectExtent l="0" t="0" r="3810" b="0"/>
                <wp:wrapNone/>
                <wp:docPr id="7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7418" w:rsidRPr="00917418" w:rsidRDefault="00917418" w:rsidP="00917418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</w:rPr>
                            </w:pPr>
                            <w:proofErr w:type="gramStart"/>
                            <w:r w:rsidRPr="00917418">
                              <w:rPr>
                                <w:rFonts w:ascii="Arial Black" w:hAnsi="Arial Black"/>
                              </w:rPr>
                              <w:t>A</w:t>
                            </w:r>
                            <w:proofErr w:type="gram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můžeme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počítat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917418">
                              <w:rPr>
                                <w:rFonts w:ascii="Arial Black" w:hAnsi="Arial Black"/>
                              </w:rPr>
                              <w:t>Tentokrát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počítáme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pouze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tvary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slovesa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být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17418">
                              <w:rPr>
                                <w:rFonts w:ascii="Arial Black" w:hAnsi="Arial Black"/>
                              </w:rPr>
                              <w:t>Nezapomeňte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r>
                              <w:rPr>
                                <w:rFonts w:ascii="Arial Black" w:hAnsi="Arial Black"/>
                              </w:rPr>
                              <w:br/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že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pokud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se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náhodou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stejný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tvar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opakuje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,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už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se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znovu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nezapočítává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Čísla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pěkně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zapiště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do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tabulky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a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jde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se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soutěžit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dál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917418">
                              <w:rPr>
                                <w:rFonts w:ascii="Arial Black" w:hAnsi="Arial Black"/>
                              </w:rPr>
                              <w:t>Čekají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nás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totiž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další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proofErr w:type="spellStart"/>
                            <w:r w:rsidRPr="00917418">
                              <w:rPr>
                                <w:rFonts w:ascii="Arial Black" w:hAnsi="Arial Black"/>
                              </w:rPr>
                              <w:t>slovesa</w:t>
                            </w:r>
                            <w:proofErr w:type="spellEnd"/>
                            <w:r w:rsidRPr="00917418">
                              <w:rPr>
                                <w:rFonts w:ascii="Arial Black" w:hAnsi="Arial Black"/>
                              </w:rPr>
                              <w:t>.</w:t>
                            </w:r>
                            <w:proofErr w:type="gramEnd"/>
                          </w:p>
                          <w:p w:rsidR="00651F0C" w:rsidRDefault="00651F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-6.55pt;margin-top:2.65pt;width:186.95pt;height:147pt;z-index:2518845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" stroked="f">
                <v:textbox>
                  <w:txbxContent>
                    <w:p w:rsidR="00917418" w:rsidRPr="00917418" w:rsidRDefault="00917418" w:rsidP="00917418">
                      <w:pPr>
                        <w:pStyle w:val="BasicParagraph"/>
                        <w:jc w:val="both"/>
                        <w:rPr>
                          <w:rFonts w:ascii="Arial Black" w:hAnsi="Arial Black"/>
                        </w:rPr>
                      </w:pPr>
                      <w:proofErr w:type="gramStart"/>
                      <w:r w:rsidRPr="00917418">
                        <w:rPr>
                          <w:rFonts w:ascii="Arial Black" w:hAnsi="Arial Black"/>
                        </w:rPr>
                        <w:t>A</w:t>
                      </w:r>
                      <w:proofErr w:type="gram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můžeme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počítat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proofErr w:type="gramStart"/>
                      <w:r w:rsidRPr="00917418">
                        <w:rPr>
                          <w:rFonts w:ascii="Arial Black" w:hAnsi="Arial Black"/>
                        </w:rPr>
                        <w:t>Te</w:t>
                      </w:r>
                      <w:r w:rsidRPr="00917418">
                        <w:rPr>
                          <w:rFonts w:ascii="Arial Black" w:hAnsi="Arial Black"/>
                        </w:rPr>
                        <w:t>n</w:t>
                      </w:r>
                      <w:r w:rsidRPr="00917418">
                        <w:rPr>
                          <w:rFonts w:ascii="Arial Black" w:hAnsi="Arial Black"/>
                        </w:rPr>
                        <w:t>tokrát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počítáme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pouze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tvary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slovesa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být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proofErr w:type="gramStart"/>
                      <w:r w:rsidRPr="00917418">
                        <w:rPr>
                          <w:rFonts w:ascii="Arial Black" w:hAnsi="Arial Black"/>
                        </w:rPr>
                        <w:t>Neza</w:t>
                      </w:r>
                      <w:r w:rsidRPr="00917418">
                        <w:rPr>
                          <w:rFonts w:ascii="Arial Black" w:hAnsi="Arial Black"/>
                        </w:rPr>
                        <w:t>p</w:t>
                      </w:r>
                      <w:r w:rsidRPr="00917418">
                        <w:rPr>
                          <w:rFonts w:ascii="Arial Black" w:hAnsi="Arial Black"/>
                        </w:rPr>
                        <w:t>omeňte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, </w:t>
                      </w:r>
                      <w:r>
                        <w:rPr>
                          <w:rFonts w:ascii="Arial Black" w:hAnsi="Arial Black"/>
                        </w:rPr>
                        <w:br/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že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pokud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se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náhodou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stejný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tvar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opak</w:t>
                      </w:r>
                      <w:r w:rsidRPr="00917418">
                        <w:rPr>
                          <w:rFonts w:ascii="Arial Black" w:hAnsi="Arial Black"/>
                        </w:rPr>
                        <w:t>u</w:t>
                      </w:r>
                      <w:r w:rsidRPr="00917418">
                        <w:rPr>
                          <w:rFonts w:ascii="Arial Black" w:hAnsi="Arial Black"/>
                        </w:rPr>
                        <w:t>je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,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už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se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znovu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nezapočítává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Čísla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pěkně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zapiště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do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tabulky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a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jde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se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soutěžit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dál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. </w:t>
                      </w:r>
                      <w:proofErr w:type="spellStart"/>
                      <w:proofErr w:type="gramStart"/>
                      <w:r w:rsidRPr="00917418">
                        <w:rPr>
                          <w:rFonts w:ascii="Arial Black" w:hAnsi="Arial Black"/>
                        </w:rPr>
                        <w:t>Čekají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nás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totiž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další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 xml:space="preserve"> </w:t>
                      </w:r>
                      <w:proofErr w:type="spellStart"/>
                      <w:r w:rsidRPr="00917418">
                        <w:rPr>
                          <w:rFonts w:ascii="Arial Black" w:hAnsi="Arial Black"/>
                        </w:rPr>
                        <w:t>slovesa</w:t>
                      </w:r>
                      <w:proofErr w:type="spellEnd"/>
                      <w:r w:rsidRPr="00917418">
                        <w:rPr>
                          <w:rFonts w:ascii="Arial Black" w:hAnsi="Arial Black"/>
                        </w:rPr>
                        <w:t>.</w:t>
                      </w:r>
                      <w:proofErr w:type="gramEnd"/>
                    </w:p>
                    <w:p w:rsidR="00651F0C" w:rsidRDefault="00651F0C"/>
                  </w:txbxContent>
                </v:textbox>
              </v:shape>
            </w:pict>
          </mc:Fallback>
        </mc:AlternateContent>
      </w:r>
    </w:p>
    <w:p w:rsidR="00057037" w:rsidRDefault="00917418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A65FEE1" wp14:editId="45EFD721">
                <wp:simplePos x="0" y="0"/>
                <wp:positionH relativeFrom="column">
                  <wp:posOffset>8456930</wp:posOffset>
                </wp:positionH>
                <wp:positionV relativeFrom="paragraph">
                  <wp:posOffset>2337435</wp:posOffset>
                </wp:positionV>
                <wp:extent cx="952500" cy="1403985"/>
                <wp:effectExtent l="57150" t="19050" r="76200" b="103505"/>
                <wp:wrapNone/>
                <wp:docPr id="7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27EB" w:rsidRPr="00593342" w:rsidRDefault="005A27EB" w:rsidP="005A27EB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</w:t>
                            </w:r>
                            <w:r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N</w:t>
                            </w: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I</w:t>
                            </w:r>
                          </w:p>
                          <w:p w:rsidR="005A27EB" w:rsidRPr="00593342" w:rsidRDefault="005A27EB" w:rsidP="005A27EB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ONY</w:t>
                            </w:r>
                          </w:p>
                          <w:p w:rsidR="005A27EB" w:rsidRPr="00593342" w:rsidRDefault="005A27EB" w:rsidP="005A27EB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5" type="#_x0000_t202" style="position:absolute;margin-left:665.9pt;margin-top:184.05pt;width:75pt;height:110.55pt;z-index:251913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A27EB" w:rsidRPr="00593342" w:rsidRDefault="005A27EB" w:rsidP="005A27EB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</w:t>
                      </w:r>
                      <w:r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N</w:t>
                      </w: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I</w:t>
                      </w:r>
                    </w:p>
                    <w:p w:rsidR="005A27EB" w:rsidRPr="00593342" w:rsidRDefault="005A27EB" w:rsidP="005A27EB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ONY</w:t>
                      </w:r>
                    </w:p>
                    <w:p w:rsidR="005A27EB" w:rsidRPr="00593342" w:rsidRDefault="005A27EB" w:rsidP="005A27EB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</w:txbxContent>
                </v:textbox>
              </v:shape>
            </w:pict>
          </mc:Fallback>
        </mc:AlternateContent>
      </w: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3AE3244A" wp14:editId="36F404B9">
                <wp:simplePos x="0" y="0"/>
                <wp:positionH relativeFrom="column">
                  <wp:posOffset>9097645</wp:posOffset>
                </wp:positionH>
                <wp:positionV relativeFrom="paragraph">
                  <wp:posOffset>1040765</wp:posOffset>
                </wp:positionV>
                <wp:extent cx="752475" cy="1403985"/>
                <wp:effectExtent l="57150" t="19050" r="85725" b="92710"/>
                <wp:wrapNone/>
                <wp:docPr id="7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27EB" w:rsidRPr="00593342" w:rsidRDefault="005A27EB" w:rsidP="005A27EB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6" type="#_x0000_t202" style="position:absolute;margin-left:716.35pt;margin-top:81.95pt;width:59.25pt;height:110.55pt;z-index:251912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A27EB" w:rsidRPr="00593342" w:rsidRDefault="005A27EB" w:rsidP="005A27EB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VY</w:t>
                      </w:r>
                    </w:p>
                  </w:txbxContent>
                </v:textbox>
              </v:shape>
            </w:pict>
          </mc:Fallback>
        </mc:AlternateContent>
      </w: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3234AE7" wp14:editId="7BFD2E38">
                <wp:simplePos x="0" y="0"/>
                <wp:positionH relativeFrom="column">
                  <wp:posOffset>8602345</wp:posOffset>
                </wp:positionH>
                <wp:positionV relativeFrom="paragraph">
                  <wp:posOffset>-6985</wp:posOffset>
                </wp:positionV>
                <wp:extent cx="752475" cy="1403985"/>
                <wp:effectExtent l="57150" t="19050" r="85725" b="92710"/>
                <wp:wrapNone/>
                <wp:docPr id="7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27EB" w:rsidRPr="00593342" w:rsidRDefault="005A27EB" w:rsidP="005A27EB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7" type="#_x0000_t202" style="position:absolute;margin-left:677.35pt;margin-top:-.55pt;width:59.25pt;height:110.55pt;z-index:251911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5A27EB" w:rsidRPr="00593342" w:rsidRDefault="005A27EB" w:rsidP="005A27EB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MY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972DE8F" wp14:editId="36D0CBB2">
                <wp:simplePos x="0" y="0"/>
                <wp:positionH relativeFrom="column">
                  <wp:posOffset>4481830</wp:posOffset>
                </wp:positionH>
                <wp:positionV relativeFrom="paragraph">
                  <wp:posOffset>163195</wp:posOffset>
                </wp:positionV>
                <wp:extent cx="752475" cy="1403985"/>
                <wp:effectExtent l="57150" t="19050" r="85725" b="92710"/>
                <wp:wrapNone/>
                <wp:docPr id="7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JÁ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8" type="#_x0000_t202" style="position:absolute;margin-left:352.9pt;margin-top:12.85pt;width:59.25pt;height:110.55pt;z-index:251904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JÁ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393E2928" wp14:editId="20BDB91A">
                <wp:simplePos x="0" y="0"/>
                <wp:positionH relativeFrom="column">
                  <wp:posOffset>4167505</wp:posOffset>
                </wp:positionH>
                <wp:positionV relativeFrom="paragraph">
                  <wp:posOffset>1157605</wp:posOffset>
                </wp:positionV>
                <wp:extent cx="752475" cy="1403985"/>
                <wp:effectExtent l="57150" t="19050" r="85725" b="92710"/>
                <wp:wrapNone/>
                <wp:docPr id="7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9" type="#_x0000_t202" style="position:absolute;margin-left:328.15pt;margin-top:91.15pt;width:59.25pt;height:110.55pt;z-index:251905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TY</w:t>
                      </w:r>
                    </w:p>
                  </w:txbxContent>
                </v:textbox>
              </v:shape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0669654C" wp14:editId="145FC611">
                <wp:simplePos x="0" y="0"/>
                <wp:positionH relativeFrom="column">
                  <wp:posOffset>4453255</wp:posOffset>
                </wp:positionH>
                <wp:positionV relativeFrom="paragraph">
                  <wp:posOffset>2317115</wp:posOffset>
                </wp:positionV>
                <wp:extent cx="1066800" cy="1403985"/>
                <wp:effectExtent l="57150" t="19050" r="76200" b="103505"/>
                <wp:wrapNone/>
                <wp:docPr id="7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</w:t>
                            </w:r>
                          </w:p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ONA</w:t>
                            </w:r>
                          </w:p>
                          <w:p w:rsidR="00651F0C" w:rsidRPr="00593342" w:rsidRDefault="00651F0C" w:rsidP="00651F0C">
                            <w:pPr>
                              <w:spacing w:after="0" w:line="240" w:lineRule="auto"/>
                              <w:jc w:val="center"/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593342">
                              <w:rPr>
                                <w:rFonts w:ascii="BadaBoom CE" w:hAnsi="BadaBoom CE"/>
                                <w:color w:val="000000" w:themeColor="text1"/>
                                <w:sz w:val="52"/>
                                <w:szCs w:val="52"/>
                              </w:rPr>
                              <w:t>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0" type="#_x0000_t202" style="position:absolute;margin-left:350.65pt;margin-top:182.45pt;width:84pt;height:110.55pt;z-index:251906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</w:t>
                      </w:r>
                    </w:p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ONA</w:t>
                      </w:r>
                    </w:p>
                    <w:p w:rsidR="00651F0C" w:rsidRPr="00593342" w:rsidRDefault="00651F0C" w:rsidP="00651F0C">
                      <w:pPr>
                        <w:spacing w:after="0" w:line="240" w:lineRule="auto"/>
                        <w:jc w:val="center"/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</w:pPr>
                      <w:r w:rsidRPr="00593342">
                        <w:rPr>
                          <w:rFonts w:ascii="BadaBoom CE" w:hAnsi="BadaBoom CE"/>
                          <w:color w:val="000000" w:themeColor="text1"/>
                          <w:sz w:val="52"/>
                          <w:szCs w:val="52"/>
                        </w:rPr>
                        <w:t>ONO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901952" behindDoc="0" locked="0" layoutInCell="1" allowOverlap="1" wp14:anchorId="0781A9B2" wp14:editId="1457C691">
            <wp:simplePos x="0" y="0"/>
            <wp:positionH relativeFrom="column">
              <wp:posOffset>5993765</wp:posOffset>
            </wp:positionH>
            <wp:positionV relativeFrom="paragraph">
              <wp:posOffset>288290</wp:posOffset>
            </wp:positionV>
            <wp:extent cx="2161540" cy="3159760"/>
            <wp:effectExtent l="0" t="0" r="0" b="2540"/>
            <wp:wrapNone/>
            <wp:docPr id="721" name="Obrázek 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cuse_Me_Mr_by_Basistk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54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09477127" wp14:editId="14CC9520">
                <wp:simplePos x="0" y="0"/>
                <wp:positionH relativeFrom="column">
                  <wp:posOffset>7825740</wp:posOffset>
                </wp:positionH>
                <wp:positionV relativeFrom="paragraph">
                  <wp:posOffset>680085</wp:posOffset>
                </wp:positionV>
                <wp:extent cx="640715" cy="292735"/>
                <wp:effectExtent l="19050" t="95250" r="0" b="88265"/>
                <wp:wrapNone/>
                <wp:docPr id="737" name="Šipka doleva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29731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37" o:spid="_x0000_s1026" type="#_x0000_t66" style="position:absolute;margin-left:616.2pt;margin-top:53.55pt;width:50.45pt;height:23.05pt;rotation:9972101fd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" adj="4934" fillcolor="#4f81bd [3204]" strokecolor="#243f60 [1604]" strokeweight="2pt"/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7BB02A07" wp14:editId="30495B7C">
                <wp:simplePos x="0" y="0"/>
                <wp:positionH relativeFrom="column">
                  <wp:posOffset>5412105</wp:posOffset>
                </wp:positionH>
                <wp:positionV relativeFrom="paragraph">
                  <wp:posOffset>760095</wp:posOffset>
                </wp:positionV>
                <wp:extent cx="758190" cy="244475"/>
                <wp:effectExtent l="0" t="114300" r="22860" b="98425"/>
                <wp:wrapNone/>
                <wp:docPr id="725" name="Šipka doleva 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0677"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25" o:spid="_x0000_s1026" type="#_x0000_t66" style="position:absolute;margin-left:426.15pt;margin-top:59.85pt;width:59.7pt;height:19.25pt;rotation:1442531fd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" adj="3482" fillcolor="#4f81bd [3204]" strokecolor="#243f60 [1604]" strokeweight="2pt"/>
            </w:pict>
          </mc:Fallback>
        </mc:AlternateContent>
      </w: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E20BF02" wp14:editId="294CA058">
                <wp:simplePos x="0" y="0"/>
                <wp:positionH relativeFrom="column">
                  <wp:posOffset>8117840</wp:posOffset>
                </wp:positionH>
                <wp:positionV relativeFrom="paragraph">
                  <wp:posOffset>1380490</wp:posOffset>
                </wp:positionV>
                <wp:extent cx="640715" cy="292735"/>
                <wp:effectExtent l="0" t="0" r="26035" b="12065"/>
                <wp:wrapNone/>
                <wp:docPr id="738" name="Šipka doleva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0715" cy="29273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38" o:spid="_x0000_s1026" type="#_x0000_t66" style="position:absolute;margin-left:639.2pt;margin-top:108.7pt;width:50.45pt;height:23.05pt;rotation:180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" adj="4934" fillcolor="#4f81bd [3204]" strokecolor="#243f60 [1604]" strokeweight="2pt"/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A2DAD10" wp14:editId="755522B0">
                <wp:simplePos x="0" y="0"/>
                <wp:positionH relativeFrom="column">
                  <wp:posOffset>5377180</wp:posOffset>
                </wp:positionH>
                <wp:positionV relativeFrom="paragraph">
                  <wp:posOffset>1537970</wp:posOffset>
                </wp:positionV>
                <wp:extent cx="758190" cy="244475"/>
                <wp:effectExtent l="0" t="0" r="22860" b="22225"/>
                <wp:wrapNone/>
                <wp:docPr id="726" name="Šipka doleva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" cy="24447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26" o:spid="_x0000_s1026" type="#_x0000_t66" style="position:absolute;margin-left:423.4pt;margin-top:121.1pt;width:59.7pt;height:19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" adj="3482" fillcolor="#4f81bd [3204]" strokecolor="#243f60 [1604]" strokeweight="2pt"/>
            </w:pict>
          </mc:Fallback>
        </mc:AlternateContent>
      </w:r>
      <w:r w:rsidRPr="00651F0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650F292A" wp14:editId="11AB0D66">
                <wp:simplePos x="0" y="0"/>
                <wp:positionH relativeFrom="column">
                  <wp:posOffset>5694680</wp:posOffset>
                </wp:positionH>
                <wp:positionV relativeFrom="paragraph">
                  <wp:posOffset>2372995</wp:posOffset>
                </wp:positionV>
                <wp:extent cx="606425" cy="306070"/>
                <wp:effectExtent l="0" t="95250" r="22225" b="74930"/>
                <wp:wrapNone/>
                <wp:docPr id="727" name="Šipka doleva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7815">
                          <a:off x="0" y="0"/>
                          <a:ext cx="606425" cy="30607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27" o:spid="_x0000_s1026" type="#_x0000_t66" style="position:absolute;margin-left:448.4pt;margin-top:186.85pt;width:47.75pt;height:24.1pt;rotation:-2023080fd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" adj="5451" fillcolor="#4f81bd [3204]" strokecolor="#243f60 [1604]" strokeweight="2pt"/>
            </w:pict>
          </mc:Fallback>
        </mc:AlternateContent>
      </w: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1C0382CE" wp14:editId="4DBDD12E">
                <wp:simplePos x="0" y="0"/>
                <wp:positionH relativeFrom="column">
                  <wp:posOffset>7720330</wp:posOffset>
                </wp:positionH>
                <wp:positionV relativeFrom="paragraph">
                  <wp:posOffset>2562225</wp:posOffset>
                </wp:positionV>
                <wp:extent cx="727075" cy="257810"/>
                <wp:effectExtent l="0" t="171450" r="0" b="142240"/>
                <wp:wrapNone/>
                <wp:docPr id="739" name="Šipka doleva 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0085">
                          <a:off x="0" y="0"/>
                          <a:ext cx="727075" cy="2578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39" o:spid="_x0000_s1026" type="#_x0000_t66" style="position:absolute;margin-left:607.9pt;margin-top:201.75pt;width:57.25pt;height:20.3pt;rotation:-9393400fd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" adj="3830" fillcolor="#4f81bd [3204]" strokecolor="#243f60 [1604]" strokeweight="2pt"/>
            </w:pict>
          </mc:Fallback>
        </mc:AlternateContent>
      </w: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BA6917" w:rsidRDefault="00BA691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BA6917" w:rsidRDefault="00BA691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917418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5A27E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E3C6422" wp14:editId="2DDA4F8F">
                <wp:simplePos x="0" y="0"/>
                <wp:positionH relativeFrom="column">
                  <wp:posOffset>-179070</wp:posOffset>
                </wp:positionH>
                <wp:positionV relativeFrom="paragraph">
                  <wp:posOffset>124460</wp:posOffset>
                </wp:positionV>
                <wp:extent cx="4714875" cy="1468120"/>
                <wp:effectExtent l="0" t="0" r="0" b="0"/>
                <wp:wrapNone/>
                <wp:docPr id="7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4875" cy="1468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27EB" w:rsidRPr="005A27EB" w:rsidRDefault="00917418" w:rsidP="00917418">
                            <w:pPr>
                              <w:jc w:val="both"/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="005A27EB" w:rsidRPr="005A27EB"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t xml:space="preserve">dokážete k příslušnému zájmenu </w:t>
                            </w:r>
                            <w:r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br/>
                            </w:r>
                            <w:r w:rsidR="005A27EB" w:rsidRPr="005A27EB"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t>přiřadit správný anglický výraz,</w:t>
                            </w:r>
                            <w:r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br/>
                              <w:t xml:space="preserve">společně se správným tvarem slovesa </w:t>
                            </w:r>
                            <w:proofErr w:type="gramStart"/>
                            <w:r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t>BÝT ? K</w:t>
                            </w:r>
                            <w:r w:rsidR="005A27EB" w:rsidRPr="005A27EB"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t>lidně</w:t>
                            </w:r>
                            <w:proofErr w:type="gramEnd"/>
                            <w:r w:rsidR="005A27EB" w:rsidRPr="005A27EB">
                              <w:rPr>
                                <w:rFonts w:ascii="Bohemian typewriter" w:hAnsi="Bohemian typewriter"/>
                                <w:b/>
                                <w:sz w:val="32"/>
                                <w:szCs w:val="32"/>
                              </w:rPr>
                              <w:t xml:space="preserve"> i „na přeskáčku“…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-14.1pt;margin-top:9.8pt;width:371.25pt;height:115.6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" filled="f" stroked="f">
                <v:textbox>
                  <w:txbxContent>
                    <w:p w:rsidR="005A27EB" w:rsidRPr="005A27EB" w:rsidRDefault="00917418" w:rsidP="00917418">
                      <w:pPr>
                        <w:jc w:val="both"/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 xml:space="preserve">A </w:t>
                      </w:r>
                      <w:r w:rsidR="005A27EB" w:rsidRPr="005A27EB"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 xml:space="preserve">dokážete k příslušnému zájmenu </w:t>
                      </w:r>
                      <w:r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br/>
                      </w:r>
                      <w:r w:rsidR="005A27EB" w:rsidRPr="005A27EB"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>přiřadit správný anglický výraz,</w:t>
                      </w:r>
                      <w:r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br/>
                        <w:t>sp</w:t>
                      </w:r>
                      <w:r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 xml:space="preserve">lečně se správným tvarem slovesa </w:t>
                      </w:r>
                      <w:proofErr w:type="gramStart"/>
                      <w:r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>BÝT ? K</w:t>
                      </w:r>
                      <w:r w:rsidR="005A27EB" w:rsidRPr="005A27EB"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>lidně</w:t>
                      </w:r>
                      <w:proofErr w:type="gramEnd"/>
                      <w:r w:rsidR="005A27EB" w:rsidRPr="005A27EB"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 xml:space="preserve"> i „na přeská</w:t>
                      </w:r>
                      <w:r w:rsidR="005A27EB" w:rsidRPr="005A27EB"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>č</w:t>
                      </w:r>
                      <w:r w:rsidR="005A27EB" w:rsidRPr="005A27EB">
                        <w:rPr>
                          <w:rFonts w:ascii="Bohemian typewriter" w:hAnsi="Bohemian typewriter"/>
                          <w:b/>
                          <w:sz w:val="32"/>
                          <w:szCs w:val="32"/>
                        </w:rPr>
                        <w:t>ku“…</w:t>
                      </w:r>
                    </w:p>
                  </w:txbxContent>
                </v:textbox>
              </v:shape>
            </w:pict>
          </mc:Fallback>
        </mc:AlternateContent>
      </w: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03B96" w:rsidRDefault="00203B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203B96" w:rsidSect="001C1B27">
          <w:headerReference w:type="default" r:id="rId13"/>
          <w:footerReference w:type="default" r:id="rId14"/>
          <w:headerReference w:type="first" r:id="rId15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16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C3E" w:rsidRDefault="00F13C3E">
      <w:r>
        <w:separator/>
      </w:r>
    </w:p>
  </w:endnote>
  <w:endnote w:type="continuationSeparator" w:id="0">
    <w:p w:rsidR="00F13C3E" w:rsidRDefault="00F13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3rd Man">
    <w:altName w:val="Trebuchet MS"/>
    <w:charset w:val="EE"/>
    <w:family w:val="swiss"/>
    <w:pitch w:val="variable"/>
    <w:sig w:usb0="00000005" w:usb1="00000002" w:usb2="00000000" w:usb3="00000000" w:csb0="00000002" w:csb1="00000000"/>
  </w:font>
  <w:font w:name="BadaBoom CE">
    <w:altName w:val="Microsoft YaHei"/>
    <w:charset w:val="EE"/>
    <w:family w:val="swiss"/>
    <w:pitch w:val="variable"/>
    <w:sig w:usb0="00000005" w:usb1="08000000" w:usb2="14000000" w:usb3="00000000" w:csb0="00000002" w:csb1="00000000"/>
  </w:font>
  <w:font w:name="Nightclub BTN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Bohemian typewriter">
    <w:altName w:val="Times New Roman"/>
    <w:charset w:val="EE"/>
    <w:family w:val="auto"/>
    <w:pitch w:val="variable"/>
    <w:sig w:usb0="00000001" w:usb1="500078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B9B78A0" wp14:editId="166F873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9E13C4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9E13C4">
      <w:rPr>
        <w:rFonts w:ascii="Times New Roman" w:hAnsi="Times New Roman" w:cs="Times New Roman"/>
        <w:noProof/>
        <w:sz w:val="24"/>
        <w:szCs w:val="24"/>
      </w:rPr>
      <w:t>2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C3E" w:rsidRDefault="00F13C3E">
      <w:r>
        <w:separator/>
      </w:r>
    </w:p>
  </w:footnote>
  <w:footnote w:type="continuationSeparator" w:id="0">
    <w:p w:rsidR="00F13C3E" w:rsidRDefault="00F13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174011ED" wp14:editId="0FFC5DFC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5FAE3874" wp14:editId="39B8A4E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297C393A" wp14:editId="1DAC204B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6F5F95E4" wp14:editId="410631F5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14172"/>
    <w:rsid w:val="0001761B"/>
    <w:rsid w:val="00032D92"/>
    <w:rsid w:val="00057037"/>
    <w:rsid w:val="00073F70"/>
    <w:rsid w:val="00077A20"/>
    <w:rsid w:val="000A53B9"/>
    <w:rsid w:val="0012498D"/>
    <w:rsid w:val="00131801"/>
    <w:rsid w:val="00145920"/>
    <w:rsid w:val="00170D7F"/>
    <w:rsid w:val="00186EFB"/>
    <w:rsid w:val="001C1B27"/>
    <w:rsid w:val="001C3415"/>
    <w:rsid w:val="001F6BFA"/>
    <w:rsid w:val="00203B96"/>
    <w:rsid w:val="00231A4B"/>
    <w:rsid w:val="002636E6"/>
    <w:rsid w:val="0026466C"/>
    <w:rsid w:val="00273981"/>
    <w:rsid w:val="0028094A"/>
    <w:rsid w:val="002811BC"/>
    <w:rsid w:val="002A2424"/>
    <w:rsid w:val="002B6F35"/>
    <w:rsid w:val="002C0274"/>
    <w:rsid w:val="002C1B9C"/>
    <w:rsid w:val="002C3071"/>
    <w:rsid w:val="002E18DA"/>
    <w:rsid w:val="002F0C71"/>
    <w:rsid w:val="003072F1"/>
    <w:rsid w:val="00336101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729CA"/>
    <w:rsid w:val="00492086"/>
    <w:rsid w:val="004A2D96"/>
    <w:rsid w:val="004E0DD0"/>
    <w:rsid w:val="0052347B"/>
    <w:rsid w:val="0054720F"/>
    <w:rsid w:val="00554294"/>
    <w:rsid w:val="00593342"/>
    <w:rsid w:val="005A27EB"/>
    <w:rsid w:val="005B62DF"/>
    <w:rsid w:val="0060067B"/>
    <w:rsid w:val="006035BA"/>
    <w:rsid w:val="00607C60"/>
    <w:rsid w:val="00626F12"/>
    <w:rsid w:val="00651F0C"/>
    <w:rsid w:val="00681ABB"/>
    <w:rsid w:val="006B3028"/>
    <w:rsid w:val="006D35E1"/>
    <w:rsid w:val="006F1268"/>
    <w:rsid w:val="007172D0"/>
    <w:rsid w:val="00727383"/>
    <w:rsid w:val="00751D2E"/>
    <w:rsid w:val="00767FF5"/>
    <w:rsid w:val="00776024"/>
    <w:rsid w:val="0079091B"/>
    <w:rsid w:val="007A5F17"/>
    <w:rsid w:val="007B7379"/>
    <w:rsid w:val="00806D9B"/>
    <w:rsid w:val="00860EC4"/>
    <w:rsid w:val="00861DA6"/>
    <w:rsid w:val="00873581"/>
    <w:rsid w:val="008A76DD"/>
    <w:rsid w:val="008D31DE"/>
    <w:rsid w:val="008E7EAE"/>
    <w:rsid w:val="008F1FC0"/>
    <w:rsid w:val="009023D1"/>
    <w:rsid w:val="00917418"/>
    <w:rsid w:val="00921A1A"/>
    <w:rsid w:val="0092371F"/>
    <w:rsid w:val="00961B6E"/>
    <w:rsid w:val="009D27EE"/>
    <w:rsid w:val="009D2A85"/>
    <w:rsid w:val="009E13C4"/>
    <w:rsid w:val="009F2DCD"/>
    <w:rsid w:val="00A711C4"/>
    <w:rsid w:val="00A86013"/>
    <w:rsid w:val="00A93C5F"/>
    <w:rsid w:val="00AA3351"/>
    <w:rsid w:val="00AA37C1"/>
    <w:rsid w:val="00AA4226"/>
    <w:rsid w:val="00B30248"/>
    <w:rsid w:val="00B35770"/>
    <w:rsid w:val="00B53C80"/>
    <w:rsid w:val="00B72FE7"/>
    <w:rsid w:val="00B76D91"/>
    <w:rsid w:val="00B9085F"/>
    <w:rsid w:val="00BA6917"/>
    <w:rsid w:val="00C07071"/>
    <w:rsid w:val="00C155FA"/>
    <w:rsid w:val="00C224D3"/>
    <w:rsid w:val="00C22EAE"/>
    <w:rsid w:val="00C46AC0"/>
    <w:rsid w:val="00CF3B64"/>
    <w:rsid w:val="00D05B91"/>
    <w:rsid w:val="00D13583"/>
    <w:rsid w:val="00D27A37"/>
    <w:rsid w:val="00D318C5"/>
    <w:rsid w:val="00D35CAB"/>
    <w:rsid w:val="00D404B7"/>
    <w:rsid w:val="00D41325"/>
    <w:rsid w:val="00D42505"/>
    <w:rsid w:val="00D53887"/>
    <w:rsid w:val="00DC1BE0"/>
    <w:rsid w:val="00DC30BD"/>
    <w:rsid w:val="00DC6647"/>
    <w:rsid w:val="00DD1CB7"/>
    <w:rsid w:val="00E01001"/>
    <w:rsid w:val="00E03063"/>
    <w:rsid w:val="00E10C8B"/>
    <w:rsid w:val="00E169FC"/>
    <w:rsid w:val="00E47EC3"/>
    <w:rsid w:val="00E8231A"/>
    <w:rsid w:val="00EA7D97"/>
    <w:rsid w:val="00EB1E52"/>
    <w:rsid w:val="00EC1D69"/>
    <w:rsid w:val="00EC32F2"/>
    <w:rsid w:val="00EE143B"/>
    <w:rsid w:val="00EE20B3"/>
    <w:rsid w:val="00EF0EA4"/>
    <w:rsid w:val="00F13C3E"/>
    <w:rsid w:val="00F33EFF"/>
    <w:rsid w:val="00F50BD9"/>
    <w:rsid w:val="00F55C14"/>
    <w:rsid w:val="00F624B4"/>
    <w:rsid w:val="00F7008C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A3816-642A-45D4-9553-D240E6450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6</TotalTime>
  <Pages>7</Pages>
  <Words>125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5</cp:revision>
  <cp:lastPrinted>2014-01-12T10:30:00Z</cp:lastPrinted>
  <dcterms:created xsi:type="dcterms:W3CDTF">2014-02-09T18:23:00Z</dcterms:created>
  <dcterms:modified xsi:type="dcterms:W3CDTF">2014-03-11T22:45:00Z</dcterms:modified>
</cp:coreProperties>
</file>