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2510D9" w:rsidRDefault="002510D9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>
        <w:rPr>
          <w:rFonts w:cs="Times New Roman"/>
          <w:b/>
          <w:sz w:val="56"/>
          <w:szCs w:val="56"/>
          <w:lang w:eastAsia="cs-CZ"/>
        </w:rPr>
        <w:t>Druhy sloves</w:t>
      </w:r>
    </w:p>
    <w:p w:rsidR="00EA7D97" w:rsidRPr="002510D9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2510D9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2510D9">
        <w:rPr>
          <w:rFonts w:cs="Times New Roman"/>
          <w:b/>
          <w:sz w:val="44"/>
          <w:szCs w:val="44"/>
          <w:lang w:eastAsia="cs-CZ"/>
        </w:rPr>
        <w:t>05</w:t>
      </w:r>
      <w:r w:rsidRPr="002510D9">
        <w:rPr>
          <w:rFonts w:cs="Times New Roman"/>
          <w:b/>
          <w:sz w:val="44"/>
          <w:szCs w:val="44"/>
          <w:lang w:eastAsia="cs-CZ"/>
        </w:rPr>
        <w:t>_</w:t>
      </w:r>
      <w:r w:rsidR="002510D9" w:rsidRPr="002510D9">
        <w:rPr>
          <w:rFonts w:cs="Times New Roman"/>
          <w:b/>
          <w:sz w:val="44"/>
          <w:szCs w:val="44"/>
          <w:lang w:eastAsia="cs-CZ"/>
        </w:rPr>
        <w:t>0</w:t>
      </w:r>
      <w:r w:rsidR="001B19B2" w:rsidRPr="002510D9">
        <w:rPr>
          <w:rFonts w:cs="Times New Roman"/>
          <w:b/>
          <w:sz w:val="44"/>
          <w:szCs w:val="44"/>
          <w:lang w:eastAsia="cs-CZ"/>
        </w:rPr>
        <w:t>93</w:t>
      </w:r>
    </w:p>
    <w:p w:rsidR="00EA7D97" w:rsidRPr="002510D9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7479"/>
      </w:tblGrid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2510D9" w:rsidTr="002510D9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2510D9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2510D9">
              <w:rPr>
                <w:rFonts w:cs="Times New Roman"/>
                <w:bCs/>
                <w:sz w:val="24"/>
                <w:szCs w:val="24"/>
              </w:rPr>
              <w:t>0</w:t>
            </w:r>
            <w:r w:rsidR="001B19B2" w:rsidRPr="002510D9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1B19B2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Druhy sloves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1B19B2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Slovesa významová, existenční, koncovky sloves v češtině, koncovky v angličtině, přítomný čas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Čeština</w:t>
            </w:r>
            <w:r w:rsidR="001B19B2" w:rsidRPr="002510D9">
              <w:rPr>
                <w:rFonts w:cs="Times New Roman"/>
                <w:sz w:val="24"/>
                <w:szCs w:val="24"/>
              </w:rPr>
              <w:t>/angličtina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V</w:t>
            </w:r>
            <w:r w:rsidR="00EA7D97" w:rsidRPr="002510D9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2510D9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2510D9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2510D9" w:rsidTr="002510D9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7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2510D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510D9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2510D9">
        <w:rPr>
          <w:rFonts w:cs="Times New Roman"/>
          <w:sz w:val="24"/>
          <w:szCs w:val="24"/>
        </w:rPr>
        <w:br w:type="textWrapping" w:clear="all"/>
      </w:r>
    </w:p>
    <w:p w:rsidR="0001761B" w:rsidRDefault="00F904CF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F904CF">
        <w:rPr>
          <w:rFonts w:ascii="Arial" w:hAnsi="Arial" w:cs="Arial"/>
          <w:noProof/>
          <w:sz w:val="32"/>
          <w:szCs w:val="32"/>
          <w:lang w:val="cs-CZ"/>
        </w:rPr>
        <w:lastRenderedPageBreak/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191A6A6A" wp14:editId="25711583">
                <wp:simplePos x="0" y="0"/>
                <wp:positionH relativeFrom="column">
                  <wp:posOffset>5943633</wp:posOffset>
                </wp:positionH>
                <wp:positionV relativeFrom="paragraph">
                  <wp:posOffset>-254591</wp:posOffset>
                </wp:positionV>
                <wp:extent cx="1809750" cy="902455"/>
                <wp:effectExtent l="57150" t="95250" r="57150" b="88265"/>
                <wp:wrapNone/>
                <wp:docPr id="8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75142">
                          <a:off x="0" y="0"/>
                          <a:ext cx="1809750" cy="90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4CF" w:rsidRPr="00F904CF" w:rsidRDefault="00F904CF" w:rsidP="00F904CF">
                            <w:pPr>
                              <w:pStyle w:val="BasicParagraph"/>
                              <w:rPr>
                                <w:rFonts w:ascii="BadaBoom CE" w:hAnsi="BadaBoom CE" w:cs="BadaBoom CE"/>
                                <w:color w:val="666C12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 w:rsidRPr="00F904CF">
                              <w:rPr>
                                <w:rFonts w:ascii="BadaBoom CE" w:hAnsi="BadaBoom CE" w:cs="BadaBoom CE"/>
                                <w:color w:val="666C12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významová</w:t>
                            </w:r>
                            <w:proofErr w:type="spellEnd"/>
                            <w:proofErr w:type="gramEnd"/>
                          </w:p>
                          <w:p w:rsidR="00F904CF" w:rsidRPr="00F904CF" w:rsidRDefault="00F904CF" w:rsidP="00F904CF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68pt;margin-top:-20.05pt;width:142.5pt;height:71.05pt;rotation:300528fd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">
                <v:textbox>
                  <w:txbxContent>
                    <w:p w:rsidR="00F904CF" w:rsidRPr="00F904CF" w:rsidRDefault="00F904CF" w:rsidP="00F904CF">
                      <w:pPr>
                        <w:pStyle w:val="BasicParagraph"/>
                        <w:rPr>
                          <w:rFonts w:ascii="BadaBoom CE" w:hAnsi="BadaBoom CE" w:cs="BadaBoom CE"/>
                          <w:color w:val="666C12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 w:rsidRPr="00F904CF">
                        <w:rPr>
                          <w:rFonts w:ascii="BadaBoom CE" w:hAnsi="BadaBoom CE" w:cs="BadaBoom CE"/>
                          <w:color w:val="666C12"/>
                          <w:sz w:val="60"/>
                          <w:szCs w:val="6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významová</w:t>
                      </w:r>
                      <w:proofErr w:type="spellEnd"/>
                      <w:proofErr w:type="gramEnd"/>
                    </w:p>
                    <w:p w:rsidR="00F904CF" w:rsidRPr="00F904CF" w:rsidRDefault="00F904CF" w:rsidP="00F904CF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761B" w:rsidRPr="0001761B">
        <w:rPr>
          <w:rFonts w:ascii="3rd Man" w:hAnsi="3rd Man" w:cs="3rd Man"/>
          <w:noProof/>
          <w:color w:val="666C12"/>
          <w:sz w:val="72"/>
          <w:szCs w:val="72"/>
          <w:lang w:val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21EDFF0" wp14:editId="3581E0D7">
                <wp:simplePos x="0" y="0"/>
                <wp:positionH relativeFrom="column">
                  <wp:posOffset>-307340</wp:posOffset>
                </wp:positionH>
                <wp:positionV relativeFrom="paragraph">
                  <wp:posOffset>-328295</wp:posOffset>
                </wp:positionV>
                <wp:extent cx="2374265" cy="1403985"/>
                <wp:effectExtent l="0" t="209550" r="0" b="215900"/>
                <wp:wrapNone/>
                <wp:docPr id="7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Pr="0001761B" w:rsidRDefault="009524D2" w:rsidP="0001761B">
                            <w:pPr>
                              <w:pStyle w:val="BasicParagraph"/>
                              <w:jc w:val="center"/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Druhy</w:t>
                            </w:r>
                            <w:proofErr w:type="spellEnd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sloves</w:t>
                            </w:r>
                            <w:proofErr w:type="spellEnd"/>
                          </w:p>
                          <w:p w:rsidR="0001761B" w:rsidRPr="0001761B" w:rsidRDefault="0001761B">
                            <w:pPr>
                              <w:rPr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isometricOffAxis1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4.2pt;margin-top:-25.85pt;width:186.95pt;height:110.55pt;z-index:251920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" filled="f" stroked="f">
                <v:textbox style="mso-fit-shape-to-text:t">
                  <w:txbxContent>
                    <w:p w:rsidR="0001761B" w:rsidRPr="0001761B" w:rsidRDefault="009524D2" w:rsidP="0001761B">
                      <w:pPr>
                        <w:pStyle w:val="BasicParagraph"/>
                        <w:jc w:val="center"/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Druhy</w:t>
                      </w:r>
                      <w:proofErr w:type="spellEnd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sloves</w:t>
                      </w:r>
                      <w:proofErr w:type="spellEnd"/>
                    </w:p>
                    <w:p w:rsidR="0001761B" w:rsidRPr="0001761B" w:rsidRDefault="0001761B">
                      <w:pPr>
                        <w:rPr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761B" w:rsidRDefault="00F904CF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F904CF">
        <w:rPr>
          <w:rFonts w:ascii="Arial" w:hAnsi="Arial" w:cs="Arial"/>
          <w:noProof/>
          <w:position w:val="-14"/>
          <w:lang w:val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58A08CFA" wp14:editId="224D391A">
                <wp:simplePos x="0" y="0"/>
                <wp:positionH relativeFrom="column">
                  <wp:posOffset>4912360</wp:posOffset>
                </wp:positionH>
                <wp:positionV relativeFrom="paragraph">
                  <wp:posOffset>141605</wp:posOffset>
                </wp:positionV>
                <wp:extent cx="2374265" cy="1403985"/>
                <wp:effectExtent l="0" t="0" r="0" b="1905"/>
                <wp:wrapNone/>
                <wp:docPr id="8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4CF" w:rsidRPr="00F904CF" w:rsidRDefault="00F904CF" w:rsidP="00F904CF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V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tomto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případě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nemůžeme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říci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jejich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přesný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počet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protože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významových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sloves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je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ohromná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spousta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Jednodušší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je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říci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že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jsou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to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všechna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taková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slovesa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která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</w:t>
                            </w:r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</w:t>
                            </w:r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isují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nějaký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děj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lépe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řečeno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jeho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význam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Mezi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námi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to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jsou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skoro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všechna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například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plavat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běhat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číst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psát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skákat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tancovat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zpívat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hrát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počítat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chodit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skládat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létat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potápět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stavět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lepit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pít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pracovat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nadávat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krmit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jíst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malovat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střílet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házet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plivat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bít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mluvit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učit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poslouchat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dívat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sázet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navštěvovat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kupovat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dělat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vyrábět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platit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prodávat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česat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holit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dávat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i/>
                                <w:iCs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...</w:t>
                            </w:r>
                          </w:p>
                          <w:p w:rsidR="00F904CF" w:rsidRDefault="00F904C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86.8pt;margin-top:11.15pt;width:186.95pt;height:110.55pt;z-index:2520709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" filled="f" stroked="f">
                <v:textbox style="mso-fit-shape-to-text:t">
                  <w:txbxContent>
                    <w:p w:rsidR="00F904CF" w:rsidRPr="00F904CF" w:rsidRDefault="00F904CF" w:rsidP="00F904CF">
                      <w:pPr>
                        <w:pStyle w:val="BasicParagraph"/>
                        <w:jc w:val="both"/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V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tomto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případě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nemůžeme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říci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jejich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přesný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počet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protože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významových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sloves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je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ohromná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spousta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.</w:t>
                      </w:r>
                      <w:proofErr w:type="gram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Jednodušší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je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říci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že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jsou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to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všechna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taková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slovesa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která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popisují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nějaký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děj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lépe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řečeno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jeho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význam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.</w:t>
                      </w:r>
                      <w:proofErr w:type="gram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Mezi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námi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to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jsou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skoro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všechna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například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plavat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běhat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číst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psát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skákat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tancovat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zpívat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hrát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počítat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chodit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skládat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létat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potápět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stavět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lepit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pít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pracovat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nadávat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krmit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jíst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malovat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střílet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házet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plivat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bít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mluvit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učit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poslouchat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dívat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sázet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navštěvovat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kupovat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dělat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vyrábět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platit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prodávat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e</w:t>
                      </w:r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holit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dávat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i/>
                          <w:iCs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...</w:t>
                      </w:r>
                    </w:p>
                    <w:p w:rsidR="00F904CF" w:rsidRDefault="00F904CF"/>
                  </w:txbxContent>
                </v:textbox>
              </v:shape>
            </w:pict>
          </mc:Fallback>
        </mc:AlternateContent>
      </w:r>
    </w:p>
    <w:p w:rsidR="0001761B" w:rsidRDefault="009524D2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E169FC">
        <w:rPr>
          <w:rFonts w:asciiTheme="minorHAnsi" w:hAnsiTheme="minorHAnsi"/>
          <w:b/>
          <w:noProof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FFC658C" wp14:editId="00D07837">
                <wp:simplePos x="0" y="0"/>
                <wp:positionH relativeFrom="column">
                  <wp:posOffset>59689</wp:posOffset>
                </wp:positionH>
                <wp:positionV relativeFrom="paragraph">
                  <wp:posOffset>233045</wp:posOffset>
                </wp:positionV>
                <wp:extent cx="3076575" cy="1895475"/>
                <wp:effectExtent l="57150" t="38100" r="85725" b="12382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8954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24D2" w:rsidRPr="00F904CF" w:rsidRDefault="009524D2" w:rsidP="009524D2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Pro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naši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potřebu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rozdělme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slovesa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dvě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skupiny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- </w:t>
                            </w:r>
                            <w:proofErr w:type="spellStart"/>
                            <w:r w:rsidRPr="00F904CF">
                              <w:rPr>
                                <w:rFonts w:ascii="Arial Black" w:hAnsi="Arial Black" w:cs="Arial Black"/>
                                <w:sz w:val="36"/>
                                <w:szCs w:val="36"/>
                              </w:rPr>
                              <w:t>existenční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a </w:t>
                            </w:r>
                            <w:proofErr w:type="spellStart"/>
                            <w:r w:rsidRPr="00F904CF">
                              <w:rPr>
                                <w:rFonts w:ascii="Arial Black" w:hAnsi="Arial Black" w:cs="Arial Black"/>
                                <w:sz w:val="36"/>
                                <w:szCs w:val="36"/>
                              </w:rPr>
                              <w:t>význam</w:t>
                            </w:r>
                            <w:r w:rsidRPr="00F904CF">
                              <w:rPr>
                                <w:rFonts w:ascii="Arial Black" w:hAnsi="Arial Black" w:cs="Arial Black"/>
                                <w:sz w:val="36"/>
                                <w:szCs w:val="36"/>
                              </w:rPr>
                              <w:t>o</w:t>
                            </w:r>
                            <w:r w:rsidRPr="00F904CF">
                              <w:rPr>
                                <w:rFonts w:ascii="Arial Black" w:hAnsi="Arial Black" w:cs="Arial Black"/>
                                <w:sz w:val="36"/>
                                <w:szCs w:val="36"/>
                              </w:rPr>
                              <w:t>vá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Dělení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je to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opět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velmi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jednoduché</w:t>
                            </w:r>
                            <w:proofErr w:type="spellEnd"/>
                            <w:r w:rsidRPr="00F904C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</w:p>
                          <w:p w:rsidR="00203124" w:rsidRDefault="00203124" w:rsidP="00203124">
                            <w:pPr>
                              <w:pStyle w:val="BasicParagraph"/>
                              <w:rPr>
                                <w:rFonts w:ascii="PlasmaDripCE" w:hAnsi="PlasmaDripCE" w:cs="PlasmaDripCE"/>
                                <w:spacing w:val="48"/>
                                <w:sz w:val="48"/>
                                <w:szCs w:val="48"/>
                              </w:rPr>
                            </w:pPr>
                          </w:p>
                          <w:p w:rsidR="00E169FC" w:rsidRDefault="00593342" w:rsidP="00593342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.7pt;margin-top:18.35pt;width:242.25pt;height:149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524D2" w:rsidRPr="00F904CF" w:rsidRDefault="009524D2" w:rsidP="009524D2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Pro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naši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potřebu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rozdělme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slovesa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na</w:t>
                      </w:r>
                      <w:proofErr w:type="spellEnd"/>
                      <w:proofErr w:type="gram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dvě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skupiny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- </w:t>
                      </w:r>
                      <w:proofErr w:type="spellStart"/>
                      <w:r w:rsidRPr="00F904CF">
                        <w:rPr>
                          <w:rFonts w:ascii="Arial Black" w:hAnsi="Arial Black" w:cs="Arial Black"/>
                          <w:sz w:val="36"/>
                          <w:szCs w:val="36"/>
                        </w:rPr>
                        <w:t>existenční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a </w:t>
                      </w:r>
                      <w:proofErr w:type="spellStart"/>
                      <w:r w:rsidRPr="00F904CF">
                        <w:rPr>
                          <w:rFonts w:ascii="Arial Black" w:hAnsi="Arial Black" w:cs="Arial Black"/>
                          <w:sz w:val="36"/>
                          <w:szCs w:val="36"/>
                        </w:rPr>
                        <w:t>význam</w:t>
                      </w:r>
                      <w:r w:rsidRPr="00F904CF">
                        <w:rPr>
                          <w:rFonts w:ascii="Arial Black" w:hAnsi="Arial Black" w:cs="Arial Black"/>
                          <w:sz w:val="36"/>
                          <w:szCs w:val="36"/>
                        </w:rPr>
                        <w:t>o</w:t>
                      </w:r>
                      <w:r w:rsidRPr="00F904CF">
                        <w:rPr>
                          <w:rFonts w:ascii="Arial Black" w:hAnsi="Arial Black" w:cs="Arial Black"/>
                          <w:sz w:val="36"/>
                          <w:szCs w:val="36"/>
                        </w:rPr>
                        <w:t>vá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. </w:t>
                      </w:r>
                      <w:proofErr w:type="spellStart"/>
                      <w:proofErr w:type="gram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Dělení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je to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opět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velmi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jednoduché</w:t>
                      </w:r>
                      <w:proofErr w:type="spellEnd"/>
                      <w:r w:rsidRPr="00F904CF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  <w:proofErr w:type="gramEnd"/>
                    </w:p>
                    <w:p w:rsidR="00203124" w:rsidRDefault="00203124" w:rsidP="00203124">
                      <w:pPr>
                        <w:pStyle w:val="BasicParagraph"/>
                        <w:rPr>
                          <w:rFonts w:ascii="PlasmaDripCE" w:hAnsi="PlasmaDripCE" w:cs="PlasmaDripCE"/>
                          <w:spacing w:val="48"/>
                          <w:sz w:val="48"/>
                          <w:szCs w:val="48"/>
                        </w:rPr>
                      </w:pPr>
                    </w:p>
                    <w:p w:rsidR="00E169FC" w:rsidRDefault="00593342" w:rsidP="00593342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367D96" w:rsidRDefault="00367D96" w:rsidP="00367D96">
      <w:pPr>
        <w:pStyle w:val="BasicParagraph"/>
        <w:rPr>
          <w:rFonts w:ascii="BadaBoom CE" w:hAnsi="BadaBoom CE" w:cs="BadaBoom CE"/>
          <w:sz w:val="36"/>
          <w:szCs w:val="36"/>
        </w:rPr>
      </w:pPr>
    </w:p>
    <w:p w:rsidR="00367D96" w:rsidRPr="00186EFB" w:rsidRDefault="00367D96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>
        <w:rPr>
          <w:rFonts w:ascii="Arial" w:hAnsi="Arial" w:cs="Arial"/>
          <w:position w:val="-14"/>
        </w:rPr>
        <w:t>.</w:t>
      </w:r>
    </w:p>
    <w:p w:rsidR="00367D96" w:rsidRPr="00367D96" w:rsidRDefault="00367D96" w:rsidP="00367D96">
      <w:pPr>
        <w:pStyle w:val="BasicParagraph"/>
        <w:rPr>
          <w:rFonts w:asciiTheme="minorHAnsi" w:hAnsiTheme="minorHAnsi"/>
          <w:sz w:val="40"/>
          <w:szCs w:val="40"/>
        </w:rPr>
      </w:pP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F904CF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904C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183B70CB" wp14:editId="3B62D405">
                <wp:simplePos x="0" y="0"/>
                <wp:positionH relativeFrom="column">
                  <wp:posOffset>1455218</wp:posOffset>
                </wp:positionH>
                <wp:positionV relativeFrom="paragraph">
                  <wp:posOffset>36371</wp:posOffset>
                </wp:positionV>
                <wp:extent cx="2829225" cy="786684"/>
                <wp:effectExtent l="57150" t="171450" r="47625" b="185420"/>
                <wp:wrapNone/>
                <wp:docPr id="8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08159">
                          <a:off x="0" y="0"/>
                          <a:ext cx="2829225" cy="7866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4CF" w:rsidRPr="00F904CF" w:rsidRDefault="00F904CF" w:rsidP="00F904CF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BadaBoom CE"/>
                                <w:color w:val="E1F3FD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904CF">
                              <w:rPr>
                                <w:rFonts w:ascii="BadaBoom CE" w:hAnsi="BadaBoom CE" w:cs="BadaBoom CE"/>
                                <w:color w:val="E1F3FD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EXIST</w:t>
                            </w:r>
                            <w:r w:rsidRPr="00F904CF">
                              <w:rPr>
                                <w:rFonts w:ascii="BadaBoom CE" w:hAnsi="BadaBoom CE" w:cs="BadaBoom CE"/>
                                <w:color w:val="E1F3FD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 w:rsidRPr="00F904CF">
                              <w:rPr>
                                <w:rFonts w:ascii="BadaBoom CE" w:hAnsi="BadaBoom CE" w:cs="BadaBoom CE"/>
                                <w:color w:val="E1F3FD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</w:t>
                            </w:r>
                            <w:r w:rsidR="00BC50B5">
                              <w:rPr>
                                <w:rFonts w:ascii="BadaBoom CE" w:hAnsi="BadaBoom CE" w:cs="BadaBoom CE"/>
                                <w:color w:val="E1F3FD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F904CF">
                              <w:rPr>
                                <w:rFonts w:ascii="BadaBoom CE" w:hAnsi="BadaBoom CE" w:cs="BadaBoom CE"/>
                                <w:color w:val="E1F3FD"/>
                                <w:sz w:val="60"/>
                                <w:szCs w:val="6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NÍ</w:t>
                            </w:r>
                          </w:p>
                          <w:p w:rsidR="00F904CF" w:rsidRPr="00F904CF" w:rsidRDefault="00F904CF" w:rsidP="00F904CF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14.6pt;margin-top:2.85pt;width:222.75pt;height:61.95pt;rotation:-427995fd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">
                <v:textbox>
                  <w:txbxContent>
                    <w:p w:rsidR="00F904CF" w:rsidRPr="00F904CF" w:rsidRDefault="00F904CF" w:rsidP="00F904CF">
                      <w:pPr>
                        <w:pStyle w:val="BasicParagraph"/>
                        <w:jc w:val="center"/>
                        <w:rPr>
                          <w:rFonts w:ascii="BadaBoom CE" w:hAnsi="BadaBoom CE" w:cs="BadaBoom CE"/>
                          <w:color w:val="E1F3FD"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904CF">
                        <w:rPr>
                          <w:rFonts w:ascii="BadaBoom CE" w:hAnsi="BadaBoom CE" w:cs="BadaBoom CE"/>
                          <w:color w:val="E1F3FD"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EXIST</w:t>
                      </w:r>
                      <w:r w:rsidRPr="00F904CF">
                        <w:rPr>
                          <w:rFonts w:ascii="BadaBoom CE" w:hAnsi="BadaBoom CE" w:cs="BadaBoom CE"/>
                          <w:color w:val="E1F3FD"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</w:t>
                      </w:r>
                      <w:r w:rsidRPr="00F904CF">
                        <w:rPr>
                          <w:rFonts w:ascii="BadaBoom CE" w:hAnsi="BadaBoom CE" w:cs="BadaBoom CE"/>
                          <w:color w:val="E1F3FD"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</w:t>
                      </w:r>
                      <w:r w:rsidR="00BC50B5">
                        <w:rPr>
                          <w:rFonts w:ascii="BadaBoom CE" w:hAnsi="BadaBoom CE" w:cs="BadaBoom CE"/>
                          <w:color w:val="E1F3FD"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F904CF">
                        <w:rPr>
                          <w:rFonts w:ascii="BadaBoom CE" w:hAnsi="BadaBoom CE" w:cs="BadaBoom CE"/>
                          <w:color w:val="E1F3FD"/>
                          <w:sz w:val="60"/>
                          <w:szCs w:val="6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NÍ</w:t>
                      </w:r>
                    </w:p>
                    <w:p w:rsidR="00F904CF" w:rsidRPr="00F904CF" w:rsidRDefault="00F904CF" w:rsidP="00F904CF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904CF">
        <w:rPr>
          <w:rFonts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0B330658" wp14:editId="3F871F75">
                <wp:simplePos x="0" y="0"/>
                <wp:positionH relativeFrom="column">
                  <wp:posOffset>-16510</wp:posOffset>
                </wp:positionH>
                <wp:positionV relativeFrom="paragraph">
                  <wp:posOffset>629285</wp:posOffset>
                </wp:positionV>
                <wp:extent cx="2374265" cy="2647950"/>
                <wp:effectExtent l="0" t="0" r="0" b="0"/>
                <wp:wrapNone/>
                <wp:docPr id="8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647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04CF" w:rsidRPr="00F904CF" w:rsidRDefault="00F904CF" w:rsidP="00F904CF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Takové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sloveso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máme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jen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jedno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jedná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se o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naše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známé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sloveso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904CF">
                              <w:rPr>
                                <w:rFonts w:ascii="Bohemian typewriter" w:hAnsi="Bohemian typewriter"/>
                                <w:b/>
                                <w:bCs/>
                                <w:sz w:val="32"/>
                                <w:szCs w:val="32"/>
                              </w:rPr>
                              <w:t>BÝT</w:t>
                            </w:r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Už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jsme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ostatně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před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nedávnem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společně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probírali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u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jeho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časování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Existenčním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ho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nazýváme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proto,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nám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vyjadřuje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existenci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něčeho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jednoduše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řečeno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říká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nám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“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něco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="Bohemian typewriter" w:hAnsi="Bohemian typewriter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prostě</w:t>
                            </w:r>
                            <w:proofErr w:type="spellEnd"/>
                            <w:r w:rsidRPr="00F904CF">
                              <w:rPr>
                                <w:rFonts w:ascii="Bohemian typewriter" w:hAnsi="Bohemian typewriter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je</w:t>
                            </w:r>
                            <w:r w:rsidRPr="00F904CF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”.</w:t>
                            </w:r>
                            <w:proofErr w:type="gramEnd"/>
                          </w:p>
                          <w:p w:rsidR="00F904CF" w:rsidRDefault="00F904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.3pt;margin-top:49.55pt;width:186.95pt;height:208.5pt;z-index:252066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" filled="f" stroked="f">
                <v:textbox>
                  <w:txbxContent>
                    <w:p w:rsidR="00F904CF" w:rsidRPr="00F904CF" w:rsidRDefault="00F904CF" w:rsidP="00F904CF">
                      <w:pPr>
                        <w:pStyle w:val="BasicParagraph"/>
                        <w:jc w:val="both"/>
                        <w:rPr>
                          <w:rFonts w:ascii="Bohemian typewriter" w:hAnsi="Bohemian typewriter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Takové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sloveso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máme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jen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jedno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jedná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se o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naše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známé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sloveso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r w:rsidRPr="00F904CF">
                        <w:rPr>
                          <w:rFonts w:ascii="Bohemian typewriter" w:hAnsi="Bohemian typewriter"/>
                          <w:b/>
                          <w:bCs/>
                          <w:sz w:val="32"/>
                          <w:szCs w:val="32"/>
                        </w:rPr>
                        <w:t>BÝT</w:t>
                      </w:r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Už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jsme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to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ostatně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před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nedávnem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společně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probírali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u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jeho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časování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Existenčním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ho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nazýváme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proto,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nám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vyjadřuje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existenci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něčeho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jednoduše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řečeno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říká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nám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“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něco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="Bohemian typewriter" w:hAnsi="Bohemian typewriter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prostě</w:t>
                      </w:r>
                      <w:proofErr w:type="spellEnd"/>
                      <w:r w:rsidRPr="00F904CF">
                        <w:rPr>
                          <w:rFonts w:ascii="Bohemian typewriter" w:hAnsi="Bohemian typewriter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 je</w:t>
                      </w:r>
                      <w:r w:rsidRPr="00F904CF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”.</w:t>
                      </w:r>
                      <w:proofErr w:type="gramEnd"/>
                    </w:p>
                    <w:p w:rsidR="00F904CF" w:rsidRDefault="00F904CF"/>
                  </w:txbxContent>
                </v:textbox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  <w:bookmarkStart w:id="0" w:name="_GoBack"/>
      <w:bookmarkEnd w:id="0"/>
    </w:p>
    <w:p w:rsidR="00593342" w:rsidRDefault="00EF0EA4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147136E4" wp14:editId="56537A8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8525510" cy="1200150"/>
                <wp:effectExtent l="1104900" t="190500" r="27940" b="19050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525510" cy="1200150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F904CF" w:rsidRDefault="00F904CF" w:rsidP="00F904CF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Vůbec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jsem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nepochyboval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o tom,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zvládneme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takhle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rychle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Ale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také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nesmíme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zapom</w:t>
                            </w:r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nout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soutěž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složitosti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mezi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češtinou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angličtinou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Abychom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mohli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pokračovat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musíme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si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ještě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něco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říct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k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rozdělení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sloves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také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k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časování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Věřte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mi,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to je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opravdu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nutné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2811BC" w:rsidRPr="002811BC" w:rsidRDefault="002811BC" w:rsidP="00EF0EA4">
                            <w:pPr>
                              <w:jc w:val="both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2" style="position:absolute;left:0;text-align:left;margin-left:0;margin-top:0;width:671.3pt;height:94.5pt;flip:x;z-index:251711488;visibility:visible;mso-wrap-style:square;mso-width-percent: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F904CF" w:rsidRPr="00F904CF" w:rsidRDefault="00F904CF" w:rsidP="00F904CF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Vůbec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jsem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nepochyboval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o tom,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to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zvládneme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takhle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rychle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Ale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také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nesmíme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zapom</w:t>
                      </w:r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e</w:t>
                      </w:r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nout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na</w:t>
                      </w:r>
                      <w:proofErr w:type="spellEnd"/>
                      <w:proofErr w:type="gram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soutěž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složitosti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mezi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češtinou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angličtinou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Abychom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mohli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pokračovat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musíme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si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ještě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něco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říct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k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rozdělení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sloves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také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k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časování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Věřte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mi,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to je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opravdu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nutné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2811BC" w:rsidRPr="002811BC" w:rsidRDefault="002811BC" w:rsidP="00EF0EA4">
                      <w:pPr>
                        <w:jc w:val="both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593342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</w:p>
    <w:p w:rsidR="00367D96" w:rsidRPr="00C46AC0" w:rsidRDefault="004B33E6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07B1A8E1" wp14:editId="45A87ED4">
                <wp:simplePos x="0" y="0"/>
                <wp:positionH relativeFrom="column">
                  <wp:posOffset>8823325</wp:posOffset>
                </wp:positionH>
                <wp:positionV relativeFrom="paragraph">
                  <wp:posOffset>93345</wp:posOffset>
                </wp:positionV>
                <wp:extent cx="1123950" cy="1009650"/>
                <wp:effectExtent l="57150" t="38100" r="76200" b="114300"/>
                <wp:wrapNone/>
                <wp:docPr id="8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Read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Learn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Draw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694.75pt;margin-top:7.35pt;width:88.5pt;height:79.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Read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Learn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Draw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12F85E63" wp14:editId="5D49B0A3">
                <wp:simplePos x="0" y="0"/>
                <wp:positionH relativeFrom="column">
                  <wp:posOffset>5327650</wp:posOffset>
                </wp:positionH>
                <wp:positionV relativeFrom="paragraph">
                  <wp:posOffset>160020</wp:posOffset>
                </wp:positionV>
                <wp:extent cx="1123950" cy="1009650"/>
                <wp:effectExtent l="57150" t="38100" r="76200" b="114300"/>
                <wp:wrapNone/>
                <wp:docPr id="8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Read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Learn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Draw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19.5pt;margin-top:12.6pt;width:88.5pt;height:79.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Read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Learn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Draw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904CF" w:rsidRPr="00AF412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57E770AA" wp14:editId="64DA0BB0">
                <wp:simplePos x="0" y="0"/>
                <wp:positionH relativeFrom="column">
                  <wp:posOffset>-178435</wp:posOffset>
                </wp:positionH>
                <wp:positionV relativeFrom="paragraph">
                  <wp:posOffset>111760</wp:posOffset>
                </wp:positionV>
                <wp:extent cx="5819775" cy="1828800"/>
                <wp:effectExtent l="323850" t="285750" r="0" b="742950"/>
                <wp:wrapNone/>
                <wp:docPr id="8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225425" dist="50800" dir="5220000" algn="ctr">
                            <a:srgbClr val="000000">
                              <a:alpha val="33000"/>
                            </a:srgbClr>
                          </a:outerShdw>
                        </a:effectLst>
                        <a:scene3d>
                          <a:camera prst="perspectiveFront" fov="3300000">
                            <a:rot lat="486000" lon="19530000" rev="174000"/>
                          </a:camera>
                          <a:lightRig rig="harsh" dir="t">
                            <a:rot lat="0" lon="0" rev="3000000"/>
                          </a:lightRig>
                        </a:scene3d>
                        <a:sp3d extrusionH="254000" contourW="19050">
                          <a:bevelT w="82550" h="44450" prst="angle"/>
                          <a:bevelB w="82550" h="44450" prst="angle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F904CF" w:rsidRPr="00F904CF" w:rsidRDefault="00F904CF" w:rsidP="00F904CF">
                            <w:pPr>
                              <w:pStyle w:val="BasicParagraph"/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jde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soutěžit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Nejdříve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ale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budeme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muset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vyčasovat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také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nějaká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významová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slovesa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v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češtině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zaměříme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koncovky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sloves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Začneme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tím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jednodušším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časem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přítomným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prostým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klidně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můžeme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použít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slovesa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z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našich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cvičných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vět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Vyberu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namátkou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alespoň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tři</w:t>
                            </w:r>
                            <w:proofErr w:type="spellEnd"/>
                            <w:r w:rsidRPr="00F904CF"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AF4127" w:rsidRPr="00F904CF" w:rsidRDefault="00AF4127" w:rsidP="00AF4127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14.05pt;margin-top:8.8pt;width:458.25pt;height:2in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" stroked="f">
                <v:shadow on="t" color="black" opacity="21626f" offset=".07386mm,1.40917mm"/>
                <v:textbox>
                  <w:txbxContent>
                    <w:p w:rsidR="00F904CF" w:rsidRPr="00F904CF" w:rsidRDefault="00F904CF" w:rsidP="00F904CF">
                      <w:pPr>
                        <w:pStyle w:val="BasicParagraph"/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proofErr w:type="gram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jde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se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soutěžit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Nejdříve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ale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budeme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muset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vyčasovat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také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nějaká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významová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slovesa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v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češtině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zaměříme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se </w:t>
                      </w: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na</w:t>
                      </w:r>
                      <w:proofErr w:type="spellEnd"/>
                      <w:proofErr w:type="gram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koncovky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sloves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Začneme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tím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jednodušším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časem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přítomným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-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prostým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klidně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můžeme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použít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slovesa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z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našich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cvičných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vět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Vyberu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namátkou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alespoň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tři</w:t>
                      </w:r>
                      <w:proofErr w:type="spellEnd"/>
                      <w:r w:rsidRPr="00F904CF">
                        <w:rPr>
                          <w:rFonts w:asciiTheme="minorHAnsi" w:hAnsiTheme="minorHAnsi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AF4127" w:rsidRPr="00F904CF" w:rsidRDefault="00AF4127" w:rsidP="00AF4127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AF4127" w:rsidRPr="00B254F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1BFF484A" wp14:editId="2B850132">
                <wp:simplePos x="0" y="0"/>
                <wp:positionH relativeFrom="column">
                  <wp:posOffset>993140</wp:posOffset>
                </wp:positionH>
                <wp:positionV relativeFrom="paragraph">
                  <wp:posOffset>234950</wp:posOffset>
                </wp:positionV>
                <wp:extent cx="685800" cy="942975"/>
                <wp:effectExtent l="0" t="0" r="0" b="9525"/>
                <wp:wrapNone/>
                <wp:docPr id="8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127" w:rsidRPr="00B254F3" w:rsidRDefault="00AF4127" w:rsidP="00AF4127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78.2pt;margin-top:18.5pt;width:54pt;height:74.2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" filled="f" stroked="f">
                <v:textbox>
                  <w:txbxContent>
                    <w:p w:rsidR="00AF4127" w:rsidRPr="00B254F3" w:rsidRDefault="00AF4127" w:rsidP="00AF4127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811BC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6862E7DB" wp14:editId="3565A742">
                <wp:simplePos x="0" y="0"/>
                <wp:positionH relativeFrom="column">
                  <wp:posOffset>8191500</wp:posOffset>
                </wp:positionH>
                <wp:positionV relativeFrom="paragraph">
                  <wp:posOffset>264795</wp:posOffset>
                </wp:positionV>
                <wp:extent cx="752475" cy="1403985"/>
                <wp:effectExtent l="57150" t="38100" r="85725" b="92710"/>
                <wp:wrapNone/>
                <wp:docPr id="8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3E6" w:rsidRPr="00593342" w:rsidRDefault="004B33E6" w:rsidP="004B33E6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645pt;margin-top:20.85pt;width:59.25pt;height:110.55pt;z-index:25212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4B33E6" w:rsidRPr="00593342" w:rsidRDefault="004B33E6" w:rsidP="004B33E6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WE</w:t>
                      </w:r>
                    </w:p>
                  </w:txbxContent>
                </v:textbox>
              </v:shape>
            </w:pict>
          </mc:Fallback>
        </mc:AlternateContent>
      </w: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5D50F7F5" wp14:editId="0645622D">
                <wp:simplePos x="0" y="0"/>
                <wp:positionH relativeFrom="column">
                  <wp:posOffset>6597015</wp:posOffset>
                </wp:positionH>
                <wp:positionV relativeFrom="paragraph">
                  <wp:posOffset>2061210</wp:posOffset>
                </wp:positionV>
                <wp:extent cx="606425" cy="306070"/>
                <wp:effectExtent l="0" t="114300" r="0" b="170180"/>
                <wp:wrapNone/>
                <wp:docPr id="853" name="Šipka doleva 8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853" o:spid="_x0000_s1026" type="#_x0000_t66" style="position:absolute;margin-left:519.45pt;margin-top:162.3pt;width:47.75pt;height:24.1pt;rotation:-2023080fd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" adj="5451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2ED4089A" wp14:editId="175AD4E3">
                <wp:simplePos x="0" y="0"/>
                <wp:positionH relativeFrom="column">
                  <wp:posOffset>6466840</wp:posOffset>
                </wp:positionH>
                <wp:positionV relativeFrom="paragraph">
                  <wp:posOffset>940435</wp:posOffset>
                </wp:positionV>
                <wp:extent cx="758190" cy="244475"/>
                <wp:effectExtent l="19050" t="114300" r="60960" b="193675"/>
                <wp:wrapNone/>
                <wp:docPr id="851" name="Šipka doleva 8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851" o:spid="_x0000_s1026" type="#_x0000_t66" style="position:absolute;margin-left:509.2pt;margin-top:74.05pt;width:59.7pt;height:19.25pt;rotation:1442531fd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" adj="3482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12A5D33F" wp14:editId="7EA5D600">
                <wp:simplePos x="0" y="0"/>
                <wp:positionH relativeFrom="column">
                  <wp:posOffset>6098540</wp:posOffset>
                </wp:positionH>
                <wp:positionV relativeFrom="paragraph">
                  <wp:posOffset>2433955</wp:posOffset>
                </wp:positionV>
                <wp:extent cx="1066800" cy="1403985"/>
                <wp:effectExtent l="57150" t="38100" r="76200" b="103505"/>
                <wp:wrapNone/>
                <wp:docPr id="8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3E6" w:rsidRDefault="004B33E6" w:rsidP="004B33E6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HE</w:t>
                            </w:r>
                          </w:p>
                          <w:p w:rsidR="004B33E6" w:rsidRDefault="004B33E6" w:rsidP="004B33E6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SHE</w:t>
                            </w:r>
                          </w:p>
                          <w:p w:rsidR="004B33E6" w:rsidRPr="00593342" w:rsidRDefault="004B33E6" w:rsidP="004B33E6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480.2pt;margin-top:191.65pt;width:84pt;height:110.55pt;z-index:252121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4B33E6" w:rsidRDefault="004B33E6" w:rsidP="004B33E6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HE</w:t>
                      </w:r>
                    </w:p>
                    <w:p w:rsidR="004B33E6" w:rsidRDefault="004B33E6" w:rsidP="004B33E6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SHE</w:t>
                      </w:r>
                    </w:p>
                    <w:p w:rsidR="004B33E6" w:rsidRPr="00593342" w:rsidRDefault="004B33E6" w:rsidP="004B33E6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IT</w:t>
                      </w:r>
                    </w:p>
                  </w:txbxContent>
                </v:textbox>
              </v:shape>
            </w:pict>
          </mc:Fallback>
        </mc:AlternateContent>
      </w: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3B0FAE18" wp14:editId="63969E5E">
                <wp:simplePos x="0" y="0"/>
                <wp:positionH relativeFrom="column">
                  <wp:posOffset>6127115</wp:posOffset>
                </wp:positionH>
                <wp:positionV relativeFrom="paragraph">
                  <wp:posOffset>280035</wp:posOffset>
                </wp:positionV>
                <wp:extent cx="752475" cy="1403985"/>
                <wp:effectExtent l="57150" t="38100" r="85725" b="92710"/>
                <wp:wrapNone/>
                <wp:docPr id="8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3E6" w:rsidRPr="00593342" w:rsidRDefault="004B33E6" w:rsidP="004B33E6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482.45pt;margin-top:22.05pt;width:59.25pt;height:110.55pt;z-index:252119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4B33E6" w:rsidRPr="00593342" w:rsidRDefault="004B33E6" w:rsidP="004B33E6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24465936" wp14:editId="39D93706">
                <wp:simplePos x="0" y="0"/>
                <wp:positionH relativeFrom="column">
                  <wp:posOffset>3231515</wp:posOffset>
                </wp:positionH>
                <wp:positionV relativeFrom="paragraph">
                  <wp:posOffset>334010</wp:posOffset>
                </wp:positionV>
                <wp:extent cx="1276350" cy="1009650"/>
                <wp:effectExtent l="57150" t="38100" r="95250" b="114300"/>
                <wp:wrapNone/>
                <wp:docPr id="8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t</w:t>
                            </w:r>
                            <w:r w:rsidRPr="004B33E6">
                              <w:rPr>
                                <w:rFonts w:ascii="Arial Black" w:hAnsi="Arial Black"/>
                                <w:color w:val="FFFF66"/>
                                <w:sz w:val="32"/>
                                <w:szCs w:val="32"/>
                              </w:rPr>
                              <w:t>eme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 w:rsidRPr="004B33E6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íme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Maluj</w:t>
                            </w:r>
                            <w:r w:rsidRPr="004B33E6">
                              <w:rPr>
                                <w:rFonts w:ascii="Arial Black" w:hAnsi="Arial Black"/>
                                <w:color w:val="16F62B"/>
                                <w:sz w:val="32"/>
                                <w:szCs w:val="32"/>
                              </w:rPr>
                              <w:t>eme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54.45pt;margin-top:26.3pt;width:100.5pt;height:79.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t</w:t>
                      </w:r>
                      <w:r w:rsidRPr="004B33E6"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e</w:t>
                      </w:r>
                      <w:r w:rsidRPr="004B33E6"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me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í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me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Maluj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e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me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052C7B0A" wp14:editId="1678D958">
                <wp:simplePos x="0" y="0"/>
                <wp:positionH relativeFrom="column">
                  <wp:posOffset>8079497</wp:posOffset>
                </wp:positionH>
                <wp:positionV relativeFrom="paragraph">
                  <wp:posOffset>167579</wp:posOffset>
                </wp:positionV>
                <wp:extent cx="640715" cy="292735"/>
                <wp:effectExtent l="173990" t="0" r="123825" b="66675"/>
                <wp:wrapNone/>
                <wp:docPr id="857" name="Šipka doleva 8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15751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857" o:spid="_x0000_s1026" type="#_x0000_t66" style="position:absolute;margin-left:636.2pt;margin-top:13.2pt;width:50.45pt;height:23.05pt;rotation:8755338fd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" adj="493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073984" behindDoc="0" locked="0" layoutInCell="1" allowOverlap="1" wp14:anchorId="6CA8207E" wp14:editId="08F3685B">
            <wp:simplePos x="0" y="0"/>
            <wp:positionH relativeFrom="column">
              <wp:posOffset>7105712</wp:posOffset>
            </wp:positionH>
            <wp:positionV relativeFrom="paragraph">
              <wp:posOffset>200025</wp:posOffset>
            </wp:positionV>
            <wp:extent cx="1332865" cy="2056765"/>
            <wp:effectExtent l="0" t="0" r="0" b="635"/>
            <wp:wrapNone/>
            <wp:docPr id="829" name="Obrázek 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ney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865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08EA80BF" wp14:editId="2759DF87">
                <wp:simplePos x="0" y="0"/>
                <wp:positionH relativeFrom="column">
                  <wp:posOffset>9090025</wp:posOffset>
                </wp:positionH>
                <wp:positionV relativeFrom="paragraph">
                  <wp:posOffset>27305</wp:posOffset>
                </wp:positionV>
                <wp:extent cx="752475" cy="1403985"/>
                <wp:effectExtent l="57150" t="38100" r="85725" b="92710"/>
                <wp:wrapNone/>
                <wp:docPr id="8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3E6" w:rsidRPr="00593342" w:rsidRDefault="004B33E6" w:rsidP="004B33E6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715.75pt;margin-top:2.15pt;width:59.25pt;height:110.55pt;z-index:252126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4B33E6" w:rsidRPr="00593342" w:rsidRDefault="004B33E6" w:rsidP="004B33E6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3109ED64" wp14:editId="64E4F276">
                <wp:simplePos x="0" y="0"/>
                <wp:positionH relativeFrom="column">
                  <wp:posOffset>4870450</wp:posOffset>
                </wp:positionH>
                <wp:positionV relativeFrom="paragraph">
                  <wp:posOffset>27305</wp:posOffset>
                </wp:positionV>
                <wp:extent cx="1123950" cy="1009650"/>
                <wp:effectExtent l="57150" t="38100" r="76200" b="114300"/>
                <wp:wrapNone/>
                <wp:docPr id="8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Read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Learn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Draw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83.5pt;margin-top:2.15pt;width:88.5pt;height:79.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Read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Learn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Draw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3E36909A" wp14:editId="4E5647D3">
                <wp:simplePos x="0" y="0"/>
                <wp:positionH relativeFrom="column">
                  <wp:posOffset>5817228</wp:posOffset>
                </wp:positionH>
                <wp:positionV relativeFrom="paragraph">
                  <wp:posOffset>190500</wp:posOffset>
                </wp:positionV>
                <wp:extent cx="752475" cy="1403985"/>
                <wp:effectExtent l="57150" t="38100" r="85725" b="92710"/>
                <wp:wrapNone/>
                <wp:docPr id="8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3E6" w:rsidRPr="00593342" w:rsidRDefault="004B33E6" w:rsidP="004B33E6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458.05pt;margin-top:15pt;width:59.25pt;height:110.55pt;z-index:252120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4B33E6" w:rsidRPr="00593342" w:rsidRDefault="004B33E6" w:rsidP="004B33E6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5F0E485C" wp14:editId="41FAE20A">
                <wp:simplePos x="0" y="0"/>
                <wp:positionH relativeFrom="column">
                  <wp:posOffset>1936115</wp:posOffset>
                </wp:positionH>
                <wp:positionV relativeFrom="paragraph">
                  <wp:posOffset>321945</wp:posOffset>
                </wp:positionV>
                <wp:extent cx="1123950" cy="1009650"/>
                <wp:effectExtent l="57150" t="38100" r="76200" b="114300"/>
                <wp:wrapNone/>
                <wp:docPr id="7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F904CF" w:rsidRDefault="00F904CF" w:rsidP="00F904CF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Čt</w:t>
                            </w:r>
                            <w:r w:rsidRPr="004B33E6">
                              <w:rPr>
                                <w:rFonts w:ascii="Arial Black" w:hAnsi="Arial Black"/>
                                <w:color w:val="FFFF66"/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  <w:p w:rsidR="00F904CF" w:rsidRPr="00F904CF" w:rsidRDefault="00F904CF" w:rsidP="00F904CF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Uč</w:t>
                            </w:r>
                            <w:r w:rsidRPr="004B33E6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ím</w:t>
                            </w:r>
                          </w:p>
                          <w:p w:rsidR="00F904CF" w:rsidRPr="00F904CF" w:rsidRDefault="00F904CF" w:rsidP="00F904CF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M</w:t>
                            </w: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aluj</w:t>
                            </w:r>
                            <w:r w:rsidRPr="004B33E6">
                              <w:rPr>
                                <w:rFonts w:ascii="Arial Black" w:hAnsi="Arial Black"/>
                                <w:color w:val="16F62B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52.45pt;margin-top:25.35pt;width:88.5pt;height:79.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904CF" w:rsidRPr="00F904CF" w:rsidRDefault="00F904CF" w:rsidP="00F904CF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Čt</w:t>
                      </w:r>
                      <w:r w:rsidRPr="004B33E6"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u</w:t>
                      </w:r>
                    </w:p>
                    <w:p w:rsidR="00F904CF" w:rsidRPr="00F904CF" w:rsidRDefault="00F904CF" w:rsidP="00F904CF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Uč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ím</w:t>
                      </w:r>
                    </w:p>
                    <w:p w:rsidR="00F904CF" w:rsidRPr="00F904CF" w:rsidRDefault="00F904CF" w:rsidP="00F904CF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M</w:t>
                      </w: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aluj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04A252A7" wp14:editId="62497A07">
                <wp:simplePos x="0" y="0"/>
                <wp:positionH relativeFrom="column">
                  <wp:posOffset>8202930</wp:posOffset>
                </wp:positionH>
                <wp:positionV relativeFrom="paragraph">
                  <wp:posOffset>231140</wp:posOffset>
                </wp:positionV>
                <wp:extent cx="640715" cy="292735"/>
                <wp:effectExtent l="76200" t="38100" r="6985" b="107315"/>
                <wp:wrapNone/>
                <wp:docPr id="858" name="Šipka doleva 8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858" o:spid="_x0000_s1026" type="#_x0000_t66" style="position:absolute;margin-left:645.9pt;margin-top:18.2pt;width:50.45pt;height:23.05pt;rotation:180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" adj="493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3DB3CA49" wp14:editId="35643101">
                <wp:simplePos x="0" y="0"/>
                <wp:positionH relativeFrom="column">
                  <wp:posOffset>8947150</wp:posOffset>
                </wp:positionH>
                <wp:positionV relativeFrom="paragraph">
                  <wp:posOffset>97155</wp:posOffset>
                </wp:positionV>
                <wp:extent cx="1123950" cy="1009650"/>
                <wp:effectExtent l="57150" t="38100" r="76200" b="114300"/>
                <wp:wrapNone/>
                <wp:docPr id="8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Read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Learn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Draw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704.5pt;margin-top:7.65pt;width:88.5pt;height:79.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Read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Learn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Draw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5FB8CF13" wp14:editId="4FECF254">
                <wp:simplePos x="0" y="0"/>
                <wp:positionH relativeFrom="column">
                  <wp:posOffset>6373495</wp:posOffset>
                </wp:positionH>
                <wp:positionV relativeFrom="paragraph">
                  <wp:posOffset>136525</wp:posOffset>
                </wp:positionV>
                <wp:extent cx="758190" cy="244475"/>
                <wp:effectExtent l="57150" t="38100" r="0" b="117475"/>
                <wp:wrapNone/>
                <wp:docPr id="852" name="Šipka doleva 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852" o:spid="_x0000_s1026" type="#_x0000_t66" style="position:absolute;margin-left:501.85pt;margin-top:10.75pt;width:59.7pt;height:19.2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" adj="3482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501965F8" wp14:editId="7969B2AF">
                <wp:simplePos x="0" y="0"/>
                <wp:positionH relativeFrom="column">
                  <wp:posOffset>3505361</wp:posOffset>
                </wp:positionH>
                <wp:positionV relativeFrom="paragraph">
                  <wp:posOffset>266065</wp:posOffset>
                </wp:positionV>
                <wp:extent cx="752475" cy="1403985"/>
                <wp:effectExtent l="57150" t="19050" r="85725" b="92710"/>
                <wp:wrapNone/>
                <wp:docPr id="7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593342" w:rsidRDefault="00F904CF" w:rsidP="00F904CF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276pt;margin-top:20.95pt;width:59.25pt;height:110.55pt;z-index:252082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F904CF" w:rsidRPr="00593342" w:rsidRDefault="00F904CF" w:rsidP="00F904CF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66F8CA60" wp14:editId="7178A6CE">
                <wp:simplePos x="0" y="0"/>
                <wp:positionH relativeFrom="column">
                  <wp:posOffset>3564255</wp:posOffset>
                </wp:positionH>
                <wp:positionV relativeFrom="paragraph">
                  <wp:posOffset>2099310</wp:posOffset>
                </wp:positionV>
                <wp:extent cx="727075" cy="257810"/>
                <wp:effectExtent l="0" t="171450" r="0" b="142240"/>
                <wp:wrapNone/>
                <wp:docPr id="763" name="Šipka doleva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3" o:spid="_x0000_s1026" type="#_x0000_t66" style="position:absolute;margin-left:280.65pt;margin-top:165.3pt;width:57.25pt;height:20.3pt;rotation:-9393400fd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" adj="3830" fillcolor="#4f81bd [3204]" strokecolor="#243f60 [1604]" strokeweight="2pt"/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3CA41630" wp14:editId="7DF3F1BF">
                <wp:simplePos x="0" y="0"/>
                <wp:positionH relativeFrom="column">
                  <wp:posOffset>3721100</wp:posOffset>
                </wp:positionH>
                <wp:positionV relativeFrom="paragraph">
                  <wp:posOffset>1391285</wp:posOffset>
                </wp:positionV>
                <wp:extent cx="640715" cy="292735"/>
                <wp:effectExtent l="0" t="0" r="26035" b="12065"/>
                <wp:wrapNone/>
                <wp:docPr id="762" name="Šipka doleva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2" o:spid="_x0000_s1026" type="#_x0000_t66" style="position:absolute;margin-left:293pt;margin-top:109.55pt;width:50.45pt;height:23.05pt;rotation:180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" adj="4934" fillcolor="#4f81bd [3204]" strokecolor="#243f60 [1604]" strokeweight="2pt"/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128E2314" wp14:editId="71E45EF3">
                <wp:simplePos x="0" y="0"/>
                <wp:positionH relativeFrom="column">
                  <wp:posOffset>3950335</wp:posOffset>
                </wp:positionH>
                <wp:positionV relativeFrom="paragraph">
                  <wp:posOffset>2534285</wp:posOffset>
                </wp:positionV>
                <wp:extent cx="952500" cy="1403985"/>
                <wp:effectExtent l="57150" t="19050" r="76200" b="103505"/>
                <wp:wrapNone/>
                <wp:docPr id="7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593342" w:rsidRDefault="00F904CF" w:rsidP="00F904CF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N</w:t>
                            </w: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  <w:p w:rsidR="00F904CF" w:rsidRPr="00593342" w:rsidRDefault="00F904CF" w:rsidP="00F904CF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ONY</w:t>
                            </w:r>
                          </w:p>
                          <w:p w:rsidR="00F904CF" w:rsidRPr="00593342" w:rsidRDefault="00F904CF" w:rsidP="00F904CF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311.05pt;margin-top:199.55pt;width:75pt;height:110.55pt;z-index:252084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F904CF" w:rsidRPr="00593342" w:rsidRDefault="00F904CF" w:rsidP="00F904CF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N</w:t>
                      </w: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  <w:p w:rsidR="00F904CF" w:rsidRPr="00593342" w:rsidRDefault="00F904CF" w:rsidP="00F904CF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ONY</w:t>
                      </w:r>
                    </w:p>
                    <w:p w:rsidR="00F904CF" w:rsidRPr="00593342" w:rsidRDefault="00F904CF" w:rsidP="00F904CF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611B8251" wp14:editId="776348CC">
                <wp:simplePos x="0" y="0"/>
                <wp:positionH relativeFrom="column">
                  <wp:posOffset>1710690</wp:posOffset>
                </wp:positionH>
                <wp:positionV relativeFrom="paragraph">
                  <wp:posOffset>2050415</wp:posOffset>
                </wp:positionV>
                <wp:extent cx="606425" cy="306070"/>
                <wp:effectExtent l="0" t="95250" r="22225" b="74930"/>
                <wp:wrapNone/>
                <wp:docPr id="757" name="Šipka doleva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57" o:spid="_x0000_s1026" type="#_x0000_t66" style="position:absolute;margin-left:134.7pt;margin-top:161.45pt;width:47.75pt;height:24.1pt;rotation:-2023080fd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" adj="5451" fillcolor="#4f81bd [3204]" strokecolor="#243f60 [1604]" strokeweight="2pt"/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36EC9F1D" wp14:editId="2EA0EFAE">
                <wp:simplePos x="0" y="0"/>
                <wp:positionH relativeFrom="column">
                  <wp:posOffset>1487170</wp:posOffset>
                </wp:positionH>
                <wp:positionV relativeFrom="paragraph">
                  <wp:posOffset>1428750</wp:posOffset>
                </wp:positionV>
                <wp:extent cx="758190" cy="244475"/>
                <wp:effectExtent l="0" t="0" r="22860" b="22225"/>
                <wp:wrapNone/>
                <wp:docPr id="756" name="Šipka doleva 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56" o:spid="_x0000_s1026" type="#_x0000_t66" style="position:absolute;margin-left:117.1pt;margin-top:112.5pt;width:59.7pt;height:19.2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" adj="3482" fillcolor="#4f81bd [3204]" strokecolor="#243f60 [1604]" strokeweight="2pt"/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6F17BF60" wp14:editId="7D15A58E">
                <wp:simplePos x="0" y="0"/>
                <wp:positionH relativeFrom="column">
                  <wp:posOffset>1580515</wp:posOffset>
                </wp:positionH>
                <wp:positionV relativeFrom="paragraph">
                  <wp:posOffset>929640</wp:posOffset>
                </wp:positionV>
                <wp:extent cx="758190" cy="244475"/>
                <wp:effectExtent l="0" t="114300" r="22860" b="98425"/>
                <wp:wrapNone/>
                <wp:docPr id="755" name="Šipka doleva 7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55" o:spid="_x0000_s1026" type="#_x0000_t66" style="position:absolute;margin-left:124.45pt;margin-top:73.2pt;width:59.7pt;height:19.25pt;rotation:1442531fd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" adj="3482" fillcolor="#4f81bd [3204]" strokecolor="#243f60 [1604]" strokeweight="2pt"/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427D3724" wp14:editId="58B931F9">
                <wp:simplePos x="0" y="0"/>
                <wp:positionH relativeFrom="column">
                  <wp:posOffset>1097915</wp:posOffset>
                </wp:positionH>
                <wp:positionV relativeFrom="paragraph">
                  <wp:posOffset>2385060</wp:posOffset>
                </wp:positionV>
                <wp:extent cx="1066800" cy="1403985"/>
                <wp:effectExtent l="57150" t="19050" r="76200" b="103505"/>
                <wp:wrapNone/>
                <wp:docPr id="7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593342" w:rsidRDefault="00F904CF" w:rsidP="00F904CF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</w:t>
                            </w:r>
                          </w:p>
                          <w:p w:rsidR="00F904CF" w:rsidRPr="00593342" w:rsidRDefault="00F904CF" w:rsidP="00F904CF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  <w:p w:rsidR="00F904CF" w:rsidRPr="00593342" w:rsidRDefault="00F904CF" w:rsidP="00F904CF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margin-left:86.45pt;margin-top:187.8pt;width:84pt;height:110.55pt;z-index:252078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F904CF" w:rsidRPr="00593342" w:rsidRDefault="00F904CF" w:rsidP="00F904CF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</w:t>
                      </w:r>
                    </w:p>
                    <w:p w:rsidR="00F904CF" w:rsidRPr="00593342" w:rsidRDefault="00F904CF" w:rsidP="00F904CF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  <w:p w:rsidR="00F904CF" w:rsidRPr="00593342" w:rsidRDefault="00F904CF" w:rsidP="00F904CF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53BF0BC0" wp14:editId="6332ACF9">
                <wp:simplePos x="0" y="0"/>
                <wp:positionH relativeFrom="column">
                  <wp:posOffset>812165</wp:posOffset>
                </wp:positionH>
                <wp:positionV relativeFrom="paragraph">
                  <wp:posOffset>1225550</wp:posOffset>
                </wp:positionV>
                <wp:extent cx="752475" cy="1403985"/>
                <wp:effectExtent l="57150" t="19050" r="85725" b="92710"/>
                <wp:wrapNone/>
                <wp:docPr id="7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593342" w:rsidRDefault="00F904CF" w:rsidP="00F904CF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margin-left:63.95pt;margin-top:96.5pt;width:59.25pt;height:110.55pt;z-index:252077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F904CF" w:rsidRPr="00593342" w:rsidRDefault="00F904CF" w:rsidP="00F904CF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 w:rsidR="00F904CF"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2A22BFB3" wp14:editId="1220F771">
                <wp:simplePos x="0" y="0"/>
                <wp:positionH relativeFrom="column">
                  <wp:posOffset>1126490</wp:posOffset>
                </wp:positionH>
                <wp:positionV relativeFrom="paragraph">
                  <wp:posOffset>231140</wp:posOffset>
                </wp:positionV>
                <wp:extent cx="752475" cy="1403985"/>
                <wp:effectExtent l="57150" t="19050" r="85725" b="92710"/>
                <wp:wrapNone/>
                <wp:docPr id="7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593342" w:rsidRDefault="00F904CF" w:rsidP="00F904CF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margin-left:88.7pt;margin-top:18.2pt;width:59.25pt;height:110.55pt;z-index:252076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F904CF" w:rsidRPr="00593342" w:rsidRDefault="00F904CF" w:rsidP="00F904CF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425E6048" wp14:editId="39A079E1">
                <wp:simplePos x="0" y="0"/>
                <wp:positionH relativeFrom="column">
                  <wp:posOffset>7993380</wp:posOffset>
                </wp:positionH>
                <wp:positionV relativeFrom="paragraph">
                  <wp:posOffset>193040</wp:posOffset>
                </wp:positionV>
                <wp:extent cx="727075" cy="257810"/>
                <wp:effectExtent l="0" t="190500" r="0" b="218440"/>
                <wp:wrapNone/>
                <wp:docPr id="859" name="Šipka doleva 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859" o:spid="_x0000_s1026" type="#_x0000_t66" style="position:absolute;margin-left:629.4pt;margin-top:15.2pt;width:57.25pt;height:20.3pt;rotation:-9393400fd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" adj="3830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6302311F" wp14:editId="66234AAD">
                <wp:simplePos x="0" y="0"/>
                <wp:positionH relativeFrom="column">
                  <wp:posOffset>3423920</wp:posOffset>
                </wp:positionH>
                <wp:positionV relativeFrom="paragraph">
                  <wp:posOffset>121920</wp:posOffset>
                </wp:positionV>
                <wp:extent cx="640715" cy="292735"/>
                <wp:effectExtent l="19050" t="95250" r="0" b="88265"/>
                <wp:wrapNone/>
                <wp:docPr id="761" name="Šipka doleva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1" o:spid="_x0000_s1026" type="#_x0000_t66" style="position:absolute;margin-left:269.6pt;margin-top:9.6pt;width:50.45pt;height:23.05pt;rotation:9972101fd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" adj="4934" fillcolor="#4f81bd [3204]" strokecolor="#243f60 [1604]" strokeweight="2pt"/>
            </w:pict>
          </mc:Fallback>
        </mc:AlternateContent>
      </w: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4B33E6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72F4B592" wp14:editId="30E6A35E">
                <wp:simplePos x="0" y="0"/>
                <wp:positionH relativeFrom="column">
                  <wp:posOffset>8460146</wp:posOffset>
                </wp:positionH>
                <wp:positionV relativeFrom="paragraph">
                  <wp:posOffset>87448</wp:posOffset>
                </wp:positionV>
                <wp:extent cx="952500" cy="1403985"/>
                <wp:effectExtent l="57150" t="38100" r="76200" b="100965"/>
                <wp:wrapNone/>
                <wp:docPr id="8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3E6" w:rsidRPr="00593342" w:rsidRDefault="004B33E6" w:rsidP="004B33E6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THEY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666.15pt;margin-top:6.9pt;width:75pt;height:110.55pt;z-index:252127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4B33E6" w:rsidRPr="00593342" w:rsidRDefault="004B33E6" w:rsidP="004B33E6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THEY</w:t>
                      </w:r>
                    </w:p>
                  </w:txbxContent>
                </v:textbox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1B161442" wp14:editId="3913E9EA">
                <wp:simplePos x="0" y="0"/>
                <wp:positionH relativeFrom="column">
                  <wp:posOffset>4155440</wp:posOffset>
                </wp:positionH>
                <wp:positionV relativeFrom="paragraph">
                  <wp:posOffset>102235</wp:posOffset>
                </wp:positionV>
                <wp:extent cx="752475" cy="1403985"/>
                <wp:effectExtent l="57150" t="19050" r="85725" b="92710"/>
                <wp:wrapNone/>
                <wp:docPr id="7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4CF" w:rsidRPr="00593342" w:rsidRDefault="00F904CF" w:rsidP="00F904CF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327.2pt;margin-top:8.05pt;width:59.25pt;height:110.55pt;z-index:252083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F904CF" w:rsidRPr="00593342" w:rsidRDefault="00F904CF" w:rsidP="00F904CF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VY</w:t>
                      </w:r>
                    </w:p>
                  </w:txbxContent>
                </v:textbox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4C0189DA" wp14:editId="721253D9">
                <wp:simplePos x="0" y="0"/>
                <wp:positionH relativeFrom="column">
                  <wp:posOffset>4726940</wp:posOffset>
                </wp:positionH>
                <wp:positionV relativeFrom="paragraph">
                  <wp:posOffset>335915</wp:posOffset>
                </wp:positionV>
                <wp:extent cx="1276350" cy="1009650"/>
                <wp:effectExtent l="57150" t="38100" r="95250" b="114300"/>
                <wp:wrapNone/>
                <wp:docPr id="8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t</w:t>
                            </w:r>
                            <w:r w:rsidRPr="004B33E6">
                              <w:rPr>
                                <w:rFonts w:ascii="Arial Black" w:hAnsi="Arial Black"/>
                                <w:color w:val="FFFF66"/>
                                <w:sz w:val="32"/>
                                <w:szCs w:val="32"/>
                              </w:rPr>
                              <w:t>ete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 w:rsidRPr="004B33E6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íte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Maluj</w:t>
                            </w:r>
                            <w:r w:rsidRPr="004B33E6">
                              <w:rPr>
                                <w:rFonts w:ascii="Arial Black" w:hAnsi="Arial Black"/>
                                <w:color w:val="16F62B"/>
                                <w:sz w:val="32"/>
                                <w:szCs w:val="32"/>
                              </w:rPr>
                              <w:t>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72.2pt;margin-top:26.45pt;width:100.5pt;height:79.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t</w:t>
                      </w:r>
                      <w:r w:rsidRPr="004B33E6"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e</w:t>
                      </w:r>
                      <w:r w:rsidRPr="004B33E6"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te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í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te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Maluj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e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te</w:t>
                      </w:r>
                    </w:p>
                  </w:txbxContent>
                </v:textbox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44279C00" wp14:editId="3E9882B1">
                <wp:simplePos x="0" y="0"/>
                <wp:positionH relativeFrom="column">
                  <wp:posOffset>-54610</wp:posOffset>
                </wp:positionH>
                <wp:positionV relativeFrom="paragraph">
                  <wp:posOffset>339725</wp:posOffset>
                </wp:positionV>
                <wp:extent cx="1123950" cy="1009650"/>
                <wp:effectExtent l="57150" t="38100" r="76200" b="114300"/>
                <wp:wrapNone/>
                <wp:docPr id="8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t</w:t>
                            </w:r>
                            <w:r w:rsidRPr="004B33E6">
                              <w:rPr>
                                <w:rFonts w:ascii="Arial Black" w:hAnsi="Arial Black"/>
                                <w:color w:val="FFFF66"/>
                                <w:sz w:val="32"/>
                                <w:szCs w:val="32"/>
                              </w:rPr>
                              <w:t>eš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 w:rsidRPr="004B33E6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íš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Maluj</w:t>
                            </w:r>
                            <w:r w:rsidRPr="004B33E6">
                              <w:rPr>
                                <w:rFonts w:ascii="Arial Black" w:hAnsi="Arial Black"/>
                                <w:color w:val="16F62B"/>
                                <w:sz w:val="32"/>
                                <w:szCs w:val="32"/>
                              </w:rPr>
                              <w:t>eš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-4.3pt;margin-top:26.75pt;width:88.5pt;height:79.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t</w:t>
                      </w:r>
                      <w:r w:rsidRPr="004B33E6"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eš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íš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M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aluj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eš</w:t>
                      </w:r>
                    </w:p>
                  </w:txbxContent>
                </v:textbox>
              </v:shape>
            </w:pict>
          </mc:Fallback>
        </mc:AlternateContent>
      </w:r>
      <w:r w:rsid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2071936" behindDoc="0" locked="0" layoutInCell="1" allowOverlap="1" wp14:anchorId="7BDAA035" wp14:editId="0D40FE47">
            <wp:simplePos x="0" y="0"/>
            <wp:positionH relativeFrom="column">
              <wp:posOffset>2355215</wp:posOffset>
            </wp:positionH>
            <wp:positionV relativeFrom="paragraph">
              <wp:posOffset>34290</wp:posOffset>
            </wp:positionV>
            <wp:extent cx="1332865" cy="2056765"/>
            <wp:effectExtent l="0" t="0" r="0" b="635"/>
            <wp:wrapNone/>
            <wp:docPr id="828" name="Obrázek 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ney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865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1167A85C" wp14:editId="50B29E99">
                <wp:simplePos x="0" y="0"/>
                <wp:positionH relativeFrom="column">
                  <wp:posOffset>8785225</wp:posOffset>
                </wp:positionH>
                <wp:positionV relativeFrom="paragraph">
                  <wp:posOffset>160655</wp:posOffset>
                </wp:positionV>
                <wp:extent cx="1123950" cy="1009650"/>
                <wp:effectExtent l="57150" t="38100" r="76200" b="114300"/>
                <wp:wrapNone/>
                <wp:docPr id="8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Read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Learn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Draw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691.75pt;margin-top:12.65pt;width:88.5pt;height:79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Read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Learn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Draw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4B33E6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6F7B30DD" wp14:editId="640E93F5">
                <wp:simplePos x="0" y="0"/>
                <wp:positionH relativeFrom="column">
                  <wp:posOffset>6746875</wp:posOffset>
                </wp:positionH>
                <wp:positionV relativeFrom="paragraph">
                  <wp:posOffset>171450</wp:posOffset>
                </wp:positionV>
                <wp:extent cx="1123950" cy="1009650"/>
                <wp:effectExtent l="57150" t="38100" r="76200" b="114300"/>
                <wp:wrapNone/>
                <wp:docPr id="8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Read</w:t>
                            </w:r>
                            <w:r w:rsidRPr="004B33E6">
                              <w:rPr>
                                <w:rFonts w:ascii="Arial Black" w:hAnsi="Arial Black"/>
                                <w:color w:val="FFFF00"/>
                                <w:sz w:val="32"/>
                                <w:szCs w:val="32"/>
                              </w:rPr>
                              <w:t>s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Learn</w:t>
                            </w:r>
                            <w:r w:rsidRPr="004B33E6">
                              <w:rPr>
                                <w:rFonts w:ascii="Arial Black" w:hAnsi="Arial Black"/>
                                <w:color w:val="FFFF00"/>
                                <w:sz w:val="32"/>
                                <w:szCs w:val="32"/>
                              </w:rPr>
                              <w:t>s</w:t>
                            </w:r>
                            <w:proofErr w:type="spellEnd"/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Draw</w:t>
                            </w:r>
                            <w:r w:rsidRPr="004B33E6">
                              <w:rPr>
                                <w:rFonts w:ascii="Arial Black" w:hAnsi="Arial Black"/>
                                <w:color w:val="FFFF00"/>
                                <w:sz w:val="32"/>
                                <w:szCs w:val="32"/>
                              </w:rPr>
                              <w:t>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531.25pt;margin-top:13.5pt;width:88.5pt;height:79.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Read</w:t>
                      </w:r>
                      <w:r w:rsidRPr="004B33E6">
                        <w:rPr>
                          <w:rFonts w:ascii="Arial Black" w:hAnsi="Arial Black"/>
                          <w:color w:val="FFFF00"/>
                          <w:sz w:val="32"/>
                          <w:szCs w:val="32"/>
                        </w:rPr>
                        <w:t>s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Learn</w:t>
                      </w:r>
                      <w:r w:rsidRPr="004B33E6">
                        <w:rPr>
                          <w:rFonts w:ascii="Arial Black" w:hAnsi="Arial Black"/>
                          <w:color w:val="FFFF00"/>
                          <w:sz w:val="32"/>
                          <w:szCs w:val="32"/>
                        </w:rPr>
                        <w:t>s</w:t>
                      </w:r>
                      <w:proofErr w:type="spellEnd"/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Draw</w:t>
                      </w:r>
                      <w:r w:rsidRPr="004B33E6">
                        <w:rPr>
                          <w:rFonts w:ascii="Arial Black" w:hAnsi="Arial Black"/>
                          <w:color w:val="FFFF00"/>
                          <w:sz w:val="32"/>
                          <w:szCs w:val="32"/>
                        </w:rPr>
                        <w:t>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4B33E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5863C6D7" wp14:editId="06D011B5">
                <wp:simplePos x="0" y="0"/>
                <wp:positionH relativeFrom="column">
                  <wp:posOffset>4822190</wp:posOffset>
                </wp:positionH>
                <wp:positionV relativeFrom="paragraph">
                  <wp:posOffset>85725</wp:posOffset>
                </wp:positionV>
                <wp:extent cx="1276350" cy="1009650"/>
                <wp:effectExtent l="57150" t="38100" r="95250" b="114300"/>
                <wp:wrapNone/>
                <wp:docPr id="8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t</w:t>
                            </w:r>
                            <w:r>
                              <w:rPr>
                                <w:rFonts w:ascii="Arial Black" w:hAnsi="Arial Black"/>
                                <w:color w:val="FFFF66"/>
                                <w:sz w:val="32"/>
                                <w:szCs w:val="32"/>
                              </w:rPr>
                              <w:t>ou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 w:rsidRPr="004B33E6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Maluj</w:t>
                            </w:r>
                            <w:r w:rsidRPr="004B33E6">
                              <w:rPr>
                                <w:rFonts w:ascii="Arial Black" w:hAnsi="Arial Black"/>
                                <w:color w:val="16F62B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379.7pt;margin-top:6.75pt;width:100.5pt;height:79.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t</w:t>
                      </w:r>
                      <w:r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ou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í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Maluj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Pr="00F904C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30C3BD1A" wp14:editId="603A6CEE">
                <wp:simplePos x="0" y="0"/>
                <wp:positionH relativeFrom="column">
                  <wp:posOffset>259715</wp:posOffset>
                </wp:positionH>
                <wp:positionV relativeFrom="paragraph">
                  <wp:posOffset>90805</wp:posOffset>
                </wp:positionV>
                <wp:extent cx="1123950" cy="1009650"/>
                <wp:effectExtent l="57150" t="38100" r="76200" b="114300"/>
                <wp:wrapNone/>
                <wp:docPr id="8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09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t</w:t>
                            </w:r>
                            <w:r w:rsidRPr="004B33E6">
                              <w:rPr>
                                <w:rFonts w:ascii="Arial Black" w:hAnsi="Arial Black"/>
                                <w:color w:val="FFFF66"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904CF"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U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č</w:t>
                            </w:r>
                            <w:r w:rsidRPr="004B33E6">
                              <w:rPr>
                                <w:rFonts w:ascii="Arial Black" w:hAnsi="Arial Black"/>
                                <w:color w:val="FF0000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  <w:p w:rsidR="004B33E6" w:rsidRPr="00F904CF" w:rsidRDefault="004B33E6" w:rsidP="004B33E6">
                            <w:pPr>
                              <w:spacing w:after="0" w:line="240" w:lineRule="auto"/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32"/>
                                <w:szCs w:val="32"/>
                              </w:rPr>
                              <w:t>Maluj</w:t>
                            </w:r>
                            <w:r w:rsidRPr="004B33E6">
                              <w:rPr>
                                <w:rFonts w:ascii="Arial Black" w:hAnsi="Arial Black"/>
                                <w:color w:val="16F62B"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20.45pt;margin-top:7.15pt;width:88.5pt;height:79.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t</w:t>
                      </w:r>
                      <w:r w:rsidRPr="004B33E6">
                        <w:rPr>
                          <w:rFonts w:ascii="Arial Black" w:hAnsi="Arial Black"/>
                          <w:color w:val="FFFF66"/>
                          <w:sz w:val="32"/>
                          <w:szCs w:val="32"/>
                        </w:rPr>
                        <w:t>e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904CF"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U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č</w:t>
                      </w:r>
                      <w:r w:rsidRPr="004B33E6">
                        <w:rPr>
                          <w:rFonts w:ascii="Arial Black" w:hAnsi="Arial Black"/>
                          <w:color w:val="FF0000"/>
                          <w:sz w:val="32"/>
                          <w:szCs w:val="32"/>
                        </w:rPr>
                        <w:t>í</w:t>
                      </w:r>
                    </w:p>
                    <w:p w:rsidR="004B33E6" w:rsidRPr="00F904CF" w:rsidRDefault="004B33E6" w:rsidP="004B33E6">
                      <w:pPr>
                        <w:spacing w:after="0" w:line="240" w:lineRule="auto"/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32"/>
                          <w:szCs w:val="32"/>
                        </w:rPr>
                        <w:t>Maluj</w:t>
                      </w:r>
                      <w:r w:rsidRPr="004B33E6">
                        <w:rPr>
                          <w:rFonts w:ascii="Arial Black" w:hAnsi="Arial Black"/>
                          <w:color w:val="16F62B"/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2693"/>
      </w:tblGrid>
      <w:tr w:rsidR="000E7FF2" w:rsidTr="0001183C">
        <w:tc>
          <w:tcPr>
            <w:tcW w:w="3227" w:type="dxa"/>
          </w:tcPr>
          <w:p w:rsidR="000E7FF2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126" w:type="dxa"/>
          </w:tcPr>
          <w:p w:rsidR="000E7FF2" w:rsidRPr="00D318C5" w:rsidRDefault="000E7FF2" w:rsidP="0001183C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Český jazyk</w:t>
            </w:r>
          </w:p>
        </w:tc>
        <w:tc>
          <w:tcPr>
            <w:tcW w:w="2693" w:type="dxa"/>
          </w:tcPr>
          <w:p w:rsidR="000E7FF2" w:rsidRPr="00D318C5" w:rsidRDefault="000E7FF2" w:rsidP="0001183C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  <w:r w:rsidRPr="00EF0EA4">
              <w:rPr>
                <w:rFonts w:ascii="Times New Roman" w:hAnsi="Times New Roman" w:cs="Times New Roman"/>
                <w:b/>
                <w:noProof/>
                <w:color w:val="00B050"/>
                <w:sz w:val="48"/>
                <w:szCs w:val="4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657E23E6" wp14:editId="3334155B">
                      <wp:simplePos x="0" y="0"/>
                      <wp:positionH relativeFrom="column">
                        <wp:posOffset>2089785</wp:posOffset>
                      </wp:positionH>
                      <wp:positionV relativeFrom="paragraph">
                        <wp:posOffset>31750</wp:posOffset>
                      </wp:positionV>
                      <wp:extent cx="4105275" cy="5133975"/>
                      <wp:effectExtent l="0" t="0" r="9525" b="9525"/>
                      <wp:wrapNone/>
                      <wp:docPr id="74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05275" cy="5133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7FF2" w:rsidRPr="000E7FF2" w:rsidRDefault="000E7FF2" w:rsidP="000E7FF2">
                                  <w:pPr>
                                    <w:pStyle w:val="BasicParagraph"/>
                                    <w:jc w:val="both"/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jejejej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proofErr w:type="gram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gram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To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nevypadá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pro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češtinu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dobře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proofErr w:type="gram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Spočítejme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koncovky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a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jako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vždycky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, ta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která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se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opakuje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se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po-druhé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nepočítá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:rsidR="00EF0EA4" w:rsidRPr="000E7FF2" w:rsidRDefault="000E7FF2" w:rsidP="000E7FF2">
                                  <w:pPr>
                                    <w:jc w:val="both"/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</w:pPr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ab/>
                                    <w:t xml:space="preserve">Čísla zapsaná v tabulce teď </w:t>
                                  </w:r>
                                  <w:proofErr w:type="gram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sečt</w:t>
                                  </w:r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ě</w:t>
                                  </w:r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te a pokud</w:t>
                                  </w:r>
                                  <w:proofErr w:type="gram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 xml:space="preserve"> jste správně po celou dobu počítali, měl by Vám vyjít výsledek </w:t>
                                  </w:r>
                                  <w:r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30</w:t>
                                  </w:r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:11 ve prospěch domácích. Čeština je opravdu daleko složitější. Možná, že i díky tomu se odteď nebudete posmívat cizincům, kteří skloňují v češtině st</w:t>
                                  </w:r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y</w:t>
                                  </w:r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lem “Tobě ty šaty moc slušet” nebo “ Já umět trochu česky”. Ono totiž není opravdu lehké naučit se tolik různých koncovek. Ale v angličtině je to opravdu “</w:t>
                                  </w:r>
                                  <w:proofErr w:type="spellStart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easy</w:t>
                                  </w:r>
                                  <w:proofErr w:type="spellEnd"/>
                                  <w:r w:rsidRPr="000E7FF2">
                                    <w:rPr>
                                      <w:rFonts w:ascii="Arial Black" w:hAnsi="Arial Black"/>
                                      <w:sz w:val="28"/>
                                      <w:szCs w:val="28"/>
                                    </w:rPr>
                                    <w:t>”. Raději už přestaňme soutěžit.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margin-left:164.55pt;margin-top:2.5pt;width:323.25pt;height:404.2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" stroked="f">
                      <v:textbox>
                        <w:txbxContent>
                          <w:p w:rsidR="000E7FF2" w:rsidRPr="000E7FF2" w:rsidRDefault="000E7FF2" w:rsidP="000E7FF2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A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jejejej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To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nevypadá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pro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češtinu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dobře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Spočítejme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koncovky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jako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vždycky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, ta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která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se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opakuje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se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po-druhé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nepočítá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EF0EA4" w:rsidRPr="000E7FF2" w:rsidRDefault="000E7FF2" w:rsidP="000E7FF2">
                            <w:pPr>
                              <w:jc w:val="both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ab/>
                              <w:t xml:space="preserve">Čísla zapsaná v tabulce teď </w:t>
                            </w:r>
                            <w:proofErr w:type="gram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sečt</w:t>
                            </w: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ě</w:t>
                            </w: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te a pokud</w:t>
                            </w:r>
                            <w:proofErr w:type="gram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jste správně po celou dobu počítali, měl by Vám vyjít výsledek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30</w:t>
                            </w: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:11 ve prospěch domácích. Čeština je opravdu daleko složitější. Možná, že i díky tomu se odteď nebudete posmívat cizincům, kteří skloňují v češtině st</w:t>
                            </w: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y</w:t>
                            </w: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lem “Tobě ty šaty moc sl</w:t>
                            </w: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u</w:t>
                            </w:r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šet” nebo “ Já umět trochu česky”. Ono totiž není opravdu lehké naučit se tolik různých koncovek. Ale v angličtině je to opravdu “</w:t>
                            </w:r>
                            <w:proofErr w:type="spellStart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easy</w:t>
                            </w:r>
                            <w:proofErr w:type="spellEnd"/>
                            <w:r w:rsidRPr="000E7FF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”. Raději už přestaňme soutěžit.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318C5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Anglický jazyk</w:t>
            </w:r>
          </w:p>
        </w:tc>
      </w:tr>
      <w:tr w:rsidR="000E7FF2" w:rsidTr="0001183C">
        <w:tc>
          <w:tcPr>
            <w:tcW w:w="3227" w:type="dxa"/>
          </w:tcPr>
          <w:p w:rsidR="000E7FF2" w:rsidRPr="00D318C5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Osobní zájmena</w:t>
            </w:r>
          </w:p>
        </w:tc>
        <w:tc>
          <w:tcPr>
            <w:tcW w:w="2126" w:type="dxa"/>
          </w:tcPr>
          <w:p w:rsidR="000E7FF2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 w:rsidRPr="0091741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9</w:t>
            </w:r>
          </w:p>
        </w:tc>
        <w:tc>
          <w:tcPr>
            <w:tcW w:w="2693" w:type="dxa"/>
          </w:tcPr>
          <w:p w:rsidR="000E7FF2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 w:rsidRPr="0091741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7</w:t>
            </w:r>
          </w:p>
        </w:tc>
      </w:tr>
      <w:tr w:rsidR="000E7FF2" w:rsidTr="0001183C">
        <w:tc>
          <w:tcPr>
            <w:tcW w:w="3227" w:type="dxa"/>
          </w:tcPr>
          <w:p w:rsidR="000E7FF2" w:rsidRPr="00D318C5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Sloveso být</w:t>
            </w:r>
          </w:p>
        </w:tc>
        <w:tc>
          <w:tcPr>
            <w:tcW w:w="2126" w:type="dxa"/>
          </w:tcPr>
          <w:p w:rsidR="000E7FF2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  <w:t>6</w:t>
            </w:r>
          </w:p>
        </w:tc>
        <w:tc>
          <w:tcPr>
            <w:tcW w:w="2693" w:type="dxa"/>
          </w:tcPr>
          <w:p w:rsidR="000E7FF2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  <w:t>3</w:t>
            </w:r>
          </w:p>
        </w:tc>
      </w:tr>
      <w:tr w:rsidR="000E7FF2" w:rsidTr="0001183C">
        <w:tc>
          <w:tcPr>
            <w:tcW w:w="3227" w:type="dxa"/>
          </w:tcPr>
          <w:p w:rsidR="000E7FF2" w:rsidRPr="00D318C5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Slovesa významová</w:t>
            </w:r>
          </w:p>
        </w:tc>
        <w:tc>
          <w:tcPr>
            <w:tcW w:w="2126" w:type="dxa"/>
          </w:tcPr>
          <w:p w:rsidR="000E7FF2" w:rsidRPr="000E7FF2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9900"/>
                <w:sz w:val="48"/>
                <w:szCs w:val="48"/>
              </w:rPr>
            </w:pPr>
            <w:r w:rsidRPr="000E7FF2">
              <w:rPr>
                <w:rFonts w:ascii="Times New Roman" w:hAnsi="Times New Roman" w:cs="Times New Roman"/>
                <w:b/>
                <w:color w:val="FF9900"/>
                <w:sz w:val="48"/>
                <w:szCs w:val="48"/>
              </w:rPr>
              <w:t>15</w:t>
            </w:r>
          </w:p>
        </w:tc>
        <w:tc>
          <w:tcPr>
            <w:tcW w:w="2693" w:type="dxa"/>
          </w:tcPr>
          <w:p w:rsidR="000E7FF2" w:rsidRPr="000E7FF2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9900"/>
                <w:sz w:val="48"/>
                <w:szCs w:val="48"/>
              </w:rPr>
            </w:pPr>
            <w:r w:rsidRPr="000E7FF2">
              <w:rPr>
                <w:rFonts w:ascii="Times New Roman" w:hAnsi="Times New Roman" w:cs="Times New Roman"/>
                <w:b/>
                <w:color w:val="FF9900"/>
                <w:sz w:val="48"/>
                <w:szCs w:val="48"/>
              </w:rPr>
              <w:t>1</w:t>
            </w:r>
          </w:p>
        </w:tc>
      </w:tr>
      <w:tr w:rsidR="000E7FF2" w:rsidTr="0001183C">
        <w:tc>
          <w:tcPr>
            <w:tcW w:w="3227" w:type="dxa"/>
          </w:tcPr>
          <w:p w:rsidR="000E7FF2" w:rsidRPr="00D318C5" w:rsidRDefault="000E7FF2" w:rsidP="0001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9900"/>
                <w:sz w:val="36"/>
                <w:szCs w:val="36"/>
                <w14:textFill>
                  <w14:solidFill>
                    <w14:srgbClr w14:val="FF9900">
                      <w14:lumMod w14:val="50000"/>
                    </w14:srgbClr>
                  </w14:solidFill>
                </w14:textFill>
              </w:rPr>
            </w:pPr>
            <w:r w:rsidRPr="00D318C5">
              <w:rPr>
                <w:rFonts w:ascii="Times New Roman" w:hAnsi="Times New Roman" w:cs="Times New Roman"/>
                <w:b/>
                <w:color w:val="FF9900"/>
                <w:sz w:val="36"/>
                <w:szCs w:val="36"/>
                <w14:textFill>
                  <w14:solidFill>
                    <w14:srgbClr w14:val="FF9900">
                      <w14:lumMod w14:val="50000"/>
                    </w14:srgbClr>
                  </w14:solidFill>
                </w14:textFill>
              </w:rPr>
              <w:t>…jak to dopadlo…</w:t>
            </w:r>
          </w:p>
        </w:tc>
        <w:tc>
          <w:tcPr>
            <w:tcW w:w="2126" w:type="dxa"/>
          </w:tcPr>
          <w:p w:rsidR="000E7FF2" w:rsidRPr="000E7FF2" w:rsidRDefault="000E7FF2" w:rsidP="0001183C">
            <w:pPr>
              <w:spacing w:after="0" w:line="240" w:lineRule="auto"/>
              <w:jc w:val="center"/>
              <w:rPr>
                <w:rFonts w:ascii="Base02" w:hAnsi="Base02" w:cs="Times New Roman"/>
                <w:b/>
                <w:color w:val="000000" w:themeColor="text1"/>
                <w:sz w:val="48"/>
                <w:szCs w:val="48"/>
              </w:rPr>
            </w:pPr>
            <w:r w:rsidRPr="000E7FF2">
              <w:rPr>
                <w:rFonts w:ascii="Base02" w:hAnsi="Base02" w:cs="Times New Roman"/>
                <w:b/>
                <w:color w:val="000000" w:themeColor="text1"/>
                <w:sz w:val="48"/>
                <w:szCs w:val="48"/>
              </w:rPr>
              <w:t>30</w:t>
            </w:r>
          </w:p>
        </w:tc>
        <w:tc>
          <w:tcPr>
            <w:tcW w:w="2693" w:type="dxa"/>
          </w:tcPr>
          <w:p w:rsidR="000E7FF2" w:rsidRPr="000E7FF2" w:rsidRDefault="000E7FF2" w:rsidP="0001183C">
            <w:pPr>
              <w:spacing w:after="0" w:line="240" w:lineRule="auto"/>
              <w:jc w:val="center"/>
              <w:rPr>
                <w:rFonts w:ascii="Base02" w:hAnsi="Base02" w:cs="Times New Roman"/>
                <w:b/>
                <w:color w:val="000000" w:themeColor="text1"/>
                <w:sz w:val="48"/>
                <w:szCs w:val="48"/>
              </w:rPr>
            </w:pPr>
            <w:r w:rsidRPr="000E7FF2">
              <w:rPr>
                <w:rFonts w:ascii="Base02" w:hAnsi="Base02" w:cs="Times New Roman"/>
                <w:b/>
                <w:color w:val="000000" w:themeColor="text1"/>
                <w:sz w:val="48"/>
                <w:szCs w:val="48"/>
              </w:rPr>
              <w:t>11</w:t>
            </w:r>
          </w:p>
        </w:tc>
      </w:tr>
    </w:tbl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E7FF2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0E7FF2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74527FBA" wp14:editId="1BFAFA02">
                <wp:simplePos x="0" y="0"/>
                <wp:positionH relativeFrom="column">
                  <wp:posOffset>240665</wp:posOffset>
                </wp:positionH>
                <wp:positionV relativeFrom="paragraph">
                  <wp:posOffset>-349250</wp:posOffset>
                </wp:positionV>
                <wp:extent cx="6686550" cy="1304925"/>
                <wp:effectExtent l="342900" t="57150" r="38100" b="3333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30492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:rsidR="000E7FF2" w:rsidRPr="000E7FF2" w:rsidRDefault="000E7FF2" w:rsidP="000E7FF2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Když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Vám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to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tak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hezky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jde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zkuste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si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teď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sami</w:t>
                            </w:r>
                            <w:proofErr w:type="spellEnd"/>
                            <w:proofErr w:type="gram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vymyslet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nějaké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věty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s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následujícími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slovesy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správně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je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usaďte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do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předepsané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mluvnické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kategorie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gram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To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už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nebude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taková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pohoda</w:t>
                            </w:r>
                            <w:proofErr w:type="spellEnd"/>
                            <w:r w:rsidRPr="000E7FF2">
                              <w:rPr>
                                <w:rFonts w:ascii="Bohemian typewriter" w:hAnsi="Bohemian typewriter"/>
                                <w:sz w:val="32"/>
                                <w:szCs w:val="32"/>
                              </w:rPr>
                              <w:t>...</w:t>
                            </w:r>
                            <w:proofErr w:type="gramEnd"/>
                          </w:p>
                          <w:p w:rsidR="000E7FF2" w:rsidRDefault="000E7F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8.95pt;margin-top:-27.5pt;width:526.5pt;height:102.7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" fillcolor="#f90" stroked="f">
                <v:shadow on="t" color="black" opacity="18350f" offset="-5.40094mm,4.37361mm"/>
                <v:textbox>
                  <w:txbxContent>
                    <w:p w:rsidR="000E7FF2" w:rsidRPr="000E7FF2" w:rsidRDefault="000E7FF2" w:rsidP="000E7FF2">
                      <w:pPr>
                        <w:pStyle w:val="BasicParagraph"/>
                        <w:jc w:val="both"/>
                        <w:rPr>
                          <w:rFonts w:ascii="Bohemian typewriter" w:hAnsi="Bohemian typewriter"/>
                          <w:sz w:val="32"/>
                          <w:szCs w:val="32"/>
                        </w:rPr>
                      </w:pP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Když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Vám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to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tak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hezky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jde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zkuste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si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teď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sami</w:t>
                      </w:r>
                      <w:proofErr w:type="spellEnd"/>
                      <w:proofErr w:type="gram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vymy</w:t>
                      </w:r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</w:t>
                      </w:r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let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nějaké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věty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s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následujícími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slovesy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správně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je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usaďte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do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předepsané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mluvnické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kategorie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. </w:t>
                      </w:r>
                      <w:proofErr w:type="gram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To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už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nebude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taková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pohoda</w:t>
                      </w:r>
                      <w:proofErr w:type="spellEnd"/>
                      <w:r w:rsidRPr="000E7FF2">
                        <w:rPr>
                          <w:rFonts w:ascii="Bohemian typewriter" w:hAnsi="Bohemian typewriter"/>
                          <w:sz w:val="32"/>
                          <w:szCs w:val="32"/>
                        </w:rPr>
                        <w:t>...</w:t>
                      </w:r>
                      <w:proofErr w:type="gramEnd"/>
                    </w:p>
                    <w:p w:rsidR="000E7FF2" w:rsidRDefault="000E7FF2"/>
                  </w:txbxContent>
                </v:textbox>
              </v:shape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B52113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B5211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40AF4634" wp14:editId="1F25185A">
                <wp:simplePos x="0" y="0"/>
                <wp:positionH relativeFrom="column">
                  <wp:posOffset>2069465</wp:posOffset>
                </wp:positionH>
                <wp:positionV relativeFrom="paragraph">
                  <wp:posOffset>247015</wp:posOffset>
                </wp:positionV>
                <wp:extent cx="7048500" cy="1047750"/>
                <wp:effectExtent l="0" t="0" r="0" b="0"/>
                <wp:wrapNone/>
                <wp:docPr id="8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113" w:rsidRPr="00B52113" w:rsidRDefault="00B52113" w:rsidP="00B52113">
                            <w:pPr>
                              <w:pStyle w:val="BasicParagraph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5211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write</w:t>
                            </w:r>
                            <w:proofErr w:type="gram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 [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vrait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]- 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psát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B5211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jump</w:t>
                            </w:r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 [</w:t>
                            </w:r>
                            <w:r w:rsidRPr="00B52113">
                              <w:rPr>
                                <w:position w:val="-10"/>
                                <w:sz w:val="40"/>
                                <w:szCs w:val="40"/>
                              </w:rPr>
                              <w:t>3</w:t>
                            </w:r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amp] - 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skákat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B5211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eat</w:t>
                            </w:r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 [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i:t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] - 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jíst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B52113">
                              <w:rPr>
                                <w:sz w:val="40"/>
                                <w:szCs w:val="40"/>
                              </w:rPr>
                              <w:br/>
                            </w:r>
                            <w:r w:rsidRPr="00B5211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drink</w:t>
                            </w:r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 [drink] - 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pít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B5211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build</w:t>
                            </w:r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 [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bild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] - 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stavět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B5211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walk</w:t>
                            </w:r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 [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wo:k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] - </w:t>
                            </w:r>
                            <w:proofErr w:type="spellStart"/>
                            <w:r w:rsidRPr="00B52113">
                              <w:rPr>
                                <w:sz w:val="40"/>
                                <w:szCs w:val="40"/>
                              </w:rPr>
                              <w:t>procházet</w:t>
                            </w:r>
                            <w:proofErr w:type="spellEnd"/>
                            <w:r w:rsidRPr="00B52113">
                              <w:rPr>
                                <w:sz w:val="40"/>
                                <w:szCs w:val="40"/>
                              </w:rPr>
                              <w:t xml:space="preserve"> se</w:t>
                            </w:r>
                          </w:p>
                          <w:p w:rsidR="00B52113" w:rsidRPr="00B52113" w:rsidRDefault="00B5211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prstTxWarp prst="textDeflat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162.95pt;margin-top:19.45pt;width:555pt;height:82.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" stroked="f">
                <v:textbox>
                  <w:txbxContent>
                    <w:p w:rsidR="00B52113" w:rsidRPr="00B52113" w:rsidRDefault="00B52113" w:rsidP="00B52113">
                      <w:pPr>
                        <w:pStyle w:val="BasicParagraph"/>
                        <w:rPr>
                          <w:sz w:val="40"/>
                          <w:szCs w:val="40"/>
                        </w:rPr>
                      </w:pPr>
                      <w:proofErr w:type="gramStart"/>
                      <w:r w:rsidRPr="00B52113">
                        <w:rPr>
                          <w:b/>
                          <w:bCs/>
                          <w:sz w:val="40"/>
                          <w:szCs w:val="40"/>
                        </w:rPr>
                        <w:t>write</w:t>
                      </w:r>
                      <w:proofErr w:type="gramEnd"/>
                      <w:r w:rsidRPr="00B52113">
                        <w:rPr>
                          <w:sz w:val="40"/>
                          <w:szCs w:val="40"/>
                        </w:rPr>
                        <w:t xml:space="preserve"> [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vrait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]- 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psát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, </w:t>
                      </w:r>
                      <w:r w:rsidRPr="00B52113">
                        <w:rPr>
                          <w:b/>
                          <w:bCs/>
                          <w:sz w:val="40"/>
                          <w:szCs w:val="40"/>
                        </w:rPr>
                        <w:t>jump</w:t>
                      </w:r>
                      <w:r w:rsidRPr="00B52113">
                        <w:rPr>
                          <w:sz w:val="40"/>
                          <w:szCs w:val="40"/>
                        </w:rPr>
                        <w:t xml:space="preserve"> [</w:t>
                      </w:r>
                      <w:r w:rsidRPr="00B52113">
                        <w:rPr>
                          <w:position w:val="-10"/>
                          <w:sz w:val="40"/>
                          <w:szCs w:val="40"/>
                        </w:rPr>
                        <w:t>3</w:t>
                      </w:r>
                      <w:r w:rsidRPr="00B52113">
                        <w:rPr>
                          <w:sz w:val="40"/>
                          <w:szCs w:val="40"/>
                        </w:rPr>
                        <w:t xml:space="preserve">amp] - 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skákat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, </w:t>
                      </w:r>
                      <w:r w:rsidRPr="00B52113">
                        <w:rPr>
                          <w:b/>
                          <w:bCs/>
                          <w:sz w:val="40"/>
                          <w:szCs w:val="40"/>
                        </w:rPr>
                        <w:t>eat</w:t>
                      </w:r>
                      <w:r w:rsidRPr="00B52113">
                        <w:rPr>
                          <w:sz w:val="40"/>
                          <w:szCs w:val="40"/>
                        </w:rPr>
                        <w:t xml:space="preserve"> [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i:t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] - 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jíst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, </w:t>
                      </w:r>
                      <w:r w:rsidRPr="00B52113">
                        <w:rPr>
                          <w:sz w:val="40"/>
                          <w:szCs w:val="40"/>
                        </w:rPr>
                        <w:br/>
                      </w:r>
                      <w:r w:rsidRPr="00B52113">
                        <w:rPr>
                          <w:b/>
                          <w:bCs/>
                          <w:sz w:val="40"/>
                          <w:szCs w:val="40"/>
                        </w:rPr>
                        <w:t>drink</w:t>
                      </w:r>
                      <w:r w:rsidRPr="00B52113">
                        <w:rPr>
                          <w:sz w:val="40"/>
                          <w:szCs w:val="40"/>
                        </w:rPr>
                        <w:t xml:space="preserve"> [drink] - 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pít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, </w:t>
                      </w:r>
                      <w:r w:rsidRPr="00B52113">
                        <w:rPr>
                          <w:b/>
                          <w:bCs/>
                          <w:sz w:val="40"/>
                          <w:szCs w:val="40"/>
                        </w:rPr>
                        <w:t>build</w:t>
                      </w:r>
                      <w:r w:rsidRPr="00B52113">
                        <w:rPr>
                          <w:sz w:val="40"/>
                          <w:szCs w:val="40"/>
                        </w:rPr>
                        <w:t xml:space="preserve"> [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bild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] - 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stavět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, </w:t>
                      </w:r>
                      <w:r w:rsidRPr="00B52113">
                        <w:rPr>
                          <w:b/>
                          <w:bCs/>
                          <w:sz w:val="40"/>
                          <w:szCs w:val="40"/>
                        </w:rPr>
                        <w:t>walk</w:t>
                      </w:r>
                      <w:r w:rsidRPr="00B52113">
                        <w:rPr>
                          <w:sz w:val="40"/>
                          <w:szCs w:val="40"/>
                        </w:rPr>
                        <w:t xml:space="preserve"> [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wo:k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] - </w:t>
                      </w:r>
                      <w:proofErr w:type="spellStart"/>
                      <w:r w:rsidRPr="00B52113">
                        <w:rPr>
                          <w:sz w:val="40"/>
                          <w:szCs w:val="40"/>
                        </w:rPr>
                        <w:t>proch</w:t>
                      </w:r>
                      <w:r w:rsidRPr="00B52113">
                        <w:rPr>
                          <w:sz w:val="40"/>
                          <w:szCs w:val="40"/>
                        </w:rPr>
                        <w:t>á</w:t>
                      </w:r>
                      <w:r w:rsidRPr="00B52113">
                        <w:rPr>
                          <w:sz w:val="40"/>
                          <w:szCs w:val="40"/>
                        </w:rPr>
                        <w:t>zet</w:t>
                      </w:r>
                      <w:proofErr w:type="spellEnd"/>
                      <w:r w:rsidRPr="00B52113">
                        <w:rPr>
                          <w:sz w:val="40"/>
                          <w:szCs w:val="40"/>
                        </w:rPr>
                        <w:t xml:space="preserve"> se</w:t>
                      </w:r>
                    </w:p>
                    <w:p w:rsidR="00B52113" w:rsidRPr="00B52113" w:rsidRDefault="00B52113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03B96" w:rsidRDefault="00B5211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2"/>
          <w:footerReference w:type="default" r:id="rId13"/>
          <w:headerReference w:type="first" r:id="rId14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  <w:r w:rsidRPr="00B52113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editId="36B11C9B">
                <wp:simplePos x="0" y="0"/>
                <wp:positionH relativeFrom="column">
                  <wp:posOffset>297815</wp:posOffset>
                </wp:positionH>
                <wp:positionV relativeFrom="paragraph">
                  <wp:posOffset>462280</wp:posOffset>
                </wp:positionV>
                <wp:extent cx="6924675" cy="1403985"/>
                <wp:effectExtent l="0" t="0" r="9525" b="635"/>
                <wp:wrapNone/>
                <wp:docPr id="8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113" w:rsidRDefault="00B52113"/>
                          <w:tbl>
                            <w:tblPr>
                              <w:tblW w:w="0" w:type="auto"/>
                              <w:tblInd w:w="8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046"/>
                            </w:tblGrid>
                            <w:tr w:rsidR="00B52113" w:rsidRPr="00B52113" w:rsidTr="00B52113">
                              <w:trPr>
                                <w:trHeight w:val="331"/>
                              </w:trPr>
                              <w:tc>
                                <w:tcPr>
                                  <w:tcW w:w="10046" w:type="dxa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3.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osoba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č.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mn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.;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rod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střední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B52113" w:rsidRPr="00B52113" w:rsidTr="00B52113">
                              <w:trPr>
                                <w:trHeight w:val="566"/>
                              </w:trPr>
                              <w:tc>
                                <w:tcPr>
                                  <w:tcW w:w="10046" w:type="dxa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</w:p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2.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osoba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č. j.;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rod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mužský</w:t>
                                  </w:r>
                                  <w:proofErr w:type="spellEnd"/>
                                </w:p>
                              </w:tc>
                            </w:tr>
                            <w:tr w:rsidR="00B52113" w:rsidRPr="00B52113" w:rsidTr="00B52113">
                              <w:trPr>
                                <w:trHeight w:val="619"/>
                              </w:trPr>
                              <w:tc>
                                <w:tcPr>
                                  <w:tcW w:w="10046" w:type="dxa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</w:p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1.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osoba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č.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mn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.;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rod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mužský</w:t>
                                  </w:r>
                                  <w:proofErr w:type="spellEnd"/>
                                </w:p>
                              </w:tc>
                            </w:tr>
                            <w:tr w:rsidR="00B52113" w:rsidRPr="00B52113" w:rsidTr="00B52113">
                              <w:trPr>
                                <w:trHeight w:val="566"/>
                              </w:trPr>
                              <w:tc>
                                <w:tcPr>
                                  <w:tcW w:w="10046" w:type="dxa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</w:p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2.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osoba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č.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mn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rod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ženský</w:t>
                                  </w:r>
                                  <w:proofErr w:type="spellEnd"/>
                                </w:p>
                              </w:tc>
                            </w:tr>
                            <w:tr w:rsidR="00B52113" w:rsidRPr="00B52113" w:rsidTr="00B52113">
                              <w:trPr>
                                <w:trHeight w:val="566"/>
                              </w:trPr>
                              <w:tc>
                                <w:tcPr>
                                  <w:tcW w:w="10046" w:type="dxa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</w:p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3.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osoba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č. j.;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rod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střední</w:t>
                                  </w:r>
                                  <w:proofErr w:type="spellEnd"/>
                                </w:p>
                              </w:tc>
                            </w:tr>
                            <w:tr w:rsidR="00B52113" w:rsidRPr="00B52113" w:rsidTr="00B52113">
                              <w:trPr>
                                <w:trHeight w:val="566"/>
                              </w:trPr>
                              <w:tc>
                                <w:tcPr>
                                  <w:tcW w:w="10046" w:type="dxa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</w:p>
                                <w:p w:rsidR="00B52113" w:rsidRPr="00B52113" w:rsidRDefault="00B52113" w:rsidP="00B5211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88" w:lineRule="auto"/>
                                    <w:textAlignment w:val="center"/>
                                    <w:rPr>
                                      <w:rFonts w:ascii="Arial" w:eastAsia="Times New Roman" w:hAnsi="Arial" w:cs="Arial"/>
                                      <w:b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</w:pP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1.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osoba</w:t>
                                  </w:r>
                                  <w:proofErr w:type="spellEnd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B050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č. j.; </w:t>
                                  </w:r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 xml:space="preserve">rod </w:t>
                                  </w:r>
                                  <w:proofErr w:type="spellStart"/>
                                  <w:r w:rsidRPr="00B52113">
                                    <w:rPr>
                                      <w:rFonts w:ascii="Arial" w:eastAsia="Times New Roman" w:hAnsi="Arial" w:cs="Arial"/>
                                      <w:b/>
                                      <w:i/>
                                      <w:iCs/>
                                      <w:color w:val="000000" w:themeColor="text1"/>
                                      <w:sz w:val="24"/>
                                      <w:szCs w:val="24"/>
                                      <w:lang w:val="en-GB" w:eastAsia="cs-CZ"/>
                                    </w:rPr>
                                    <w:t>ženský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:rsidR="00B52113" w:rsidRDefault="00B5211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margin-left:23.45pt;margin-top:36.4pt;width:545.25pt;height:110.55pt;z-index:252148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" stroked="f">
                <v:textbox style="mso-fit-shape-to-text:t">
                  <w:txbxContent>
                    <w:p w:rsidR="00B52113" w:rsidRDefault="00B52113"/>
                    <w:tbl>
                      <w:tblPr>
                        <w:tblW w:w="0" w:type="auto"/>
                        <w:tblInd w:w="8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046"/>
                      </w:tblGrid>
                      <w:tr w:rsidR="00B52113" w:rsidRPr="00B52113" w:rsidTr="00B52113">
                        <w:trPr>
                          <w:trHeight w:val="331"/>
                        </w:trPr>
                        <w:tc>
                          <w:tcPr>
                            <w:tcW w:w="10046" w:type="dxa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3.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>osoba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č.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>mn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.;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 xml:space="preserve">rod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>střední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ab/>
                            </w:r>
                          </w:p>
                        </w:tc>
                      </w:tr>
                      <w:tr w:rsidR="00B52113" w:rsidRPr="00B52113" w:rsidTr="00B52113">
                        <w:trPr>
                          <w:trHeight w:val="566"/>
                        </w:trPr>
                        <w:tc>
                          <w:tcPr>
                            <w:tcW w:w="10046" w:type="dxa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</w:p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2.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>osoba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č. j.;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 xml:space="preserve">rod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>mužský</w:t>
                            </w:r>
                            <w:proofErr w:type="spellEnd"/>
                          </w:p>
                        </w:tc>
                      </w:tr>
                      <w:tr w:rsidR="00B52113" w:rsidRPr="00B52113" w:rsidTr="00B52113">
                        <w:trPr>
                          <w:trHeight w:val="619"/>
                        </w:trPr>
                        <w:tc>
                          <w:tcPr>
                            <w:tcW w:w="10046" w:type="dxa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</w:p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1.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>osoba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č.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>mn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.;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 xml:space="preserve">rod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>mužský</w:t>
                            </w:r>
                            <w:proofErr w:type="spellEnd"/>
                          </w:p>
                        </w:tc>
                      </w:tr>
                      <w:tr w:rsidR="00B52113" w:rsidRPr="00B52113" w:rsidTr="00B52113">
                        <w:trPr>
                          <w:trHeight w:val="566"/>
                        </w:trPr>
                        <w:tc>
                          <w:tcPr>
                            <w:tcW w:w="10046" w:type="dxa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</w:p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2.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>osoba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č.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>mn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 xml:space="preserve">rod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>ženský</w:t>
                            </w:r>
                            <w:proofErr w:type="spellEnd"/>
                          </w:p>
                        </w:tc>
                      </w:tr>
                      <w:tr w:rsidR="00B52113" w:rsidRPr="00B52113" w:rsidTr="00B52113">
                        <w:trPr>
                          <w:trHeight w:val="566"/>
                        </w:trPr>
                        <w:tc>
                          <w:tcPr>
                            <w:tcW w:w="10046" w:type="dxa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</w:p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3.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>osoba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č. j.;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 xml:space="preserve">rod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>střední</w:t>
                            </w:r>
                            <w:proofErr w:type="spellEnd"/>
                          </w:p>
                        </w:tc>
                      </w:tr>
                      <w:tr w:rsidR="00B52113" w:rsidRPr="00B52113" w:rsidTr="00B52113">
                        <w:trPr>
                          <w:trHeight w:val="566"/>
                        </w:trPr>
                        <w:tc>
                          <w:tcPr>
                            <w:tcW w:w="10046" w:type="dxa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</w:p>
                          <w:p w:rsidR="00B52113" w:rsidRPr="00B52113" w:rsidRDefault="00B52113" w:rsidP="00B52113">
                            <w:pPr>
                              <w:autoSpaceDE w:val="0"/>
                              <w:autoSpaceDN w:val="0"/>
                              <w:adjustRightInd w:val="0"/>
                              <w:spacing w:after="0" w:line="288" w:lineRule="auto"/>
                              <w:textAlignment w:val="center"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</w:pP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1.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>osoba</w:t>
                            </w:r>
                            <w:proofErr w:type="spellEnd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en-GB" w:eastAsia="cs-CZ"/>
                              </w:rPr>
                              <w:t xml:space="preserve">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B050"/>
                                <w:sz w:val="24"/>
                                <w:szCs w:val="24"/>
                                <w:lang w:val="en-GB" w:eastAsia="cs-CZ"/>
                              </w:rPr>
                              <w:t xml:space="preserve">č. j.; </w:t>
                            </w:r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 xml:space="preserve">rod </w:t>
                            </w:r>
                            <w:proofErr w:type="spellStart"/>
                            <w:r w:rsidRPr="00B52113">
                              <w:rPr>
                                <w:rFonts w:ascii="Arial" w:eastAsia="Times New Roman" w:hAnsi="Arial" w:cs="Arial"/>
                                <w:b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 w:eastAsia="cs-CZ"/>
                              </w:rPr>
                              <w:t>ženský</w:t>
                            </w:r>
                            <w:proofErr w:type="spellEnd"/>
                          </w:p>
                        </w:tc>
                      </w:tr>
                    </w:tbl>
                    <w:p w:rsidR="00B52113" w:rsidRDefault="00B52113"/>
                  </w:txbxContent>
                </v:textbox>
              </v:shape>
            </w:pict>
          </mc:Fallback>
        </mc:AlternateContent>
      </w: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15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7E7" w:rsidRDefault="004E77E7">
      <w:r>
        <w:separator/>
      </w:r>
    </w:p>
  </w:endnote>
  <w:endnote w:type="continuationSeparator" w:id="0">
    <w:p w:rsidR="004E77E7" w:rsidRDefault="004E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3rd Man">
    <w:altName w:val="Trebuchet MS"/>
    <w:charset w:val="EE"/>
    <w:family w:val="swiss"/>
    <w:pitch w:val="variable"/>
    <w:sig w:usb0="00000005" w:usb1="00000002" w:usb2="00000000" w:usb3="00000000" w:csb0="00000002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PlasmaDripCE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Base02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BC50B5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BC50B5">
      <w:rPr>
        <w:rFonts w:ascii="Times New Roman" w:hAnsi="Times New Roman" w:cs="Times New Roman"/>
        <w:noProof/>
        <w:sz w:val="24"/>
        <w:szCs w:val="24"/>
      </w:rPr>
      <w:t>3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7E7" w:rsidRDefault="004E77E7">
      <w:r>
        <w:separator/>
      </w:r>
    </w:p>
  </w:footnote>
  <w:footnote w:type="continuationSeparator" w:id="0">
    <w:p w:rsidR="004E77E7" w:rsidRDefault="004E7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761B"/>
    <w:rsid w:val="00032D92"/>
    <w:rsid w:val="00057037"/>
    <w:rsid w:val="00073F70"/>
    <w:rsid w:val="00077A20"/>
    <w:rsid w:val="000A53B9"/>
    <w:rsid w:val="000E7FF2"/>
    <w:rsid w:val="0012498D"/>
    <w:rsid w:val="00131801"/>
    <w:rsid w:val="00145920"/>
    <w:rsid w:val="00154485"/>
    <w:rsid w:val="00170D7F"/>
    <w:rsid w:val="00186EFB"/>
    <w:rsid w:val="001A1993"/>
    <w:rsid w:val="001B19B2"/>
    <w:rsid w:val="001C1B27"/>
    <w:rsid w:val="001C3415"/>
    <w:rsid w:val="001F6BFA"/>
    <w:rsid w:val="00203124"/>
    <w:rsid w:val="00203B96"/>
    <w:rsid w:val="00231A4B"/>
    <w:rsid w:val="00250C51"/>
    <w:rsid w:val="002510D9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E18DA"/>
    <w:rsid w:val="002F0C71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A2D96"/>
    <w:rsid w:val="004B33E6"/>
    <w:rsid w:val="004E0DD0"/>
    <w:rsid w:val="004E77E7"/>
    <w:rsid w:val="0052347B"/>
    <w:rsid w:val="0054720F"/>
    <w:rsid w:val="00554294"/>
    <w:rsid w:val="00593342"/>
    <w:rsid w:val="005A27EB"/>
    <w:rsid w:val="005B62DF"/>
    <w:rsid w:val="0060067B"/>
    <w:rsid w:val="006035BA"/>
    <w:rsid w:val="00607C60"/>
    <w:rsid w:val="00626F12"/>
    <w:rsid w:val="00651F0C"/>
    <w:rsid w:val="00681ABB"/>
    <w:rsid w:val="006B3028"/>
    <w:rsid w:val="006D35E1"/>
    <w:rsid w:val="006F1268"/>
    <w:rsid w:val="007172D0"/>
    <w:rsid w:val="00727383"/>
    <w:rsid w:val="00751D2E"/>
    <w:rsid w:val="00767FF5"/>
    <w:rsid w:val="00776024"/>
    <w:rsid w:val="0079091B"/>
    <w:rsid w:val="007A5F17"/>
    <w:rsid w:val="007B7379"/>
    <w:rsid w:val="007E785F"/>
    <w:rsid w:val="00806D9B"/>
    <w:rsid w:val="00860EC4"/>
    <w:rsid w:val="00861DA6"/>
    <w:rsid w:val="00873581"/>
    <w:rsid w:val="008A76DD"/>
    <w:rsid w:val="008D31DE"/>
    <w:rsid w:val="008D390F"/>
    <w:rsid w:val="008F1FC0"/>
    <w:rsid w:val="009023D1"/>
    <w:rsid w:val="00917418"/>
    <w:rsid w:val="00921A1A"/>
    <w:rsid w:val="0092371F"/>
    <w:rsid w:val="0094665D"/>
    <w:rsid w:val="009524D2"/>
    <w:rsid w:val="009D27EE"/>
    <w:rsid w:val="009D2A85"/>
    <w:rsid w:val="009F2DCD"/>
    <w:rsid w:val="00A711C4"/>
    <w:rsid w:val="00A86013"/>
    <w:rsid w:val="00A93C5F"/>
    <w:rsid w:val="00AA3351"/>
    <w:rsid w:val="00AA37C1"/>
    <w:rsid w:val="00AA4226"/>
    <w:rsid w:val="00AF4127"/>
    <w:rsid w:val="00B137D9"/>
    <w:rsid w:val="00B254F3"/>
    <w:rsid w:val="00B30248"/>
    <w:rsid w:val="00B35770"/>
    <w:rsid w:val="00B52113"/>
    <w:rsid w:val="00B53C80"/>
    <w:rsid w:val="00B72FE7"/>
    <w:rsid w:val="00B76D91"/>
    <w:rsid w:val="00B9085F"/>
    <w:rsid w:val="00BA6917"/>
    <w:rsid w:val="00BC50B5"/>
    <w:rsid w:val="00C07071"/>
    <w:rsid w:val="00C155FA"/>
    <w:rsid w:val="00C224D3"/>
    <w:rsid w:val="00C22EAE"/>
    <w:rsid w:val="00C46AC0"/>
    <w:rsid w:val="00CF3B64"/>
    <w:rsid w:val="00D05B91"/>
    <w:rsid w:val="00D13583"/>
    <w:rsid w:val="00D27A37"/>
    <w:rsid w:val="00D318C5"/>
    <w:rsid w:val="00D404B7"/>
    <w:rsid w:val="00D41325"/>
    <w:rsid w:val="00D42505"/>
    <w:rsid w:val="00D53887"/>
    <w:rsid w:val="00DC1BE0"/>
    <w:rsid w:val="00DC30BD"/>
    <w:rsid w:val="00DC6647"/>
    <w:rsid w:val="00DD1CB7"/>
    <w:rsid w:val="00DE4B37"/>
    <w:rsid w:val="00E01001"/>
    <w:rsid w:val="00E03063"/>
    <w:rsid w:val="00E10C8B"/>
    <w:rsid w:val="00E169FC"/>
    <w:rsid w:val="00E47EC3"/>
    <w:rsid w:val="00E8231A"/>
    <w:rsid w:val="00EA7D97"/>
    <w:rsid w:val="00EB1E52"/>
    <w:rsid w:val="00EC1D5F"/>
    <w:rsid w:val="00EC1D69"/>
    <w:rsid w:val="00EC32F2"/>
    <w:rsid w:val="00EE143B"/>
    <w:rsid w:val="00EE20B3"/>
    <w:rsid w:val="00EF0EA4"/>
    <w:rsid w:val="00F33EFF"/>
    <w:rsid w:val="00F50BD9"/>
    <w:rsid w:val="00F55C14"/>
    <w:rsid w:val="00F624B4"/>
    <w:rsid w:val="00F7008C"/>
    <w:rsid w:val="00F904CF"/>
    <w:rsid w:val="00F95B69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67344-D506-4FFE-AA35-618B9F7E2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6</Pages>
  <Words>148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jitka</cp:lastModifiedBy>
  <cp:revision>3</cp:revision>
  <cp:lastPrinted>2014-01-12T10:30:00Z</cp:lastPrinted>
  <dcterms:created xsi:type="dcterms:W3CDTF">2014-03-18T16:50:00Z</dcterms:created>
  <dcterms:modified xsi:type="dcterms:W3CDTF">2014-03-18T16:50:00Z</dcterms:modified>
</cp:coreProperties>
</file>