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5268B8" w:rsidRDefault="005268B8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5268B8">
        <w:rPr>
          <w:rFonts w:cs="Times New Roman"/>
          <w:b/>
          <w:sz w:val="56"/>
          <w:szCs w:val="56"/>
          <w:lang w:eastAsia="cs-CZ"/>
        </w:rPr>
        <w:t>Přítomný čas průběhový</w:t>
      </w:r>
    </w:p>
    <w:p w:rsidR="00EA7D97" w:rsidRPr="005268B8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5268B8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5268B8">
        <w:rPr>
          <w:rFonts w:cs="Times New Roman"/>
          <w:b/>
          <w:sz w:val="44"/>
          <w:szCs w:val="44"/>
          <w:lang w:eastAsia="cs-CZ"/>
        </w:rPr>
        <w:t>05</w:t>
      </w:r>
      <w:r w:rsidRPr="005268B8">
        <w:rPr>
          <w:rFonts w:cs="Times New Roman"/>
          <w:b/>
          <w:sz w:val="44"/>
          <w:szCs w:val="44"/>
          <w:lang w:eastAsia="cs-CZ"/>
        </w:rPr>
        <w:t>_</w:t>
      </w:r>
      <w:r w:rsidR="005268B8" w:rsidRPr="005268B8">
        <w:rPr>
          <w:rFonts w:cs="Times New Roman"/>
          <w:b/>
          <w:sz w:val="44"/>
          <w:szCs w:val="44"/>
          <w:lang w:eastAsia="cs-CZ"/>
        </w:rPr>
        <w:t>0</w:t>
      </w:r>
      <w:r w:rsidR="00C4795F" w:rsidRPr="005268B8">
        <w:rPr>
          <w:rFonts w:cs="Times New Roman"/>
          <w:b/>
          <w:sz w:val="44"/>
          <w:szCs w:val="44"/>
          <w:lang w:eastAsia="cs-CZ"/>
        </w:rPr>
        <w:t>96</w:t>
      </w:r>
    </w:p>
    <w:p w:rsidR="00EA7D97" w:rsidRPr="005268B8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5268B8" w:rsidTr="002B6F35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5268B8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5268B8">
              <w:rPr>
                <w:rFonts w:cs="Times New Roman"/>
                <w:bCs/>
                <w:sz w:val="24"/>
                <w:szCs w:val="24"/>
              </w:rPr>
              <w:t>0</w:t>
            </w:r>
            <w:r w:rsidR="00C4795F" w:rsidRPr="005268B8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C4795F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Přítomný čas průběhový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5268B8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C4795F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Užití průběhového času v češtině, rozdíly v angličtině, sloveso být a jeho tvary, časování slovesa být</w:t>
            </w:r>
          </w:p>
        </w:tc>
      </w:tr>
      <w:bookmarkEnd w:id="0"/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C4795F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Čeština/angličtina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V</w:t>
            </w:r>
            <w:r w:rsidR="00EA7D97" w:rsidRPr="005268B8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5268B8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5268B8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5268B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268B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268B8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5268B8">
        <w:rPr>
          <w:rFonts w:cs="Times New Roman"/>
          <w:sz w:val="24"/>
          <w:szCs w:val="24"/>
        </w:rPr>
        <w:br w:type="textWrapping" w:clear="all"/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01761B">
        <w:rPr>
          <w:rFonts w:ascii="3rd Man" w:hAnsi="3rd Man" w:cs="3rd Man"/>
          <w:noProof/>
          <w:color w:val="666C12"/>
          <w:sz w:val="72"/>
          <w:szCs w:val="72"/>
          <w:lang w:val="cs-CZ"/>
        </w:rPr>
        <w:lastRenderedPageBreak/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4C23AB" wp14:editId="41014EDB">
                <wp:simplePos x="0" y="0"/>
                <wp:positionH relativeFrom="column">
                  <wp:posOffset>-210377</wp:posOffset>
                </wp:positionH>
                <wp:positionV relativeFrom="paragraph">
                  <wp:posOffset>-209565</wp:posOffset>
                </wp:positionV>
                <wp:extent cx="5316279" cy="1403985"/>
                <wp:effectExtent l="0" t="323850" r="0" b="308610"/>
                <wp:wrapNone/>
                <wp:docPr id="7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7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1B" w:rsidRPr="00F0725D" w:rsidRDefault="00455359" w:rsidP="0001761B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Přítomný</w:t>
                            </w:r>
                            <w:proofErr w:type="spellEnd"/>
                            <w:r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čas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průběhový</w:t>
                            </w:r>
                            <w:proofErr w:type="spellEnd"/>
                          </w:p>
                          <w:p w:rsidR="0001761B" w:rsidRPr="0001761B" w:rsidRDefault="0001761B">
                            <w:pPr>
                              <w:rPr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  <a:scene3d>
                          <a:camera prst="isometricOffAxis1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16.55pt;margin-top:-16.5pt;width:418.6pt;height:110.55pt;z-index:251920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" filled="f" stroked="f">
                <v:textbox style="mso-fit-shape-to-text:t">
                  <w:txbxContent>
                    <w:p w:rsidR="0001761B" w:rsidRPr="00F0725D" w:rsidRDefault="00455359" w:rsidP="0001761B">
                      <w:pPr>
                        <w:pStyle w:val="BasicParagraph"/>
                        <w:jc w:val="center"/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Přítomný čas průběhový</w:t>
                      </w:r>
                    </w:p>
                    <w:p w:rsidR="0001761B" w:rsidRPr="0001761B" w:rsidRDefault="0001761B">
                      <w:pPr>
                        <w:rPr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F0725D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E169FC">
        <w:rPr>
          <w:rFonts w:asciiTheme="minorHAnsi" w:hAnsiTheme="minorHAnsi"/>
          <w:b/>
          <w:noProof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5551534" wp14:editId="3C1B4D39">
                <wp:simplePos x="0" y="0"/>
                <wp:positionH relativeFrom="column">
                  <wp:posOffset>55038</wp:posOffset>
                </wp:positionH>
                <wp:positionV relativeFrom="paragraph">
                  <wp:posOffset>234374</wp:posOffset>
                </wp:positionV>
                <wp:extent cx="2286000" cy="4933507"/>
                <wp:effectExtent l="76200" t="38100" r="76200" b="11493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933507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5359" w:rsidRP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nám</w:t>
                            </w:r>
                            <w:proofErr w:type="spellEnd"/>
                            <w:proofErr w:type="gram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popisuje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děj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který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trvá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právě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teď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, v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tomto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okamžiku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.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proofErr w:type="gram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Je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tedy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dějově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ohraničený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Před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chvilkou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začal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právě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probíhá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a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za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chvíli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zase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skončí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Uveďme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si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opět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několik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příkladů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v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češtině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proofErr w:type="gram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A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zkusme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předělat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již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jednou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použité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věty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Uvidíte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že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to </w:t>
                            </w:r>
                            <w:proofErr w:type="spellStart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jde</w:t>
                            </w:r>
                            <w:proofErr w:type="spellEnd"/>
                            <w:r w:rsidRPr="00455359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</w:p>
                          <w:p w:rsidR="00E169FC" w:rsidRDefault="00593342" w:rsidP="00593342"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.35pt;margin-top:18.45pt;width:180pt;height:388.4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55359" w:rsidRPr="00455359" w:rsidRDefault="00455359" w:rsidP="00455359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</w:pPr>
                      <w:r w:rsidRPr="00455359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nám popisuje děj, který trvá právě teď, v tomto ok</w:t>
                      </w:r>
                      <w:r w:rsidRPr="00455359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a</w:t>
                      </w:r>
                      <w:r w:rsidRPr="00455359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mžiku. </w:t>
                      </w:r>
                      <w:r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br/>
                      </w:r>
                      <w:r w:rsidRPr="00455359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Je tedy dějově ohraničený. Před chvilkou začal, právě probíhá a za chvíli zase skončí. Uveďme si opět několik příkladů v češtině. </w:t>
                      </w:r>
                      <w:r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br/>
                      </w:r>
                      <w:r w:rsidRPr="00455359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A zkusme předělat již jednou použité věty. Uvidíte, že to jde.</w:t>
                      </w:r>
                    </w:p>
                    <w:p w:rsidR="00E169FC" w:rsidRDefault="00593342" w:rsidP="00593342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01761B" w:rsidRDefault="00455359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455359"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0AC1E9E1" wp14:editId="4C3619CE">
                <wp:simplePos x="0" y="0"/>
                <wp:positionH relativeFrom="column">
                  <wp:posOffset>6008370</wp:posOffset>
                </wp:positionH>
                <wp:positionV relativeFrom="paragraph">
                  <wp:posOffset>180340</wp:posOffset>
                </wp:positionV>
                <wp:extent cx="2374265" cy="1403985"/>
                <wp:effectExtent l="0" t="0" r="0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Časopis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většinou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přečíst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velmi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rychle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zvlášť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když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běžně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čteme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pouze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to, co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nás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zajímá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Je proto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jasné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čteme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zrovna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teď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chvíli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budeme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dělat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něco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jiného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Úplně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jasný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příklad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Jdu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zrovna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teď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chvilku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jsem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škole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Stačí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slovíčko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teď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jsme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úplně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jiném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čase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než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minule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Samozřejmě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učíme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celý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život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Učíme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op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kováním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starých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věcí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Slovíčko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dnes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nám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ale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dává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důraz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to,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zrovna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dneska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půjde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nějakou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změnu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ději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Podobný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příklad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jako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předchozí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Hry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hrajete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často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Ale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teď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Vás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zrovna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vidím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455359" w:rsidRDefault="00455359" w:rsidP="00455359"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Totožný příklad. Popisujeme akci, která se děje </w:t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>právě teď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73.1pt;margin-top:14.2pt;width:186.95pt;height:110.55pt;z-index:2521108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" filled="f" stroked="f">
                <v:textbox style="mso-fit-shape-to-text:t">
                  <w:txbxContent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</w:rPr>
                        <w:t>Časopis se většinou dá přečíst velmi rychle, zvlášť když běžně čteme pouze to, co nás zajímá. Je proto jasné, že ho čteme zrovna teď a za chvíli budeme dělat něco jiného.</w:t>
                      </w: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</w:rPr>
                        <w:t>Úplně jasný příklad. Jdu zrovna teď. Za chvilku jsem ve škole.</w:t>
                      </w: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Stačí slovíčko </w:t>
                      </w:r>
                      <w:r>
                        <w:rPr>
                          <w:rFonts w:ascii="Arial Black" w:hAnsi="Arial Black" w:cs="Arial Black"/>
                        </w:rPr>
                        <w:t>teď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, a jsme v úplně jiném čase než minule.</w:t>
                      </w: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</w:rPr>
                        <w:t>Samozřejmě, že se učíme celý život. Učíme se i op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a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kováním starých věcí. Slovíčko </w:t>
                      </w:r>
                      <w:r>
                        <w:rPr>
                          <w:rFonts w:ascii="Arial Black" w:hAnsi="Arial Black" w:cs="Arial Black"/>
                        </w:rPr>
                        <w:t xml:space="preserve">dnes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nám ale dává důraz na to, že zrovna dneska půjde o nějakou změnu v ději.</w:t>
                      </w: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</w:rPr>
                        <w:t>Podobný příklad jako předchozí. Hry hrajete často. Ale teď Vás zrovna vidím.</w:t>
                      </w: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455359" w:rsidRDefault="00455359" w:rsidP="00455359"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Totožný příklad. Popisujeme akci, která se děje </w:t>
                      </w:r>
                      <w:r>
                        <w:rPr>
                          <w:rFonts w:ascii="Arial Black" w:hAnsi="Arial Black" w:cs="Arial Black"/>
                        </w:rPr>
                        <w:t>právě teď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455359">
        <w:rPr>
          <w:rFonts w:ascii="Times New Roman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3DFA56B5" wp14:editId="47DD2ADB">
                <wp:simplePos x="0" y="0"/>
                <wp:positionH relativeFrom="column">
                  <wp:posOffset>2510155</wp:posOffset>
                </wp:positionH>
                <wp:positionV relativeFrom="paragraph">
                  <wp:posOffset>102235</wp:posOffset>
                </wp:positionV>
                <wp:extent cx="3030220" cy="1403985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2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 xml:space="preserve">Jana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čte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časopis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Jdu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školy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. </w:t>
                            </w: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Teď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plaveš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jako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ryba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Dnes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učíme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nové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věci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Zase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hrajete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počítačové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hry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455359" w:rsidRDefault="00455359" w:rsidP="00455359">
                            <w:pPr>
                              <w:spacing w:line="240" w:lineRule="auto"/>
                            </w:pPr>
                            <w:r>
                              <w:rPr>
                                <w:rFonts w:ascii="Arial Black" w:hAnsi="Arial Black" w:cs="Arial Black"/>
                              </w:rPr>
                              <w:t>Děti právě malují ve škole obrázky.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97.65pt;margin-top:8.05pt;width:238.6pt;height:110.55pt;z-index:252108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" filled="f" stroked="f">
                <v:textbox style="mso-fit-shape-to-text:t">
                  <w:txbxContent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>Jana čte časopis.</w:t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 xml:space="preserve">Jdu do školy. </w:t>
                      </w: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>Teď plaveš  jako ryba.</w:t>
                      </w: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>Dnes se učíme nové věci.</w:t>
                      </w: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>Zase hrajete počítačové hry.</w:t>
                      </w: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455359" w:rsidRDefault="00455359" w:rsidP="00455359">
                      <w:pPr>
                        <w:spacing w:line="240" w:lineRule="auto"/>
                      </w:pPr>
                      <w:r>
                        <w:rPr>
                          <w:rFonts w:ascii="Arial Black" w:hAnsi="Arial Black" w:cs="Arial Black"/>
                        </w:rPr>
                        <w:t>Děti právě malují ve škole obrázky.</w:t>
                      </w:r>
                    </w:p>
                  </w:txbxContent>
                </v:textbox>
              </v:shape>
            </w:pict>
          </mc:Fallback>
        </mc:AlternateContent>
      </w:r>
    </w:p>
    <w:p w:rsidR="0001761B" w:rsidRDefault="00455359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7FDA6D84" wp14:editId="79A853D1">
                <wp:simplePos x="0" y="0"/>
                <wp:positionH relativeFrom="column">
                  <wp:posOffset>4233633</wp:posOffset>
                </wp:positionH>
                <wp:positionV relativeFrom="paragraph">
                  <wp:posOffset>3278</wp:posOffset>
                </wp:positionV>
                <wp:extent cx="1775637" cy="223284"/>
                <wp:effectExtent l="57150" t="38100" r="53340" b="15811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5637" cy="22328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3" o:spid="_x0000_s1026" type="#_x0000_t32" style="position:absolute;margin-left:333.35pt;margin-top:.25pt;width:139.8pt;height:17.6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367D96" w:rsidRDefault="00367D96" w:rsidP="00367D96">
      <w:pPr>
        <w:pStyle w:val="BasicParagraph"/>
        <w:rPr>
          <w:rFonts w:ascii="BadaBoom CE" w:hAnsi="BadaBoom CE" w:cs="BadaBoom CE"/>
          <w:sz w:val="36"/>
          <w:szCs w:val="36"/>
        </w:rPr>
      </w:pPr>
    </w:p>
    <w:p w:rsidR="00367D96" w:rsidRPr="00186EFB" w:rsidRDefault="00367D96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>
        <w:rPr>
          <w:rFonts w:ascii="Arial" w:hAnsi="Arial" w:cs="Arial"/>
          <w:position w:val="-14"/>
        </w:rPr>
        <w:t>.</w:t>
      </w:r>
    </w:p>
    <w:p w:rsidR="00367D96" w:rsidRPr="00367D96" w:rsidRDefault="00455359" w:rsidP="00367D96">
      <w:pPr>
        <w:pStyle w:val="BasicParagraph"/>
        <w:rPr>
          <w:rFonts w:asciiTheme="minorHAnsi" w:hAnsiTheme="minorHAnsi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4A96377E" wp14:editId="7FDBBC61">
                <wp:simplePos x="0" y="0"/>
                <wp:positionH relativeFrom="column">
                  <wp:posOffset>3765801</wp:posOffset>
                </wp:positionH>
                <wp:positionV relativeFrom="paragraph">
                  <wp:posOffset>109870</wp:posOffset>
                </wp:positionV>
                <wp:extent cx="2243293" cy="138223"/>
                <wp:effectExtent l="57150" t="114300" r="0" b="109855"/>
                <wp:wrapNone/>
                <wp:docPr id="674" name="Přímá spojnice se šipkou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3293" cy="13822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74" o:spid="_x0000_s1026" type="#_x0000_t32" style="position:absolute;margin-left:296.5pt;margin-top:8.65pt;width:176.65pt;height:10.9pt;flip:y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367D96" w:rsidRPr="00367D96" w:rsidRDefault="00455359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  <w:r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175B7E75" wp14:editId="2C0F0979">
                <wp:simplePos x="0" y="0"/>
                <wp:positionH relativeFrom="column">
                  <wp:posOffset>4563110</wp:posOffset>
                </wp:positionH>
                <wp:positionV relativeFrom="paragraph">
                  <wp:posOffset>279400</wp:posOffset>
                </wp:positionV>
                <wp:extent cx="1551940" cy="233680"/>
                <wp:effectExtent l="57150" t="95250" r="0" b="90170"/>
                <wp:wrapNone/>
                <wp:docPr id="675" name="Přímá spojnice se šipkou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1940" cy="2336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75" o:spid="_x0000_s1026" type="#_x0000_t32" style="position:absolute;margin-left:359.3pt;margin-top:22pt;width:122.2pt;height:18.4pt;flip:y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F50BD9" w:rsidRPr="00F50BD9" w:rsidRDefault="00455359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5CB41BBC" wp14:editId="0498E2A0">
                <wp:simplePos x="0" y="0"/>
                <wp:positionH relativeFrom="column">
                  <wp:posOffset>5360685</wp:posOffset>
                </wp:positionH>
                <wp:positionV relativeFrom="paragraph">
                  <wp:posOffset>2513020</wp:posOffset>
                </wp:positionV>
                <wp:extent cx="648586" cy="53163"/>
                <wp:effectExtent l="0" t="114300" r="0" b="137795"/>
                <wp:wrapNone/>
                <wp:docPr id="680" name="Přímá spojnice se šipkou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8586" cy="531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80" o:spid="_x0000_s1026" type="#_x0000_t32" style="position:absolute;margin-left:422.1pt;margin-top:197.9pt;width:51.05pt;height:4.2pt;flip:y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1B67584F" wp14:editId="66B38F10">
                <wp:simplePos x="0" y="0"/>
                <wp:positionH relativeFrom="column">
                  <wp:posOffset>5105503</wp:posOffset>
                </wp:positionH>
                <wp:positionV relativeFrom="paragraph">
                  <wp:posOffset>1747476</wp:posOffset>
                </wp:positionV>
                <wp:extent cx="903768" cy="0"/>
                <wp:effectExtent l="0" t="133350" r="0" b="171450"/>
                <wp:wrapNone/>
                <wp:docPr id="679" name="Přímá spojnice se šipkou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376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79" o:spid="_x0000_s1026" type="#_x0000_t32" style="position:absolute;margin-left:402pt;margin-top:137.6pt;width:71.15pt;height:0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7E150A83" wp14:editId="08414106">
                <wp:simplePos x="0" y="0"/>
                <wp:positionH relativeFrom="column">
                  <wp:posOffset>4786527</wp:posOffset>
                </wp:positionH>
                <wp:positionV relativeFrom="paragraph">
                  <wp:posOffset>684220</wp:posOffset>
                </wp:positionV>
                <wp:extent cx="1222094" cy="148856"/>
                <wp:effectExtent l="57150" t="57150" r="54610" b="156210"/>
                <wp:wrapNone/>
                <wp:docPr id="678" name="Přímá spojnice se šipkou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2094" cy="1488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78" o:spid="_x0000_s1026" type="#_x0000_t32" style="position:absolute;margin-left:376.9pt;margin-top:53.9pt;width:96.25pt;height:11.7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593342" w:rsidRDefault="00EF0EA4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C46AC0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w:lastRenderedPageBreak/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147136E4" wp14:editId="56537A8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8525510" cy="1200150"/>
                <wp:effectExtent l="1104900" t="190500" r="27940" b="19050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525510" cy="1200150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5359" w:rsidRPr="00455359" w:rsidRDefault="00455359" w:rsidP="00455359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U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přítomného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času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průběhového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zjistíme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,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jak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důležité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je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umět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správně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časovat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sloveso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 Black" w:hAnsi="Arial Black" w:cs="Arial Black"/>
                                <w:sz w:val="40"/>
                                <w:szCs w:val="40"/>
                              </w:rPr>
                              <w:t>být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.</w:t>
                            </w:r>
                            <w:proofErr w:type="gram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Vzorec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pro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vytvoření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tohoto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času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je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totiž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následující</w:t>
                            </w:r>
                            <w:proofErr w:type="spellEnd"/>
                            <w:r w:rsidRPr="0045535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.</w:t>
                            </w:r>
                            <w:proofErr w:type="gramEnd"/>
                          </w:p>
                          <w:p w:rsidR="002811BC" w:rsidRPr="002811BC" w:rsidRDefault="002811BC" w:rsidP="00EF0EA4">
                            <w:pPr>
                              <w:jc w:val="both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0" style="position:absolute;left:0;text-align:left;margin-left:0;margin-top:0;width:671.3pt;height:94.5pt;flip:x;z-index:251711488;visibility:visible;mso-wrap-style:square;mso-width-percent: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455359" w:rsidRPr="00455359" w:rsidRDefault="00455359" w:rsidP="00455359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455359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U přítomného času průběhového zjistíme, jak důležité je umět správně časovat sloveso </w:t>
                      </w:r>
                      <w:r w:rsidRPr="00455359">
                        <w:rPr>
                          <w:rFonts w:ascii="Arial Black" w:hAnsi="Arial Black" w:cs="Arial Black"/>
                          <w:sz w:val="40"/>
                          <w:szCs w:val="40"/>
                        </w:rPr>
                        <w:t>být</w:t>
                      </w:r>
                      <w:r w:rsidRPr="00455359">
                        <w:rPr>
                          <w:rFonts w:ascii="Arial" w:hAnsi="Arial" w:cs="Arial"/>
                          <w:sz w:val="40"/>
                          <w:szCs w:val="40"/>
                        </w:rPr>
                        <w:t>. Vzorec pro vytvoření tohoto času je totiž následující.</w:t>
                      </w:r>
                    </w:p>
                    <w:p w:rsidR="002811BC" w:rsidRPr="002811BC" w:rsidRDefault="002811BC" w:rsidP="00EF0EA4">
                      <w:pPr>
                        <w:jc w:val="both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593342" w:rsidRDefault="00593342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</w:p>
    <w:p w:rsidR="00367D96" w:rsidRPr="00C46AC0" w:rsidRDefault="007E76C6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2B6AD04A" wp14:editId="3BC579E7">
                <wp:simplePos x="0" y="0"/>
                <wp:positionH relativeFrom="column">
                  <wp:posOffset>8073863</wp:posOffset>
                </wp:positionH>
                <wp:positionV relativeFrom="paragraph">
                  <wp:posOffset>107315</wp:posOffset>
                </wp:positionV>
                <wp:extent cx="685800" cy="942975"/>
                <wp:effectExtent l="0" t="0" r="0" b="9525"/>
                <wp:wrapNone/>
                <wp:docPr id="6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635.75pt;margin-top:8.45pt;width:54pt;height:74.2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21E276A6" wp14:editId="07EE8F15">
                <wp:simplePos x="0" y="0"/>
                <wp:positionH relativeFrom="column">
                  <wp:posOffset>6266342</wp:posOffset>
                </wp:positionH>
                <wp:positionV relativeFrom="paragraph">
                  <wp:posOffset>109220</wp:posOffset>
                </wp:positionV>
                <wp:extent cx="685800" cy="942975"/>
                <wp:effectExtent l="0" t="0" r="0" b="9525"/>
                <wp:wrapNone/>
                <wp:docPr id="6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93.4pt;margin-top:8.6pt;width:54pt;height:74.2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65F3C4C2" wp14:editId="53D04627">
                <wp:simplePos x="0" y="0"/>
                <wp:positionH relativeFrom="column">
                  <wp:posOffset>3514755</wp:posOffset>
                </wp:positionH>
                <wp:positionV relativeFrom="paragraph">
                  <wp:posOffset>118110</wp:posOffset>
                </wp:positionV>
                <wp:extent cx="685800" cy="942975"/>
                <wp:effectExtent l="0" t="0" r="0" b="9525"/>
                <wp:wrapNone/>
                <wp:docPr id="8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F3" w:rsidRPr="00B254F3" w:rsidRDefault="00B254F3" w:rsidP="00B254F3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76.75pt;margin-top:9.3pt;width:54pt;height:74.2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" filled="f" stroked="f">
                <v:textbox>
                  <w:txbxContent>
                    <w:p w:rsidR="00B254F3" w:rsidRPr="00B254F3" w:rsidRDefault="00B254F3" w:rsidP="00B254F3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455359"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782033C9" wp14:editId="066F9C43">
                <wp:simplePos x="0" y="0"/>
                <wp:positionH relativeFrom="column">
                  <wp:posOffset>617693</wp:posOffset>
                </wp:positionH>
                <wp:positionV relativeFrom="paragraph">
                  <wp:posOffset>131445</wp:posOffset>
                </wp:positionV>
                <wp:extent cx="685800" cy="942975"/>
                <wp:effectExtent l="0" t="0" r="0" b="9525"/>
                <wp:wrapNone/>
                <wp:docPr id="8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127" w:rsidRPr="00B254F3" w:rsidRDefault="00AF4127" w:rsidP="00AF4127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8.65pt;margin-top:10.35pt;width:54pt;height:74.2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" filled="f" stroked="f">
                <v:textbox>
                  <w:txbxContent>
                    <w:p w:rsidR="00AF4127" w:rsidRPr="00B254F3" w:rsidRDefault="00AF4127" w:rsidP="00AF4127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7E76C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02CA5B95" wp14:editId="2828212C">
                <wp:simplePos x="0" y="0"/>
                <wp:positionH relativeFrom="column">
                  <wp:posOffset>8677275</wp:posOffset>
                </wp:positionH>
                <wp:positionV relativeFrom="paragraph">
                  <wp:posOffset>125730</wp:posOffset>
                </wp:positionV>
                <wp:extent cx="1125855" cy="754380"/>
                <wp:effectExtent l="76200" t="38100" r="74295" b="121920"/>
                <wp:wrapNone/>
                <wp:docPr id="8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5855" cy="75438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5359" w:rsidRPr="007E76C6" w:rsidRDefault="00B254F3" w:rsidP="00455359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</w:pPr>
                            <w:proofErr w:type="spellStart"/>
                            <w:proofErr w:type="gramStart"/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  <w:t>další</w:t>
                            </w:r>
                            <w:proofErr w:type="spellEnd"/>
                            <w:proofErr w:type="gramEnd"/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:rsidR="00B254F3" w:rsidRPr="007E76C6" w:rsidRDefault="00B254F3" w:rsidP="00455359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</w:pPr>
                            <w:proofErr w:type="spellStart"/>
                            <w:proofErr w:type="gramStart"/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  <w:t>větné</w:t>
                            </w:r>
                            <w:proofErr w:type="spellEnd"/>
                            <w:proofErr w:type="gramEnd"/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  <w:t>členy</w:t>
                            </w:r>
                            <w:proofErr w:type="spellEnd"/>
                          </w:p>
                          <w:p w:rsidR="00B254F3" w:rsidRPr="00203124" w:rsidRDefault="00B254F3" w:rsidP="00B254F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83.25pt;margin-top:9.9pt;width:88.65pt;height:59.4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" fillcolor="#f90" stroked="f">
                <v:shadow on="t" color="black" opacity="22937f" origin=",.5" offset="0,.63889mm"/>
                <v:textbox>
                  <w:txbxContent>
                    <w:p w:rsidR="00455359" w:rsidRPr="007E76C6" w:rsidRDefault="00B254F3" w:rsidP="00455359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</w:rPr>
                        <w:t xml:space="preserve">další </w:t>
                      </w:r>
                    </w:p>
                    <w:p w:rsidR="00B254F3" w:rsidRPr="007E76C6" w:rsidRDefault="00B254F3" w:rsidP="00455359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</w:rPr>
                        <w:t>větné členy</w:t>
                      </w:r>
                    </w:p>
                    <w:p w:rsidR="00B254F3" w:rsidRPr="00203124" w:rsidRDefault="00B254F3" w:rsidP="00B254F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268D57C0" wp14:editId="176C252A">
                <wp:simplePos x="0" y="0"/>
                <wp:positionH relativeFrom="column">
                  <wp:posOffset>6838788</wp:posOffset>
                </wp:positionH>
                <wp:positionV relativeFrom="paragraph">
                  <wp:posOffset>137795</wp:posOffset>
                </wp:positionV>
                <wp:extent cx="1312545" cy="637540"/>
                <wp:effectExtent l="76200" t="38100" r="97155" b="105410"/>
                <wp:wrapNone/>
                <wp:docPr id="6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254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 w:rsidRPr="007E76C6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Koncovka</w:t>
                            </w:r>
                          </w:p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 w:rsidRPr="007E76C6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538.5pt;margin-top:10.85pt;width:103.35pt;height:50.2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" stroked="f">
                <v:shadow on="t" color="black" opacity="20971f" offset="0,2.2pt"/>
                <v:textbox>
                  <w:txbxContent>
                    <w:p w:rsidR="007E76C6" w:rsidRPr="007E76C6" w:rsidRDefault="007E76C6" w:rsidP="007E76C6">
                      <w:pPr>
                        <w:spacing w:after="0" w:line="240" w:lineRule="auto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="Arial Black" w:hAnsi="Arial Black"/>
                          <w:sz w:val="32"/>
                          <w:szCs w:val="32"/>
                        </w:rPr>
                        <w:t>Koncovka</w:t>
                      </w:r>
                    </w:p>
                    <w:p w:rsidR="007E76C6" w:rsidRPr="007E76C6" w:rsidRDefault="007E76C6" w:rsidP="007E76C6">
                      <w:pPr>
                        <w:spacing w:after="0" w:line="240" w:lineRule="auto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="Arial Black" w:hAnsi="Arial Black"/>
                          <w:sz w:val="32"/>
                          <w:szCs w:val="32"/>
                        </w:rPr>
                        <w:t>ING</w:t>
                      </w:r>
                    </w:p>
                  </w:txbxContent>
                </v:textbox>
              </v:shape>
            </w:pict>
          </mc:Fallback>
        </mc:AlternateContent>
      </w: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2ADA6984" wp14:editId="180EBBB5">
                <wp:simplePos x="0" y="0"/>
                <wp:positionH relativeFrom="column">
                  <wp:posOffset>4105910</wp:posOffset>
                </wp:positionH>
                <wp:positionV relativeFrom="paragraph">
                  <wp:posOffset>125730</wp:posOffset>
                </wp:positionV>
                <wp:extent cx="2243455" cy="728345"/>
                <wp:effectExtent l="57150" t="38100" r="80645" b="109855"/>
                <wp:wrapNone/>
                <wp:docPr id="6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3455" cy="7283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5359" w:rsidRPr="00455359" w:rsidRDefault="00455359" w:rsidP="00455359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55359"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LOVESO</w:t>
                            </w:r>
                          </w:p>
                          <w:p w:rsidR="00455359" w:rsidRPr="00455359" w:rsidRDefault="00455359" w:rsidP="00455359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v</w:t>
                            </w:r>
                            <w:proofErr w:type="gramEnd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základním</w:t>
                            </w:r>
                            <w:proofErr w:type="spellEnd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tvaru</w:t>
                            </w:r>
                            <w:proofErr w:type="spellEnd"/>
                          </w:p>
                          <w:p w:rsidR="00455359" w:rsidRPr="00203124" w:rsidRDefault="00455359" w:rsidP="0045535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23.3pt;margin-top:9.9pt;width:176.65pt;height:57.3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55359" w:rsidRPr="00455359" w:rsidRDefault="00455359" w:rsidP="00455359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LOVESO</w:t>
                      </w:r>
                    </w:p>
                    <w:p w:rsidR="00455359" w:rsidRPr="00455359" w:rsidRDefault="00455359" w:rsidP="00455359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>v základním tvaru</w:t>
                      </w:r>
                    </w:p>
                    <w:p w:rsidR="00455359" w:rsidRPr="00203124" w:rsidRDefault="00455359" w:rsidP="0045535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5359"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0843BE90" wp14:editId="29F24972">
                <wp:simplePos x="0" y="0"/>
                <wp:positionH relativeFrom="column">
                  <wp:posOffset>1227322</wp:posOffset>
                </wp:positionH>
                <wp:positionV relativeFrom="paragraph">
                  <wp:posOffset>116840</wp:posOffset>
                </wp:positionV>
                <wp:extent cx="2370455" cy="728345"/>
                <wp:effectExtent l="57150" t="38100" r="67945" b="109855"/>
                <wp:wrapNone/>
                <wp:docPr id="7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7283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90F" w:rsidRPr="00455359" w:rsidRDefault="00B254F3" w:rsidP="00455359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55359"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SLOVESO</w:t>
                            </w:r>
                            <w:r w:rsidR="00455359"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BÝT</w:t>
                            </w:r>
                          </w:p>
                          <w:p w:rsidR="00B254F3" w:rsidRPr="00455359" w:rsidRDefault="00455359" w:rsidP="00455359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správném</w:t>
                            </w:r>
                            <w:proofErr w:type="spellEnd"/>
                            <w:r w:rsidR="008D390F" w:rsidRPr="00455359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8D390F" w:rsidRPr="00455359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tvaru</w:t>
                            </w:r>
                            <w:proofErr w:type="spellEnd"/>
                          </w:p>
                          <w:p w:rsidR="00B254F3" w:rsidRPr="00203124" w:rsidRDefault="00B254F3" w:rsidP="00B254F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96.65pt;margin-top:9.2pt;width:186.65pt;height:57.3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D390F" w:rsidRPr="00455359" w:rsidRDefault="00B254F3" w:rsidP="00455359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SLOVESO</w:t>
                      </w:r>
                      <w:r w:rsidR="00455359"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 xml:space="preserve"> BÝT</w:t>
                      </w:r>
                    </w:p>
                    <w:p w:rsidR="00B254F3" w:rsidRPr="00455359" w:rsidRDefault="00455359" w:rsidP="00455359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>ve správném</w:t>
                      </w:r>
                      <w:r w:rsidR="008D390F" w:rsidRPr="00455359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 xml:space="preserve"> tvaru</w:t>
                      </w:r>
                    </w:p>
                    <w:p w:rsidR="00B254F3" w:rsidRPr="00203124" w:rsidRDefault="00B254F3" w:rsidP="00B254F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5359"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EF8578E" wp14:editId="2843C4D2">
                <wp:simplePos x="0" y="0"/>
                <wp:positionH relativeFrom="column">
                  <wp:posOffset>-210776</wp:posOffset>
                </wp:positionH>
                <wp:positionV relativeFrom="paragraph">
                  <wp:posOffset>285780</wp:posOffset>
                </wp:positionV>
                <wp:extent cx="935665" cy="425302"/>
                <wp:effectExtent l="76200" t="38100" r="74295" b="10858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665" cy="42530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124" w:rsidRPr="00455359" w:rsidRDefault="00203124" w:rsidP="00203124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55359">
                              <w:rPr>
                                <w:rFonts w:ascii="Arial Black" w:hAnsi="Arial Black" w:cs="Impact"/>
                                <w:color w:val="FFFFFF" w:themeColor="background1"/>
                                <w:sz w:val="28"/>
                                <w:szCs w:val="28"/>
                              </w:rPr>
                              <w:t>OSOBA</w:t>
                            </w:r>
                          </w:p>
                          <w:p w:rsidR="00203124" w:rsidRPr="00203124" w:rsidRDefault="0020312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16.6pt;margin-top:22.5pt;width:73.65pt;height:33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03124" w:rsidRPr="00455359" w:rsidRDefault="00203124" w:rsidP="00203124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</w:pP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  <w:t>OS</w:t>
                      </w: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  <w:t>O</w:t>
                      </w: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  <w:t>BA</w:t>
                      </w:r>
                    </w:p>
                    <w:p w:rsidR="00203124" w:rsidRPr="00203124" w:rsidRDefault="0020312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7E76C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1110BDC2" wp14:editId="4A4C6596">
                <wp:simplePos x="0" y="0"/>
                <wp:positionH relativeFrom="column">
                  <wp:posOffset>129466</wp:posOffset>
                </wp:positionH>
                <wp:positionV relativeFrom="paragraph">
                  <wp:posOffset>127354</wp:posOffset>
                </wp:positionV>
                <wp:extent cx="8962390" cy="1020726"/>
                <wp:effectExtent l="0" t="0" r="0" b="8255"/>
                <wp:wrapNone/>
                <wp:docPr id="6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62390" cy="10207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7E76C6" w:rsidRDefault="007E76C6" w:rsidP="007E76C6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Možná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to </w:t>
                            </w:r>
                            <w:proofErr w:type="spellStart"/>
                            <w:proofErr w:type="gram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první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pohled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vypadá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složitě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, ale v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praxi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je to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opravdu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lehoučké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tedy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pokud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umíme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vyčasovat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sloveso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být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Zkusme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první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větu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společně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opět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jenom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osobu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sloveso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tedy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“</w:t>
                            </w:r>
                            <w:r w:rsidRPr="007E76C6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Jana </w:t>
                            </w:r>
                            <w:proofErr w:type="spellStart"/>
                            <w:r w:rsidRPr="007E76C6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čte</w:t>
                            </w:r>
                            <w:proofErr w:type="spellEnd"/>
                            <w:r w:rsidRPr="007E76C6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”.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Všimněte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rozdílů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oproti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češtině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7E76C6" w:rsidRDefault="007E76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0.2pt;margin-top:10.05pt;width:705.7pt;height:80.3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" stroked="f">
                <v:textbox>
                  <w:txbxContent>
                    <w:p w:rsidR="007E76C6" w:rsidRPr="007E76C6" w:rsidRDefault="007E76C6" w:rsidP="007E76C6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Theme="minorHAnsi" w:hAnsiTheme="minorHAnsi"/>
                          <w:sz w:val="32"/>
                          <w:szCs w:val="32"/>
                        </w:rPr>
                        <w:t>Možná to na první pohled vypadá složitě, ale v praxi je to opravdu lehoučké, tedy pokud umíme vyčasovat sloveso být. Zkusme první větu společně, opět jenom osobu a sloveso, tedy “</w:t>
                      </w:r>
                      <w:r w:rsidRPr="007E76C6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Jana čte</w:t>
                      </w:r>
                      <w:r w:rsidRPr="007E76C6">
                        <w:rPr>
                          <w:rFonts w:asciiTheme="minorHAnsi" w:hAnsiTheme="minorHAnsi"/>
                          <w:sz w:val="32"/>
                          <w:szCs w:val="32"/>
                        </w:rPr>
                        <w:t>”.</w:t>
                      </w:r>
                      <w:r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Všimněte si rozdílů oproti češtině.</w:t>
                      </w:r>
                    </w:p>
                    <w:p w:rsidR="007E76C6" w:rsidRDefault="007E76C6"/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7E76C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7DD6357" wp14:editId="1338D4AE">
                <wp:simplePos x="0" y="0"/>
                <wp:positionH relativeFrom="column">
                  <wp:posOffset>-281305</wp:posOffset>
                </wp:positionH>
                <wp:positionV relativeFrom="paragraph">
                  <wp:posOffset>859790</wp:posOffset>
                </wp:positionV>
                <wp:extent cx="935355" cy="424815"/>
                <wp:effectExtent l="76200" t="38100" r="74295" b="108585"/>
                <wp:wrapNone/>
                <wp:docPr id="6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355" cy="4248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76C6" w:rsidRPr="00455359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55359">
                              <w:rPr>
                                <w:rFonts w:ascii="Arial Black" w:hAnsi="Arial Black" w:cs="Impact"/>
                                <w:color w:val="FFFFFF" w:themeColor="background1"/>
                                <w:sz w:val="28"/>
                                <w:szCs w:val="28"/>
                              </w:rPr>
                              <w:t>OSOBA</w:t>
                            </w:r>
                          </w:p>
                          <w:p w:rsidR="007E76C6" w:rsidRPr="00203124" w:rsidRDefault="007E76C6" w:rsidP="007E76C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22.15pt;margin-top:67.7pt;width:73.65pt;height:33.4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E76C6" w:rsidRPr="00455359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</w:pP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  <w:t>OS</w:t>
                      </w: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  <w:t>O</w:t>
                      </w: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  <w:t>BA</w:t>
                      </w:r>
                    </w:p>
                    <w:p w:rsidR="007E76C6" w:rsidRPr="00203124" w:rsidRDefault="007E76C6" w:rsidP="007E76C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0643C30C" wp14:editId="709E60CC">
                <wp:simplePos x="0" y="0"/>
                <wp:positionH relativeFrom="column">
                  <wp:posOffset>3443605</wp:posOffset>
                </wp:positionH>
                <wp:positionV relativeFrom="paragraph">
                  <wp:posOffset>341630</wp:posOffset>
                </wp:positionV>
                <wp:extent cx="685800" cy="942975"/>
                <wp:effectExtent l="0" t="0" r="0" b="9525"/>
                <wp:wrapNone/>
                <wp:docPr id="6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71.15pt;margin-top:26.9pt;width:54pt;height:74.2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06F47038" wp14:editId="6A81BC6E">
                <wp:simplePos x="0" y="0"/>
                <wp:positionH relativeFrom="column">
                  <wp:posOffset>546100</wp:posOffset>
                </wp:positionH>
                <wp:positionV relativeFrom="paragraph">
                  <wp:posOffset>354965</wp:posOffset>
                </wp:positionV>
                <wp:extent cx="685800" cy="942975"/>
                <wp:effectExtent l="0" t="0" r="0" b="9525"/>
                <wp:wrapNone/>
                <wp:docPr id="6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43pt;margin-top:27.95pt;width:54pt;height:74.2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0E26A89F" wp14:editId="7C1F9B5F">
                <wp:simplePos x="0" y="0"/>
                <wp:positionH relativeFrom="column">
                  <wp:posOffset>6195060</wp:posOffset>
                </wp:positionH>
                <wp:positionV relativeFrom="paragraph">
                  <wp:posOffset>332740</wp:posOffset>
                </wp:positionV>
                <wp:extent cx="685800" cy="942975"/>
                <wp:effectExtent l="0" t="0" r="0" b="9525"/>
                <wp:wrapNone/>
                <wp:docPr id="6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487.8pt;margin-top:26.2pt;width:54pt;height:74.2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639893E1" wp14:editId="6F6E0F0E">
                <wp:simplePos x="0" y="0"/>
                <wp:positionH relativeFrom="column">
                  <wp:posOffset>6767195</wp:posOffset>
                </wp:positionH>
                <wp:positionV relativeFrom="paragraph">
                  <wp:posOffset>711835</wp:posOffset>
                </wp:positionV>
                <wp:extent cx="1312545" cy="637540"/>
                <wp:effectExtent l="76200" t="38100" r="97155" b="105410"/>
                <wp:wrapNone/>
                <wp:docPr id="6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254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 w:rsidRPr="007E76C6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Koncovka</w:t>
                            </w:r>
                          </w:p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 w:rsidRPr="007E76C6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532.85pt;margin-top:56.05pt;width:103.35pt;height:50.2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" stroked="f">
                <v:shadow on="t" color="black" opacity="20971f" offset="0,2.2pt"/>
                <v:textbox>
                  <w:txbxContent>
                    <w:p w:rsidR="007E76C6" w:rsidRPr="007E76C6" w:rsidRDefault="007E76C6" w:rsidP="007E76C6">
                      <w:pPr>
                        <w:spacing w:after="0" w:line="240" w:lineRule="auto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="Arial Black" w:hAnsi="Arial Black"/>
                          <w:sz w:val="32"/>
                          <w:szCs w:val="32"/>
                        </w:rPr>
                        <w:t>Koncovka</w:t>
                      </w:r>
                    </w:p>
                    <w:p w:rsidR="007E76C6" w:rsidRPr="007E76C6" w:rsidRDefault="007E76C6" w:rsidP="007E76C6">
                      <w:pPr>
                        <w:spacing w:after="0" w:line="240" w:lineRule="auto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="Arial Black" w:hAnsi="Arial Black"/>
                          <w:sz w:val="32"/>
                          <w:szCs w:val="32"/>
                        </w:rPr>
                        <w:t>ING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C4470A3" wp14:editId="18A21447">
                <wp:simplePos x="0" y="0"/>
                <wp:positionH relativeFrom="column">
                  <wp:posOffset>8002270</wp:posOffset>
                </wp:positionH>
                <wp:positionV relativeFrom="paragraph">
                  <wp:posOffset>330835</wp:posOffset>
                </wp:positionV>
                <wp:extent cx="685800" cy="942975"/>
                <wp:effectExtent l="0" t="0" r="0" b="9525"/>
                <wp:wrapNone/>
                <wp:docPr id="6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630.1pt;margin-top:26.05pt;width:54pt;height:74.2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7E76C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1CF0B366" wp14:editId="591F0E18">
                <wp:simplePos x="0" y="0"/>
                <wp:positionH relativeFrom="column">
                  <wp:posOffset>1149985</wp:posOffset>
                </wp:positionH>
                <wp:positionV relativeFrom="paragraph">
                  <wp:posOffset>341630</wp:posOffset>
                </wp:positionV>
                <wp:extent cx="2370455" cy="829310"/>
                <wp:effectExtent l="57150" t="38100" r="67945" b="123190"/>
                <wp:wrapNone/>
                <wp:docPr id="6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8293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76C6" w:rsidRPr="00455359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55359"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SLOVESO</w:t>
                            </w: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BÝT</w:t>
                            </w:r>
                          </w:p>
                          <w:p w:rsidR="007E76C6" w:rsidRPr="00455359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ve správném</w:t>
                            </w:r>
                            <w:r w:rsidRPr="00455359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tvaru</w:t>
                            </w:r>
                          </w:p>
                          <w:p w:rsidR="007E76C6" w:rsidRPr="00203124" w:rsidRDefault="007E76C6" w:rsidP="007E76C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90.55pt;margin-top:26.9pt;width:186.65pt;height:65.3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E76C6" w:rsidRPr="00455359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SLOVESO</w:t>
                      </w:r>
                      <w:r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 xml:space="preserve"> BÝT</w:t>
                      </w:r>
                    </w:p>
                    <w:p w:rsidR="007E76C6" w:rsidRPr="00455359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>ve správném</w:t>
                      </w:r>
                      <w:r w:rsidRPr="00455359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 xml:space="preserve"> tvaru</w:t>
                      </w:r>
                    </w:p>
                    <w:p w:rsidR="007E76C6" w:rsidRPr="00203124" w:rsidRDefault="007E76C6" w:rsidP="007E76C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7E76C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176C97D9" wp14:editId="3C0A0D3D">
                <wp:simplePos x="0" y="0"/>
                <wp:positionH relativeFrom="column">
                  <wp:posOffset>4031615</wp:posOffset>
                </wp:positionH>
                <wp:positionV relativeFrom="paragraph">
                  <wp:posOffset>1270</wp:posOffset>
                </wp:positionV>
                <wp:extent cx="2243455" cy="818515"/>
                <wp:effectExtent l="57150" t="38100" r="99695" b="114935"/>
                <wp:wrapNone/>
                <wp:docPr id="6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3455" cy="8185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76C6" w:rsidRPr="00455359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55359"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LOVESO</w:t>
                            </w:r>
                          </w:p>
                          <w:p w:rsidR="007E76C6" w:rsidRPr="00455359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v základním tvaru</w:t>
                            </w:r>
                          </w:p>
                          <w:p w:rsidR="007E76C6" w:rsidRPr="00203124" w:rsidRDefault="007E76C6" w:rsidP="007E76C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17.45pt;margin-top:.1pt;width:176.65pt;height:64.4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E76C6" w:rsidRPr="00455359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 w:rsidRPr="00455359"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LOVESO</w:t>
                      </w:r>
                    </w:p>
                    <w:p w:rsidR="007E76C6" w:rsidRPr="00455359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>v základním tvaru</w:t>
                      </w:r>
                    </w:p>
                    <w:p w:rsidR="007E76C6" w:rsidRPr="00203124" w:rsidRDefault="007E76C6" w:rsidP="007E76C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68AAB9D8" wp14:editId="78A887C1">
                <wp:simplePos x="0" y="0"/>
                <wp:positionH relativeFrom="column">
                  <wp:posOffset>8603615</wp:posOffset>
                </wp:positionH>
                <wp:positionV relativeFrom="paragraph">
                  <wp:posOffset>1816</wp:posOffset>
                </wp:positionV>
                <wp:extent cx="1084521" cy="754380"/>
                <wp:effectExtent l="76200" t="38100" r="97155" b="121920"/>
                <wp:wrapNone/>
                <wp:docPr id="6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4521" cy="75438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další </w:t>
                            </w:r>
                          </w:p>
                          <w:p w:rsid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větné </w:t>
                            </w:r>
                          </w:p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>členy</w:t>
                            </w:r>
                          </w:p>
                          <w:p w:rsidR="007E76C6" w:rsidRPr="00203124" w:rsidRDefault="007E76C6" w:rsidP="007E76C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677.45pt;margin-top:.15pt;width:85.4pt;height:59.4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" fillcolor="#f90" stroked="f">
                <v:shadow on="t" color="black" opacity="22937f" origin=",.5" offset="0,.63889mm"/>
                <v:textbox>
                  <w:txbxContent>
                    <w:p w:rsidR="007E76C6" w:rsidRPr="007E76C6" w:rsidRDefault="007E76C6" w:rsidP="007E76C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 xml:space="preserve">další </w:t>
                      </w:r>
                    </w:p>
                    <w:p w:rsidR="007E76C6" w:rsidRDefault="007E76C6" w:rsidP="007E76C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 xml:space="preserve">větné </w:t>
                      </w:r>
                    </w:p>
                    <w:p w:rsidR="007E76C6" w:rsidRPr="007E76C6" w:rsidRDefault="007E76C6" w:rsidP="007E76C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čl</w:t>
                      </w: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e</w:t>
                      </w: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ny</w:t>
                      </w:r>
                    </w:p>
                    <w:p w:rsidR="007E76C6" w:rsidRPr="00203124" w:rsidRDefault="007E76C6" w:rsidP="007E76C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7E76C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6A004E53" wp14:editId="28C9C7C8">
                <wp:simplePos x="0" y="0"/>
                <wp:positionH relativeFrom="column">
                  <wp:posOffset>7994650</wp:posOffset>
                </wp:positionH>
                <wp:positionV relativeFrom="paragraph">
                  <wp:posOffset>302895</wp:posOffset>
                </wp:positionV>
                <wp:extent cx="685800" cy="942975"/>
                <wp:effectExtent l="0" t="0" r="0" b="9525"/>
                <wp:wrapNone/>
                <wp:docPr id="7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629.5pt;margin-top:23.85pt;width:54pt;height:74.2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60020046" wp14:editId="47D1553F">
                <wp:simplePos x="0" y="0"/>
                <wp:positionH relativeFrom="column">
                  <wp:posOffset>6759575</wp:posOffset>
                </wp:positionH>
                <wp:positionV relativeFrom="paragraph">
                  <wp:posOffset>683895</wp:posOffset>
                </wp:positionV>
                <wp:extent cx="1312545" cy="637540"/>
                <wp:effectExtent l="76200" t="38100" r="97155" b="105410"/>
                <wp:wrapNone/>
                <wp:docPr id="7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254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color w:val="F2F2F2" w:themeColor="background1" w:themeShade="F2"/>
                                <w:sz w:val="32"/>
                                <w:szCs w:val="32"/>
                              </w:rPr>
                            </w:pPr>
                            <w:r w:rsidRPr="007E76C6">
                              <w:rPr>
                                <w:rFonts w:ascii="Arial Black" w:hAnsi="Arial Black"/>
                                <w:color w:val="F2F2F2" w:themeColor="background1" w:themeShade="F2"/>
                                <w:sz w:val="32"/>
                                <w:szCs w:val="32"/>
                              </w:rPr>
                              <w:t>Koncovka</w:t>
                            </w:r>
                          </w:p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color w:val="F2F2F2" w:themeColor="background1" w:themeShade="F2"/>
                                <w:sz w:val="32"/>
                                <w:szCs w:val="32"/>
                              </w:rPr>
                            </w:pPr>
                            <w:r w:rsidRPr="007E76C6">
                              <w:rPr>
                                <w:rFonts w:ascii="Arial Black" w:hAnsi="Arial Black"/>
                                <w:color w:val="F2F2F2" w:themeColor="background1" w:themeShade="F2"/>
                                <w:sz w:val="32"/>
                                <w:szCs w:val="32"/>
                              </w:rPr>
                              <w:t>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532.25pt;margin-top:53.85pt;width:103.35pt;height:50.2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" stroked="f">
                <v:shadow on="t" color="black" opacity="20971f" offset="0,2.2pt"/>
                <v:textbox>
                  <w:txbxContent>
                    <w:p w:rsidR="007E76C6" w:rsidRPr="007E76C6" w:rsidRDefault="007E76C6" w:rsidP="007E76C6">
                      <w:pPr>
                        <w:spacing w:after="0" w:line="240" w:lineRule="auto"/>
                        <w:jc w:val="center"/>
                        <w:rPr>
                          <w:rFonts w:ascii="Arial Black" w:hAnsi="Arial Black"/>
                          <w:color w:val="F2F2F2" w:themeColor="background1" w:themeShade="F2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="Arial Black" w:hAnsi="Arial Black"/>
                          <w:color w:val="F2F2F2" w:themeColor="background1" w:themeShade="F2"/>
                          <w:sz w:val="32"/>
                          <w:szCs w:val="32"/>
                        </w:rPr>
                        <w:t>Koncovka</w:t>
                      </w:r>
                    </w:p>
                    <w:p w:rsidR="007E76C6" w:rsidRPr="007E76C6" w:rsidRDefault="007E76C6" w:rsidP="007E76C6">
                      <w:pPr>
                        <w:spacing w:after="0" w:line="240" w:lineRule="auto"/>
                        <w:jc w:val="center"/>
                        <w:rPr>
                          <w:rFonts w:ascii="Arial Black" w:hAnsi="Arial Black"/>
                          <w:color w:val="F2F2F2" w:themeColor="background1" w:themeShade="F2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="Arial Black" w:hAnsi="Arial Black"/>
                          <w:color w:val="F2F2F2" w:themeColor="background1" w:themeShade="F2"/>
                          <w:sz w:val="32"/>
                          <w:szCs w:val="32"/>
                        </w:rPr>
                        <w:t>ING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44C0273B" wp14:editId="1AADD801">
                <wp:simplePos x="0" y="0"/>
                <wp:positionH relativeFrom="column">
                  <wp:posOffset>6187440</wp:posOffset>
                </wp:positionH>
                <wp:positionV relativeFrom="paragraph">
                  <wp:posOffset>304800</wp:posOffset>
                </wp:positionV>
                <wp:extent cx="685800" cy="942975"/>
                <wp:effectExtent l="0" t="0" r="0" b="9525"/>
                <wp:wrapNone/>
                <wp:docPr id="7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487.2pt;margin-top:24pt;width:54pt;height:74.2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1A44627A" wp14:editId="4C829A11">
                <wp:simplePos x="0" y="0"/>
                <wp:positionH relativeFrom="column">
                  <wp:posOffset>4023995</wp:posOffset>
                </wp:positionH>
                <wp:positionV relativeFrom="paragraph">
                  <wp:posOffset>674370</wp:posOffset>
                </wp:positionV>
                <wp:extent cx="2243455" cy="818515"/>
                <wp:effectExtent l="57150" t="38100" r="99695" b="114935"/>
                <wp:wrapNone/>
                <wp:docPr id="7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3455" cy="8185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76C6" w:rsidRPr="00455359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ČTE</w:t>
                            </w:r>
                          </w:p>
                          <w:p w:rsidR="007E76C6" w:rsidRPr="00203124" w:rsidRDefault="007E76C6" w:rsidP="007E76C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16.85pt;margin-top:53.1pt;width:176.65pt;height:64.4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E76C6" w:rsidRPr="00455359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ČTE</w:t>
                      </w:r>
                    </w:p>
                    <w:p w:rsidR="007E76C6" w:rsidRPr="00203124" w:rsidRDefault="007E76C6" w:rsidP="007E76C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495D5D69" wp14:editId="1DD559D1">
                <wp:simplePos x="0" y="0"/>
                <wp:positionH relativeFrom="column">
                  <wp:posOffset>538480</wp:posOffset>
                </wp:positionH>
                <wp:positionV relativeFrom="paragraph">
                  <wp:posOffset>327025</wp:posOffset>
                </wp:positionV>
                <wp:extent cx="685800" cy="942975"/>
                <wp:effectExtent l="0" t="0" r="0" b="9525"/>
                <wp:wrapNone/>
                <wp:docPr id="6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42.4pt;margin-top:25.75pt;width:54pt;height:74.2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1CE36425" wp14:editId="5A85A247">
                <wp:simplePos x="0" y="0"/>
                <wp:positionH relativeFrom="column">
                  <wp:posOffset>3435985</wp:posOffset>
                </wp:positionH>
                <wp:positionV relativeFrom="paragraph">
                  <wp:posOffset>313690</wp:posOffset>
                </wp:positionV>
                <wp:extent cx="685800" cy="942975"/>
                <wp:effectExtent l="0" t="0" r="0" b="9525"/>
                <wp:wrapNone/>
                <wp:docPr id="6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6C6" w:rsidRPr="00B254F3" w:rsidRDefault="007E76C6" w:rsidP="007E76C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270.55pt;margin-top:24.7pt;width:54pt;height:74.2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" filled="f" stroked="f">
                <v:textbox>
                  <w:txbxContent>
                    <w:p w:rsidR="007E76C6" w:rsidRPr="00B254F3" w:rsidRDefault="007E76C6" w:rsidP="007E76C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53AF5888" wp14:editId="08E431FA">
                <wp:simplePos x="0" y="0"/>
                <wp:positionH relativeFrom="column">
                  <wp:posOffset>8595995</wp:posOffset>
                </wp:positionH>
                <wp:positionV relativeFrom="paragraph">
                  <wp:posOffset>674370</wp:posOffset>
                </wp:positionV>
                <wp:extent cx="1083945" cy="754380"/>
                <wp:effectExtent l="76200" t="38100" r="97155" b="121920"/>
                <wp:wrapNone/>
                <wp:docPr id="6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75438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další </w:t>
                            </w:r>
                          </w:p>
                          <w:p w:rsid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větné </w:t>
                            </w:r>
                          </w:p>
                          <w:p w:rsidR="007E76C6" w:rsidRPr="007E76C6" w:rsidRDefault="007E76C6" w:rsidP="007E76C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>členy</w:t>
                            </w:r>
                          </w:p>
                          <w:p w:rsidR="007E76C6" w:rsidRPr="00203124" w:rsidRDefault="007E76C6" w:rsidP="007E76C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676.85pt;margin-top:53.1pt;width:85.35pt;height:59.4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" fillcolor="#f90" stroked="f">
                <v:shadow on="t" color="black" opacity="22937f" origin=",.5" offset="0,.63889mm"/>
                <v:textbox>
                  <w:txbxContent>
                    <w:p w:rsidR="007E76C6" w:rsidRPr="007E76C6" w:rsidRDefault="007E76C6" w:rsidP="007E76C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 xml:space="preserve">další </w:t>
                      </w:r>
                    </w:p>
                    <w:p w:rsidR="007E76C6" w:rsidRDefault="007E76C6" w:rsidP="007E76C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 xml:space="preserve">větné </w:t>
                      </w:r>
                    </w:p>
                    <w:p w:rsidR="007E76C6" w:rsidRPr="007E76C6" w:rsidRDefault="007E76C6" w:rsidP="007E76C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čl</w:t>
                      </w: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e</w:t>
                      </w: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ny</w:t>
                      </w:r>
                    </w:p>
                    <w:p w:rsidR="007E76C6" w:rsidRPr="00203124" w:rsidRDefault="007E76C6" w:rsidP="007E76C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355DEBC2" wp14:editId="6F2A4432">
                <wp:simplePos x="0" y="0"/>
                <wp:positionH relativeFrom="column">
                  <wp:posOffset>1142365</wp:posOffset>
                </wp:positionH>
                <wp:positionV relativeFrom="paragraph">
                  <wp:posOffset>664210</wp:posOffset>
                </wp:positionV>
                <wp:extent cx="2370455" cy="829310"/>
                <wp:effectExtent l="57150" t="38100" r="67945" b="123190"/>
                <wp:wrapNone/>
                <wp:docPr id="6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8293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76C6" w:rsidRPr="007E76C6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548DD4" w:themeColor="text2" w:themeTint="99"/>
                                <w:sz w:val="32"/>
                                <w:szCs w:val="32"/>
                              </w:rPr>
                              <w:t>SLOVESO BÝT</w:t>
                            </w:r>
                          </w:p>
                          <w:p w:rsidR="007E76C6" w:rsidRPr="007E76C6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i/>
                                <w:color w:val="548DD4" w:themeColor="text2" w:themeTint="99"/>
                                <w:sz w:val="32"/>
                                <w:szCs w:val="32"/>
                              </w:rPr>
                              <w:t>ve správném tvaru</w:t>
                            </w:r>
                          </w:p>
                          <w:p w:rsidR="007E76C6" w:rsidRPr="00203124" w:rsidRDefault="007E76C6" w:rsidP="007E76C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89.95pt;margin-top:52.3pt;width:186.65pt;height:65.3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E76C6" w:rsidRPr="007E76C6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548DD4" w:themeColor="text2" w:themeTint="99"/>
                          <w:sz w:val="32"/>
                          <w:szCs w:val="32"/>
                        </w:rPr>
                        <w:t>SLOVESO BÝT</w:t>
                      </w:r>
                    </w:p>
                    <w:p w:rsidR="007E76C6" w:rsidRPr="007E76C6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7E76C6">
                        <w:rPr>
                          <w:rFonts w:ascii="Arial Black" w:hAnsi="Arial Black" w:cs="Impact"/>
                          <w:i/>
                          <w:color w:val="548DD4" w:themeColor="text2" w:themeTint="99"/>
                          <w:sz w:val="32"/>
                          <w:szCs w:val="32"/>
                        </w:rPr>
                        <w:t>ve správném tvaru</w:t>
                      </w:r>
                    </w:p>
                    <w:p w:rsidR="007E76C6" w:rsidRPr="00203124" w:rsidRDefault="007E76C6" w:rsidP="007E76C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6C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3872062" wp14:editId="31F230EF">
                <wp:simplePos x="0" y="0"/>
                <wp:positionH relativeFrom="column">
                  <wp:posOffset>-288925</wp:posOffset>
                </wp:positionH>
                <wp:positionV relativeFrom="paragraph">
                  <wp:posOffset>831850</wp:posOffset>
                </wp:positionV>
                <wp:extent cx="935355" cy="424815"/>
                <wp:effectExtent l="76200" t="38100" r="74295" b="108585"/>
                <wp:wrapNone/>
                <wp:docPr id="6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355" cy="4248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76C6" w:rsidRPr="00455359" w:rsidRDefault="007E76C6" w:rsidP="007E76C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28"/>
                                <w:szCs w:val="28"/>
                              </w:rPr>
                              <w:t>JANA</w:t>
                            </w:r>
                          </w:p>
                          <w:p w:rsidR="007E76C6" w:rsidRPr="00203124" w:rsidRDefault="007E76C6" w:rsidP="007E76C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-22.75pt;margin-top:65.5pt;width:73.65pt;height:33.45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E76C6" w:rsidRPr="00455359" w:rsidRDefault="007E76C6" w:rsidP="007E76C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  <w:t>JANA</w:t>
                      </w:r>
                    </w:p>
                    <w:p w:rsidR="007E76C6" w:rsidRPr="00203124" w:rsidRDefault="007E76C6" w:rsidP="007E76C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F50BD9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604D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44778631" wp14:editId="3863DC1E">
                <wp:simplePos x="0" y="0"/>
                <wp:positionH relativeFrom="column">
                  <wp:posOffset>7997825</wp:posOffset>
                </wp:positionH>
                <wp:positionV relativeFrom="paragraph">
                  <wp:posOffset>149860</wp:posOffset>
                </wp:positionV>
                <wp:extent cx="685800" cy="942975"/>
                <wp:effectExtent l="0" t="0" r="0" b="9525"/>
                <wp:wrapNone/>
                <wp:docPr id="7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96" w:rsidRPr="00B254F3" w:rsidRDefault="00604D96" w:rsidP="00604D9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629.75pt;margin-top:11.8pt;width:54pt;height:74.2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" filled="f" stroked="f">
                <v:textbox>
                  <w:txbxContent>
                    <w:p w:rsidR="00604D96" w:rsidRPr="00B254F3" w:rsidRDefault="00604D96" w:rsidP="00604D9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1C18312B" wp14:editId="6722FE02">
                <wp:simplePos x="0" y="0"/>
                <wp:positionH relativeFrom="column">
                  <wp:posOffset>6762750</wp:posOffset>
                </wp:positionH>
                <wp:positionV relativeFrom="paragraph">
                  <wp:posOffset>530860</wp:posOffset>
                </wp:positionV>
                <wp:extent cx="1312545" cy="637540"/>
                <wp:effectExtent l="76200" t="38100" r="97155" b="105410"/>
                <wp:wrapNone/>
                <wp:docPr id="7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254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04D96" w:rsidRPr="00604D96" w:rsidRDefault="00604D96" w:rsidP="00604D9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04D96"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  <w:t>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532.5pt;margin-top:41.8pt;width:103.35pt;height:50.2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" stroked="f">
                <v:shadow on="t" color="black" opacity="20971f" offset="0,2.2pt"/>
                <v:textbox>
                  <w:txbxContent>
                    <w:p w:rsidR="00604D96" w:rsidRPr="00604D96" w:rsidRDefault="00604D96" w:rsidP="00604D96">
                      <w:pPr>
                        <w:spacing w:after="0" w:line="240" w:lineRule="auto"/>
                        <w:jc w:val="center"/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604D96"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  <w:t>ING</w:t>
                      </w:r>
                    </w:p>
                  </w:txbxContent>
                </v:textbox>
              </v:shape>
            </w:pict>
          </mc:Fallback>
        </mc:AlternateContent>
      </w: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310C6200" wp14:editId="4318739D">
                <wp:simplePos x="0" y="0"/>
                <wp:positionH relativeFrom="column">
                  <wp:posOffset>6190615</wp:posOffset>
                </wp:positionH>
                <wp:positionV relativeFrom="paragraph">
                  <wp:posOffset>151765</wp:posOffset>
                </wp:positionV>
                <wp:extent cx="685800" cy="942975"/>
                <wp:effectExtent l="0" t="0" r="0" b="9525"/>
                <wp:wrapNone/>
                <wp:docPr id="7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96" w:rsidRPr="00B254F3" w:rsidRDefault="00604D96" w:rsidP="00604D9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487.45pt;margin-top:11.95pt;width:54pt;height:74.2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" filled="f" stroked="f">
                <v:textbox>
                  <w:txbxContent>
                    <w:p w:rsidR="00604D96" w:rsidRPr="00B254F3" w:rsidRDefault="00604D96" w:rsidP="00604D9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16393A54" wp14:editId="2C7F7731">
                <wp:simplePos x="0" y="0"/>
                <wp:positionH relativeFrom="column">
                  <wp:posOffset>4027170</wp:posOffset>
                </wp:positionH>
                <wp:positionV relativeFrom="paragraph">
                  <wp:posOffset>521335</wp:posOffset>
                </wp:positionV>
                <wp:extent cx="2243455" cy="818515"/>
                <wp:effectExtent l="57150" t="38100" r="99695" b="114935"/>
                <wp:wrapNone/>
                <wp:docPr id="7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3455" cy="8185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4D96" w:rsidRPr="00455359" w:rsidRDefault="00604D96" w:rsidP="00604D9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READ</w:t>
                            </w:r>
                          </w:p>
                          <w:p w:rsidR="00604D96" w:rsidRPr="00203124" w:rsidRDefault="00604D96" w:rsidP="00604D9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317.1pt;margin-top:41.05pt;width:176.65pt;height:64.4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04D96" w:rsidRPr="00455359" w:rsidRDefault="00604D96" w:rsidP="00604D9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READ</w:t>
                      </w:r>
                    </w:p>
                    <w:p w:rsidR="00604D96" w:rsidRPr="00203124" w:rsidRDefault="00604D96" w:rsidP="00604D9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78704BA9" wp14:editId="07139B4B">
                <wp:simplePos x="0" y="0"/>
                <wp:positionH relativeFrom="column">
                  <wp:posOffset>541655</wp:posOffset>
                </wp:positionH>
                <wp:positionV relativeFrom="paragraph">
                  <wp:posOffset>173990</wp:posOffset>
                </wp:positionV>
                <wp:extent cx="685800" cy="942975"/>
                <wp:effectExtent l="0" t="0" r="0" b="9525"/>
                <wp:wrapNone/>
                <wp:docPr id="7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96" w:rsidRPr="00B254F3" w:rsidRDefault="00604D96" w:rsidP="00604D9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42.65pt;margin-top:13.7pt;width:54pt;height:74.2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" filled="f" stroked="f">
                <v:textbox>
                  <w:txbxContent>
                    <w:p w:rsidR="00604D96" w:rsidRPr="00B254F3" w:rsidRDefault="00604D96" w:rsidP="00604D9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6BD8A73E" wp14:editId="7194E709">
                <wp:simplePos x="0" y="0"/>
                <wp:positionH relativeFrom="column">
                  <wp:posOffset>3439160</wp:posOffset>
                </wp:positionH>
                <wp:positionV relativeFrom="paragraph">
                  <wp:posOffset>160655</wp:posOffset>
                </wp:positionV>
                <wp:extent cx="685800" cy="942975"/>
                <wp:effectExtent l="0" t="0" r="0" b="9525"/>
                <wp:wrapNone/>
                <wp:docPr id="7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96" w:rsidRPr="00B254F3" w:rsidRDefault="00604D96" w:rsidP="00604D9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270.8pt;margin-top:12.65pt;width:54pt;height:74.2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" filled="f" stroked="f">
                <v:textbox>
                  <w:txbxContent>
                    <w:p w:rsidR="00604D96" w:rsidRPr="00B254F3" w:rsidRDefault="00604D96" w:rsidP="00604D9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4EF462F7" wp14:editId="10857B52">
                <wp:simplePos x="0" y="0"/>
                <wp:positionH relativeFrom="column">
                  <wp:posOffset>8599170</wp:posOffset>
                </wp:positionH>
                <wp:positionV relativeFrom="paragraph">
                  <wp:posOffset>521335</wp:posOffset>
                </wp:positionV>
                <wp:extent cx="1083945" cy="754380"/>
                <wp:effectExtent l="76200" t="38100" r="97155" b="121920"/>
                <wp:wrapNone/>
                <wp:docPr id="7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75438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4D96" w:rsidRPr="007E76C6" w:rsidRDefault="00604D96" w:rsidP="00604D9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další </w:t>
                            </w:r>
                          </w:p>
                          <w:p w:rsidR="00604D96" w:rsidRDefault="00604D96" w:rsidP="00604D9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větné </w:t>
                            </w:r>
                          </w:p>
                          <w:p w:rsidR="00604D96" w:rsidRPr="007E76C6" w:rsidRDefault="00604D96" w:rsidP="00604D96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E76C6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>členy</w:t>
                            </w:r>
                          </w:p>
                          <w:p w:rsidR="00604D96" w:rsidRPr="00203124" w:rsidRDefault="00604D96" w:rsidP="00604D9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677.1pt;margin-top:41.05pt;width:85.35pt;height:59.4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" fillcolor="#f90" stroked="f">
                <v:shadow on="t" color="black" opacity="22937f" origin=",.5" offset="0,.63889mm"/>
                <v:textbox>
                  <w:txbxContent>
                    <w:p w:rsidR="00604D96" w:rsidRPr="007E76C6" w:rsidRDefault="00604D96" w:rsidP="00604D9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 xml:space="preserve">další </w:t>
                      </w:r>
                    </w:p>
                    <w:p w:rsidR="00604D96" w:rsidRDefault="00604D96" w:rsidP="00604D9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 xml:space="preserve">větné </w:t>
                      </w:r>
                    </w:p>
                    <w:p w:rsidR="00604D96" w:rsidRPr="007E76C6" w:rsidRDefault="00604D96" w:rsidP="00604D96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čl</w:t>
                      </w: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e</w:t>
                      </w:r>
                      <w:r w:rsidRPr="007E76C6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ny</w:t>
                      </w:r>
                    </w:p>
                    <w:p w:rsidR="00604D96" w:rsidRPr="00203124" w:rsidRDefault="00604D96" w:rsidP="00604D9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4077AC8D" wp14:editId="4A23800E">
                <wp:simplePos x="0" y="0"/>
                <wp:positionH relativeFrom="column">
                  <wp:posOffset>1145540</wp:posOffset>
                </wp:positionH>
                <wp:positionV relativeFrom="paragraph">
                  <wp:posOffset>511175</wp:posOffset>
                </wp:positionV>
                <wp:extent cx="2370455" cy="829310"/>
                <wp:effectExtent l="57150" t="38100" r="67945" b="123190"/>
                <wp:wrapNone/>
                <wp:docPr id="7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8293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4D96" w:rsidRPr="00604D96" w:rsidRDefault="00604D96" w:rsidP="00604D9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604D96"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  <w:t>IS</w:t>
                            </w:r>
                          </w:p>
                          <w:p w:rsidR="00604D96" w:rsidRPr="00203124" w:rsidRDefault="00604D96" w:rsidP="00604D9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90.2pt;margin-top:40.25pt;width:186.65pt;height:65.3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04D96" w:rsidRPr="00604D96" w:rsidRDefault="00604D96" w:rsidP="00604D9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 w:rsidRPr="00604D96"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  <w:t>IS</w:t>
                      </w:r>
                    </w:p>
                    <w:p w:rsidR="00604D96" w:rsidRPr="00203124" w:rsidRDefault="00604D96" w:rsidP="00604D9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215B2648" wp14:editId="40D8596B">
                <wp:simplePos x="0" y="0"/>
                <wp:positionH relativeFrom="column">
                  <wp:posOffset>-285750</wp:posOffset>
                </wp:positionH>
                <wp:positionV relativeFrom="paragraph">
                  <wp:posOffset>678815</wp:posOffset>
                </wp:positionV>
                <wp:extent cx="935355" cy="424815"/>
                <wp:effectExtent l="76200" t="38100" r="74295" b="108585"/>
                <wp:wrapNone/>
                <wp:docPr id="7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355" cy="4248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4D96" w:rsidRPr="00455359" w:rsidRDefault="00604D96" w:rsidP="00604D9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28"/>
                                <w:szCs w:val="28"/>
                              </w:rPr>
                              <w:t>JANA</w:t>
                            </w:r>
                          </w:p>
                          <w:p w:rsidR="00604D96" w:rsidRPr="00203124" w:rsidRDefault="00604D96" w:rsidP="00604D9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-22.5pt;margin-top:53.45pt;width:73.65pt;height:33.4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04D96" w:rsidRPr="00455359" w:rsidRDefault="00604D96" w:rsidP="00604D9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28"/>
                          <w:szCs w:val="28"/>
                        </w:rPr>
                        <w:t>JANA</w:t>
                      </w:r>
                    </w:p>
                    <w:p w:rsidR="00604D96" w:rsidRPr="00203124" w:rsidRDefault="00604D96" w:rsidP="00604D9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6335F6" w:rsidRDefault="00604D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4D9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42AB6BF3" wp14:editId="45590F56">
                <wp:simplePos x="0" y="0"/>
                <wp:positionH relativeFrom="column">
                  <wp:posOffset>-136349</wp:posOffset>
                </wp:positionH>
                <wp:positionV relativeFrom="paragraph">
                  <wp:posOffset>-119321</wp:posOffset>
                </wp:positionV>
                <wp:extent cx="4890977" cy="1733107"/>
                <wp:effectExtent l="0" t="0" r="5080" b="635"/>
                <wp:wrapNone/>
                <wp:docPr id="7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977" cy="17331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96" w:rsidRPr="00604D96" w:rsidRDefault="00604D96" w:rsidP="00604D96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Asi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Vás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nepřekvapí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že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teď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je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znovu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604D96">
                              <w:rPr>
                                <w:rFonts w:ascii="Arial Black" w:hAnsi="Arial Black"/>
                              </w:rPr>
                              <w:t>čas</w:t>
                            </w:r>
                            <w:proofErr w:type="spellEnd"/>
                            <w:proofErr w:type="gram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si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to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pěkně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procvičit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jako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u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předchozího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času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. S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chutí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 xml:space="preserve"> do </w:t>
                            </w:r>
                            <w:proofErr w:type="spellStart"/>
                            <w:r w:rsidRPr="00604D96">
                              <w:rPr>
                                <w:rFonts w:ascii="Arial Black" w:hAnsi="Arial Black"/>
                              </w:rPr>
                              <w:t>toho</w:t>
                            </w:r>
                            <w:proofErr w:type="spellEnd"/>
                            <w:r w:rsidRPr="00604D96">
                              <w:rPr>
                                <w:rFonts w:ascii="Arial Black" w:hAnsi="Arial Black"/>
                              </w:rPr>
                              <w:t>.</w:t>
                            </w:r>
                          </w:p>
                          <w:p w:rsidR="00604D96" w:rsidRDefault="00604D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-10.75pt;margin-top:-9.4pt;width:385.1pt;height:136.4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" stroked="f">
                <v:textbox>
                  <w:txbxContent>
                    <w:p w:rsidR="00604D96" w:rsidRPr="00604D96" w:rsidRDefault="00604D96" w:rsidP="00604D96">
                      <w:pPr>
                        <w:pStyle w:val="BasicParagraph"/>
                        <w:jc w:val="both"/>
                        <w:rPr>
                          <w:rFonts w:ascii="Arial Black" w:hAnsi="Arial Black"/>
                        </w:rPr>
                      </w:pPr>
                      <w:r w:rsidRPr="00604D96">
                        <w:rPr>
                          <w:rFonts w:ascii="Arial Black" w:hAnsi="Arial Black"/>
                        </w:rPr>
                        <w:t>A</w:t>
                      </w:r>
                      <w:r w:rsidRPr="00604D96">
                        <w:rPr>
                          <w:rFonts w:ascii="Arial Black" w:hAnsi="Arial Black"/>
                        </w:rPr>
                        <w:t>si Vás nepřekvapí, že teď je znovu čas si to pěkně procvičit jako u předchozího času. S chutí do toho.</w:t>
                      </w:r>
                    </w:p>
                    <w:p w:rsidR="00604D96" w:rsidRDefault="00604D96"/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604D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55359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34479656" wp14:editId="395F42E0">
                <wp:simplePos x="0" y="0"/>
                <wp:positionH relativeFrom="column">
                  <wp:posOffset>2662555</wp:posOffset>
                </wp:positionH>
                <wp:positionV relativeFrom="paragraph">
                  <wp:posOffset>-1192530</wp:posOffset>
                </wp:positionV>
                <wp:extent cx="3030220" cy="1403985"/>
                <wp:effectExtent l="0" t="0" r="0" b="0"/>
                <wp:wrapNone/>
                <wp:docPr id="7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2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 xml:space="preserve">Jana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čte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časopis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Jdu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školy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. </w:t>
                            </w: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Teď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plaveš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jako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ryba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Dnes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učíme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nové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věci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Zase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hrajete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počítačové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hry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pStyle w:val="BasicParagraph"/>
                              <w:spacing w:line="240" w:lineRule="auto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604D96" w:rsidRDefault="00604D96" w:rsidP="00604D96">
                            <w:pPr>
                              <w:spacing w:line="240" w:lineRule="auto"/>
                            </w:pPr>
                            <w:r>
                              <w:rPr>
                                <w:rFonts w:ascii="Arial Black" w:hAnsi="Arial Black" w:cs="Arial Black"/>
                              </w:rPr>
                              <w:t>Děti právě malují ve škole obrázky.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9" type="#_x0000_t202" style="position:absolute;margin-left:209.65pt;margin-top:-93.9pt;width:238.6pt;height:110.55pt;z-index:252167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" filled="f" stroked="f">
                <v:textbox style="mso-fit-shape-to-text:t">
                  <w:txbxContent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>Jana čte časopis.</w:t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 xml:space="preserve">Jdu do školy. </w:t>
                      </w: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>Teď plaveš  jako ryba.</w:t>
                      </w: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>Dnes se učíme nové věci.</w:t>
                      </w: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  <w:r>
                        <w:rPr>
                          <w:rFonts w:ascii="Arial Black" w:hAnsi="Arial Black" w:cs="Arial Black"/>
                        </w:rPr>
                        <w:t>Zase hrajete počítačové hry.</w:t>
                      </w: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pStyle w:val="BasicParagraph"/>
                        <w:spacing w:line="240" w:lineRule="auto"/>
                        <w:rPr>
                          <w:rFonts w:ascii="Arial Black" w:hAnsi="Arial Black" w:cs="Arial Black"/>
                        </w:rPr>
                      </w:pPr>
                    </w:p>
                    <w:p w:rsidR="00604D96" w:rsidRDefault="00604D96" w:rsidP="00604D96">
                      <w:pPr>
                        <w:spacing w:line="240" w:lineRule="auto"/>
                      </w:pPr>
                      <w:r>
                        <w:rPr>
                          <w:rFonts w:ascii="Arial Black" w:hAnsi="Arial Black" w:cs="Arial Black"/>
                        </w:rPr>
                        <w:t>Děti právě malují ve škole obrázky.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03B96" w:rsidRDefault="00203B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1"/>
          <w:footerReference w:type="default" r:id="rId12"/>
          <w:headerReference w:type="first" r:id="rId13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14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D7C" w:rsidRDefault="00B45D7C">
      <w:r>
        <w:separator/>
      </w:r>
    </w:p>
  </w:endnote>
  <w:endnote w:type="continuationSeparator" w:id="0">
    <w:p w:rsidR="00B45D7C" w:rsidRDefault="00B4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3rd Man">
    <w:charset w:val="EE"/>
    <w:family w:val="swiss"/>
    <w:pitch w:val="variable"/>
    <w:sig w:usb0="80000007" w:usb1="00000002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5268B8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5268B8">
      <w:rPr>
        <w:rFonts w:ascii="Times New Roman" w:hAnsi="Times New Roman" w:cs="Times New Roman"/>
        <w:noProof/>
        <w:sz w:val="24"/>
        <w:szCs w:val="24"/>
      </w:rPr>
      <w:t>2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D7C" w:rsidRDefault="00B45D7C">
      <w:r>
        <w:separator/>
      </w:r>
    </w:p>
  </w:footnote>
  <w:footnote w:type="continuationSeparator" w:id="0">
    <w:p w:rsidR="00B45D7C" w:rsidRDefault="00B45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1761B"/>
    <w:rsid w:val="00032D92"/>
    <w:rsid w:val="00057037"/>
    <w:rsid w:val="00073F70"/>
    <w:rsid w:val="00077A20"/>
    <w:rsid w:val="000A53B9"/>
    <w:rsid w:val="0012498D"/>
    <w:rsid w:val="00131801"/>
    <w:rsid w:val="00145920"/>
    <w:rsid w:val="00170D7F"/>
    <w:rsid w:val="00186EFB"/>
    <w:rsid w:val="001A1993"/>
    <w:rsid w:val="001C1B27"/>
    <w:rsid w:val="001C3415"/>
    <w:rsid w:val="001F6BFA"/>
    <w:rsid w:val="00203124"/>
    <w:rsid w:val="00203B96"/>
    <w:rsid w:val="00231A4B"/>
    <w:rsid w:val="00250C51"/>
    <w:rsid w:val="0025522E"/>
    <w:rsid w:val="002636E6"/>
    <w:rsid w:val="0026466C"/>
    <w:rsid w:val="00273981"/>
    <w:rsid w:val="0028094A"/>
    <w:rsid w:val="002811BC"/>
    <w:rsid w:val="002A2424"/>
    <w:rsid w:val="002B6F35"/>
    <w:rsid w:val="002C0274"/>
    <w:rsid w:val="002C1B9C"/>
    <w:rsid w:val="002C3071"/>
    <w:rsid w:val="002E18DA"/>
    <w:rsid w:val="002F0C71"/>
    <w:rsid w:val="003072F1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55359"/>
    <w:rsid w:val="004729CA"/>
    <w:rsid w:val="00492086"/>
    <w:rsid w:val="004A2D96"/>
    <w:rsid w:val="004E0DD0"/>
    <w:rsid w:val="0052347B"/>
    <w:rsid w:val="005268B8"/>
    <w:rsid w:val="0054720F"/>
    <w:rsid w:val="00554294"/>
    <w:rsid w:val="00593342"/>
    <w:rsid w:val="005A27EB"/>
    <w:rsid w:val="005B62DF"/>
    <w:rsid w:val="0060067B"/>
    <w:rsid w:val="006035BA"/>
    <w:rsid w:val="00604D96"/>
    <w:rsid w:val="00607C60"/>
    <w:rsid w:val="00626F12"/>
    <w:rsid w:val="006335F6"/>
    <w:rsid w:val="00651F0C"/>
    <w:rsid w:val="00681ABB"/>
    <w:rsid w:val="006B3028"/>
    <w:rsid w:val="006D35E1"/>
    <w:rsid w:val="006F1268"/>
    <w:rsid w:val="007172D0"/>
    <w:rsid w:val="00727383"/>
    <w:rsid w:val="00751D2E"/>
    <w:rsid w:val="00767FF5"/>
    <w:rsid w:val="00776024"/>
    <w:rsid w:val="0079091B"/>
    <w:rsid w:val="007A5F17"/>
    <w:rsid w:val="007B7379"/>
    <w:rsid w:val="007E76C6"/>
    <w:rsid w:val="007E785F"/>
    <w:rsid w:val="00806D9B"/>
    <w:rsid w:val="00860EC4"/>
    <w:rsid w:val="00861DA6"/>
    <w:rsid w:val="00873581"/>
    <w:rsid w:val="008A76DD"/>
    <w:rsid w:val="008D31DE"/>
    <w:rsid w:val="008D390F"/>
    <w:rsid w:val="008F1FC0"/>
    <w:rsid w:val="009023D1"/>
    <w:rsid w:val="00917418"/>
    <w:rsid w:val="00921A1A"/>
    <w:rsid w:val="0092371F"/>
    <w:rsid w:val="009D27EE"/>
    <w:rsid w:val="009D2A85"/>
    <w:rsid w:val="009F2DCD"/>
    <w:rsid w:val="00A711C4"/>
    <w:rsid w:val="00A86013"/>
    <w:rsid w:val="00A93C5F"/>
    <w:rsid w:val="00AA3351"/>
    <w:rsid w:val="00AA37C1"/>
    <w:rsid w:val="00AA4226"/>
    <w:rsid w:val="00AF4127"/>
    <w:rsid w:val="00B254F3"/>
    <w:rsid w:val="00B30248"/>
    <w:rsid w:val="00B35770"/>
    <w:rsid w:val="00B45D7C"/>
    <w:rsid w:val="00B53C80"/>
    <w:rsid w:val="00B72FE7"/>
    <w:rsid w:val="00B76D91"/>
    <w:rsid w:val="00B9085F"/>
    <w:rsid w:val="00BA6917"/>
    <w:rsid w:val="00C07071"/>
    <w:rsid w:val="00C155FA"/>
    <w:rsid w:val="00C22193"/>
    <w:rsid w:val="00C224D3"/>
    <w:rsid w:val="00C22EAE"/>
    <w:rsid w:val="00C46AC0"/>
    <w:rsid w:val="00C4795F"/>
    <w:rsid w:val="00CF1A1A"/>
    <w:rsid w:val="00CF3B64"/>
    <w:rsid w:val="00D05B91"/>
    <w:rsid w:val="00D13583"/>
    <w:rsid w:val="00D27A37"/>
    <w:rsid w:val="00D318C5"/>
    <w:rsid w:val="00D404B7"/>
    <w:rsid w:val="00D41325"/>
    <w:rsid w:val="00D42505"/>
    <w:rsid w:val="00D53887"/>
    <w:rsid w:val="00DC1BE0"/>
    <w:rsid w:val="00DC30BD"/>
    <w:rsid w:val="00DC6647"/>
    <w:rsid w:val="00DD1CB7"/>
    <w:rsid w:val="00DE4B37"/>
    <w:rsid w:val="00E01001"/>
    <w:rsid w:val="00E03063"/>
    <w:rsid w:val="00E10C8B"/>
    <w:rsid w:val="00E169FC"/>
    <w:rsid w:val="00E47EC3"/>
    <w:rsid w:val="00E8231A"/>
    <w:rsid w:val="00EA7D97"/>
    <w:rsid w:val="00EB1E52"/>
    <w:rsid w:val="00EC1D5F"/>
    <w:rsid w:val="00EC1D69"/>
    <w:rsid w:val="00EC32F2"/>
    <w:rsid w:val="00EE143B"/>
    <w:rsid w:val="00EE20B3"/>
    <w:rsid w:val="00EF0EA4"/>
    <w:rsid w:val="00F0725D"/>
    <w:rsid w:val="00F33EFF"/>
    <w:rsid w:val="00F50BD9"/>
    <w:rsid w:val="00F55C14"/>
    <w:rsid w:val="00F624B4"/>
    <w:rsid w:val="00F7008C"/>
    <w:rsid w:val="00FB072D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5E78B-49DD-4C2E-9534-32E8F10AE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6</Pages>
  <Words>115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4</cp:revision>
  <cp:lastPrinted>2014-01-12T10:30:00Z</cp:lastPrinted>
  <dcterms:created xsi:type="dcterms:W3CDTF">2014-02-11T10:31:00Z</dcterms:created>
  <dcterms:modified xsi:type="dcterms:W3CDTF">2014-03-11T22:54:00Z</dcterms:modified>
</cp:coreProperties>
</file>