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7E14D6" w:rsidRDefault="007E14D6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7E14D6">
        <w:rPr>
          <w:rFonts w:cs="Times New Roman"/>
          <w:b/>
          <w:sz w:val="56"/>
          <w:szCs w:val="56"/>
          <w:lang w:eastAsia="cs-CZ"/>
        </w:rPr>
        <w:t>Předložka IN</w:t>
      </w:r>
    </w:p>
    <w:p w:rsidR="00EA7D97" w:rsidRPr="007E14D6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7E14D6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7E14D6">
        <w:rPr>
          <w:rFonts w:cs="Times New Roman"/>
          <w:b/>
          <w:sz w:val="44"/>
          <w:szCs w:val="44"/>
          <w:lang w:eastAsia="cs-CZ"/>
        </w:rPr>
        <w:t>05</w:t>
      </w:r>
      <w:r w:rsidRPr="007E14D6">
        <w:rPr>
          <w:rFonts w:cs="Times New Roman"/>
          <w:b/>
          <w:sz w:val="44"/>
          <w:szCs w:val="44"/>
          <w:lang w:eastAsia="cs-CZ"/>
        </w:rPr>
        <w:t>_</w:t>
      </w:r>
      <w:r w:rsidR="007E14D6">
        <w:rPr>
          <w:rFonts w:cs="Times New Roman"/>
          <w:b/>
          <w:sz w:val="44"/>
          <w:szCs w:val="44"/>
          <w:lang w:eastAsia="cs-CZ"/>
        </w:rPr>
        <w:t>0</w:t>
      </w:r>
      <w:r w:rsidR="002D2AB2" w:rsidRPr="007E14D6">
        <w:rPr>
          <w:rFonts w:cs="Times New Roman"/>
          <w:b/>
          <w:sz w:val="44"/>
          <w:szCs w:val="44"/>
          <w:lang w:eastAsia="cs-CZ"/>
        </w:rPr>
        <w:t>98</w:t>
      </w:r>
    </w:p>
    <w:p w:rsidR="00EA7D97" w:rsidRPr="007E14D6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7E14D6" w:rsidTr="002B6F35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7E14D6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7E14D6">
              <w:rPr>
                <w:rFonts w:cs="Times New Roman"/>
                <w:bCs/>
                <w:sz w:val="24"/>
                <w:szCs w:val="24"/>
              </w:rPr>
              <w:t>0</w:t>
            </w:r>
            <w:r w:rsidR="002D2AB2" w:rsidRPr="007E14D6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2D2AB2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Předložka IN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7E14D6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2D2AB2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Předložky místní, časové, užití v češtině, užití v angličtině, rozd</w:t>
            </w:r>
            <w:r w:rsidRPr="007E14D6">
              <w:rPr>
                <w:rFonts w:cs="Times New Roman"/>
                <w:sz w:val="24"/>
                <w:szCs w:val="24"/>
              </w:rPr>
              <w:t>í</w:t>
            </w:r>
            <w:r w:rsidRPr="007E14D6">
              <w:rPr>
                <w:rFonts w:cs="Times New Roman"/>
                <w:sz w:val="24"/>
                <w:szCs w:val="24"/>
              </w:rPr>
              <w:t>ly, užití místní, užití časové</w:t>
            </w:r>
          </w:p>
        </w:tc>
      </w:tr>
      <w:bookmarkEnd w:id="0"/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Čeština</w:t>
            </w:r>
            <w:r w:rsidR="002D2AB2" w:rsidRPr="007E14D6">
              <w:rPr>
                <w:rFonts w:cs="Times New Roman"/>
                <w:sz w:val="24"/>
                <w:szCs w:val="24"/>
              </w:rPr>
              <w:t>/angličtina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V</w:t>
            </w:r>
            <w:r w:rsidR="00EA7D97" w:rsidRPr="007E14D6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7E14D6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7E14D6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7E14D6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E14D6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E14D6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7E14D6">
        <w:rPr>
          <w:rFonts w:cs="Times New Roman"/>
          <w:sz w:val="24"/>
          <w:szCs w:val="24"/>
        </w:rPr>
        <w:br w:type="textWrapping" w:clear="all"/>
      </w:r>
    </w:p>
    <w:p w:rsidR="00186EFB" w:rsidRPr="002811BC" w:rsidRDefault="007E14D6" w:rsidP="00186EFB">
      <w:pPr>
        <w:pStyle w:val="BasicParagraph"/>
        <w:rPr>
          <w:rFonts w:ascii="Arial" w:hAnsi="Arial" w:cs="Arial"/>
          <w:sz w:val="72"/>
          <w:szCs w:val="72"/>
        </w:rPr>
      </w:pPr>
      <w:proofErr w:type="spellStart"/>
      <w:r>
        <w:rPr>
          <w:rFonts w:ascii="BadaBoom CE" w:hAnsi="BadaBoom CE" w:cs="BadaBoom CE"/>
          <w:sz w:val="72"/>
          <w:szCs w:val="72"/>
        </w:rPr>
        <w:lastRenderedPageBreak/>
        <w:t>Př</w:t>
      </w:r>
      <w:r w:rsidR="00186EFB">
        <w:rPr>
          <w:rFonts w:ascii="BadaBoom CE" w:hAnsi="BadaBoom CE" w:cs="BadaBoom CE"/>
          <w:sz w:val="72"/>
          <w:szCs w:val="72"/>
        </w:rPr>
        <w:t>edlož</w:t>
      </w:r>
      <w:r w:rsidR="002811BC">
        <w:rPr>
          <w:rFonts w:ascii="BadaBoom CE" w:hAnsi="BadaBoom CE" w:cs="BadaBoom CE"/>
          <w:sz w:val="72"/>
          <w:szCs w:val="72"/>
        </w:rPr>
        <w:t>k</w:t>
      </w:r>
      <w:r>
        <w:rPr>
          <w:rFonts w:ascii="BadaBoom CE" w:hAnsi="BadaBoom CE" w:cs="BadaBoom CE"/>
          <w:sz w:val="72"/>
          <w:szCs w:val="72"/>
        </w:rPr>
        <w:t>y</w:t>
      </w:r>
      <w:proofErr w:type="spellEnd"/>
      <w:r w:rsidR="00186EFB">
        <w:rPr>
          <w:rFonts w:ascii="BadaBoom CE" w:hAnsi="BadaBoom CE" w:cs="BadaBoom CE"/>
          <w:sz w:val="72"/>
          <w:szCs w:val="72"/>
        </w:rPr>
        <w:t xml:space="preserve"> </w:t>
      </w:r>
      <w:proofErr w:type="spellStart"/>
      <w:r w:rsidR="00186EFB">
        <w:rPr>
          <w:rFonts w:ascii="BadaBoom CE" w:hAnsi="BadaBoom CE" w:cs="BadaBoom CE"/>
          <w:sz w:val="72"/>
          <w:szCs w:val="72"/>
        </w:rPr>
        <w:t>místní</w:t>
      </w:r>
      <w:proofErr w:type="spellEnd"/>
      <w:r w:rsidR="002811BC">
        <w:rPr>
          <w:rFonts w:ascii="BadaBoom CE" w:hAnsi="BadaBoom CE" w:cs="BadaBoom CE"/>
          <w:sz w:val="72"/>
          <w:szCs w:val="72"/>
        </w:rPr>
        <w:t xml:space="preserve"> </w:t>
      </w:r>
      <w:r>
        <w:rPr>
          <w:rFonts w:ascii="BadaBoom CE" w:hAnsi="BadaBoom CE" w:cs="BadaBoom CE"/>
          <w:sz w:val="72"/>
          <w:szCs w:val="72"/>
        </w:rPr>
        <w:t>a</w:t>
      </w:r>
      <w:r w:rsidR="002811BC">
        <w:rPr>
          <w:rFonts w:ascii="BadaBoom CE" w:hAnsi="BadaBoom CE" w:cs="BadaBoom CE"/>
          <w:sz w:val="72"/>
          <w:szCs w:val="72"/>
        </w:rPr>
        <w:t xml:space="preserve"> </w:t>
      </w:r>
      <w:proofErr w:type="spellStart"/>
      <w:r>
        <w:rPr>
          <w:rFonts w:ascii="BadaBoom CE" w:hAnsi="BadaBoom CE" w:cs="BadaBoom CE"/>
          <w:sz w:val="72"/>
          <w:szCs w:val="72"/>
        </w:rPr>
        <w:t>časo</w:t>
      </w:r>
      <w:r w:rsidR="002811BC">
        <w:rPr>
          <w:rFonts w:ascii="BadaBoom CE" w:hAnsi="BadaBoom CE" w:cs="BadaBoom CE"/>
          <w:sz w:val="72"/>
          <w:szCs w:val="72"/>
        </w:rPr>
        <w:t>vé</w:t>
      </w:r>
      <w:proofErr w:type="spellEnd"/>
    </w:p>
    <w:p w:rsid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2811BC" w:rsidRDefault="00186EFB" w:rsidP="00186EFB">
      <w:pPr>
        <w:pStyle w:val="BasicParagraph"/>
        <w:jc w:val="both"/>
        <w:rPr>
          <w:rFonts w:ascii="BadaBoom CE" w:hAnsi="BadaBoom CE"/>
          <w:sz w:val="36"/>
          <w:szCs w:val="36"/>
        </w:rPr>
      </w:pPr>
      <w:proofErr w:type="spellStart"/>
      <w:proofErr w:type="gramStart"/>
      <w:r w:rsidRPr="00186EFB">
        <w:rPr>
          <w:rFonts w:ascii="BadaBoom CE" w:hAnsi="BadaBoom CE"/>
          <w:sz w:val="36"/>
          <w:szCs w:val="36"/>
        </w:rPr>
        <w:t>Základní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předložky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v </w:t>
      </w:r>
      <w:proofErr w:type="spellStart"/>
      <w:r w:rsidRPr="00186EFB">
        <w:rPr>
          <w:rFonts w:ascii="BadaBoom CE" w:hAnsi="BadaBoom CE"/>
          <w:sz w:val="36"/>
          <w:szCs w:val="36"/>
        </w:rPr>
        <w:t>angličtině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máme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celkem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tři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a pro </w:t>
      </w:r>
      <w:proofErr w:type="spellStart"/>
      <w:r w:rsidRPr="00186EFB">
        <w:rPr>
          <w:rFonts w:ascii="BadaBoom CE" w:hAnsi="BadaBoom CE"/>
          <w:sz w:val="36"/>
          <w:szCs w:val="36"/>
        </w:rPr>
        <w:t>jejich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užívání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existují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jasná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pr</w:t>
      </w:r>
      <w:r w:rsidRPr="00186EFB">
        <w:rPr>
          <w:rFonts w:ascii="BadaBoom CE" w:hAnsi="BadaBoom CE"/>
          <w:sz w:val="36"/>
          <w:szCs w:val="36"/>
        </w:rPr>
        <w:t>a</w:t>
      </w:r>
      <w:r w:rsidRPr="00186EFB">
        <w:rPr>
          <w:rFonts w:ascii="BadaBoom CE" w:hAnsi="BadaBoom CE"/>
          <w:sz w:val="36"/>
          <w:szCs w:val="36"/>
        </w:rPr>
        <w:t>vidla</w:t>
      </w:r>
      <w:proofErr w:type="spellEnd"/>
      <w:r w:rsidRPr="00186EFB">
        <w:rPr>
          <w:rFonts w:ascii="BadaBoom CE" w:hAnsi="BadaBoom CE"/>
          <w:sz w:val="36"/>
          <w:szCs w:val="36"/>
        </w:rPr>
        <w:t>.</w:t>
      </w:r>
      <w:proofErr w:type="gramEnd"/>
      <w:r w:rsidRPr="00186EFB">
        <w:rPr>
          <w:rFonts w:ascii="BadaBoom CE" w:hAnsi="BadaBoom CE"/>
          <w:sz w:val="36"/>
          <w:szCs w:val="36"/>
        </w:rPr>
        <w:t xml:space="preserve"> </w:t>
      </w:r>
    </w:p>
    <w:p w:rsidR="00186EFB" w:rsidRPr="00186EFB" w:rsidRDefault="00186EFB" w:rsidP="00186EFB">
      <w:pPr>
        <w:pStyle w:val="BasicParagraph"/>
        <w:jc w:val="both"/>
        <w:rPr>
          <w:rFonts w:ascii="BadaBoom CE" w:hAnsi="BadaBoom CE"/>
          <w:sz w:val="36"/>
          <w:szCs w:val="36"/>
        </w:rPr>
      </w:pPr>
      <w:proofErr w:type="spellStart"/>
      <w:proofErr w:type="gramStart"/>
      <w:r w:rsidRPr="00186EFB">
        <w:rPr>
          <w:rFonts w:ascii="BadaBoom CE" w:hAnsi="BadaBoom CE"/>
          <w:sz w:val="36"/>
          <w:szCs w:val="36"/>
        </w:rPr>
        <w:t>Tady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jsou</w:t>
      </w:r>
      <w:proofErr w:type="spellEnd"/>
      <w:r w:rsidR="002811BC">
        <w:rPr>
          <w:rFonts w:ascii="BadaBoom CE" w:hAnsi="BadaBoom CE"/>
          <w:sz w:val="36"/>
          <w:szCs w:val="36"/>
        </w:rPr>
        <w:t xml:space="preserve"> </w:t>
      </w:r>
      <w:proofErr w:type="spellStart"/>
      <w:r w:rsidR="002811BC">
        <w:rPr>
          <w:rFonts w:ascii="BadaBoom CE" w:hAnsi="BadaBoom CE"/>
          <w:sz w:val="36"/>
          <w:szCs w:val="36"/>
        </w:rPr>
        <w:t>zmíněné</w:t>
      </w:r>
      <w:proofErr w:type="spellEnd"/>
      <w:r w:rsidR="002811BC">
        <w:rPr>
          <w:rFonts w:ascii="BadaBoom CE" w:hAnsi="BadaBoom CE"/>
          <w:sz w:val="36"/>
          <w:szCs w:val="36"/>
        </w:rPr>
        <w:t xml:space="preserve"> </w:t>
      </w:r>
      <w:proofErr w:type="spellStart"/>
      <w:r w:rsidR="002811BC">
        <w:rPr>
          <w:rFonts w:ascii="BadaBoom CE" w:hAnsi="BadaBoom CE"/>
          <w:sz w:val="36"/>
          <w:szCs w:val="36"/>
        </w:rPr>
        <w:t>předložky</w:t>
      </w:r>
      <w:proofErr w:type="spellEnd"/>
      <w:r w:rsidRPr="00186EFB">
        <w:rPr>
          <w:rFonts w:ascii="BadaBoom CE" w:hAnsi="BadaBoom CE"/>
          <w:sz w:val="36"/>
          <w:szCs w:val="36"/>
        </w:rPr>
        <w:t>.</w:t>
      </w:r>
      <w:proofErr w:type="gramEnd"/>
    </w:p>
    <w:p w:rsidR="00367D96" w:rsidRDefault="00367D96" w:rsidP="00367D96">
      <w:pPr>
        <w:pStyle w:val="BasicParagraph"/>
        <w:rPr>
          <w:rFonts w:ascii="BadaBoom CE" w:hAnsi="BadaBoom CE" w:cs="BadaBoom CE"/>
          <w:sz w:val="36"/>
          <w:szCs w:val="36"/>
        </w:rPr>
      </w:pPr>
    </w:p>
    <w:p w:rsidR="00367D96" w:rsidRPr="00186EFB" w:rsidRDefault="00186EFB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 w:rsidRPr="00186EFB"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F50BB3" wp14:editId="52CE8ABF">
                <wp:simplePos x="0" y="0"/>
                <wp:positionH relativeFrom="column">
                  <wp:posOffset>7174865</wp:posOffset>
                </wp:positionH>
                <wp:positionV relativeFrom="paragraph">
                  <wp:posOffset>79375</wp:posOffset>
                </wp:positionV>
                <wp:extent cx="1181100" cy="110490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104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  <w:t>at</w:t>
                            </w:r>
                            <w:proofErr w:type="gramEnd"/>
                          </w:p>
                          <w:p w:rsidR="00186EFB" w:rsidRDefault="00186EFB" w:rsidP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64.95pt;margin-top:6.25pt;width:93pt;height:8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</w:pPr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  <w:t>at</w:t>
                      </w:r>
                    </w:p>
                    <w:p w:rsidR="00186EFB" w:rsidRDefault="00186EFB" w:rsidP="00186EFB"/>
                  </w:txbxContent>
                </v:textbox>
              </v:shape>
            </w:pict>
          </mc:Fallback>
        </mc:AlternateContent>
      </w:r>
      <w:r w:rsidRPr="00186EFB"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F8F02BF" wp14:editId="6C692762">
                <wp:simplePos x="0" y="0"/>
                <wp:positionH relativeFrom="column">
                  <wp:posOffset>69215</wp:posOffset>
                </wp:positionH>
                <wp:positionV relativeFrom="paragraph">
                  <wp:posOffset>3175</wp:posOffset>
                </wp:positionV>
                <wp:extent cx="1171575" cy="1028700"/>
                <wp:effectExtent l="0" t="0" r="2857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72"/>
                                <w:szCs w:val="72"/>
                              </w:rPr>
                              <w:t>IN</w:t>
                            </w:r>
                          </w:p>
                          <w:p w:rsidR="00186EFB" w:rsidRDefault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.45pt;margin-top:.25pt;width:92.25pt;height:8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72"/>
                          <w:szCs w:val="72"/>
                        </w:rPr>
                      </w:pPr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72"/>
                          <w:szCs w:val="72"/>
                        </w:rPr>
                        <w:t>IN</w:t>
                      </w:r>
                    </w:p>
                    <w:p w:rsidR="00186EFB" w:rsidRDefault="00186EFB"/>
                  </w:txbxContent>
                </v:textbox>
              </v:shape>
            </w:pict>
          </mc:Fallback>
        </mc:AlternateContent>
      </w:r>
      <w:r w:rsidR="00367D96">
        <w:rPr>
          <w:rFonts w:ascii="Arial" w:hAnsi="Arial" w:cs="Arial"/>
          <w:position w:val="-14"/>
        </w:rPr>
        <w:t>.</w:t>
      </w:r>
    </w:p>
    <w:p w:rsidR="00367D96" w:rsidRPr="00367D96" w:rsidRDefault="00186EFB" w:rsidP="00367D96">
      <w:pPr>
        <w:pStyle w:val="BasicParagraph"/>
        <w:rPr>
          <w:rFonts w:asciiTheme="minorHAnsi" w:hAnsiTheme="minorHAnsi"/>
          <w:sz w:val="40"/>
          <w:szCs w:val="40"/>
        </w:rPr>
      </w:pPr>
      <w:r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18DE2E" wp14:editId="6A103CB0">
                <wp:simplePos x="0" y="0"/>
                <wp:positionH relativeFrom="column">
                  <wp:posOffset>1078865</wp:posOffset>
                </wp:positionH>
                <wp:positionV relativeFrom="paragraph">
                  <wp:posOffset>12065</wp:posOffset>
                </wp:positionV>
                <wp:extent cx="3438525" cy="1285875"/>
                <wp:effectExtent l="76200" t="76200" r="314325" b="295275"/>
                <wp:wrapNone/>
                <wp:docPr id="23" name="Vývojový diagram: děrná pásk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285875"/>
                        </a:xfrm>
                        <a:prstGeom prst="flowChartPunchedTape">
                          <a:avLst/>
                        </a:prstGeom>
                        <a:solidFill>
                          <a:srgbClr val="16F62B"/>
                        </a:solidFill>
                        <a:ln w="3175"/>
                        <a:effectLst>
                          <a:outerShdw blurRad="190500" dist="1270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spacing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většinou</w:t>
                            </w:r>
                            <w:proofErr w:type="spellEnd"/>
                            <w:proofErr w:type="gram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ji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používáme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jako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české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“v”</w:t>
                            </w:r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23" o:spid="_x0000_s1028" type="#_x0000_t122" style="position:absolute;margin-left:84.95pt;margin-top:.95pt;width:270.75pt;height:10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" fillcolor="#16f62b" strokecolor="#243f60 [1604]" strokeweight=".25pt">
                <v:shadow on="t" color="black" opacity="26214f" origin="-.5,-.5" offset="2.49453mm,2.49453mm"/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spacing w:line="240" w:lineRule="auto"/>
                        <w:jc w:val="both"/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</w:pPr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většinou ji používáme jako české “v”</w:t>
                      </w:r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67D96" w:rsidRP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F50BD9" w:rsidRPr="00F50BD9" w:rsidRDefault="002811BC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6927215</wp:posOffset>
            </wp:positionH>
            <wp:positionV relativeFrom="paragraph">
              <wp:posOffset>1089025</wp:posOffset>
            </wp:positionV>
            <wp:extent cx="1866900" cy="1288161"/>
            <wp:effectExtent l="0" t="0" r="0" b="762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iles_407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88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92A0D5" wp14:editId="7A30CB70">
                <wp:simplePos x="0" y="0"/>
                <wp:positionH relativeFrom="column">
                  <wp:posOffset>6136640</wp:posOffset>
                </wp:positionH>
                <wp:positionV relativeFrom="paragraph">
                  <wp:posOffset>60325</wp:posOffset>
                </wp:positionV>
                <wp:extent cx="3438525" cy="1695450"/>
                <wp:effectExtent l="209550" t="228600" r="257175" b="247650"/>
                <wp:wrapNone/>
                <wp:docPr id="28" name="Stužka zahnutá nahor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695450"/>
                        </a:xfrm>
                        <a:prstGeom prst="ellipseRibbon2">
                          <a:avLst>
                            <a:gd name="adj1" fmla="val 43189"/>
                            <a:gd name="adj2" fmla="val 100000"/>
                            <a:gd name="adj3" fmla="val 12500"/>
                          </a:avLst>
                        </a:prstGeom>
                        <a:solidFill>
                          <a:srgbClr val="F59617"/>
                        </a:solidFill>
                        <a:ln w="3175">
                          <a:solidFill>
                            <a:schemeClr val="tx1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2811BC" w:rsidRDefault="00186EFB" w:rsidP="00186EFB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...a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tady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 to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bude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složitější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...</w:t>
                            </w:r>
                            <w:proofErr w:type="gramEnd"/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Stužka zahnutá nahoru 28" o:spid="_x0000_s1029" type="#_x0000_t108" style="position:absolute;margin-left:483.2pt;margin-top:4.75pt;width:270.75pt;height:133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" adj="0,12271" fillcolor="#f59617" strokecolor="black [3213]" strokeweight=".25pt">
                <v:textbox>
                  <w:txbxContent>
                    <w:p w:rsidR="00186EFB" w:rsidRPr="002811BC" w:rsidRDefault="00186EFB" w:rsidP="00186EFB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</w:pPr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>...a tady to bude složitější...</w:t>
                      </w:r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F2CC" wp14:editId="45923248">
                <wp:simplePos x="0" y="0"/>
                <wp:positionH relativeFrom="column">
                  <wp:posOffset>2211705</wp:posOffset>
                </wp:positionH>
                <wp:positionV relativeFrom="paragraph">
                  <wp:posOffset>1784350</wp:posOffset>
                </wp:positionV>
                <wp:extent cx="3371850" cy="1181100"/>
                <wp:effectExtent l="57150" t="0" r="400050" b="247650"/>
                <wp:wrapNone/>
                <wp:docPr id="26" name="Stužka zahnutá dolů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723">
                          <a:off x="0" y="0"/>
                          <a:ext cx="3371850" cy="1181100"/>
                        </a:xfrm>
                        <a:prstGeom prst="ellipseRibbon">
                          <a:avLst>
                            <a:gd name="adj1" fmla="val 25000"/>
                            <a:gd name="adj2" fmla="val 69915"/>
                            <a:gd name="adj3" fmla="val 13710"/>
                          </a:avLst>
                        </a:prstGeom>
                        <a:solidFill>
                          <a:srgbClr val="ADA45F"/>
                        </a:solidFill>
                        <a:ln w="3175">
                          <a:solidFill>
                            <a:schemeClr val="tx1"/>
                          </a:solidFill>
                        </a:ln>
                        <a:effectLst>
                          <a:outerShdw blurRad="76200" dist="12700" dir="2700000" sy="-23000" kx="-8004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  <a:scene3d>
                          <a:camera prst="perspectiveRelaxedModerately"/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většinou</w:t>
                            </w:r>
                            <w:proofErr w:type="spellEnd"/>
                            <w:proofErr w:type="gram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ji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používáme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jako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české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“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Stužka zahnutá dolů 26" o:spid="_x0000_s1030" type="#_x0000_t107" style="position:absolute;margin-left:174.15pt;margin-top:140.5pt;width:265.5pt;height:93pt;rotation:220335fd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" adj="3249,,18639" fillcolor="#ada45f" strokecolor="black [3213]" strokeweight=".25pt">
                <v:shadow on="t" type="perspective" color="black" opacity="13107f" origin="-.5,.5" offset=".24944mm,.24944mm" matrix=",-15540f,,-15073f"/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</w:pPr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většinou ji používáme jako české “na”</w:t>
                      </w:r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86EFB" w:rsidRP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9FDA83" wp14:editId="538E8BB6">
                <wp:simplePos x="0" y="0"/>
                <wp:positionH relativeFrom="column">
                  <wp:posOffset>2992755</wp:posOffset>
                </wp:positionH>
                <wp:positionV relativeFrom="paragraph">
                  <wp:posOffset>1089025</wp:posOffset>
                </wp:positionV>
                <wp:extent cx="1285875" cy="857250"/>
                <wp:effectExtent l="0" t="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857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  <w:t>ON</w:t>
                            </w:r>
                          </w:p>
                          <w:p w:rsidR="00186EFB" w:rsidRDefault="00186EFB" w:rsidP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35.65pt;margin-top:85.75pt;width:101.25pt;height:6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</w:pPr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  <w:t>ON</w:t>
                      </w:r>
                    </w:p>
                    <w:p w:rsidR="00186EFB" w:rsidRDefault="00186EFB" w:rsidP="00186EFB"/>
                  </w:txbxContent>
                </v:textbox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367D96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811B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1F4F7AFB" wp14:editId="472DB039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6667500" cy="990600"/>
                <wp:effectExtent l="1104900" t="190500" r="13970" b="19050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667500" cy="990600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11BC" w:rsidRPr="002811BC" w:rsidRDefault="002811BC">
                            <w:pP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Dnes se podrobně seznámíme s předložkou IN</w:t>
                            </w:r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2" style="position:absolute;margin-left:0;margin-top:0;width:525pt;height:78pt;flip:x;z-index:251711488;visibility:visible;mso-wrap-style:square;mso-width-percent:100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10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2811BC" w:rsidRPr="002811BC" w:rsidRDefault="002811BC">
                      <w:pPr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Dnes se podrobně seznámíme s předložkou IN</w:t>
                      </w:r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Times New Roman" w:hAnsi="Times New Roman" w:cs="Times New Roman"/>
          <w:b/>
          <w:color w:val="00B050"/>
          <w:sz w:val="48"/>
          <w:szCs w:val="48"/>
        </w:rPr>
        <w:t>Použití místní</w:t>
      </w: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811BC" w:rsidRPr="002811BC" w:rsidRDefault="00145920" w:rsidP="002811BC">
      <w:pPr>
        <w:pStyle w:val="BasicParagraph"/>
        <w:jc w:val="both"/>
        <w:rPr>
          <w:rFonts w:ascii="Arial Black" w:hAnsi="Arial Black"/>
          <w:b/>
          <w:bCs/>
          <w:sz w:val="40"/>
          <w:szCs w:val="40"/>
        </w:rPr>
      </w:pPr>
      <w:r w:rsidRPr="00145920">
        <w:rPr>
          <w:rFonts w:ascii="Times New Roman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95A23E0" wp14:editId="721F21C3">
                <wp:simplePos x="0" y="0"/>
                <wp:positionH relativeFrom="column">
                  <wp:posOffset>-6985</wp:posOffset>
                </wp:positionH>
                <wp:positionV relativeFrom="paragraph">
                  <wp:posOffset>1251585</wp:posOffset>
                </wp:positionV>
                <wp:extent cx="5629275" cy="2162175"/>
                <wp:effectExtent l="0" t="0" r="28575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216217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garden/field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zahradě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poli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mountains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horách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hory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vnímáme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prostor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, oblast)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village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vesnici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world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světě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svět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placatý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víme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už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dlouho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New York, in the USA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(v New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Yorku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v USA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státy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města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apod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bereme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ohraničenou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oblast)</w:t>
                            </w:r>
                          </w:p>
                          <w:p w:rsidR="00145920" w:rsidRDefault="00145920" w:rsidP="00145920"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pan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(na pánvi - pánev se bere jako ohraničený prostor, nikoliv jako plocha)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.55pt;margin-top:98.55pt;width:443.25pt;height:17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" fillcolor="#f3c">
                <v:textbox>
                  <w:txbxContent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garden/field</w:t>
                      </w:r>
                      <w:r>
                        <w:rPr>
                          <w:rFonts w:ascii="Arial" w:hAnsi="Arial" w:cs="Arial"/>
                        </w:rPr>
                        <w:t xml:space="preserve"> (na zahradě, na poli)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mountains </w:t>
                      </w:r>
                      <w:r>
                        <w:rPr>
                          <w:rFonts w:ascii="Arial" w:hAnsi="Arial" w:cs="Arial"/>
                        </w:rPr>
                        <w:t xml:space="preserve">(na horách - hory </w:t>
                      </w:r>
                      <w:r>
                        <w:rPr>
                          <w:rFonts w:ascii="Arial" w:hAnsi="Arial" w:cs="Arial"/>
                        </w:rPr>
                        <w:t>vnímáme</w:t>
                      </w:r>
                      <w:r>
                        <w:rPr>
                          <w:rFonts w:ascii="Arial" w:hAnsi="Arial" w:cs="Arial"/>
                        </w:rPr>
                        <w:t xml:space="preserve"> jako prostor, o</w:t>
                      </w:r>
                      <w:r>
                        <w:rPr>
                          <w:rFonts w:ascii="Arial" w:hAnsi="Arial" w:cs="Arial"/>
                        </w:rPr>
                        <w:t>b</w:t>
                      </w:r>
                      <w:r>
                        <w:rPr>
                          <w:rFonts w:ascii="Arial" w:hAnsi="Arial" w:cs="Arial"/>
                        </w:rPr>
                        <w:t>last)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village</w:t>
                      </w:r>
                      <w:r>
                        <w:rPr>
                          <w:rFonts w:ascii="Arial" w:hAnsi="Arial" w:cs="Arial"/>
                        </w:rPr>
                        <w:t xml:space="preserve"> (na vesnici)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world</w:t>
                      </w:r>
                      <w:r>
                        <w:rPr>
                          <w:rFonts w:ascii="Arial" w:hAnsi="Arial" w:cs="Arial"/>
                        </w:rPr>
                        <w:t xml:space="preserve"> (na světě - že svět není placatý víme už dlouho)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New York, in the USA</w:t>
                      </w:r>
                      <w:r>
                        <w:rPr>
                          <w:rFonts w:ascii="Arial" w:hAnsi="Arial" w:cs="Arial"/>
                        </w:rPr>
                        <w:t xml:space="preserve"> (v New Yorku, v USA - státy, mě</w:t>
                      </w:r>
                      <w:r>
                        <w:rPr>
                          <w:rFonts w:ascii="Arial" w:hAnsi="Arial" w:cs="Arial"/>
                        </w:rPr>
                        <w:t xml:space="preserve">sta </w:t>
                      </w:r>
                      <w:r>
                        <w:rPr>
                          <w:rFonts w:ascii="Arial" w:hAnsi="Arial" w:cs="Arial"/>
                        </w:rPr>
                        <w:t>apod. bereme jako ohraničenou oblast)</w:t>
                      </w:r>
                    </w:p>
                    <w:p w:rsidR="00145920" w:rsidRDefault="00145920" w:rsidP="00145920"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pan</w:t>
                      </w:r>
                      <w:r>
                        <w:rPr>
                          <w:rFonts w:ascii="Arial" w:hAnsi="Arial" w:cs="Arial"/>
                        </w:rPr>
                        <w:t xml:space="preserve"> (na pánvi - pánev se bere jako ohranič</w:t>
                      </w:r>
                      <w:r>
                        <w:rPr>
                          <w:rFonts w:ascii="Arial" w:hAnsi="Arial" w:cs="Arial"/>
                        </w:rPr>
                        <w:t xml:space="preserve">ený prostor, </w:t>
                      </w:r>
                      <w:r>
                        <w:rPr>
                          <w:rFonts w:ascii="Arial" w:hAnsi="Arial" w:cs="Arial"/>
                        </w:rPr>
                        <w:t>nikoliv jako pl</w:t>
                      </w:r>
                      <w:r>
                        <w:rPr>
                          <w:rFonts w:ascii="Arial" w:hAnsi="Arial" w:cs="Arial"/>
                        </w:rPr>
                        <w:t>o</w:t>
                      </w:r>
                      <w:r>
                        <w:rPr>
                          <w:rFonts w:ascii="Arial" w:hAnsi="Arial" w:cs="Arial"/>
                        </w:rPr>
                        <w:t>cha)</w:t>
                      </w:r>
                    </w:p>
                  </w:txbxContent>
                </v:textbox>
              </v:shape>
            </w:pict>
          </mc:Fallback>
        </mc:AlternateContent>
      </w:r>
      <w:r w:rsidR="002811BC" w:rsidRPr="002811BC">
        <w:rPr>
          <w:rFonts w:ascii="Times New Roman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949B4D1" wp14:editId="7BAA8FC3">
                <wp:simplePos x="0" y="0"/>
                <wp:positionH relativeFrom="column">
                  <wp:posOffset>6327140</wp:posOffset>
                </wp:positionH>
                <wp:positionV relativeFrom="paragraph">
                  <wp:posOffset>1032510</wp:posOffset>
                </wp:positionV>
                <wp:extent cx="3228975" cy="1485900"/>
                <wp:effectExtent l="95250" t="190500" r="85725" b="1905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62969">
                          <a:off x="0" y="0"/>
                          <a:ext cx="3228975" cy="1485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11BC" w:rsidRPr="002811BC" w:rsidRDefault="002811BC" w:rsidP="002811BC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Předložku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in (v)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používáme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i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tehdy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mluvíme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-li o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prostoru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Něco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se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tedy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nalézá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uvnitř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něčeho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, v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nějakém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prostoru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bCs/>
                                <w:sz w:val="36"/>
                                <w:szCs w:val="36"/>
                              </w:rPr>
                              <w:t>.</w:t>
                            </w:r>
                            <w:proofErr w:type="gramEnd"/>
                          </w:p>
                          <w:p w:rsidR="002811BC" w:rsidRDefault="002811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98.2pt;margin-top:81.3pt;width:254.25pt;height:117pt;rotation:396459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" fillcolor="yellow">
                <v:textbox>
                  <w:txbxContent>
                    <w:p w:rsidR="002811BC" w:rsidRPr="002811BC" w:rsidRDefault="002811BC" w:rsidP="002811BC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2811BC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 xml:space="preserve">Předložku in (v) používáme </w:t>
                      </w:r>
                      <w:r w:rsidRPr="002811BC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i</w:t>
                      </w:r>
                      <w:r w:rsidRPr="002811BC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 xml:space="preserve"> tehdy, mluvíme-li o prostoru. Něco se tedy nalézá uvnitř něčeho, v nějakém pr</w:t>
                      </w:r>
                      <w:r w:rsidRPr="002811BC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o</w:t>
                      </w:r>
                      <w:r w:rsidRPr="002811BC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storu</w:t>
                      </w:r>
                      <w:r w:rsidRPr="002811BC">
                        <w:rPr>
                          <w:rFonts w:asciiTheme="minorHAnsi" w:hAnsiTheme="minorHAnsi"/>
                          <w:b/>
                          <w:bCs/>
                          <w:sz w:val="36"/>
                          <w:szCs w:val="36"/>
                        </w:rPr>
                        <w:t>.</w:t>
                      </w:r>
                    </w:p>
                    <w:p w:rsidR="002811BC" w:rsidRDefault="002811BC"/>
                  </w:txbxContent>
                </v:textbox>
              </v:shape>
            </w:pict>
          </mc:Fallback>
        </mc:AlternateConten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Předložku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r w:rsidR="002811BC">
        <w:rPr>
          <w:rFonts w:ascii="Arial Black" w:hAnsi="Arial Black"/>
          <w:b/>
          <w:bCs/>
          <w:sz w:val="40"/>
          <w:szCs w:val="40"/>
        </w:rPr>
        <w:t xml:space="preserve">IN </w:t>
      </w:r>
      <w:proofErr w:type="spellStart"/>
      <w:r w:rsidR="002811BC">
        <w:rPr>
          <w:rFonts w:ascii="Arial Black" w:hAnsi="Arial Black"/>
          <w:b/>
          <w:bCs/>
          <w:sz w:val="40"/>
          <w:szCs w:val="40"/>
        </w:rPr>
        <w:t>používáme</w:t>
      </w:r>
      <w:proofErr w:type="spellEnd"/>
      <w:r w:rsid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tehdy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,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mluvíme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-li o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něčem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, co je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sice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proofErr w:type="gramStart"/>
      <w:r w:rsidR="002811BC" w:rsidRPr="002811BC">
        <w:rPr>
          <w:rFonts w:ascii="Arial Black" w:hAnsi="Arial Black"/>
          <w:b/>
          <w:bCs/>
          <w:sz w:val="40"/>
          <w:szCs w:val="40"/>
        </w:rPr>
        <w:t>na</w:t>
      </w:r>
      <w:proofErr w:type="spellEnd"/>
      <w:proofErr w:type="gram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ploše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, ale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uvnitř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nějakých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hranic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,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např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. </w:t>
      </w:r>
      <w:proofErr w:type="spellStart"/>
      <w:proofErr w:type="gramStart"/>
      <w:r w:rsidR="002811BC" w:rsidRPr="002811BC">
        <w:rPr>
          <w:rFonts w:ascii="Arial Black" w:hAnsi="Arial Black"/>
          <w:b/>
          <w:bCs/>
          <w:sz w:val="40"/>
          <w:szCs w:val="40"/>
        </w:rPr>
        <w:t>na</w:t>
      </w:r>
      <w:proofErr w:type="spellEnd"/>
      <w:proofErr w:type="gram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zahradě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,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na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poli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,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na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vesnici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 xml:space="preserve"> </w:t>
      </w:r>
      <w:proofErr w:type="spellStart"/>
      <w:r w:rsidR="002811BC" w:rsidRPr="002811BC">
        <w:rPr>
          <w:rFonts w:ascii="Arial Black" w:hAnsi="Arial Black"/>
          <w:b/>
          <w:bCs/>
          <w:sz w:val="40"/>
          <w:szCs w:val="40"/>
        </w:rPr>
        <w:t>apod</w:t>
      </w:r>
      <w:proofErr w:type="spellEnd"/>
      <w:r w:rsidR="002811BC" w:rsidRPr="002811BC">
        <w:rPr>
          <w:rFonts w:ascii="Arial Black" w:hAnsi="Arial Black"/>
          <w:b/>
          <w:bCs/>
          <w:sz w:val="40"/>
          <w:szCs w:val="40"/>
        </w:rPr>
        <w:t>.</w: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14592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145920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843F881" wp14:editId="62A173BB">
                <wp:simplePos x="0" y="0"/>
                <wp:positionH relativeFrom="column">
                  <wp:posOffset>7329805</wp:posOffset>
                </wp:positionH>
                <wp:positionV relativeFrom="paragraph">
                  <wp:posOffset>224790</wp:posOffset>
                </wp:positionV>
                <wp:extent cx="2298065" cy="1403985"/>
                <wp:effectExtent l="0" t="0" r="26035" b="1460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065" cy="1403985"/>
                        </a:xfrm>
                        <a:prstGeom prst="rect">
                          <a:avLst/>
                        </a:prstGeom>
                        <a:solidFill>
                          <a:srgbClr val="16F62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box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krabici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house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room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místnosti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table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stole)</w:t>
                            </w:r>
                          </w:p>
                          <w:p w:rsidR="00145920" w:rsidRDefault="00145920" w:rsidP="00145920"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mouth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(v ústech)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577.15pt;margin-top:17.7pt;width:180.95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" fillcolor="#16f62b">
                <v:textbox style="mso-fit-shape-to-text:t">
                  <w:txbxContent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box</w:t>
                      </w:r>
                      <w:r>
                        <w:rPr>
                          <w:rFonts w:ascii="Arial" w:hAnsi="Arial" w:cs="Arial"/>
                        </w:rPr>
                        <w:t xml:space="preserve"> (v krabici)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house</w:t>
                      </w:r>
                      <w:r>
                        <w:rPr>
                          <w:rFonts w:ascii="Arial" w:hAnsi="Arial" w:cs="Arial"/>
                        </w:rPr>
                        <w:t xml:space="preserve"> (v domě)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room</w:t>
                      </w:r>
                      <w:r>
                        <w:rPr>
                          <w:rFonts w:ascii="Arial" w:hAnsi="Arial" w:cs="Arial"/>
                        </w:rPr>
                        <w:t xml:space="preserve"> (v místnosti)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table</w:t>
                      </w:r>
                      <w:r>
                        <w:rPr>
                          <w:rFonts w:ascii="Arial" w:hAnsi="Arial" w:cs="Arial"/>
                        </w:rPr>
                        <w:t xml:space="preserve"> (ve stole)</w:t>
                      </w:r>
                    </w:p>
                    <w:p w:rsidR="00145920" w:rsidRDefault="00145920" w:rsidP="00145920"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my mouth</w:t>
                      </w:r>
                      <w:r>
                        <w:rPr>
                          <w:rFonts w:ascii="Arial" w:hAnsi="Arial" w:cs="Arial"/>
                        </w:rPr>
                        <w:t xml:space="preserve"> (v ústech)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14592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BadaBoom CE" w:hAnsi="BadaBoom CE"/>
          <w:b/>
          <w:bCs/>
          <w:noProof/>
          <w:position w:val="-10"/>
          <w:sz w:val="48"/>
          <w:szCs w:val="48"/>
          <w:lang w:eastAsia="cs-CZ"/>
        </w:rPr>
        <w:drawing>
          <wp:anchor distT="0" distB="0" distL="114300" distR="114300" simplePos="0" relativeHeight="251720704" behindDoc="0" locked="0" layoutInCell="1" allowOverlap="1" wp14:anchorId="48C03D8D" wp14:editId="12062351">
            <wp:simplePos x="0" y="0"/>
            <wp:positionH relativeFrom="column">
              <wp:posOffset>5800725</wp:posOffset>
            </wp:positionH>
            <wp:positionV relativeFrom="paragraph">
              <wp:posOffset>107315</wp:posOffset>
            </wp:positionV>
            <wp:extent cx="1668780" cy="1672590"/>
            <wp:effectExtent l="0" t="0" r="0" b="3810"/>
            <wp:wrapNone/>
            <wp:docPr id="673" name="Obrázek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 a box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78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14592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09A7FA" wp14:editId="147DDF44">
                <wp:simplePos x="0" y="0"/>
                <wp:positionH relativeFrom="column">
                  <wp:posOffset>5403215</wp:posOffset>
                </wp:positionH>
                <wp:positionV relativeFrom="paragraph">
                  <wp:posOffset>81280</wp:posOffset>
                </wp:positionV>
                <wp:extent cx="4152900" cy="2638425"/>
                <wp:effectExtent l="0" t="0" r="0" b="952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26384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FF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FFFF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FFFF">
                                <a:shade val="100000"/>
                                <a:satMod val="115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tree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stromě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např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kočka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stromě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nejedná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se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plochu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stromu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ale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prostor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koruně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sky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obloze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picture/photo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obrázku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něco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co by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stálo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obrázku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ale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nalézá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se to v tom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prostoru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který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ten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obrázek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zobrazuje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45920" w:rsidRDefault="00145920" w:rsidP="00145920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street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ulici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např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stál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jsem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ulici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1C1B27" w:rsidRDefault="00145920" w:rsidP="00145920"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Riviera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(na Riviéře - jde o oblast)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25.45pt;margin-top:6.4pt;width:327pt;height:20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" fillcolor="#959595" stroked="f">
                <v:fill rotate="t" angle="90" colors="0 #959595;.5 #d6d6d6;1 white" focus="100%" type="gradient"/>
                <v:textbox>
                  <w:txbxContent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tree</w:t>
                      </w:r>
                      <w:r>
                        <w:rPr>
                          <w:rFonts w:ascii="Arial" w:hAnsi="Arial" w:cs="Arial"/>
                        </w:rPr>
                        <w:t xml:space="preserve"> (na stromě - např. kočka je na stromě - nejedná se o plochu stromu, ale o prostor v koruně)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sky</w:t>
                      </w:r>
                      <w:r>
                        <w:rPr>
                          <w:rFonts w:ascii="Arial" w:hAnsi="Arial" w:cs="Arial"/>
                        </w:rPr>
                        <w:t xml:space="preserve"> (na obloze)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picture/photo</w:t>
                      </w:r>
                      <w:r>
                        <w:rPr>
                          <w:rFonts w:ascii="Arial" w:hAnsi="Arial" w:cs="Arial"/>
                        </w:rPr>
                        <w:t xml:space="preserve"> (na obrázku - není to něco, co by stálo na obrázku, ale nalézá se to v tom prostoru, který ten obrázek zobrazuje)</w:t>
                      </w:r>
                    </w:p>
                    <w:p w:rsidR="00145920" w:rsidRDefault="00145920" w:rsidP="00145920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street</w:t>
                      </w:r>
                      <w:r>
                        <w:rPr>
                          <w:rFonts w:ascii="Arial" w:hAnsi="Arial" w:cs="Arial"/>
                        </w:rPr>
                        <w:t xml:space="preserve"> (na ulici - např. stál jsem na ulici)</w:t>
                      </w:r>
                    </w:p>
                    <w:p w:rsidR="001C1B27" w:rsidRDefault="00145920" w:rsidP="00145920"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Riviera</w:t>
                      </w:r>
                      <w:r>
                        <w:rPr>
                          <w:rFonts w:ascii="Arial" w:hAnsi="Arial" w:cs="Arial"/>
                        </w:rPr>
                        <w:t xml:space="preserve"> (na Riviéře - jde o oblast)</w:t>
                      </w:r>
                    </w:p>
                  </w:txbxContent>
                </v:textbox>
              </v:shape>
            </w:pict>
          </mc:Fallback>
        </mc:AlternateContent>
      </w:r>
      <w:r w:rsidRPr="00145920">
        <w:rPr>
          <w:rFonts w:ascii="Nightclub BTN" w:hAnsi="Nightclub BTN" w:cs="Nightclub BTN"/>
          <w:b/>
          <w:bCs/>
          <w:outline/>
          <w:noProof/>
          <w:color w:val="000000"/>
          <w:sz w:val="36"/>
          <w:szCs w:val="36"/>
          <w:lang w:eastAsia="cs-CZ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EAE515" wp14:editId="3D632501">
                <wp:simplePos x="0" y="0"/>
                <wp:positionH relativeFrom="column">
                  <wp:posOffset>678814</wp:posOffset>
                </wp:positionH>
                <wp:positionV relativeFrom="paragraph">
                  <wp:posOffset>-263525</wp:posOffset>
                </wp:positionV>
                <wp:extent cx="3076575" cy="1403985"/>
                <wp:effectExtent l="0" t="0" r="28575" b="26670"/>
                <wp:wrapNone/>
                <wp:docPr id="6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920" w:rsidRPr="00145920" w:rsidRDefault="00145920" w:rsidP="00145920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45920">
                              <w:rPr>
                                <w:rFonts w:ascii="Nightclub BTN" w:hAnsi="Nightclub BTN" w:cs="Nightclub BT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! ! ! </w:t>
                            </w:r>
                          </w:p>
                          <w:p w:rsidR="00145920" w:rsidRPr="00145920" w:rsidRDefault="00145920" w:rsidP="00145920">
                            <w:pPr>
                              <w:pStyle w:val="BasicParagraph"/>
                              <w:jc w:val="center"/>
                              <w:rPr>
                                <w:rFonts w:ascii="Base02" w:hAnsi="Base02" w:cs="Arial"/>
                                <w:b/>
                                <w:color w:val="000000" w:themeColor="text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45920">
                              <w:rPr>
                                <w:rFonts w:ascii="Base02" w:hAnsi="Base02" w:cs="Arial"/>
                                <w:b/>
                                <w:color w:val="000000" w:themeColor="text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POZOR NA DALŠÍ SPOJENÍ,</w:t>
                            </w:r>
                          </w:p>
                          <w:p w:rsidR="00145920" w:rsidRPr="00145920" w:rsidRDefault="00145920" w:rsidP="00145920">
                            <w:pPr>
                              <w:pStyle w:val="BasicParagraph"/>
                              <w:jc w:val="center"/>
                              <w:rPr>
                                <w:rFonts w:ascii="Base02" w:hAnsi="Base02" w:cs="Arial"/>
                                <w:b/>
                                <w:bCs/>
                                <w:color w:val="000000" w:themeColor="text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145920">
                              <w:rPr>
                                <w:rFonts w:ascii="Base02" w:hAnsi="Base02" w:cs="Arial"/>
                                <w:b/>
                                <w:color w:val="000000" w:themeColor="text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 NICHŽ V ČEŠTINĚ POUŽÍVÁME PŘEDLOŽKU </w:t>
                            </w:r>
                            <w:r w:rsidRPr="00145920">
                              <w:rPr>
                                <w:rFonts w:ascii="Courier New" w:hAnsi="Courier New" w:cs="Courier New"/>
                                <w:b/>
                                <w:color w:val="000000" w:themeColor="text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r w:rsidRPr="00145920">
                              <w:rPr>
                                <w:rFonts w:ascii="Base02" w:hAnsi="Base02" w:cs="Arial"/>
                                <w:b/>
                                <w:color w:val="000000" w:themeColor="text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</w:t>
                            </w:r>
                            <w:r w:rsidRPr="00145920">
                              <w:rPr>
                                <w:rFonts w:ascii="Courier New" w:hAnsi="Courier New" w:cs="Courier New"/>
                                <w:b/>
                                <w:color w:val="000000" w:themeColor="text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</w:t>
                            </w:r>
                            <w:r w:rsidRPr="00145920">
                              <w:rPr>
                                <w:rFonts w:ascii="Base02" w:hAnsi="Base02" w:cs="Arial"/>
                                <w:b/>
                                <w:color w:val="000000" w:themeColor="text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proofErr w:type="gramEnd"/>
                          </w:p>
                          <w:p w:rsidR="00145920" w:rsidRDefault="0014592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53.45pt;margin-top:-20.75pt;width:242.25pt;height:110.55pt;z-index:251719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">
                <v:textbox style="mso-fit-shape-to-text:t">
                  <w:txbxContent>
                    <w:p w:rsidR="00145920" w:rsidRPr="00145920" w:rsidRDefault="00145920" w:rsidP="00145920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45920">
                        <w:rPr>
                          <w:rFonts w:ascii="Nightclub BTN" w:hAnsi="Nightclub BTN" w:cs="Nightclub BTN"/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! ! ! </w:t>
                      </w:r>
                    </w:p>
                    <w:p w:rsidR="00145920" w:rsidRPr="00145920" w:rsidRDefault="00145920" w:rsidP="00145920">
                      <w:pPr>
                        <w:pStyle w:val="BasicParagraph"/>
                        <w:jc w:val="center"/>
                        <w:rPr>
                          <w:rFonts w:ascii="Base02" w:hAnsi="Base02" w:cs="Arial"/>
                          <w:b/>
                          <w:color w:val="000000" w:themeColor="text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45920">
                        <w:rPr>
                          <w:rFonts w:ascii="Base02" w:hAnsi="Base02" w:cs="Arial"/>
                          <w:b/>
                          <w:color w:val="000000" w:themeColor="text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POZOR NA DALŠÍ SPOJENÍ,</w:t>
                      </w:r>
                    </w:p>
                    <w:p w:rsidR="00145920" w:rsidRPr="00145920" w:rsidRDefault="00145920" w:rsidP="00145920">
                      <w:pPr>
                        <w:pStyle w:val="BasicParagraph"/>
                        <w:jc w:val="center"/>
                        <w:rPr>
                          <w:rFonts w:ascii="Base02" w:hAnsi="Base02" w:cs="Arial"/>
                          <w:b/>
                          <w:bCs/>
                          <w:color w:val="000000" w:themeColor="text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45920">
                        <w:rPr>
                          <w:rFonts w:ascii="Base02" w:hAnsi="Base02" w:cs="Arial"/>
                          <w:b/>
                          <w:color w:val="000000" w:themeColor="text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 NICHŽ V ČEŠTINĚ POUŽÍVÁME PŘEDLOŽKU </w:t>
                      </w:r>
                      <w:r w:rsidRPr="00145920">
                        <w:rPr>
                          <w:rFonts w:ascii="Courier New" w:hAnsi="Courier New" w:cs="Courier New"/>
                          <w:b/>
                          <w:color w:val="000000" w:themeColor="text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r w:rsidRPr="00145920">
                        <w:rPr>
                          <w:rFonts w:ascii="Base02" w:hAnsi="Base02" w:cs="Arial"/>
                          <w:b/>
                          <w:color w:val="000000" w:themeColor="text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</w:t>
                      </w:r>
                      <w:r w:rsidRPr="00145920">
                        <w:rPr>
                          <w:rFonts w:ascii="Courier New" w:hAnsi="Courier New" w:cs="Courier New"/>
                          <w:b/>
                          <w:color w:val="000000" w:themeColor="text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</w:t>
                      </w:r>
                      <w:r w:rsidRPr="00145920">
                        <w:rPr>
                          <w:rFonts w:ascii="Base02" w:hAnsi="Base02" w:cs="Arial"/>
                          <w:b/>
                          <w:color w:val="000000" w:themeColor="text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145920" w:rsidRDefault="00145920"/>
                  </w:txbxContent>
                </v:textbox>
              </v:shape>
            </w:pict>
          </mc:Fallback>
        </mc:AlternateContent>
      </w:r>
    </w:p>
    <w:p w:rsidR="00145920" w:rsidRPr="00145920" w:rsidRDefault="00145920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50BD9" w:rsidRDefault="00F50BD9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6035BA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  <w:r w:rsidRPr="00873581">
        <w:rPr>
          <w:rFonts w:ascii="BadaBoom CE" w:hAnsi="BadaBoom CE"/>
          <w:b/>
          <w:bCs/>
          <w:noProof/>
          <w:position w:val="-1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DFDF32B" wp14:editId="026682F4">
                <wp:simplePos x="0" y="0"/>
                <wp:positionH relativeFrom="column">
                  <wp:posOffset>882650</wp:posOffset>
                </wp:positionH>
                <wp:positionV relativeFrom="paragraph">
                  <wp:posOffset>51435</wp:posOffset>
                </wp:positionV>
                <wp:extent cx="4262755" cy="908685"/>
                <wp:effectExtent l="114300" t="514350" r="99695" b="59626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97478">
                          <a:off x="0" y="0"/>
                          <a:ext cx="4262755" cy="9086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1B27" w:rsidRDefault="00145920" w:rsidP="006035BA">
                            <w:pPr>
                              <w:pStyle w:val="NoParagraphStyle"/>
                              <w:jc w:val="both"/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Zkuste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sami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vymyslet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co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nejvíc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příkladů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s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použitím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místní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předložky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IN.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Mohly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by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vám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pomoci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následující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>slovíčka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position w:val="-8"/>
                                <w:sz w:val="28"/>
                                <w:szCs w:val="28"/>
                              </w:rPr>
                              <w:t xml:space="preserve"> :</w:t>
                            </w:r>
                            <w:proofErr w:type="gramEnd"/>
                          </w:p>
                          <w:p w:rsidR="001C1B27" w:rsidRDefault="001C1B27" w:rsidP="006035B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69.5pt;margin-top:4.05pt;width:335.65pt;height:71.55pt;rotation:871059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1C1B27" w:rsidRDefault="00145920" w:rsidP="006035BA">
                      <w:pPr>
                        <w:pStyle w:val="NoParagraphStyle"/>
                        <w:jc w:val="both"/>
                        <w:rPr>
                          <w:b/>
                          <w:bCs/>
                          <w:position w:val="-8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position w:val="-8"/>
                          <w:sz w:val="28"/>
                          <w:szCs w:val="28"/>
                        </w:rPr>
                        <w:t>Zkuste sami vymyslet co nejvíc příkladů s použitím místní předložky IN. Mohly by vám pomoci následující slovíčka :</w:t>
                      </w:r>
                    </w:p>
                    <w:p w:rsidR="001C1B27" w:rsidRDefault="001C1B27" w:rsidP="006035BA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6035B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BBD0213" wp14:editId="7D056FA9">
                <wp:simplePos x="0" y="0"/>
                <wp:positionH relativeFrom="column">
                  <wp:posOffset>5529103</wp:posOffset>
                </wp:positionH>
                <wp:positionV relativeFrom="paragraph">
                  <wp:posOffset>234408</wp:posOffset>
                </wp:positionV>
                <wp:extent cx="1551076" cy="571500"/>
                <wp:effectExtent l="38100" t="95250" r="49530" b="95250"/>
                <wp:wrapNone/>
                <wp:docPr id="6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72694">
                          <a:off x="0" y="0"/>
                          <a:ext cx="1551076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Prague</w:t>
                            </w:r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35.35pt;margin-top:18.45pt;width:122.15pt;height:45pt;rotation:407081fd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">
                <v:textbox>
                  <w:txbxContent>
                    <w:p w:rsidR="006035BA" w:rsidRPr="006035BA" w:rsidRDefault="006035BA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Prague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499A1A7" wp14:editId="24DB55DE">
                <wp:simplePos x="0" y="0"/>
                <wp:positionH relativeFrom="column">
                  <wp:posOffset>443230</wp:posOffset>
                </wp:positionH>
                <wp:positionV relativeFrom="paragraph">
                  <wp:posOffset>329565</wp:posOffset>
                </wp:positionV>
                <wp:extent cx="1190625" cy="571500"/>
                <wp:effectExtent l="0" t="0" r="28575" b="19050"/>
                <wp:wrapNone/>
                <wp:docPr id="6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r w:rsidRPr="006035BA"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ROOF</w:t>
                            </w:r>
                          </w:p>
                          <w:p w:rsidR="006035BA" w:rsidRDefault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4.9pt;margin-top:25.95pt;width:93.75pt;height: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">
                <v:textbox>
                  <w:txbxContent>
                    <w:p w:rsidR="006035BA" w:rsidRPr="006035BA" w:rsidRDefault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 w:rsidRPr="006035BA"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ROOF</w:t>
                      </w:r>
                    </w:p>
                    <w:p w:rsidR="006035BA" w:rsidRDefault="006035BA"/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6035B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0B6476C" wp14:editId="2BDECDA2">
                <wp:simplePos x="0" y="0"/>
                <wp:positionH relativeFrom="column">
                  <wp:posOffset>7627620</wp:posOffset>
                </wp:positionH>
                <wp:positionV relativeFrom="paragraph">
                  <wp:posOffset>69215</wp:posOffset>
                </wp:positionV>
                <wp:extent cx="1899920" cy="571500"/>
                <wp:effectExtent l="38100" t="57150" r="24130" b="57150"/>
                <wp:wrapNone/>
                <wp:docPr id="6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447668">
                          <a:off x="0" y="0"/>
                          <a:ext cx="18999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suburb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600.6pt;margin-top:5.45pt;width:149.6pt;height:45pt;rotation:-166387fd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">
                <v:textbox>
                  <w:txbxContent>
                    <w:p w:rsidR="006035BA" w:rsidRPr="006035BA" w:rsidRDefault="006035BA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suburb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D53CF93" wp14:editId="734F3522">
                <wp:simplePos x="0" y="0"/>
                <wp:positionH relativeFrom="column">
                  <wp:posOffset>2412365</wp:posOffset>
                </wp:positionH>
                <wp:positionV relativeFrom="paragraph">
                  <wp:posOffset>60960</wp:posOffset>
                </wp:positionV>
                <wp:extent cx="1504950" cy="571500"/>
                <wp:effectExtent l="57150" t="114300" r="57150" b="114300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13571">
                          <a:off x="0" y="0"/>
                          <a:ext cx="15049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garden</w:t>
                            </w:r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89.95pt;margin-top:4.8pt;width:118.5pt;height:45pt;rotation:-531310fd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">
                <v:textbox>
                  <w:txbxContent>
                    <w:p w:rsidR="006035BA" w:rsidRPr="006035BA" w:rsidRDefault="006035BA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garden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6035B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9B96563" wp14:editId="48734EF9">
                <wp:simplePos x="0" y="0"/>
                <wp:positionH relativeFrom="column">
                  <wp:posOffset>7297111</wp:posOffset>
                </wp:positionH>
                <wp:positionV relativeFrom="paragraph">
                  <wp:posOffset>237326</wp:posOffset>
                </wp:positionV>
                <wp:extent cx="1900321" cy="571500"/>
                <wp:effectExtent l="38100" t="133350" r="43180" b="133350"/>
                <wp:wrapNone/>
                <wp:docPr id="6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95204">
                          <a:off x="0" y="0"/>
                          <a:ext cx="1900321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bottle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574.6pt;margin-top:18.7pt;width:149.65pt;height:45pt;rotation:431668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">
                <v:textbox>
                  <w:txbxContent>
                    <w:p w:rsidR="006035BA" w:rsidRPr="006035BA" w:rsidRDefault="006035BA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bottle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555E3F4" wp14:editId="7B1710AE">
                <wp:simplePos x="0" y="0"/>
                <wp:positionH relativeFrom="column">
                  <wp:posOffset>69215</wp:posOffset>
                </wp:positionH>
                <wp:positionV relativeFrom="paragraph">
                  <wp:posOffset>184785</wp:posOffset>
                </wp:positionV>
                <wp:extent cx="1792605" cy="571500"/>
                <wp:effectExtent l="0" t="0" r="17145" b="19050"/>
                <wp:wrapNone/>
                <wp:docPr id="6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suitcase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5.45pt;margin-top:14.55pt;width:141.15pt;height: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">
                <v:textbox>
                  <w:txbxContent>
                    <w:p w:rsidR="006035BA" w:rsidRPr="006035BA" w:rsidRDefault="006035BA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suitcase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EE7EBF5" wp14:editId="6253DC82">
                <wp:simplePos x="0" y="0"/>
                <wp:positionH relativeFrom="column">
                  <wp:posOffset>4612819</wp:posOffset>
                </wp:positionH>
                <wp:positionV relativeFrom="paragraph">
                  <wp:posOffset>35730</wp:posOffset>
                </wp:positionV>
                <wp:extent cx="1488219" cy="571500"/>
                <wp:effectExtent l="38100" t="95250" r="55245" b="95250"/>
                <wp:wrapNone/>
                <wp:docPr id="6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30983">
                          <a:off x="0" y="0"/>
                          <a:ext cx="1488219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pocket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63.2pt;margin-top:2.8pt;width:117.2pt;height:45pt;rotation:-403065fd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">
                <v:textbox>
                  <w:txbxContent>
                    <w:p w:rsidR="006035BA" w:rsidRPr="006035BA" w:rsidRDefault="006035BA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pocket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F50BD9" w:rsidRDefault="006035BA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FA5A585" wp14:editId="50CBA287">
                <wp:simplePos x="0" y="0"/>
                <wp:positionH relativeFrom="column">
                  <wp:posOffset>2649855</wp:posOffset>
                </wp:positionH>
                <wp:positionV relativeFrom="paragraph">
                  <wp:posOffset>205740</wp:posOffset>
                </wp:positionV>
                <wp:extent cx="1204595" cy="571500"/>
                <wp:effectExtent l="0" t="0" r="14605" b="19050"/>
                <wp:wrapNone/>
                <wp:docPr id="6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459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bag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08.65pt;margin-top:16.2pt;width:94.85pt;height: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">
                <v:textbox>
                  <w:txbxContent>
                    <w:p w:rsidR="006035BA" w:rsidRPr="006035BA" w:rsidRDefault="006035BA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bag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451C1E" w:rsidRDefault="00451C1E" w:rsidP="00451C1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451C1E" w:rsidRDefault="00451C1E" w:rsidP="00451C1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Times New Roman" w:hAnsi="Times New Roman" w:cs="Times New Roman"/>
          <w:b/>
          <w:color w:val="00B050"/>
          <w:sz w:val="48"/>
          <w:szCs w:val="48"/>
        </w:rPr>
        <w:t>Použití časové</w: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451C1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457987" wp14:editId="2754309F">
                <wp:simplePos x="0" y="0"/>
                <wp:positionH relativeFrom="column">
                  <wp:posOffset>755015</wp:posOffset>
                </wp:positionH>
                <wp:positionV relativeFrom="paragraph">
                  <wp:posOffset>54610</wp:posOffset>
                </wp:positionV>
                <wp:extent cx="8029575" cy="609600"/>
                <wp:effectExtent l="114300" t="114300" r="123825" b="11430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957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1C1B27" w:rsidRPr="00451C1E" w:rsidRDefault="00451C1E" w:rsidP="00873581">
                            <w:pPr>
                              <w:pStyle w:val="BasicParagraph"/>
                              <w:jc w:val="center"/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</w:pPr>
                            <w:r w:rsidRPr="00451C1E"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 xml:space="preserve">A </w:t>
                            </w:r>
                            <w:proofErr w:type="spellStart"/>
                            <w:r w:rsidRPr="00451C1E"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>j</w:t>
                            </w:r>
                            <w:r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>ak</w:t>
                            </w:r>
                            <w:proofErr w:type="spellEnd"/>
                            <w:r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 xml:space="preserve"> je to s </w:t>
                            </w:r>
                            <w:proofErr w:type="spellStart"/>
                            <w:r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>využitím</w:t>
                            </w:r>
                            <w:proofErr w:type="spellEnd"/>
                            <w:r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>předložky</w:t>
                            </w:r>
                            <w:proofErr w:type="spellEnd"/>
                            <w:r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 xml:space="preserve"> IN</w:t>
                            </w:r>
                            <w:r w:rsidRPr="00451C1E"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 xml:space="preserve"> v </w:t>
                            </w:r>
                            <w:proofErr w:type="spellStart"/>
                            <w:r w:rsidRPr="00451C1E"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>rovině</w:t>
                            </w:r>
                            <w:proofErr w:type="spellEnd"/>
                            <w:r w:rsidRPr="00451C1E"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51C1E"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>času</w:t>
                            </w:r>
                            <w:proofErr w:type="spellEnd"/>
                            <w:r w:rsidRPr="00451C1E">
                              <w:rPr>
                                <w:rFonts w:ascii="Arial Black" w:hAnsi="Arial Black" w:cs="Desyrel"/>
                                <w:sz w:val="44"/>
                                <w:szCs w:val="44"/>
                              </w:rPr>
                              <w:t xml:space="preserve"> ?</w:t>
                            </w:r>
                            <w:proofErr w:type="gramEnd"/>
                          </w:p>
                          <w:p w:rsidR="001C1B27" w:rsidRDefault="001C1B27" w:rsidP="008735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59.45pt;margin-top:4.3pt;width:632.25pt;height:4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" stroked="f">
                <v:textbox>
                  <w:txbxContent>
                    <w:p w:rsidR="001C1B27" w:rsidRPr="00451C1E" w:rsidRDefault="00451C1E" w:rsidP="00873581">
                      <w:pPr>
                        <w:pStyle w:val="BasicParagraph"/>
                        <w:jc w:val="center"/>
                        <w:rPr>
                          <w:rFonts w:ascii="Arial Black" w:hAnsi="Arial Black" w:cs="Desyrel"/>
                          <w:sz w:val="44"/>
                          <w:szCs w:val="44"/>
                        </w:rPr>
                      </w:pPr>
                      <w:r w:rsidRPr="00451C1E">
                        <w:rPr>
                          <w:rFonts w:ascii="Arial Black" w:hAnsi="Arial Black" w:cs="Desyrel"/>
                          <w:sz w:val="44"/>
                          <w:szCs w:val="44"/>
                        </w:rPr>
                        <w:t>A j</w:t>
                      </w:r>
                      <w:r>
                        <w:rPr>
                          <w:rFonts w:ascii="Arial Black" w:hAnsi="Arial Black" w:cs="Desyrel"/>
                          <w:sz w:val="44"/>
                          <w:szCs w:val="44"/>
                        </w:rPr>
                        <w:t>ak je to s využitím předložky IN</w:t>
                      </w:r>
                      <w:r w:rsidRPr="00451C1E">
                        <w:rPr>
                          <w:rFonts w:ascii="Arial Black" w:hAnsi="Arial Black" w:cs="Desyrel"/>
                          <w:sz w:val="44"/>
                          <w:szCs w:val="44"/>
                        </w:rPr>
                        <w:t xml:space="preserve"> v rovině času ?</w:t>
                      </w:r>
                    </w:p>
                    <w:p w:rsidR="001C1B27" w:rsidRDefault="001C1B27" w:rsidP="008735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806D9B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B6F3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591BD05" wp14:editId="730D6964">
                <wp:simplePos x="0" y="0"/>
                <wp:positionH relativeFrom="column">
                  <wp:posOffset>2269490</wp:posOffset>
                </wp:positionH>
                <wp:positionV relativeFrom="paragraph">
                  <wp:posOffset>86995</wp:posOffset>
                </wp:positionV>
                <wp:extent cx="2619375" cy="1743075"/>
                <wp:effectExtent l="57150" t="38100" r="66675" b="8572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74307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1B27" w:rsidRDefault="00451C1E" w:rsidP="002B6F35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806D9B"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IN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2013</w:t>
                            </w:r>
                          </w:p>
                          <w:p w:rsidR="00451C1E" w:rsidRDefault="00451C1E" w:rsidP="002B6F35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806D9B"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IN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summer</w:t>
                            </w:r>
                            <w:proofErr w:type="spellEnd"/>
                          </w:p>
                          <w:p w:rsidR="00451C1E" w:rsidRPr="002B6F35" w:rsidRDefault="00806D9B" w:rsidP="002B6F35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806D9B"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IN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O</w:t>
                            </w:r>
                            <w:r w:rsidR="00451C1E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ctober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78.7pt;margin-top:6.85pt;width:206.25pt;height:137.2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1C1B27" w:rsidRDefault="00451C1E" w:rsidP="002B6F35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806D9B"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IN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2013</w:t>
                      </w:r>
                    </w:p>
                    <w:p w:rsidR="00451C1E" w:rsidRDefault="00451C1E" w:rsidP="002B6F35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806D9B"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IN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summer</w:t>
                      </w:r>
                    </w:p>
                    <w:p w:rsidR="00451C1E" w:rsidRPr="002B6F35" w:rsidRDefault="00806D9B" w:rsidP="002B6F35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806D9B"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IN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O</w:t>
                      </w:r>
                      <w:r w:rsidR="00451C1E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ctober</w:t>
                      </w:r>
                    </w:p>
                  </w:txbxContent>
                </v:textbox>
              </v:shape>
            </w:pict>
          </mc:Fallback>
        </mc:AlternateContent>
      </w:r>
      <w:r w:rsidR="00451C1E"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9115D7" wp14:editId="2CFFC454">
                <wp:simplePos x="0" y="0"/>
                <wp:positionH relativeFrom="column">
                  <wp:posOffset>4069715</wp:posOffset>
                </wp:positionH>
                <wp:positionV relativeFrom="paragraph">
                  <wp:posOffset>201295</wp:posOffset>
                </wp:positionV>
                <wp:extent cx="5591175" cy="695325"/>
                <wp:effectExtent l="95250" t="0" r="123825" b="4762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695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scene3d>
                          <a:camera prst="perspectiveRelaxedModerately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1B27" w:rsidRPr="00873581" w:rsidRDefault="00451C1E" w:rsidP="00873581">
                            <w:pPr>
                              <w:pStyle w:val="BasicParagraph"/>
                              <w:jc w:val="center"/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</w:pP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Roky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roční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období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měsíce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týdny</w:t>
                            </w:r>
                            <w:proofErr w:type="spellEnd"/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  <w:p w:rsidR="001C1B27" w:rsidRDefault="001C1B27" w:rsidP="0080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20.45pt;margin-top:15.85pt;width:440.25pt;height:5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1C1B27" w:rsidRPr="00873581" w:rsidRDefault="00451C1E" w:rsidP="00873581">
                      <w:pPr>
                        <w:pStyle w:val="BasicParagraph"/>
                        <w:jc w:val="center"/>
                        <w:rPr>
                          <w:rFonts w:ascii="Desyrel" w:hAnsi="Desyrel" w:cs="Desyrel"/>
                          <w:sz w:val="48"/>
                          <w:szCs w:val="48"/>
                        </w:rPr>
                      </w:pPr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Roky, roční období, měsíce, týdny</w:t>
                      </w:r>
                    </w:p>
                    <w:p w:rsidR="00806D9B" w:rsidRDefault="00806D9B" w:rsidP="00806D9B">
                      <w:pPr>
                        <w:jc w:val="center"/>
                      </w:pPr>
                    </w:p>
                    <w:p w:rsidR="001C1B27" w:rsidRDefault="001C1B27" w:rsidP="00806D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73581" w:rsidRDefault="00806D9B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06D9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0" allowOverlap="1" wp14:anchorId="63D94A7A" wp14:editId="220B07C2">
                <wp:simplePos x="0" y="0"/>
                <wp:positionH relativeFrom="page">
                  <wp:posOffset>6105525</wp:posOffset>
                </wp:positionH>
                <wp:positionV relativeFrom="margin">
                  <wp:posOffset>3317875</wp:posOffset>
                </wp:positionV>
                <wp:extent cx="3404870" cy="1090295"/>
                <wp:effectExtent l="57150" t="38100" r="81280" b="90805"/>
                <wp:wrapNone/>
                <wp:docPr id="697" name="Textové pole 395" descr="Úzký vodorovný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870" cy="109029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bg2">
                                <a:lumMod val="75000"/>
                              </a:schemeClr>
                            </a:gs>
                            <a:gs pos="35000">
                              <a:schemeClr val="bg2">
                                <a:lumMod val="90000"/>
                              </a:schemeClr>
                            </a:gs>
                            <a:gs pos="100000">
                              <a:schemeClr val="bg2"/>
                            </a:gs>
                          </a:gsLst>
                        </a:gradFill>
                        <a:ln>
                          <a:solidFill>
                            <a:schemeClr val="bg2"/>
                          </a:solidFill>
                        </a:ln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D9B" w:rsidRDefault="00806D9B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:rsidR="00806D9B" w:rsidRPr="00806D9B" w:rsidRDefault="00806D9B" w:rsidP="00806D9B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="Arial Black" w:eastAsiaTheme="majorEastAsia" w:hAnsi="Arial Black" w:cstheme="majorBidi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 w:rsidRPr="00806D9B">
                              <w:rPr>
                                <w:rFonts w:ascii="Arial Black" w:eastAsiaTheme="majorEastAsia" w:hAnsi="Arial Black" w:cstheme="majorBidi"/>
                                <w:b/>
                                <w:iCs/>
                                <w:sz w:val="36"/>
                                <w:szCs w:val="36"/>
                              </w:rPr>
                              <w:t>POZOR NA VYJÍMKY</w:t>
                            </w: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5" o:spid="_x0000_s1050" type="#_x0000_t202" alt="Úzký vodorovný" style="position:absolute;margin-left:480.75pt;margin-top:261.25pt;width:268.1pt;height:85.85pt;z-index:25174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" o:allowincell="f" fillcolor="#c4bc96 [2414]" strokecolor="#eeece1 [3214]">
                <v:fill color2="#eeece1 [3214]" rotate="t" angle="180" colors="0 #c4bd97;22938f #ddd9c3;1 #eeece1" focus="100%" type="gradient"/>
                <v:shadow on="t" color="black" opacity="24903f" obscured="t" origin=",.5" offset="0,.55556mm"/>
                <v:textbox inset="18pt,18pt,18pt,18pt">
                  <w:txbxContent>
                    <w:p w:rsidR="00806D9B" w:rsidRDefault="00806D9B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8"/>
                          <w:szCs w:val="8"/>
                        </w:rPr>
                      </w:pPr>
                    </w:p>
                    <w:p w:rsidR="00806D9B" w:rsidRPr="00806D9B" w:rsidRDefault="00806D9B" w:rsidP="00806D9B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="Arial Black" w:eastAsiaTheme="majorEastAsia" w:hAnsi="Arial Black" w:cstheme="majorBidi"/>
                          <w:b/>
                          <w:iCs/>
                          <w:sz w:val="36"/>
                          <w:szCs w:val="36"/>
                        </w:rPr>
                      </w:pPr>
                      <w:r w:rsidRPr="00806D9B">
                        <w:rPr>
                          <w:rFonts w:ascii="Arial Black" w:eastAsiaTheme="majorEastAsia" w:hAnsi="Arial Black" w:cstheme="majorBidi"/>
                          <w:b/>
                          <w:iCs/>
                          <w:sz w:val="36"/>
                          <w:szCs w:val="36"/>
                        </w:rPr>
                        <w:t>POZOR NA VYJÍMKY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:rsidR="00873581" w:rsidRDefault="00806D9B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6D37C85" wp14:editId="7A5CA28D">
                <wp:simplePos x="0" y="0"/>
                <wp:positionH relativeFrom="column">
                  <wp:posOffset>-340360</wp:posOffset>
                </wp:positionH>
                <wp:positionV relativeFrom="paragraph">
                  <wp:posOffset>80010</wp:posOffset>
                </wp:positionV>
                <wp:extent cx="3638550" cy="581025"/>
                <wp:effectExtent l="76200" t="0" r="95250" b="66675"/>
                <wp:wrapNone/>
                <wp:docPr id="6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581025"/>
                        </a:xfrm>
                        <a:prstGeom prst="rect">
                          <a:avLst/>
                        </a:prstGeom>
                        <a:solidFill>
                          <a:srgbClr val="F59617"/>
                        </a:solidFill>
                        <a:ln>
                          <a:headEnd/>
                          <a:tailEnd/>
                        </a:ln>
                        <a:scene3d>
                          <a:camera prst="perspectiveRelaxedModerately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6D9B" w:rsidRPr="00873581" w:rsidRDefault="00806D9B" w:rsidP="00806D9B">
                            <w:pPr>
                              <w:pStyle w:val="BasicParagraph"/>
                              <w:jc w:val="center"/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popis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dne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jeho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částí</w:t>
                            </w:r>
                            <w:proofErr w:type="spellEnd"/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-26.8pt;margin-top:6.3pt;width:286.5pt;height:4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" fillcolor="#f59617" stroked="f">
                <v:shadow on="t" color="black" opacity="22937f" origin=",.5" offset="0,.63889mm"/>
                <v:textbox>
                  <w:txbxContent>
                    <w:p w:rsidR="00806D9B" w:rsidRPr="00873581" w:rsidRDefault="00806D9B" w:rsidP="00806D9B">
                      <w:pPr>
                        <w:pStyle w:val="BasicParagraph"/>
                        <w:jc w:val="center"/>
                        <w:rPr>
                          <w:rFonts w:ascii="Desyrel" w:hAnsi="Desyrel" w:cs="Desyrel"/>
                          <w:sz w:val="48"/>
                          <w:szCs w:val="48"/>
                        </w:rPr>
                      </w:pPr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popis dne a jeho částí</w:t>
                      </w:r>
                    </w:p>
                    <w:p w:rsidR="00806D9B" w:rsidRDefault="00806D9B" w:rsidP="00806D9B">
                      <w:pPr>
                        <w:jc w:val="center"/>
                      </w:pPr>
                    </w:p>
                    <w:p w:rsidR="00806D9B" w:rsidRDefault="00806D9B" w:rsidP="00806D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73581" w:rsidRDefault="00806D9B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B6F3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4ED4E9D1" wp14:editId="591AD4A9">
                <wp:simplePos x="0" y="0"/>
                <wp:positionH relativeFrom="column">
                  <wp:posOffset>755015</wp:posOffset>
                </wp:positionH>
                <wp:positionV relativeFrom="paragraph">
                  <wp:posOffset>243840</wp:posOffset>
                </wp:positionV>
                <wp:extent cx="2619375" cy="1743075"/>
                <wp:effectExtent l="114300" t="114300" r="104775" b="161925"/>
                <wp:wrapNone/>
                <wp:docPr id="6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56144">
                          <a:off x="0" y="0"/>
                          <a:ext cx="2619375" cy="1743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tint val="50000"/>
                                <a:satMod val="300000"/>
                              </a:schemeClr>
                            </a:gs>
                            <a:gs pos="35000">
                              <a:schemeClr val="dk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dk1">
                                <a:tint val="15000"/>
                                <a:satMod val="350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D9B" w:rsidRDefault="00806D9B" w:rsidP="00806D9B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806D9B"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IN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morning</w:t>
                            </w:r>
                            <w:proofErr w:type="spellEnd"/>
                          </w:p>
                          <w:p w:rsidR="00806D9B" w:rsidRDefault="00806D9B" w:rsidP="00806D9B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806D9B"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IN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afternoon</w:t>
                            </w:r>
                            <w:proofErr w:type="spellEnd"/>
                          </w:p>
                          <w:p w:rsidR="00806D9B" w:rsidRPr="002B6F35" w:rsidRDefault="00806D9B" w:rsidP="00806D9B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806D9B"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IN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evening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59.45pt;margin-top:19.2pt;width:206.25pt;height:137.25pt;rotation:-266356fd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" fillcolor="gray [1616]" stroked="f">
                <v:fill color2="#d9d9d9 [496]" rotate="t" angle="270" colors="0 #bcbcbc;22938f #d0d0d0;1 #ededed" focus="100%" type="gradient"/>
                <v:shadow on="t" color="black" opacity="24903f" origin=",.5" offset="0,.55556mm"/>
                <v:textbox>
                  <w:txbxContent>
                    <w:p w:rsidR="00806D9B" w:rsidRDefault="00806D9B" w:rsidP="00806D9B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806D9B"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IN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the morning</w:t>
                      </w:r>
                    </w:p>
                    <w:p w:rsidR="00806D9B" w:rsidRDefault="00806D9B" w:rsidP="00806D9B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806D9B"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IN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the afternoon</w:t>
                      </w:r>
                    </w:p>
                    <w:p w:rsidR="00806D9B" w:rsidRPr="002B6F35" w:rsidRDefault="00806D9B" w:rsidP="00806D9B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806D9B"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IN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the evening</w:t>
                      </w:r>
                    </w:p>
                  </w:txbxContent>
                </v:textbox>
              </v:shape>
            </w:pict>
          </mc:Fallback>
        </mc:AlternateContent>
      </w:r>
    </w:p>
    <w:p w:rsidR="00873581" w:rsidRDefault="00873581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73581" w:rsidRDefault="00806D9B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06D9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1A93DA1" wp14:editId="74AE134A">
                <wp:simplePos x="0" y="0"/>
                <wp:positionH relativeFrom="column">
                  <wp:posOffset>7270115</wp:posOffset>
                </wp:positionH>
                <wp:positionV relativeFrom="paragraph">
                  <wp:posOffset>190500</wp:posOffset>
                </wp:positionV>
                <wp:extent cx="2390775" cy="1038225"/>
                <wp:effectExtent l="0" t="0" r="9525" b="9525"/>
                <wp:wrapNone/>
                <wp:docPr id="6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6D9B" w:rsidRDefault="00806D9B" w:rsidP="00806D9B">
                            <w:pPr>
                              <w:spacing w:line="240" w:lineRule="auto"/>
                              <w:rPr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06D9B">
                              <w:rPr>
                                <w:sz w:val="36"/>
                                <w:szCs w:val="36"/>
                              </w:rPr>
                              <w:t xml:space="preserve">např.  </w:t>
                            </w:r>
                            <w:r w:rsidRPr="00806D9B">
                              <w:rPr>
                                <w:b/>
                                <w:sz w:val="36"/>
                                <w:szCs w:val="36"/>
                              </w:rPr>
                              <w:t>AT</w:t>
                            </w:r>
                            <w:proofErr w:type="gramEnd"/>
                            <w:r w:rsidRPr="00806D9B">
                              <w:rPr>
                                <w:sz w:val="36"/>
                                <w:szCs w:val="36"/>
                              </w:rPr>
                              <w:t xml:space="preserve"> night </w:t>
                            </w:r>
                          </w:p>
                          <w:p w:rsidR="00806D9B" w:rsidRPr="00806D9B" w:rsidRDefault="00806D9B" w:rsidP="00806D9B">
                            <w:pPr>
                              <w:spacing w:line="24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806D9B">
                              <w:rPr>
                                <w:b/>
                                <w:sz w:val="36"/>
                                <w:szCs w:val="36"/>
                              </w:rPr>
                              <w:t>ON</w:t>
                            </w:r>
                            <w:r w:rsidRPr="00806D9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806D9B">
                              <w:rPr>
                                <w:sz w:val="36"/>
                                <w:szCs w:val="36"/>
                              </w:rPr>
                              <w:t>Monday</w:t>
                            </w:r>
                            <w:proofErr w:type="spellEnd"/>
                            <w:r w:rsidRPr="00806D9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806D9B">
                              <w:rPr>
                                <w:sz w:val="36"/>
                                <w:szCs w:val="36"/>
                              </w:rPr>
                              <w:t>evening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572.45pt;margin-top:15pt;width:188.25pt;height:81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" stroked="f">
                <v:textbox>
                  <w:txbxContent>
                    <w:p w:rsidR="00806D9B" w:rsidRDefault="00806D9B" w:rsidP="00806D9B">
                      <w:pPr>
                        <w:spacing w:line="240" w:lineRule="auto"/>
                        <w:rPr>
                          <w:sz w:val="36"/>
                          <w:szCs w:val="36"/>
                        </w:rPr>
                      </w:pPr>
                      <w:r w:rsidRPr="00806D9B">
                        <w:rPr>
                          <w:sz w:val="36"/>
                          <w:szCs w:val="36"/>
                        </w:rPr>
                        <w:t xml:space="preserve">např.  </w:t>
                      </w:r>
                      <w:r w:rsidRPr="00806D9B">
                        <w:rPr>
                          <w:b/>
                          <w:sz w:val="36"/>
                          <w:szCs w:val="36"/>
                        </w:rPr>
                        <w:t>AT</w:t>
                      </w:r>
                      <w:r w:rsidRPr="00806D9B">
                        <w:rPr>
                          <w:sz w:val="36"/>
                          <w:szCs w:val="36"/>
                        </w:rPr>
                        <w:t xml:space="preserve"> night </w:t>
                      </w:r>
                    </w:p>
                    <w:p w:rsidR="00806D9B" w:rsidRPr="00806D9B" w:rsidRDefault="00806D9B" w:rsidP="00806D9B">
                      <w:pPr>
                        <w:spacing w:line="240" w:lineRule="auto"/>
                        <w:rPr>
                          <w:sz w:val="36"/>
                          <w:szCs w:val="36"/>
                        </w:rPr>
                      </w:pPr>
                      <w:r w:rsidRPr="00806D9B">
                        <w:rPr>
                          <w:b/>
                          <w:sz w:val="36"/>
                          <w:szCs w:val="36"/>
                        </w:rPr>
                        <w:t>ON</w:t>
                      </w:r>
                      <w:r w:rsidRPr="00806D9B">
                        <w:rPr>
                          <w:sz w:val="36"/>
                          <w:szCs w:val="36"/>
                        </w:rPr>
                        <w:t xml:space="preserve"> Monday ev</w:t>
                      </w:r>
                      <w:r w:rsidRPr="00806D9B">
                        <w:rPr>
                          <w:sz w:val="36"/>
                          <w:szCs w:val="36"/>
                        </w:rPr>
                        <w:t>e</w:t>
                      </w:r>
                      <w:r w:rsidRPr="00806D9B">
                        <w:rPr>
                          <w:sz w:val="36"/>
                          <w:szCs w:val="36"/>
                        </w:rPr>
                        <w:t>ning</w:t>
                      </w:r>
                    </w:p>
                  </w:txbxContent>
                </v:textbox>
              </v:shape>
            </w:pict>
          </mc:Fallback>
        </mc:AlternateContent>
      </w:r>
    </w:p>
    <w:p w:rsidR="00873581" w:rsidRDefault="00DC30BD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06D9B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590003D" wp14:editId="7065F9F3">
                <wp:simplePos x="0" y="0"/>
                <wp:positionH relativeFrom="column">
                  <wp:posOffset>3650615</wp:posOffset>
                </wp:positionH>
                <wp:positionV relativeFrom="paragraph">
                  <wp:posOffset>229870</wp:posOffset>
                </wp:positionV>
                <wp:extent cx="2374265" cy="1403985"/>
                <wp:effectExtent l="57150" t="266700" r="60960" b="273685"/>
                <wp:wrapNone/>
                <wp:docPr id="6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453583"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6D9B" w:rsidRPr="00806D9B" w:rsidRDefault="00806D9B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806D9B">
                              <w:rPr>
                                <w:b/>
                                <w:sz w:val="36"/>
                                <w:szCs w:val="36"/>
                              </w:rPr>
                              <w:t>Nebojte se, pravidla užití předložek ON a AT se dozvíte v další lekci…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287.45pt;margin-top:18.1pt;width:186.95pt;height:110.55pt;rotation:495434fd;z-index:2517473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">
                <v:textbox style="mso-fit-shape-to-text:t">
                  <w:txbxContent>
                    <w:p w:rsidR="00806D9B" w:rsidRPr="00806D9B" w:rsidRDefault="00806D9B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806D9B">
                        <w:rPr>
                          <w:b/>
                          <w:sz w:val="36"/>
                          <w:szCs w:val="36"/>
                        </w:rPr>
                        <w:t>Nebojte se, pravidla užití předložek ON a AT se dozvíte v další lekci…</w:t>
                      </w:r>
                    </w:p>
                  </w:txbxContent>
                </v:textbox>
              </v:shape>
            </w:pict>
          </mc:Fallback>
        </mc:AlternateContent>
      </w:r>
    </w:p>
    <w:p w:rsidR="00873581" w:rsidRDefault="00873581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73581" w:rsidRDefault="00873581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03B96" w:rsidRDefault="00203B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3"/>
          <w:footerReference w:type="default" r:id="rId14"/>
          <w:headerReference w:type="first" r:id="rId15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16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876" w:rsidRDefault="005F1876">
      <w:r>
        <w:separator/>
      </w:r>
    </w:p>
  </w:endnote>
  <w:endnote w:type="continuationSeparator" w:id="0">
    <w:p w:rsidR="005F1876" w:rsidRDefault="005F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e02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Bohemian typewriter">
    <w:altName w:val="Times New Roman"/>
    <w:charset w:val="EE"/>
    <w:family w:val="auto"/>
    <w:pitch w:val="variable"/>
    <w:sig w:usb0="00000001" w:usb1="500078FB" w:usb2="00000000" w:usb3="00000000" w:csb0="0000019F" w:csb1="00000000"/>
  </w:font>
  <w:font w:name="Desyrel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7E14D6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7E14D6">
      <w:rPr>
        <w:rFonts w:ascii="Times New Roman" w:hAnsi="Times New Roman" w:cs="Times New Roman"/>
        <w:noProof/>
        <w:sz w:val="24"/>
        <w:szCs w:val="24"/>
      </w:rPr>
      <w:t>2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876" w:rsidRDefault="005F1876">
      <w:r>
        <w:separator/>
      </w:r>
    </w:p>
  </w:footnote>
  <w:footnote w:type="continuationSeparator" w:id="0">
    <w:p w:rsidR="005F1876" w:rsidRDefault="005F1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297C393A" wp14:editId="1DAC204B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6F5F95E4" wp14:editId="410631F5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D92"/>
    <w:rsid w:val="00073F70"/>
    <w:rsid w:val="00077A20"/>
    <w:rsid w:val="000A53B9"/>
    <w:rsid w:val="0012498D"/>
    <w:rsid w:val="00145920"/>
    <w:rsid w:val="00170D7F"/>
    <w:rsid w:val="00186EFB"/>
    <w:rsid w:val="001C1B27"/>
    <w:rsid w:val="001C3415"/>
    <w:rsid w:val="00203B96"/>
    <w:rsid w:val="00231A4B"/>
    <w:rsid w:val="002636E6"/>
    <w:rsid w:val="0026466C"/>
    <w:rsid w:val="00273981"/>
    <w:rsid w:val="0028094A"/>
    <w:rsid w:val="002811BC"/>
    <w:rsid w:val="002A2424"/>
    <w:rsid w:val="002B6F35"/>
    <w:rsid w:val="002C0274"/>
    <w:rsid w:val="002C1B9C"/>
    <w:rsid w:val="002C3071"/>
    <w:rsid w:val="002D2AB2"/>
    <w:rsid w:val="002E18DA"/>
    <w:rsid w:val="003072F1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A2D96"/>
    <w:rsid w:val="004E0DD0"/>
    <w:rsid w:val="0052347B"/>
    <w:rsid w:val="0054720F"/>
    <w:rsid w:val="00554294"/>
    <w:rsid w:val="005B62DF"/>
    <w:rsid w:val="005F1876"/>
    <w:rsid w:val="0060067B"/>
    <w:rsid w:val="006035BA"/>
    <w:rsid w:val="00607C60"/>
    <w:rsid w:val="00626F12"/>
    <w:rsid w:val="00681ABB"/>
    <w:rsid w:val="006D35E1"/>
    <w:rsid w:val="006F1268"/>
    <w:rsid w:val="007172D0"/>
    <w:rsid w:val="00727383"/>
    <w:rsid w:val="00751D2E"/>
    <w:rsid w:val="007665D8"/>
    <w:rsid w:val="00767FF5"/>
    <w:rsid w:val="00776024"/>
    <w:rsid w:val="0079091B"/>
    <w:rsid w:val="007A5F17"/>
    <w:rsid w:val="007B7379"/>
    <w:rsid w:val="007E14D6"/>
    <w:rsid w:val="00806D9B"/>
    <w:rsid w:val="00860EC4"/>
    <w:rsid w:val="00861DA6"/>
    <w:rsid w:val="00873581"/>
    <w:rsid w:val="008A76DD"/>
    <w:rsid w:val="008F1FC0"/>
    <w:rsid w:val="009023D1"/>
    <w:rsid w:val="0092371F"/>
    <w:rsid w:val="009D27EE"/>
    <w:rsid w:val="009D2A85"/>
    <w:rsid w:val="009F2DCD"/>
    <w:rsid w:val="00A711C4"/>
    <w:rsid w:val="00A86013"/>
    <w:rsid w:val="00AA3351"/>
    <w:rsid w:val="00AA37C1"/>
    <w:rsid w:val="00AA4226"/>
    <w:rsid w:val="00B30248"/>
    <w:rsid w:val="00B53C80"/>
    <w:rsid w:val="00B72FE7"/>
    <w:rsid w:val="00B76D91"/>
    <w:rsid w:val="00C07071"/>
    <w:rsid w:val="00C155FA"/>
    <w:rsid w:val="00C224D3"/>
    <w:rsid w:val="00C22EAE"/>
    <w:rsid w:val="00CF3B64"/>
    <w:rsid w:val="00D05B91"/>
    <w:rsid w:val="00D13583"/>
    <w:rsid w:val="00D27A37"/>
    <w:rsid w:val="00D404B7"/>
    <w:rsid w:val="00D41325"/>
    <w:rsid w:val="00D42505"/>
    <w:rsid w:val="00D53887"/>
    <w:rsid w:val="00DC1BE0"/>
    <w:rsid w:val="00DC30BD"/>
    <w:rsid w:val="00DC6647"/>
    <w:rsid w:val="00DD1CB7"/>
    <w:rsid w:val="00E01001"/>
    <w:rsid w:val="00E03063"/>
    <w:rsid w:val="00E10C8B"/>
    <w:rsid w:val="00E47EC3"/>
    <w:rsid w:val="00E8231A"/>
    <w:rsid w:val="00EA7D97"/>
    <w:rsid w:val="00EB1E52"/>
    <w:rsid w:val="00EC1D69"/>
    <w:rsid w:val="00EC32F2"/>
    <w:rsid w:val="00EE143B"/>
    <w:rsid w:val="00EE20B3"/>
    <w:rsid w:val="00F33EFF"/>
    <w:rsid w:val="00F50BD9"/>
    <w:rsid w:val="00F55C14"/>
    <w:rsid w:val="00F624B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gif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20DB4-95C0-47A1-9C40-DA9D3C3F5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20</TotalTime>
  <Pages>7</Pages>
  <Words>162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5</cp:revision>
  <cp:lastPrinted>2014-01-12T10:30:00Z</cp:lastPrinted>
  <dcterms:created xsi:type="dcterms:W3CDTF">2014-02-09T12:13:00Z</dcterms:created>
  <dcterms:modified xsi:type="dcterms:W3CDTF">2014-03-11T23:01:00Z</dcterms:modified>
</cp:coreProperties>
</file>