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D97" w:rsidRPr="007359C9" w:rsidRDefault="007359C9" w:rsidP="00EA7D97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>
        <w:rPr>
          <w:rFonts w:cs="Times New Roman"/>
          <w:b/>
          <w:sz w:val="56"/>
          <w:szCs w:val="56"/>
          <w:lang w:eastAsia="cs-CZ"/>
        </w:rPr>
        <w:t>Předložka AT</w:t>
      </w:r>
    </w:p>
    <w:p w:rsidR="00EA7D97" w:rsidRPr="007359C9" w:rsidRDefault="00EA7D97" w:rsidP="00EA7D97">
      <w:pPr>
        <w:spacing w:after="0"/>
        <w:jc w:val="center"/>
        <w:rPr>
          <w:rFonts w:cs="Times New Roman"/>
          <w:b/>
          <w:sz w:val="44"/>
          <w:szCs w:val="44"/>
          <w:lang w:eastAsia="cs-CZ"/>
        </w:rPr>
      </w:pPr>
      <w:r w:rsidRPr="007359C9">
        <w:rPr>
          <w:rFonts w:cs="Times New Roman"/>
          <w:b/>
          <w:sz w:val="44"/>
          <w:szCs w:val="44"/>
          <w:lang w:eastAsia="cs-CZ"/>
        </w:rPr>
        <w:t>VY_32_ INOVACE _</w:t>
      </w:r>
      <w:r w:rsidR="00186EFB" w:rsidRPr="007359C9">
        <w:rPr>
          <w:rFonts w:cs="Times New Roman"/>
          <w:b/>
          <w:sz w:val="44"/>
          <w:szCs w:val="44"/>
          <w:lang w:eastAsia="cs-CZ"/>
        </w:rPr>
        <w:t>05</w:t>
      </w:r>
      <w:r w:rsidRPr="007359C9">
        <w:rPr>
          <w:rFonts w:cs="Times New Roman"/>
          <w:b/>
          <w:sz w:val="44"/>
          <w:szCs w:val="44"/>
          <w:lang w:eastAsia="cs-CZ"/>
        </w:rPr>
        <w:t>_</w:t>
      </w:r>
      <w:r w:rsidR="00931341" w:rsidRPr="007359C9">
        <w:rPr>
          <w:rFonts w:cs="Times New Roman"/>
          <w:b/>
          <w:sz w:val="44"/>
          <w:szCs w:val="44"/>
          <w:lang w:eastAsia="cs-CZ"/>
        </w:rPr>
        <w:t>100</w:t>
      </w:r>
    </w:p>
    <w:p w:rsidR="00EA7D97" w:rsidRPr="007359C9" w:rsidRDefault="00EA7D97" w:rsidP="00EA7D97">
      <w:pPr>
        <w:spacing w:after="0" w:line="240" w:lineRule="auto"/>
        <w:rPr>
          <w:rFonts w:cs="Times New Roman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EA7D97" w:rsidRPr="007359C9" w:rsidTr="002B6F35">
        <w:trPr>
          <w:trHeight w:val="28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b/>
                <w:bCs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A7D97" w:rsidRPr="007359C9" w:rsidRDefault="0028094A" w:rsidP="002B6F35">
            <w:pPr>
              <w:spacing w:after="0"/>
              <w:jc w:val="both"/>
              <w:rPr>
                <w:rFonts w:cs="Times New Roman"/>
                <w:bCs/>
                <w:sz w:val="24"/>
                <w:szCs w:val="24"/>
              </w:rPr>
            </w:pPr>
            <w:r w:rsidRPr="007359C9">
              <w:rPr>
                <w:rFonts w:cs="Times New Roman"/>
                <w:bCs/>
                <w:sz w:val="24"/>
                <w:szCs w:val="24"/>
              </w:rPr>
              <w:t>0</w:t>
            </w:r>
            <w:r w:rsidR="00931341" w:rsidRPr="007359C9">
              <w:rPr>
                <w:rFonts w:cs="Times New Roman"/>
                <w:bCs/>
                <w:sz w:val="24"/>
                <w:szCs w:val="24"/>
              </w:rPr>
              <w:t>5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931341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Předložka AT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931341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Předložky místní, časové, užití v češtině, užití v angličtině, rozd</w:t>
            </w:r>
            <w:r w:rsidRPr="007359C9">
              <w:rPr>
                <w:rFonts w:cs="Times New Roman"/>
                <w:sz w:val="24"/>
                <w:szCs w:val="24"/>
              </w:rPr>
              <w:t>í</w:t>
            </w:r>
            <w:r w:rsidRPr="007359C9">
              <w:rPr>
                <w:rFonts w:cs="Times New Roman"/>
                <w:sz w:val="24"/>
                <w:szCs w:val="24"/>
              </w:rPr>
              <w:t>ly, užití místní, užití časové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186EF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Anglický jazyk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4272BB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Jiří Černý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4272BB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V</w:t>
            </w:r>
            <w:r w:rsidR="00EA7D97" w:rsidRPr="007359C9">
              <w:rPr>
                <w:rFonts w:cs="Times New Roman"/>
                <w:sz w:val="24"/>
                <w:szCs w:val="24"/>
              </w:rPr>
              <w:t>ýklad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4272BB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2. ročník, žáci 16 – 17 let</w:t>
            </w:r>
            <w:r w:rsidR="00492086" w:rsidRPr="007359C9">
              <w:rPr>
                <w:rFonts w:cs="Times New Roman"/>
                <w:sz w:val="24"/>
                <w:szCs w:val="24"/>
              </w:rPr>
              <w:t xml:space="preserve">, Mechanik </w:t>
            </w:r>
            <w:r w:rsidR="004272BB" w:rsidRPr="007359C9">
              <w:rPr>
                <w:rFonts w:cs="Times New Roman"/>
                <w:sz w:val="24"/>
                <w:szCs w:val="24"/>
              </w:rPr>
              <w:t>opravář (obory H)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EA7D97" w:rsidRPr="007359C9" w:rsidTr="002B6F35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7D97" w:rsidRPr="007359C9" w:rsidRDefault="00EA7D97" w:rsidP="002B6F35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7359C9">
              <w:rPr>
                <w:rFonts w:cs="Times New Roman"/>
                <w:sz w:val="24"/>
                <w:szCs w:val="24"/>
              </w:rPr>
              <w:t>viz poslední strana nebo SŠST Ústí nad Labem, Čelakovského 5</w:t>
            </w:r>
          </w:p>
        </w:tc>
      </w:tr>
    </w:tbl>
    <w:p w:rsidR="00EA7D97" w:rsidRDefault="002B6F35" w:rsidP="00EA7D9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A7D97" w:rsidSect="001C1B27">
          <w:headerReference w:type="default" r:id="rId9"/>
          <w:footerReference w:type="default" r:id="rId10"/>
          <w:pgSz w:w="16838" w:h="11906" w:orient="landscape" w:code="9"/>
          <w:pgMar w:top="1701" w:right="851" w:bottom="851" w:left="851" w:header="567" w:footer="284" w:gutter="0"/>
          <w:cols w:space="708"/>
          <w:docGrid w:linePitch="360"/>
        </w:sectPr>
      </w:pPr>
      <w:r w:rsidRPr="007359C9">
        <w:rPr>
          <w:rFonts w:cs="Times New Roman"/>
          <w:sz w:val="24"/>
          <w:szCs w:val="24"/>
        </w:rPr>
        <w:br w:type="textWrapping" w:clear="all"/>
      </w:r>
    </w:p>
    <w:p w:rsidR="00186EFB" w:rsidRPr="002811BC" w:rsidRDefault="00D73C63" w:rsidP="00186EFB">
      <w:pPr>
        <w:pStyle w:val="BasicParagraph"/>
        <w:rPr>
          <w:rFonts w:ascii="Arial" w:hAnsi="Arial" w:cs="Arial"/>
          <w:sz w:val="72"/>
          <w:szCs w:val="72"/>
        </w:rPr>
      </w:pPr>
      <w:proofErr w:type="spellStart"/>
      <w:r>
        <w:rPr>
          <w:rFonts w:ascii="BadaBoom CE" w:hAnsi="BadaBoom CE" w:cs="BadaBoom CE"/>
          <w:sz w:val="72"/>
          <w:szCs w:val="72"/>
        </w:rPr>
        <w:lastRenderedPageBreak/>
        <w:t>Př</w:t>
      </w:r>
      <w:r w:rsidR="00186EFB">
        <w:rPr>
          <w:rFonts w:ascii="BadaBoom CE" w:hAnsi="BadaBoom CE" w:cs="BadaBoom CE"/>
          <w:sz w:val="72"/>
          <w:szCs w:val="72"/>
        </w:rPr>
        <w:t>edlož</w:t>
      </w:r>
      <w:r w:rsidR="002811BC">
        <w:rPr>
          <w:rFonts w:ascii="BadaBoom CE" w:hAnsi="BadaBoom CE" w:cs="BadaBoom CE"/>
          <w:sz w:val="72"/>
          <w:szCs w:val="72"/>
        </w:rPr>
        <w:t>kY</w:t>
      </w:r>
      <w:proofErr w:type="spellEnd"/>
      <w:r w:rsidR="00186EFB">
        <w:rPr>
          <w:rFonts w:ascii="BadaBoom CE" w:hAnsi="BadaBoom CE" w:cs="BadaBoom CE"/>
          <w:sz w:val="72"/>
          <w:szCs w:val="72"/>
        </w:rPr>
        <w:t xml:space="preserve"> </w:t>
      </w:r>
      <w:proofErr w:type="spellStart"/>
      <w:r w:rsidR="00186EFB">
        <w:rPr>
          <w:rFonts w:ascii="BadaBoom CE" w:hAnsi="BadaBoom CE" w:cs="BadaBoom CE"/>
          <w:sz w:val="72"/>
          <w:szCs w:val="72"/>
        </w:rPr>
        <w:t>místní</w:t>
      </w:r>
      <w:proofErr w:type="spellEnd"/>
      <w:r w:rsidR="002811BC">
        <w:rPr>
          <w:rFonts w:ascii="BadaBoom CE" w:hAnsi="BadaBoom CE" w:cs="BadaBoom CE"/>
          <w:sz w:val="72"/>
          <w:szCs w:val="72"/>
        </w:rPr>
        <w:t xml:space="preserve"> </w:t>
      </w:r>
      <w:proofErr w:type="gramStart"/>
      <w:r w:rsidR="002811BC">
        <w:rPr>
          <w:rFonts w:ascii="BadaBoom CE" w:hAnsi="BadaBoom CE" w:cs="BadaBoom CE"/>
          <w:sz w:val="72"/>
          <w:szCs w:val="72"/>
        </w:rPr>
        <w:t>A</w:t>
      </w:r>
      <w:proofErr w:type="gramEnd"/>
      <w:r w:rsidR="002811BC">
        <w:rPr>
          <w:rFonts w:ascii="BadaBoom CE" w:hAnsi="BadaBoom CE" w:cs="BadaBoom CE"/>
          <w:sz w:val="72"/>
          <w:szCs w:val="72"/>
        </w:rPr>
        <w:t xml:space="preserve"> </w:t>
      </w:r>
      <w:proofErr w:type="spellStart"/>
      <w:r w:rsidR="002811BC">
        <w:rPr>
          <w:rFonts w:ascii="BadaBoom CE" w:hAnsi="BadaBoom CE" w:cs="BadaBoom CE"/>
          <w:sz w:val="72"/>
          <w:szCs w:val="72"/>
        </w:rPr>
        <w:t>ČASOvé</w:t>
      </w:r>
      <w:proofErr w:type="spellEnd"/>
    </w:p>
    <w:p w:rsidR="002811BC" w:rsidRDefault="00186EFB" w:rsidP="00186EFB">
      <w:pPr>
        <w:pStyle w:val="BasicParagraph"/>
        <w:jc w:val="both"/>
        <w:rPr>
          <w:rFonts w:ascii="BadaBoom CE" w:hAnsi="BadaBoom CE"/>
          <w:sz w:val="36"/>
          <w:szCs w:val="36"/>
        </w:rPr>
      </w:pPr>
      <w:proofErr w:type="spellStart"/>
      <w:proofErr w:type="gramStart"/>
      <w:r w:rsidRPr="00186EFB">
        <w:rPr>
          <w:rFonts w:ascii="BadaBoom CE" w:hAnsi="BadaBoom CE"/>
          <w:sz w:val="36"/>
          <w:szCs w:val="36"/>
        </w:rPr>
        <w:t>Základní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předložky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v </w:t>
      </w:r>
      <w:proofErr w:type="spellStart"/>
      <w:r w:rsidRPr="00186EFB">
        <w:rPr>
          <w:rFonts w:ascii="BadaBoom CE" w:hAnsi="BadaBoom CE"/>
          <w:sz w:val="36"/>
          <w:szCs w:val="36"/>
        </w:rPr>
        <w:t>angličtině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máme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celkem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tři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a pro </w:t>
      </w:r>
      <w:proofErr w:type="spellStart"/>
      <w:r w:rsidRPr="00186EFB">
        <w:rPr>
          <w:rFonts w:ascii="BadaBoom CE" w:hAnsi="BadaBoom CE"/>
          <w:sz w:val="36"/>
          <w:szCs w:val="36"/>
        </w:rPr>
        <w:t>jejich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užívání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existují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jasná</w:t>
      </w:r>
      <w:proofErr w:type="spellEnd"/>
      <w:r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Pr="00186EFB">
        <w:rPr>
          <w:rFonts w:ascii="BadaBoom CE" w:hAnsi="BadaBoom CE"/>
          <w:sz w:val="36"/>
          <w:szCs w:val="36"/>
        </w:rPr>
        <w:t>pr</w:t>
      </w:r>
      <w:r w:rsidRPr="00186EFB">
        <w:rPr>
          <w:rFonts w:ascii="BadaBoom CE" w:hAnsi="BadaBoom CE"/>
          <w:sz w:val="36"/>
          <w:szCs w:val="36"/>
        </w:rPr>
        <w:t>a</w:t>
      </w:r>
      <w:r w:rsidRPr="00186EFB">
        <w:rPr>
          <w:rFonts w:ascii="BadaBoom CE" w:hAnsi="BadaBoom CE"/>
          <w:sz w:val="36"/>
          <w:szCs w:val="36"/>
        </w:rPr>
        <w:t>vidla</w:t>
      </w:r>
      <w:proofErr w:type="spellEnd"/>
      <w:r w:rsidRPr="00186EFB">
        <w:rPr>
          <w:rFonts w:ascii="BadaBoom CE" w:hAnsi="BadaBoom CE"/>
          <w:sz w:val="36"/>
          <w:szCs w:val="36"/>
        </w:rPr>
        <w:t>.</w:t>
      </w:r>
      <w:proofErr w:type="gramEnd"/>
      <w:r w:rsidRPr="00186EFB">
        <w:rPr>
          <w:rFonts w:ascii="BadaBoom CE" w:hAnsi="BadaBoom CE"/>
          <w:sz w:val="36"/>
          <w:szCs w:val="36"/>
        </w:rPr>
        <w:t xml:space="preserve"> </w:t>
      </w:r>
    </w:p>
    <w:p w:rsidR="00186EFB" w:rsidRPr="00186EFB" w:rsidRDefault="00F7008C" w:rsidP="00186EFB">
      <w:pPr>
        <w:pStyle w:val="BasicParagraph"/>
        <w:jc w:val="both"/>
        <w:rPr>
          <w:rFonts w:ascii="BadaBoom CE" w:hAnsi="BadaBoom CE"/>
          <w:sz w:val="36"/>
          <w:szCs w:val="36"/>
        </w:rPr>
      </w:pPr>
      <w:r>
        <w:rPr>
          <w:rFonts w:ascii="Nightclub BTN" w:hAnsi="Nightclub BTN" w:cs="Nightclub BTN"/>
          <w:b/>
          <w:bCs/>
          <w:noProof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68622C7" wp14:editId="42F113EB">
                <wp:simplePos x="0" y="0"/>
                <wp:positionH relativeFrom="column">
                  <wp:posOffset>3041015</wp:posOffset>
                </wp:positionH>
                <wp:positionV relativeFrom="paragraph">
                  <wp:posOffset>224790</wp:posOffset>
                </wp:positionV>
                <wp:extent cx="3171825" cy="971550"/>
                <wp:effectExtent l="0" t="0" r="28575" b="19050"/>
                <wp:wrapNone/>
                <wp:docPr id="691" name="Šipka doleva 6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1825" cy="971550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008C" w:rsidRPr="00F7008C" w:rsidRDefault="00F7008C" w:rsidP="00F7008C">
                            <w:pPr>
                              <w:jc w:val="center"/>
                              <w:rPr>
                                <w:rFonts w:ascii="Arial Black" w:hAnsi="Arial Black"/>
                                <w14:textOutline w14:w="317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7008C">
                              <w:rPr>
                                <w:rFonts w:ascii="Arial Black" w:hAnsi="Arial Black"/>
                                <w14:textOutline w14:w="317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Tuhle už známe z minulé lekce…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691" o:spid="_x0000_s1026" type="#_x0000_t66" style="position:absolute;left:0;text-align:left;margin-left:239.45pt;margin-top:17.7pt;width:249.75pt;height:76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" adj="3308" fillcolor="red" strokecolor="black [3213]" strokeweight=".25pt">
                <v:textbox>
                  <w:txbxContent>
                    <w:p w:rsidR="00F7008C" w:rsidRPr="00F7008C" w:rsidRDefault="00F7008C" w:rsidP="00F7008C">
                      <w:pPr>
                        <w:jc w:val="center"/>
                        <w:rPr>
                          <w:rFonts w:ascii="Arial Black" w:hAnsi="Arial Black"/>
                          <w14:textOutline w14:w="317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7008C">
                        <w:rPr>
                          <w:rFonts w:ascii="Arial Black" w:hAnsi="Arial Black"/>
                          <w14:textOutline w14:w="317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Tuhle už známe z minulé lekce…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adaBoom CE" w:hAnsi="BadaBoom CE"/>
          <w:noProof/>
          <w:sz w:val="36"/>
          <w:szCs w:val="36"/>
          <w:lang w:val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91ACFD8" wp14:editId="04A45C07">
                <wp:simplePos x="0" y="0"/>
                <wp:positionH relativeFrom="column">
                  <wp:posOffset>69214</wp:posOffset>
                </wp:positionH>
                <wp:positionV relativeFrom="paragraph">
                  <wp:posOffset>215265</wp:posOffset>
                </wp:positionV>
                <wp:extent cx="3343275" cy="2257425"/>
                <wp:effectExtent l="38100" t="19050" r="66675" b="85725"/>
                <wp:wrapNone/>
                <wp:docPr id="689" name="Přímá spojnice 6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43275" cy="22574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89" o:spid="_x0000_s1026" style="position:absolute;flip:y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45pt,16.95pt" to="268.7pt,19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proofErr w:type="spellStart"/>
      <w:proofErr w:type="gramStart"/>
      <w:r w:rsidR="00186EFB" w:rsidRPr="00186EFB">
        <w:rPr>
          <w:rFonts w:ascii="BadaBoom CE" w:hAnsi="BadaBoom CE"/>
          <w:sz w:val="36"/>
          <w:szCs w:val="36"/>
        </w:rPr>
        <w:t>Tady</w:t>
      </w:r>
      <w:proofErr w:type="spellEnd"/>
      <w:r w:rsidR="00186EFB" w:rsidRPr="00186EFB">
        <w:rPr>
          <w:rFonts w:ascii="BadaBoom CE" w:hAnsi="BadaBoom CE"/>
          <w:sz w:val="36"/>
          <w:szCs w:val="36"/>
        </w:rPr>
        <w:t xml:space="preserve"> </w:t>
      </w:r>
      <w:proofErr w:type="spellStart"/>
      <w:r w:rsidR="00186EFB" w:rsidRPr="00186EFB">
        <w:rPr>
          <w:rFonts w:ascii="BadaBoom CE" w:hAnsi="BadaBoom CE"/>
          <w:sz w:val="36"/>
          <w:szCs w:val="36"/>
        </w:rPr>
        <w:t>jsou</w:t>
      </w:r>
      <w:proofErr w:type="spellEnd"/>
      <w:r w:rsidR="002811BC">
        <w:rPr>
          <w:rFonts w:ascii="BadaBoom CE" w:hAnsi="BadaBoom CE"/>
          <w:sz w:val="36"/>
          <w:szCs w:val="36"/>
        </w:rPr>
        <w:t xml:space="preserve"> </w:t>
      </w:r>
      <w:proofErr w:type="spellStart"/>
      <w:r w:rsidR="002811BC">
        <w:rPr>
          <w:rFonts w:ascii="BadaBoom CE" w:hAnsi="BadaBoom CE"/>
          <w:sz w:val="36"/>
          <w:szCs w:val="36"/>
        </w:rPr>
        <w:t>zmíněné</w:t>
      </w:r>
      <w:proofErr w:type="spellEnd"/>
      <w:r w:rsidR="002811BC">
        <w:rPr>
          <w:rFonts w:ascii="BadaBoom CE" w:hAnsi="BadaBoom CE"/>
          <w:sz w:val="36"/>
          <w:szCs w:val="36"/>
        </w:rPr>
        <w:t xml:space="preserve"> </w:t>
      </w:r>
      <w:proofErr w:type="spellStart"/>
      <w:r w:rsidR="002811BC">
        <w:rPr>
          <w:rFonts w:ascii="BadaBoom CE" w:hAnsi="BadaBoom CE"/>
          <w:sz w:val="36"/>
          <w:szCs w:val="36"/>
        </w:rPr>
        <w:t>předložky</w:t>
      </w:r>
      <w:proofErr w:type="spellEnd"/>
      <w:r w:rsidR="00186EFB" w:rsidRPr="00186EFB">
        <w:rPr>
          <w:rFonts w:ascii="BadaBoom CE" w:hAnsi="BadaBoom CE"/>
          <w:sz w:val="36"/>
          <w:szCs w:val="36"/>
        </w:rPr>
        <w:t>.</w:t>
      </w:r>
      <w:proofErr w:type="gramEnd"/>
    </w:p>
    <w:p w:rsidR="00367D96" w:rsidRDefault="00F7008C" w:rsidP="00367D96">
      <w:pPr>
        <w:pStyle w:val="BasicParagraph"/>
        <w:rPr>
          <w:rFonts w:ascii="BadaBoom CE" w:hAnsi="BadaBoom CE" w:cs="BadaBoom CE"/>
          <w:sz w:val="36"/>
          <w:szCs w:val="36"/>
        </w:rPr>
      </w:pPr>
      <w:r>
        <w:rPr>
          <w:rFonts w:ascii="BadaBoom CE" w:hAnsi="BadaBoom CE" w:cs="BadaBoom CE"/>
          <w:noProof/>
          <w:sz w:val="36"/>
          <w:szCs w:val="36"/>
          <w:lang w:val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06B21C1" wp14:editId="18FABF35">
                <wp:simplePos x="0" y="0"/>
                <wp:positionH relativeFrom="column">
                  <wp:posOffset>612139</wp:posOffset>
                </wp:positionH>
                <wp:positionV relativeFrom="paragraph">
                  <wp:posOffset>85089</wp:posOffset>
                </wp:positionV>
                <wp:extent cx="3419475" cy="2143125"/>
                <wp:effectExtent l="57150" t="38100" r="66675" b="85725"/>
                <wp:wrapNone/>
                <wp:docPr id="690" name="Přímá spojnice 6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19475" cy="21431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90" o:spid="_x0000_s1026" style="position:absolute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2pt,6.7pt" to="317.45pt,17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" strokecolor="#c0504d [3205]" strokeweight="3pt">
                <v:shadow on="t" color="black" opacity="22937f" origin=",.5" offset="0,.63889mm"/>
              </v:line>
            </w:pict>
          </mc:Fallback>
        </mc:AlternateContent>
      </w:r>
    </w:p>
    <w:p w:rsidR="00367D96" w:rsidRPr="00186EFB" w:rsidRDefault="00186EFB" w:rsidP="00186EFB">
      <w:pPr>
        <w:pStyle w:val="BasicParagraph"/>
        <w:jc w:val="center"/>
        <w:rPr>
          <w:rFonts w:ascii="Nightclub BTN" w:hAnsi="Nightclub BTN" w:cs="Nightclub BTN"/>
          <w:b/>
          <w:bCs/>
          <w:sz w:val="48"/>
          <w:szCs w:val="48"/>
        </w:rPr>
      </w:pPr>
      <w:r w:rsidRPr="00186EFB">
        <w:rPr>
          <w:rFonts w:ascii="Nightclub BTN" w:hAnsi="Nightclub BTN" w:cs="Nightclub BTN"/>
          <w:b/>
          <w:bCs/>
          <w:noProof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BF50BB3" wp14:editId="52CE8ABF">
                <wp:simplePos x="0" y="0"/>
                <wp:positionH relativeFrom="column">
                  <wp:posOffset>7174865</wp:posOffset>
                </wp:positionH>
                <wp:positionV relativeFrom="paragraph">
                  <wp:posOffset>79375</wp:posOffset>
                </wp:positionV>
                <wp:extent cx="1181100" cy="1104900"/>
                <wp:effectExtent l="0" t="0" r="19050" b="1905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1104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jc w:val="center"/>
                              <w:rPr>
                                <w:rFonts w:ascii="Nightclub BTN" w:hAnsi="Nightclub BTN" w:cs="Nightclub BTN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proofErr w:type="gramStart"/>
                            <w:r w:rsidRPr="00186EFB">
                              <w:rPr>
                                <w:rFonts w:ascii="Nightclub BTN" w:hAnsi="Nightclub BTN" w:cs="Nightclub BTN"/>
                                <w:b/>
                                <w:bCs/>
                                <w:sz w:val="96"/>
                                <w:szCs w:val="96"/>
                              </w:rPr>
                              <w:t>at</w:t>
                            </w:r>
                            <w:proofErr w:type="gramEnd"/>
                          </w:p>
                          <w:p w:rsidR="00186EFB" w:rsidRDefault="00186EFB" w:rsidP="00186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left:0;text-align:left;margin-left:564.95pt;margin-top:6.25pt;width:93pt;height:87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" fillcolor="yellow"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jc w:val="center"/>
                        <w:rPr>
                          <w:rFonts w:ascii="Nightclub BTN" w:hAnsi="Nightclub BTN" w:cs="Nightclub BTN"/>
                          <w:b/>
                          <w:bCs/>
                          <w:sz w:val="96"/>
                          <w:szCs w:val="96"/>
                        </w:rPr>
                      </w:pPr>
                      <w:r w:rsidRPr="00186EFB">
                        <w:rPr>
                          <w:rFonts w:ascii="Nightclub BTN" w:hAnsi="Nightclub BTN" w:cs="Nightclub BTN"/>
                          <w:b/>
                          <w:bCs/>
                          <w:sz w:val="96"/>
                          <w:szCs w:val="96"/>
                        </w:rPr>
                        <w:t>at</w:t>
                      </w:r>
                    </w:p>
                    <w:p w:rsidR="00186EFB" w:rsidRDefault="00186EFB" w:rsidP="00186EFB"/>
                  </w:txbxContent>
                </v:textbox>
              </v:shape>
            </w:pict>
          </mc:Fallback>
        </mc:AlternateContent>
      </w:r>
      <w:r w:rsidRPr="00186EFB">
        <w:rPr>
          <w:rFonts w:ascii="Nightclub BTN" w:hAnsi="Nightclub BTN" w:cs="Nightclub BTN"/>
          <w:b/>
          <w:bCs/>
          <w:noProof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F8F02BF" wp14:editId="6C692762">
                <wp:simplePos x="0" y="0"/>
                <wp:positionH relativeFrom="column">
                  <wp:posOffset>69215</wp:posOffset>
                </wp:positionH>
                <wp:positionV relativeFrom="paragraph">
                  <wp:posOffset>3175</wp:posOffset>
                </wp:positionV>
                <wp:extent cx="1171575" cy="1028700"/>
                <wp:effectExtent l="0" t="0" r="28575" b="1905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1028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jc w:val="center"/>
                              <w:rPr>
                                <w:rFonts w:ascii="Nightclub BTN" w:hAnsi="Nightclub BTN" w:cs="Nightclub BT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186EFB">
                              <w:rPr>
                                <w:rFonts w:ascii="Nightclub BTN" w:hAnsi="Nightclub BTN" w:cs="Nightclub BTN"/>
                                <w:b/>
                                <w:bCs/>
                                <w:sz w:val="72"/>
                                <w:szCs w:val="72"/>
                              </w:rPr>
                              <w:t>IN</w:t>
                            </w:r>
                          </w:p>
                          <w:p w:rsidR="00186EFB" w:rsidRDefault="00186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5.45pt;margin-top:.25pt;width:92.25pt;height:8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" fillcolor="yellow"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jc w:val="center"/>
                        <w:rPr>
                          <w:rFonts w:ascii="Nightclub BTN" w:hAnsi="Nightclub BTN" w:cs="Nightclub BTN"/>
                          <w:b/>
                          <w:bCs/>
                          <w:sz w:val="72"/>
                          <w:szCs w:val="72"/>
                        </w:rPr>
                      </w:pPr>
                      <w:r w:rsidRPr="00186EFB">
                        <w:rPr>
                          <w:rFonts w:ascii="Nightclub BTN" w:hAnsi="Nightclub BTN" w:cs="Nightclub BTN"/>
                          <w:b/>
                          <w:bCs/>
                          <w:sz w:val="72"/>
                          <w:szCs w:val="72"/>
                        </w:rPr>
                        <w:t>IN</w:t>
                      </w:r>
                    </w:p>
                    <w:p w:rsidR="00186EFB" w:rsidRDefault="00186EFB"/>
                  </w:txbxContent>
                </v:textbox>
              </v:shape>
            </w:pict>
          </mc:Fallback>
        </mc:AlternateContent>
      </w:r>
      <w:r w:rsidR="00367D96">
        <w:rPr>
          <w:rFonts w:ascii="Arial" w:hAnsi="Arial" w:cs="Arial"/>
          <w:position w:val="-14"/>
        </w:rPr>
        <w:t>.</w:t>
      </w:r>
    </w:p>
    <w:p w:rsidR="00367D96" w:rsidRPr="00367D96" w:rsidRDefault="00186EFB" w:rsidP="00367D96">
      <w:pPr>
        <w:pStyle w:val="BasicParagraph"/>
        <w:rPr>
          <w:rFonts w:asciiTheme="minorHAnsi" w:hAnsiTheme="minorHAnsi"/>
          <w:sz w:val="40"/>
          <w:szCs w:val="40"/>
        </w:rPr>
      </w:pPr>
      <w:r>
        <w:rPr>
          <w:rFonts w:ascii="Nightclub BTN" w:hAnsi="Nightclub BTN" w:cs="Nightclub BTN"/>
          <w:b/>
          <w:bCs/>
          <w:noProof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918DE2E" wp14:editId="6A103CB0">
                <wp:simplePos x="0" y="0"/>
                <wp:positionH relativeFrom="column">
                  <wp:posOffset>1078865</wp:posOffset>
                </wp:positionH>
                <wp:positionV relativeFrom="paragraph">
                  <wp:posOffset>12065</wp:posOffset>
                </wp:positionV>
                <wp:extent cx="3438525" cy="1285875"/>
                <wp:effectExtent l="76200" t="76200" r="314325" b="295275"/>
                <wp:wrapNone/>
                <wp:docPr id="23" name="Vývojový diagram: děrná pásk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1285875"/>
                        </a:xfrm>
                        <a:prstGeom prst="flowChartPunchedTape">
                          <a:avLst/>
                        </a:prstGeom>
                        <a:solidFill>
                          <a:srgbClr val="16F62B"/>
                        </a:solidFill>
                        <a:ln w="3175"/>
                        <a:effectLst>
                          <a:outerShdw blurRad="190500" dist="1270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spacing w:line="240" w:lineRule="auto"/>
                              <w:jc w:val="both"/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</w:pPr>
                            <w:proofErr w:type="spellStart"/>
                            <w:proofErr w:type="gram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většinou</w:t>
                            </w:r>
                            <w:proofErr w:type="spellEnd"/>
                            <w:proofErr w:type="gram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ji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používáme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jako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>české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40"/>
                                <w:szCs w:val="40"/>
                              </w:rPr>
                              <w:t xml:space="preserve"> “v”</w:t>
                            </w:r>
                          </w:p>
                          <w:p w:rsidR="00186EFB" w:rsidRDefault="00186EFB" w:rsidP="00186E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23" o:spid="_x0000_s1029" type="#_x0000_t122" style="position:absolute;margin-left:84.95pt;margin-top:.95pt;width:270.75pt;height:101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" fillcolor="#16f62b" strokecolor="#243f60 [1604]" strokeweight=".25pt">
                <v:shadow on="t" color="black" opacity="26214f" origin="-.5,-.5" offset="2.49453mm,2.49453mm"/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spacing w:line="240" w:lineRule="auto"/>
                        <w:jc w:val="both"/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</w:pPr>
                      <w:r w:rsidRPr="00186EFB">
                        <w:rPr>
                          <w:rFonts w:asciiTheme="minorHAnsi" w:hAnsiTheme="minorHAnsi"/>
                          <w:b/>
                          <w:sz w:val="40"/>
                          <w:szCs w:val="40"/>
                        </w:rPr>
                        <w:t>většinou ji používáme jako české “v”</w:t>
                      </w:r>
                    </w:p>
                    <w:p w:rsidR="00186EFB" w:rsidRDefault="00186EFB" w:rsidP="00186E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367D96" w:rsidRPr="00367D96" w:rsidRDefault="00367D96" w:rsidP="00367D96">
      <w:pPr>
        <w:pStyle w:val="BasicParagraph"/>
        <w:rPr>
          <w:rFonts w:asciiTheme="minorHAnsi" w:hAnsiTheme="minorHAnsi" w:cs="Times New Roman"/>
          <w:b/>
          <w:sz w:val="48"/>
          <w:szCs w:val="48"/>
        </w:rPr>
      </w:pPr>
    </w:p>
    <w:p w:rsidR="00F50BD9" w:rsidRPr="00F50BD9" w:rsidRDefault="002F0C71" w:rsidP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-64135</wp:posOffset>
                </wp:positionH>
                <wp:positionV relativeFrom="paragraph">
                  <wp:posOffset>1031875</wp:posOffset>
                </wp:positionV>
                <wp:extent cx="2752725" cy="1400175"/>
                <wp:effectExtent l="0" t="19050" r="47625" b="47625"/>
                <wp:wrapNone/>
                <wp:docPr id="700" name="Šipka doprava 7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140017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0C71" w:rsidRPr="002F0C71" w:rsidRDefault="002F0C71" w:rsidP="002F0C71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  <w:r w:rsidRPr="002F0C71">
                              <w:rPr>
                                <w:rFonts w:ascii="Arial Black" w:hAnsi="Arial Black"/>
                              </w:rPr>
                              <w:t>…a tuhle také…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700" o:spid="_x0000_s1030" type="#_x0000_t13" style="position:absolute;margin-left:-5.05pt;margin-top:81.25pt;width:216.75pt;height:110.2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" adj="16107" fillcolor="red" strokecolor="black [3213]" strokeweight=".25pt">
                <v:textbox>
                  <w:txbxContent>
                    <w:p w:rsidR="002F0C71" w:rsidRPr="002F0C71" w:rsidRDefault="002F0C71" w:rsidP="002F0C71">
                      <w:pPr>
                        <w:jc w:val="center"/>
                        <w:rPr>
                          <w:rFonts w:ascii="Arial Black" w:hAnsi="Arial Black"/>
                        </w:rPr>
                      </w:pPr>
                      <w:r w:rsidRPr="002F0C71">
                        <w:rPr>
                          <w:rFonts w:ascii="Arial Black" w:hAnsi="Arial Black"/>
                        </w:rPr>
                        <w:t>…a tuhle také…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1545590</wp:posOffset>
                </wp:positionH>
                <wp:positionV relativeFrom="paragraph">
                  <wp:posOffset>688975</wp:posOffset>
                </wp:positionV>
                <wp:extent cx="4909542" cy="2826265"/>
                <wp:effectExtent l="38100" t="38100" r="81915" b="107950"/>
                <wp:wrapNone/>
                <wp:docPr id="699" name="Volný tvar 6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9542" cy="2826265"/>
                        </a:xfrm>
                        <a:custGeom>
                          <a:avLst/>
                          <a:gdLst>
                            <a:gd name="connsiteX0" fmla="*/ 28575 w 4909542"/>
                            <a:gd name="connsiteY0" fmla="*/ 1066800 h 2826265"/>
                            <a:gd name="connsiteX1" fmla="*/ 123825 w 4909542"/>
                            <a:gd name="connsiteY1" fmla="*/ 1057275 h 2826265"/>
                            <a:gd name="connsiteX2" fmla="*/ 190500 w 4909542"/>
                            <a:gd name="connsiteY2" fmla="*/ 1000125 h 2826265"/>
                            <a:gd name="connsiteX3" fmla="*/ 352425 w 4909542"/>
                            <a:gd name="connsiteY3" fmla="*/ 914400 h 2826265"/>
                            <a:gd name="connsiteX4" fmla="*/ 438150 w 4909542"/>
                            <a:gd name="connsiteY4" fmla="*/ 885825 h 2826265"/>
                            <a:gd name="connsiteX5" fmla="*/ 504825 w 4909542"/>
                            <a:gd name="connsiteY5" fmla="*/ 866775 h 2826265"/>
                            <a:gd name="connsiteX6" fmla="*/ 561975 w 4909542"/>
                            <a:gd name="connsiteY6" fmla="*/ 838200 h 2826265"/>
                            <a:gd name="connsiteX7" fmla="*/ 676275 w 4909542"/>
                            <a:gd name="connsiteY7" fmla="*/ 790575 h 2826265"/>
                            <a:gd name="connsiteX8" fmla="*/ 723900 w 4909542"/>
                            <a:gd name="connsiteY8" fmla="*/ 771525 h 2826265"/>
                            <a:gd name="connsiteX9" fmla="*/ 771525 w 4909542"/>
                            <a:gd name="connsiteY9" fmla="*/ 762000 h 2826265"/>
                            <a:gd name="connsiteX10" fmla="*/ 904875 w 4909542"/>
                            <a:gd name="connsiteY10" fmla="*/ 723900 h 2826265"/>
                            <a:gd name="connsiteX11" fmla="*/ 981075 w 4909542"/>
                            <a:gd name="connsiteY11" fmla="*/ 714375 h 2826265"/>
                            <a:gd name="connsiteX12" fmla="*/ 1152525 w 4909542"/>
                            <a:gd name="connsiteY12" fmla="*/ 685800 h 2826265"/>
                            <a:gd name="connsiteX13" fmla="*/ 1295400 w 4909542"/>
                            <a:gd name="connsiteY13" fmla="*/ 657225 h 2826265"/>
                            <a:gd name="connsiteX14" fmla="*/ 1428750 w 4909542"/>
                            <a:gd name="connsiteY14" fmla="*/ 638175 h 2826265"/>
                            <a:gd name="connsiteX15" fmla="*/ 1476375 w 4909542"/>
                            <a:gd name="connsiteY15" fmla="*/ 628650 h 2826265"/>
                            <a:gd name="connsiteX16" fmla="*/ 1514475 w 4909542"/>
                            <a:gd name="connsiteY16" fmla="*/ 609600 h 2826265"/>
                            <a:gd name="connsiteX17" fmla="*/ 1581150 w 4909542"/>
                            <a:gd name="connsiteY17" fmla="*/ 590550 h 2826265"/>
                            <a:gd name="connsiteX18" fmla="*/ 3171825 w 4909542"/>
                            <a:gd name="connsiteY18" fmla="*/ 600075 h 2826265"/>
                            <a:gd name="connsiteX19" fmla="*/ 3228975 w 4909542"/>
                            <a:gd name="connsiteY19" fmla="*/ 628650 h 2826265"/>
                            <a:gd name="connsiteX20" fmla="*/ 3276600 w 4909542"/>
                            <a:gd name="connsiteY20" fmla="*/ 638175 h 2826265"/>
                            <a:gd name="connsiteX21" fmla="*/ 3343275 w 4909542"/>
                            <a:gd name="connsiteY21" fmla="*/ 676275 h 2826265"/>
                            <a:gd name="connsiteX22" fmla="*/ 3429000 w 4909542"/>
                            <a:gd name="connsiteY22" fmla="*/ 723900 h 2826265"/>
                            <a:gd name="connsiteX23" fmla="*/ 3448050 w 4909542"/>
                            <a:gd name="connsiteY23" fmla="*/ 752475 h 2826265"/>
                            <a:gd name="connsiteX24" fmla="*/ 3409950 w 4909542"/>
                            <a:gd name="connsiteY24" fmla="*/ 885825 h 2826265"/>
                            <a:gd name="connsiteX25" fmla="*/ 3371850 w 4909542"/>
                            <a:gd name="connsiteY25" fmla="*/ 923925 h 2826265"/>
                            <a:gd name="connsiteX26" fmla="*/ 3333750 w 4909542"/>
                            <a:gd name="connsiteY26" fmla="*/ 942975 h 2826265"/>
                            <a:gd name="connsiteX27" fmla="*/ 3257550 w 4909542"/>
                            <a:gd name="connsiteY27" fmla="*/ 1000125 h 2826265"/>
                            <a:gd name="connsiteX28" fmla="*/ 3200400 w 4909542"/>
                            <a:gd name="connsiteY28" fmla="*/ 1009650 h 2826265"/>
                            <a:gd name="connsiteX29" fmla="*/ 3171825 w 4909542"/>
                            <a:gd name="connsiteY29" fmla="*/ 1019175 h 2826265"/>
                            <a:gd name="connsiteX30" fmla="*/ 3095625 w 4909542"/>
                            <a:gd name="connsiteY30" fmla="*/ 1028700 h 2826265"/>
                            <a:gd name="connsiteX31" fmla="*/ 3009900 w 4909542"/>
                            <a:gd name="connsiteY31" fmla="*/ 1066800 h 2826265"/>
                            <a:gd name="connsiteX32" fmla="*/ 2705100 w 4909542"/>
                            <a:gd name="connsiteY32" fmla="*/ 1114425 h 2826265"/>
                            <a:gd name="connsiteX33" fmla="*/ 1019175 w 4909542"/>
                            <a:gd name="connsiteY33" fmla="*/ 1123950 h 2826265"/>
                            <a:gd name="connsiteX34" fmla="*/ 904875 w 4909542"/>
                            <a:gd name="connsiteY34" fmla="*/ 1152525 h 2826265"/>
                            <a:gd name="connsiteX35" fmla="*/ 838200 w 4909542"/>
                            <a:gd name="connsiteY35" fmla="*/ 1162050 h 2826265"/>
                            <a:gd name="connsiteX36" fmla="*/ 676275 w 4909542"/>
                            <a:gd name="connsiteY36" fmla="*/ 1209675 h 2826265"/>
                            <a:gd name="connsiteX37" fmla="*/ 628650 w 4909542"/>
                            <a:gd name="connsiteY37" fmla="*/ 1219200 h 2826265"/>
                            <a:gd name="connsiteX38" fmla="*/ 552450 w 4909542"/>
                            <a:gd name="connsiteY38" fmla="*/ 1266825 h 2826265"/>
                            <a:gd name="connsiteX39" fmla="*/ 533400 w 4909542"/>
                            <a:gd name="connsiteY39" fmla="*/ 1295400 h 2826265"/>
                            <a:gd name="connsiteX40" fmla="*/ 476250 w 4909542"/>
                            <a:gd name="connsiteY40" fmla="*/ 1333500 h 2826265"/>
                            <a:gd name="connsiteX41" fmla="*/ 428625 w 4909542"/>
                            <a:gd name="connsiteY41" fmla="*/ 1371600 h 2826265"/>
                            <a:gd name="connsiteX42" fmla="*/ 381000 w 4909542"/>
                            <a:gd name="connsiteY42" fmla="*/ 1400175 h 2826265"/>
                            <a:gd name="connsiteX43" fmla="*/ 314325 w 4909542"/>
                            <a:gd name="connsiteY43" fmla="*/ 1447800 h 2826265"/>
                            <a:gd name="connsiteX44" fmla="*/ 266700 w 4909542"/>
                            <a:gd name="connsiteY44" fmla="*/ 1485900 h 2826265"/>
                            <a:gd name="connsiteX45" fmla="*/ 209550 w 4909542"/>
                            <a:gd name="connsiteY45" fmla="*/ 1514475 h 2826265"/>
                            <a:gd name="connsiteX46" fmla="*/ 161925 w 4909542"/>
                            <a:gd name="connsiteY46" fmla="*/ 1562100 h 2826265"/>
                            <a:gd name="connsiteX47" fmla="*/ 104775 w 4909542"/>
                            <a:gd name="connsiteY47" fmla="*/ 1609725 h 2826265"/>
                            <a:gd name="connsiteX48" fmla="*/ 57150 w 4909542"/>
                            <a:gd name="connsiteY48" fmla="*/ 1685925 h 2826265"/>
                            <a:gd name="connsiteX49" fmla="*/ 47625 w 4909542"/>
                            <a:gd name="connsiteY49" fmla="*/ 1714500 h 2826265"/>
                            <a:gd name="connsiteX50" fmla="*/ 28575 w 4909542"/>
                            <a:gd name="connsiteY50" fmla="*/ 1781175 h 2826265"/>
                            <a:gd name="connsiteX51" fmla="*/ 0 w 4909542"/>
                            <a:gd name="connsiteY51" fmla="*/ 1847850 h 2826265"/>
                            <a:gd name="connsiteX52" fmla="*/ 38100 w 4909542"/>
                            <a:gd name="connsiteY52" fmla="*/ 1876425 h 2826265"/>
                            <a:gd name="connsiteX53" fmla="*/ 714375 w 4909542"/>
                            <a:gd name="connsiteY53" fmla="*/ 1866900 h 2826265"/>
                            <a:gd name="connsiteX54" fmla="*/ 1171575 w 4909542"/>
                            <a:gd name="connsiteY54" fmla="*/ 1714500 h 2826265"/>
                            <a:gd name="connsiteX55" fmla="*/ 1447800 w 4909542"/>
                            <a:gd name="connsiteY55" fmla="*/ 1581150 h 2826265"/>
                            <a:gd name="connsiteX56" fmla="*/ 1695450 w 4909542"/>
                            <a:gd name="connsiteY56" fmla="*/ 1495425 h 2826265"/>
                            <a:gd name="connsiteX57" fmla="*/ 2143125 w 4909542"/>
                            <a:gd name="connsiteY57" fmla="*/ 1295400 h 2826265"/>
                            <a:gd name="connsiteX58" fmla="*/ 2438400 w 4909542"/>
                            <a:gd name="connsiteY58" fmla="*/ 1162050 h 2826265"/>
                            <a:gd name="connsiteX59" fmla="*/ 2638425 w 4909542"/>
                            <a:gd name="connsiteY59" fmla="*/ 1085850 h 2826265"/>
                            <a:gd name="connsiteX60" fmla="*/ 2752725 w 4909542"/>
                            <a:gd name="connsiteY60" fmla="*/ 1038225 h 2826265"/>
                            <a:gd name="connsiteX61" fmla="*/ 2914650 w 4909542"/>
                            <a:gd name="connsiteY61" fmla="*/ 962025 h 2826265"/>
                            <a:gd name="connsiteX62" fmla="*/ 3105150 w 4909542"/>
                            <a:gd name="connsiteY62" fmla="*/ 847725 h 2826265"/>
                            <a:gd name="connsiteX63" fmla="*/ 3190875 w 4909542"/>
                            <a:gd name="connsiteY63" fmla="*/ 781050 h 2826265"/>
                            <a:gd name="connsiteX64" fmla="*/ 3314700 w 4909542"/>
                            <a:gd name="connsiteY64" fmla="*/ 714375 h 2826265"/>
                            <a:gd name="connsiteX65" fmla="*/ 3409950 w 4909542"/>
                            <a:gd name="connsiteY65" fmla="*/ 647700 h 2826265"/>
                            <a:gd name="connsiteX66" fmla="*/ 3524250 w 4909542"/>
                            <a:gd name="connsiteY66" fmla="*/ 600075 h 2826265"/>
                            <a:gd name="connsiteX67" fmla="*/ 3629025 w 4909542"/>
                            <a:gd name="connsiteY67" fmla="*/ 542925 h 2826265"/>
                            <a:gd name="connsiteX68" fmla="*/ 3819525 w 4909542"/>
                            <a:gd name="connsiteY68" fmla="*/ 428625 h 2826265"/>
                            <a:gd name="connsiteX69" fmla="*/ 3981450 w 4909542"/>
                            <a:gd name="connsiteY69" fmla="*/ 361950 h 2826265"/>
                            <a:gd name="connsiteX70" fmla="*/ 4067175 w 4909542"/>
                            <a:gd name="connsiteY70" fmla="*/ 323850 h 2826265"/>
                            <a:gd name="connsiteX71" fmla="*/ 4133850 w 4909542"/>
                            <a:gd name="connsiteY71" fmla="*/ 295275 h 2826265"/>
                            <a:gd name="connsiteX72" fmla="*/ 4219575 w 4909542"/>
                            <a:gd name="connsiteY72" fmla="*/ 257175 h 2826265"/>
                            <a:gd name="connsiteX73" fmla="*/ 4257675 w 4909542"/>
                            <a:gd name="connsiteY73" fmla="*/ 238125 h 2826265"/>
                            <a:gd name="connsiteX74" fmla="*/ 4324350 w 4909542"/>
                            <a:gd name="connsiteY74" fmla="*/ 190500 h 2826265"/>
                            <a:gd name="connsiteX75" fmla="*/ 4352925 w 4909542"/>
                            <a:gd name="connsiteY75" fmla="*/ 180975 h 2826265"/>
                            <a:gd name="connsiteX76" fmla="*/ 4267200 w 4909542"/>
                            <a:gd name="connsiteY76" fmla="*/ 257175 h 2826265"/>
                            <a:gd name="connsiteX77" fmla="*/ 4219575 w 4909542"/>
                            <a:gd name="connsiteY77" fmla="*/ 314325 h 2826265"/>
                            <a:gd name="connsiteX78" fmla="*/ 4152900 w 4909542"/>
                            <a:gd name="connsiteY78" fmla="*/ 371475 h 2826265"/>
                            <a:gd name="connsiteX79" fmla="*/ 4019550 w 4909542"/>
                            <a:gd name="connsiteY79" fmla="*/ 504825 h 2826265"/>
                            <a:gd name="connsiteX80" fmla="*/ 3886200 w 4909542"/>
                            <a:gd name="connsiteY80" fmla="*/ 581025 h 2826265"/>
                            <a:gd name="connsiteX81" fmla="*/ 3705225 w 4909542"/>
                            <a:gd name="connsiteY81" fmla="*/ 733425 h 2826265"/>
                            <a:gd name="connsiteX82" fmla="*/ 3324225 w 4909542"/>
                            <a:gd name="connsiteY82" fmla="*/ 971550 h 2826265"/>
                            <a:gd name="connsiteX83" fmla="*/ 3028950 w 4909542"/>
                            <a:gd name="connsiteY83" fmla="*/ 1200150 h 2826265"/>
                            <a:gd name="connsiteX84" fmla="*/ 2914650 w 4909542"/>
                            <a:gd name="connsiteY84" fmla="*/ 1304925 h 2826265"/>
                            <a:gd name="connsiteX85" fmla="*/ 2790825 w 4909542"/>
                            <a:gd name="connsiteY85" fmla="*/ 1390650 h 2826265"/>
                            <a:gd name="connsiteX86" fmla="*/ 2714625 w 4909542"/>
                            <a:gd name="connsiteY86" fmla="*/ 1466850 h 2826265"/>
                            <a:gd name="connsiteX87" fmla="*/ 2524125 w 4909542"/>
                            <a:gd name="connsiteY87" fmla="*/ 1628775 h 2826265"/>
                            <a:gd name="connsiteX88" fmla="*/ 2447925 w 4909542"/>
                            <a:gd name="connsiteY88" fmla="*/ 1695450 h 2826265"/>
                            <a:gd name="connsiteX89" fmla="*/ 2286000 w 4909542"/>
                            <a:gd name="connsiteY89" fmla="*/ 1828800 h 2826265"/>
                            <a:gd name="connsiteX90" fmla="*/ 2171700 w 4909542"/>
                            <a:gd name="connsiteY90" fmla="*/ 1943100 h 2826265"/>
                            <a:gd name="connsiteX91" fmla="*/ 2085975 w 4909542"/>
                            <a:gd name="connsiteY91" fmla="*/ 2038350 h 2826265"/>
                            <a:gd name="connsiteX92" fmla="*/ 2009775 w 4909542"/>
                            <a:gd name="connsiteY92" fmla="*/ 2105025 h 2826265"/>
                            <a:gd name="connsiteX93" fmla="*/ 1981200 w 4909542"/>
                            <a:gd name="connsiteY93" fmla="*/ 2219325 h 2826265"/>
                            <a:gd name="connsiteX94" fmla="*/ 1943100 w 4909542"/>
                            <a:gd name="connsiteY94" fmla="*/ 2276475 h 2826265"/>
                            <a:gd name="connsiteX95" fmla="*/ 1914525 w 4909542"/>
                            <a:gd name="connsiteY95" fmla="*/ 2114550 h 2826265"/>
                            <a:gd name="connsiteX96" fmla="*/ 1838325 w 4909542"/>
                            <a:gd name="connsiteY96" fmla="*/ 1952625 h 2826265"/>
                            <a:gd name="connsiteX97" fmla="*/ 1790700 w 4909542"/>
                            <a:gd name="connsiteY97" fmla="*/ 1752600 h 2826265"/>
                            <a:gd name="connsiteX98" fmla="*/ 1733550 w 4909542"/>
                            <a:gd name="connsiteY98" fmla="*/ 1562100 h 2826265"/>
                            <a:gd name="connsiteX99" fmla="*/ 1676400 w 4909542"/>
                            <a:gd name="connsiteY99" fmla="*/ 1400175 h 2826265"/>
                            <a:gd name="connsiteX100" fmla="*/ 1609725 w 4909542"/>
                            <a:gd name="connsiteY100" fmla="*/ 1133475 h 2826265"/>
                            <a:gd name="connsiteX101" fmla="*/ 1495425 w 4909542"/>
                            <a:gd name="connsiteY101" fmla="*/ 828675 h 2826265"/>
                            <a:gd name="connsiteX102" fmla="*/ 1447800 w 4909542"/>
                            <a:gd name="connsiteY102" fmla="*/ 695325 h 2826265"/>
                            <a:gd name="connsiteX103" fmla="*/ 1419225 w 4909542"/>
                            <a:gd name="connsiteY103" fmla="*/ 609600 h 2826265"/>
                            <a:gd name="connsiteX104" fmla="*/ 1390650 w 4909542"/>
                            <a:gd name="connsiteY104" fmla="*/ 590550 h 2826265"/>
                            <a:gd name="connsiteX105" fmla="*/ 1495425 w 4909542"/>
                            <a:gd name="connsiteY105" fmla="*/ 942975 h 2826265"/>
                            <a:gd name="connsiteX106" fmla="*/ 1895475 w 4909542"/>
                            <a:gd name="connsiteY106" fmla="*/ 1381125 h 2826265"/>
                            <a:gd name="connsiteX107" fmla="*/ 2085975 w 4909542"/>
                            <a:gd name="connsiteY107" fmla="*/ 1504950 h 2826265"/>
                            <a:gd name="connsiteX108" fmla="*/ 2438400 w 4909542"/>
                            <a:gd name="connsiteY108" fmla="*/ 1762125 h 2826265"/>
                            <a:gd name="connsiteX109" fmla="*/ 2514600 w 4909542"/>
                            <a:gd name="connsiteY109" fmla="*/ 1819275 h 2826265"/>
                            <a:gd name="connsiteX110" fmla="*/ 2628900 w 4909542"/>
                            <a:gd name="connsiteY110" fmla="*/ 1914525 h 2826265"/>
                            <a:gd name="connsiteX111" fmla="*/ 2914650 w 4909542"/>
                            <a:gd name="connsiteY111" fmla="*/ 2124075 h 2826265"/>
                            <a:gd name="connsiteX112" fmla="*/ 3143250 w 4909542"/>
                            <a:gd name="connsiteY112" fmla="*/ 2324100 h 2826265"/>
                            <a:gd name="connsiteX113" fmla="*/ 3352800 w 4909542"/>
                            <a:gd name="connsiteY113" fmla="*/ 2505075 h 2826265"/>
                            <a:gd name="connsiteX114" fmla="*/ 3429000 w 4909542"/>
                            <a:gd name="connsiteY114" fmla="*/ 2581275 h 2826265"/>
                            <a:gd name="connsiteX115" fmla="*/ 3629025 w 4909542"/>
                            <a:gd name="connsiteY115" fmla="*/ 2743200 h 2826265"/>
                            <a:gd name="connsiteX116" fmla="*/ 3495675 w 4909542"/>
                            <a:gd name="connsiteY116" fmla="*/ 2486025 h 2826265"/>
                            <a:gd name="connsiteX117" fmla="*/ 3276600 w 4909542"/>
                            <a:gd name="connsiteY117" fmla="*/ 2181225 h 2826265"/>
                            <a:gd name="connsiteX118" fmla="*/ 3105150 w 4909542"/>
                            <a:gd name="connsiteY118" fmla="*/ 1962150 h 2826265"/>
                            <a:gd name="connsiteX119" fmla="*/ 2790825 w 4909542"/>
                            <a:gd name="connsiteY119" fmla="*/ 1438275 h 2826265"/>
                            <a:gd name="connsiteX120" fmla="*/ 2695575 w 4909542"/>
                            <a:gd name="connsiteY120" fmla="*/ 1276350 h 2826265"/>
                            <a:gd name="connsiteX121" fmla="*/ 2590800 w 4909542"/>
                            <a:gd name="connsiteY121" fmla="*/ 1057275 h 2826265"/>
                            <a:gd name="connsiteX122" fmla="*/ 2524125 w 4909542"/>
                            <a:gd name="connsiteY122" fmla="*/ 933450 h 2826265"/>
                            <a:gd name="connsiteX123" fmla="*/ 2466975 w 4909542"/>
                            <a:gd name="connsiteY123" fmla="*/ 781050 h 2826265"/>
                            <a:gd name="connsiteX124" fmla="*/ 2371725 w 4909542"/>
                            <a:gd name="connsiteY124" fmla="*/ 609600 h 2826265"/>
                            <a:gd name="connsiteX125" fmla="*/ 2324100 w 4909542"/>
                            <a:gd name="connsiteY125" fmla="*/ 504825 h 2826265"/>
                            <a:gd name="connsiteX126" fmla="*/ 2266950 w 4909542"/>
                            <a:gd name="connsiteY126" fmla="*/ 438150 h 2826265"/>
                            <a:gd name="connsiteX127" fmla="*/ 2200275 w 4909542"/>
                            <a:gd name="connsiteY127" fmla="*/ 304800 h 2826265"/>
                            <a:gd name="connsiteX128" fmla="*/ 2095500 w 4909542"/>
                            <a:gd name="connsiteY128" fmla="*/ 152400 h 2826265"/>
                            <a:gd name="connsiteX129" fmla="*/ 2047875 w 4909542"/>
                            <a:gd name="connsiteY129" fmla="*/ 95250 h 2826265"/>
                            <a:gd name="connsiteX130" fmla="*/ 1943100 w 4909542"/>
                            <a:gd name="connsiteY130" fmla="*/ 0 h 2826265"/>
                            <a:gd name="connsiteX131" fmla="*/ 1914525 w 4909542"/>
                            <a:gd name="connsiteY131" fmla="*/ 9525 h 2826265"/>
                            <a:gd name="connsiteX132" fmla="*/ 1847850 w 4909542"/>
                            <a:gd name="connsiteY132" fmla="*/ 104775 h 2826265"/>
                            <a:gd name="connsiteX133" fmla="*/ 1628775 w 4909542"/>
                            <a:gd name="connsiteY133" fmla="*/ 361950 h 2826265"/>
                            <a:gd name="connsiteX134" fmla="*/ 1371600 w 4909542"/>
                            <a:gd name="connsiteY134" fmla="*/ 561975 h 2826265"/>
                            <a:gd name="connsiteX135" fmla="*/ 1190625 w 4909542"/>
                            <a:gd name="connsiteY135" fmla="*/ 657225 h 2826265"/>
                            <a:gd name="connsiteX136" fmla="*/ 1019175 w 4909542"/>
                            <a:gd name="connsiteY136" fmla="*/ 762000 h 2826265"/>
                            <a:gd name="connsiteX137" fmla="*/ 838200 w 4909542"/>
                            <a:gd name="connsiteY137" fmla="*/ 857250 h 2826265"/>
                            <a:gd name="connsiteX138" fmla="*/ 561975 w 4909542"/>
                            <a:gd name="connsiteY138" fmla="*/ 1057275 h 2826265"/>
                            <a:gd name="connsiteX139" fmla="*/ 447675 w 4909542"/>
                            <a:gd name="connsiteY139" fmla="*/ 1143000 h 2826265"/>
                            <a:gd name="connsiteX140" fmla="*/ 352425 w 4909542"/>
                            <a:gd name="connsiteY140" fmla="*/ 1209675 h 2826265"/>
                            <a:gd name="connsiteX141" fmla="*/ 238125 w 4909542"/>
                            <a:gd name="connsiteY141" fmla="*/ 1314450 h 2826265"/>
                            <a:gd name="connsiteX142" fmla="*/ 200025 w 4909542"/>
                            <a:gd name="connsiteY142" fmla="*/ 1343025 h 2826265"/>
                            <a:gd name="connsiteX143" fmla="*/ 142875 w 4909542"/>
                            <a:gd name="connsiteY143" fmla="*/ 1409700 h 2826265"/>
                            <a:gd name="connsiteX144" fmla="*/ 95250 w 4909542"/>
                            <a:gd name="connsiteY144" fmla="*/ 1447800 h 2826265"/>
                            <a:gd name="connsiteX145" fmla="*/ 57150 w 4909542"/>
                            <a:gd name="connsiteY145" fmla="*/ 1495425 h 2826265"/>
                            <a:gd name="connsiteX146" fmla="*/ 19050 w 4909542"/>
                            <a:gd name="connsiteY146" fmla="*/ 1524000 h 2826265"/>
                            <a:gd name="connsiteX147" fmla="*/ 304800 w 4909542"/>
                            <a:gd name="connsiteY147" fmla="*/ 1495425 h 2826265"/>
                            <a:gd name="connsiteX148" fmla="*/ 609600 w 4909542"/>
                            <a:gd name="connsiteY148" fmla="*/ 1476375 h 2826265"/>
                            <a:gd name="connsiteX149" fmla="*/ 914400 w 4909542"/>
                            <a:gd name="connsiteY149" fmla="*/ 1428750 h 2826265"/>
                            <a:gd name="connsiteX150" fmla="*/ 2505075 w 4909542"/>
                            <a:gd name="connsiteY150" fmla="*/ 1543050 h 2826265"/>
                            <a:gd name="connsiteX151" fmla="*/ 3143250 w 4909542"/>
                            <a:gd name="connsiteY151" fmla="*/ 1743075 h 2826265"/>
                            <a:gd name="connsiteX152" fmla="*/ 3467100 w 4909542"/>
                            <a:gd name="connsiteY152" fmla="*/ 1847850 h 2826265"/>
                            <a:gd name="connsiteX153" fmla="*/ 3648075 w 4909542"/>
                            <a:gd name="connsiteY153" fmla="*/ 1895475 h 2826265"/>
                            <a:gd name="connsiteX154" fmla="*/ 3790950 w 4909542"/>
                            <a:gd name="connsiteY154" fmla="*/ 1962150 h 2826265"/>
                            <a:gd name="connsiteX155" fmla="*/ 3914775 w 4909542"/>
                            <a:gd name="connsiteY155" fmla="*/ 2000250 h 2826265"/>
                            <a:gd name="connsiteX156" fmla="*/ 4019550 w 4909542"/>
                            <a:gd name="connsiteY156" fmla="*/ 2057400 h 2826265"/>
                            <a:gd name="connsiteX157" fmla="*/ 4248150 w 4909542"/>
                            <a:gd name="connsiteY157" fmla="*/ 2124075 h 2826265"/>
                            <a:gd name="connsiteX158" fmla="*/ 4486275 w 4909542"/>
                            <a:gd name="connsiteY158" fmla="*/ 2200275 h 2826265"/>
                            <a:gd name="connsiteX159" fmla="*/ 4581525 w 4909542"/>
                            <a:gd name="connsiteY159" fmla="*/ 2228850 h 2826265"/>
                            <a:gd name="connsiteX160" fmla="*/ 4752975 w 4909542"/>
                            <a:gd name="connsiteY160" fmla="*/ 2247900 h 2826265"/>
                            <a:gd name="connsiteX161" fmla="*/ 4838700 w 4909542"/>
                            <a:gd name="connsiteY161" fmla="*/ 2276475 h 2826265"/>
                            <a:gd name="connsiteX162" fmla="*/ 4905375 w 4909542"/>
                            <a:gd name="connsiteY162" fmla="*/ 2286000 h 2826265"/>
                            <a:gd name="connsiteX163" fmla="*/ 4810125 w 4909542"/>
                            <a:gd name="connsiteY163" fmla="*/ 2266950 h 2826265"/>
                            <a:gd name="connsiteX164" fmla="*/ 4333875 w 4909542"/>
                            <a:gd name="connsiteY164" fmla="*/ 2162175 h 2826265"/>
                            <a:gd name="connsiteX165" fmla="*/ 4124325 w 4909542"/>
                            <a:gd name="connsiteY165" fmla="*/ 2114550 h 2826265"/>
                            <a:gd name="connsiteX166" fmla="*/ 3505200 w 4909542"/>
                            <a:gd name="connsiteY166" fmla="*/ 2066925 h 2826265"/>
                            <a:gd name="connsiteX167" fmla="*/ 552450 w 4909542"/>
                            <a:gd name="connsiteY167" fmla="*/ 2057400 h 2826265"/>
                            <a:gd name="connsiteX168" fmla="*/ 600075 w 4909542"/>
                            <a:gd name="connsiteY168" fmla="*/ 1990725 h 2826265"/>
                            <a:gd name="connsiteX169" fmla="*/ 666750 w 4909542"/>
                            <a:gd name="connsiteY169" fmla="*/ 1885950 h 2826265"/>
                            <a:gd name="connsiteX170" fmla="*/ 885825 w 4909542"/>
                            <a:gd name="connsiteY170" fmla="*/ 1609725 h 2826265"/>
                            <a:gd name="connsiteX171" fmla="*/ 1247775 w 4909542"/>
                            <a:gd name="connsiteY171" fmla="*/ 1190625 h 2826265"/>
                            <a:gd name="connsiteX172" fmla="*/ 1524000 w 4909542"/>
                            <a:gd name="connsiteY172" fmla="*/ 866775 h 2826265"/>
                            <a:gd name="connsiteX173" fmla="*/ 1695450 w 4909542"/>
                            <a:gd name="connsiteY173" fmla="*/ 657225 h 2826265"/>
                            <a:gd name="connsiteX174" fmla="*/ 1809750 w 4909542"/>
                            <a:gd name="connsiteY174" fmla="*/ 561975 h 2826265"/>
                            <a:gd name="connsiteX175" fmla="*/ 1943100 w 4909542"/>
                            <a:gd name="connsiteY175" fmla="*/ 428625 h 2826265"/>
                            <a:gd name="connsiteX176" fmla="*/ 2000250 w 4909542"/>
                            <a:gd name="connsiteY176" fmla="*/ 371475 h 2826265"/>
                            <a:gd name="connsiteX177" fmla="*/ 2028825 w 4909542"/>
                            <a:gd name="connsiteY177" fmla="*/ 342900 h 2826265"/>
                            <a:gd name="connsiteX178" fmla="*/ 2000250 w 4909542"/>
                            <a:gd name="connsiteY178" fmla="*/ 666750 h 2826265"/>
                            <a:gd name="connsiteX179" fmla="*/ 1971675 w 4909542"/>
                            <a:gd name="connsiteY179" fmla="*/ 704850 h 2826265"/>
                            <a:gd name="connsiteX180" fmla="*/ 1905000 w 4909542"/>
                            <a:gd name="connsiteY180" fmla="*/ 876300 h 2826265"/>
                            <a:gd name="connsiteX181" fmla="*/ 1828800 w 4909542"/>
                            <a:gd name="connsiteY181" fmla="*/ 981075 h 2826265"/>
                            <a:gd name="connsiteX182" fmla="*/ 1714500 w 4909542"/>
                            <a:gd name="connsiteY182" fmla="*/ 1171575 h 2826265"/>
                            <a:gd name="connsiteX183" fmla="*/ 1647825 w 4909542"/>
                            <a:gd name="connsiteY183" fmla="*/ 1314450 h 2826265"/>
                            <a:gd name="connsiteX184" fmla="*/ 1609725 w 4909542"/>
                            <a:gd name="connsiteY184" fmla="*/ 1438275 h 2826265"/>
                            <a:gd name="connsiteX185" fmla="*/ 1543050 w 4909542"/>
                            <a:gd name="connsiteY185" fmla="*/ 1504950 h 2826265"/>
                            <a:gd name="connsiteX186" fmla="*/ 1524000 w 4909542"/>
                            <a:gd name="connsiteY186" fmla="*/ 1600200 h 2826265"/>
                            <a:gd name="connsiteX187" fmla="*/ 1495425 w 4909542"/>
                            <a:gd name="connsiteY187" fmla="*/ 1724025 h 2826265"/>
                            <a:gd name="connsiteX188" fmla="*/ 1476375 w 4909542"/>
                            <a:gd name="connsiteY188" fmla="*/ 1905000 h 2826265"/>
                            <a:gd name="connsiteX189" fmla="*/ 1466850 w 4909542"/>
                            <a:gd name="connsiteY189" fmla="*/ 2276475 h 2826265"/>
                            <a:gd name="connsiteX190" fmla="*/ 1504950 w 4909542"/>
                            <a:gd name="connsiteY190" fmla="*/ 2228850 h 2826265"/>
                            <a:gd name="connsiteX191" fmla="*/ 1562100 w 4909542"/>
                            <a:gd name="connsiteY191" fmla="*/ 2105025 h 2826265"/>
                            <a:gd name="connsiteX192" fmla="*/ 1704975 w 4909542"/>
                            <a:gd name="connsiteY192" fmla="*/ 1857375 h 2826265"/>
                            <a:gd name="connsiteX193" fmla="*/ 1885950 w 4909542"/>
                            <a:gd name="connsiteY193" fmla="*/ 1685925 h 2826265"/>
                            <a:gd name="connsiteX194" fmla="*/ 1933575 w 4909542"/>
                            <a:gd name="connsiteY194" fmla="*/ 1609725 h 2826265"/>
                            <a:gd name="connsiteX195" fmla="*/ 2181225 w 4909542"/>
                            <a:gd name="connsiteY195" fmla="*/ 1285875 h 2826265"/>
                            <a:gd name="connsiteX196" fmla="*/ 2276475 w 4909542"/>
                            <a:gd name="connsiteY196" fmla="*/ 1162050 h 2826265"/>
                            <a:gd name="connsiteX197" fmla="*/ 2286000 w 4909542"/>
                            <a:gd name="connsiteY197" fmla="*/ 1123950 h 2826265"/>
                            <a:gd name="connsiteX198" fmla="*/ 2247900 w 4909542"/>
                            <a:gd name="connsiteY198" fmla="*/ 1638300 h 2826265"/>
                            <a:gd name="connsiteX199" fmla="*/ 2028825 w 4909542"/>
                            <a:gd name="connsiteY199" fmla="*/ 2114550 h 2826265"/>
                            <a:gd name="connsiteX200" fmla="*/ 1866900 w 4909542"/>
                            <a:gd name="connsiteY200" fmla="*/ 2590800 h 2826265"/>
                            <a:gd name="connsiteX201" fmla="*/ 1809750 w 4909542"/>
                            <a:gd name="connsiteY201" fmla="*/ 2790825 h 2826265"/>
                            <a:gd name="connsiteX202" fmla="*/ 1752600 w 4909542"/>
                            <a:gd name="connsiteY202" fmla="*/ 2733675 h 2826265"/>
                            <a:gd name="connsiteX203" fmla="*/ 1485900 w 4909542"/>
                            <a:gd name="connsiteY203" fmla="*/ 2209800 h 2826265"/>
                            <a:gd name="connsiteX204" fmla="*/ 1323975 w 4909542"/>
                            <a:gd name="connsiteY204" fmla="*/ 1828800 h 2826265"/>
                            <a:gd name="connsiteX205" fmla="*/ 1209675 w 4909542"/>
                            <a:gd name="connsiteY205" fmla="*/ 1409700 h 2826265"/>
                            <a:gd name="connsiteX206" fmla="*/ 1114425 w 4909542"/>
                            <a:gd name="connsiteY206" fmla="*/ 1143000 h 2826265"/>
                            <a:gd name="connsiteX207" fmla="*/ 942975 w 4909542"/>
                            <a:gd name="connsiteY207" fmla="*/ 581025 h 2826265"/>
                            <a:gd name="connsiteX208" fmla="*/ 904875 w 4909542"/>
                            <a:gd name="connsiteY208" fmla="*/ 457200 h 2826265"/>
                            <a:gd name="connsiteX209" fmla="*/ 895350 w 4909542"/>
                            <a:gd name="connsiteY209" fmla="*/ 419100 h 2826265"/>
                            <a:gd name="connsiteX210" fmla="*/ 1057275 w 4909542"/>
                            <a:gd name="connsiteY210" fmla="*/ 695325 h 2826265"/>
                            <a:gd name="connsiteX211" fmla="*/ 1247775 w 4909542"/>
                            <a:gd name="connsiteY211" fmla="*/ 942975 h 2826265"/>
                            <a:gd name="connsiteX212" fmla="*/ 1800225 w 4909542"/>
                            <a:gd name="connsiteY212" fmla="*/ 1504950 h 2826265"/>
                            <a:gd name="connsiteX213" fmla="*/ 2438400 w 4909542"/>
                            <a:gd name="connsiteY213" fmla="*/ 1943100 h 2826265"/>
                            <a:gd name="connsiteX214" fmla="*/ 3019425 w 4909542"/>
                            <a:gd name="connsiteY214" fmla="*/ 2343150 h 2826265"/>
                            <a:gd name="connsiteX215" fmla="*/ 3171825 w 4909542"/>
                            <a:gd name="connsiteY215" fmla="*/ 2419350 h 2826265"/>
                            <a:gd name="connsiteX216" fmla="*/ 3267075 w 4909542"/>
                            <a:gd name="connsiteY216" fmla="*/ 2486025 h 2826265"/>
                            <a:gd name="connsiteX217" fmla="*/ 3333750 w 4909542"/>
                            <a:gd name="connsiteY217" fmla="*/ 2514600 h 2826265"/>
                            <a:gd name="connsiteX218" fmla="*/ 3295650 w 4909542"/>
                            <a:gd name="connsiteY218" fmla="*/ 2505075 h 2826265"/>
                            <a:gd name="connsiteX219" fmla="*/ 3124200 w 4909542"/>
                            <a:gd name="connsiteY219" fmla="*/ 2295525 h 2826265"/>
                            <a:gd name="connsiteX220" fmla="*/ 2962275 w 4909542"/>
                            <a:gd name="connsiteY220" fmla="*/ 2105025 h 2826265"/>
                            <a:gd name="connsiteX221" fmla="*/ 2809875 w 4909542"/>
                            <a:gd name="connsiteY221" fmla="*/ 1885950 h 2826265"/>
                            <a:gd name="connsiteX222" fmla="*/ 2600325 w 4909542"/>
                            <a:gd name="connsiteY222" fmla="*/ 1685925 h 2826265"/>
                            <a:gd name="connsiteX223" fmla="*/ 2390775 w 4909542"/>
                            <a:gd name="connsiteY223" fmla="*/ 1438275 h 2826265"/>
                            <a:gd name="connsiteX224" fmla="*/ 2133600 w 4909542"/>
                            <a:gd name="connsiteY224" fmla="*/ 1219200 h 2826265"/>
                            <a:gd name="connsiteX225" fmla="*/ 2066925 w 4909542"/>
                            <a:gd name="connsiteY225" fmla="*/ 1143000 h 2826265"/>
                            <a:gd name="connsiteX226" fmla="*/ 2038350 w 4909542"/>
                            <a:gd name="connsiteY226" fmla="*/ 1123950 h 2826265"/>
                            <a:gd name="connsiteX227" fmla="*/ 1981200 w 4909542"/>
                            <a:gd name="connsiteY227" fmla="*/ 1057275 h 2826265"/>
                            <a:gd name="connsiteX228" fmla="*/ 1933575 w 4909542"/>
                            <a:gd name="connsiteY228" fmla="*/ 1047750 h 2826265"/>
                            <a:gd name="connsiteX229" fmla="*/ 2228850 w 4909542"/>
                            <a:gd name="connsiteY229" fmla="*/ 1285875 h 2826265"/>
                            <a:gd name="connsiteX230" fmla="*/ 2771775 w 4909542"/>
                            <a:gd name="connsiteY230" fmla="*/ 1704975 h 2826265"/>
                            <a:gd name="connsiteX231" fmla="*/ 3486150 w 4909542"/>
                            <a:gd name="connsiteY231" fmla="*/ 2200275 h 2826265"/>
                            <a:gd name="connsiteX232" fmla="*/ 4010025 w 4909542"/>
                            <a:gd name="connsiteY232" fmla="*/ 2638425 h 2826265"/>
                            <a:gd name="connsiteX233" fmla="*/ 4238625 w 4909542"/>
                            <a:gd name="connsiteY233" fmla="*/ 2809875 h 2826265"/>
                            <a:gd name="connsiteX234" fmla="*/ 3943350 w 4909542"/>
                            <a:gd name="connsiteY234" fmla="*/ 2438400 h 2826265"/>
                            <a:gd name="connsiteX235" fmla="*/ 3781425 w 4909542"/>
                            <a:gd name="connsiteY235" fmla="*/ 2238375 h 2826265"/>
                            <a:gd name="connsiteX236" fmla="*/ 3667125 w 4909542"/>
                            <a:gd name="connsiteY236" fmla="*/ 2124075 h 2826265"/>
                            <a:gd name="connsiteX237" fmla="*/ 3381375 w 4909542"/>
                            <a:gd name="connsiteY237" fmla="*/ 1733550 h 2826265"/>
                            <a:gd name="connsiteX238" fmla="*/ 3171825 w 4909542"/>
                            <a:gd name="connsiteY238" fmla="*/ 1466850 h 2826265"/>
                            <a:gd name="connsiteX239" fmla="*/ 2981325 w 4909542"/>
                            <a:gd name="connsiteY239" fmla="*/ 1219200 h 2826265"/>
                            <a:gd name="connsiteX240" fmla="*/ 2809875 w 4909542"/>
                            <a:gd name="connsiteY240" fmla="*/ 1000125 h 2826265"/>
                            <a:gd name="connsiteX241" fmla="*/ 2667000 w 4909542"/>
                            <a:gd name="connsiteY241" fmla="*/ 762000 h 2826265"/>
                            <a:gd name="connsiteX242" fmla="*/ 2647950 w 4909542"/>
                            <a:gd name="connsiteY242" fmla="*/ 714375 h 2826265"/>
                            <a:gd name="connsiteX243" fmla="*/ 2628900 w 4909542"/>
                            <a:gd name="connsiteY243" fmla="*/ 676275 h 2826265"/>
                            <a:gd name="connsiteX244" fmla="*/ 2657475 w 4909542"/>
                            <a:gd name="connsiteY244" fmla="*/ 657225 h 2826265"/>
                            <a:gd name="connsiteX245" fmla="*/ 3000375 w 4909542"/>
                            <a:gd name="connsiteY245" fmla="*/ 1047750 h 2826265"/>
                            <a:gd name="connsiteX246" fmla="*/ 3248025 w 4909542"/>
                            <a:gd name="connsiteY246" fmla="*/ 1371600 h 2826265"/>
                            <a:gd name="connsiteX247" fmla="*/ 3648075 w 4909542"/>
                            <a:gd name="connsiteY247" fmla="*/ 1895475 h 2826265"/>
                            <a:gd name="connsiteX248" fmla="*/ 3800475 w 4909542"/>
                            <a:gd name="connsiteY248" fmla="*/ 2038350 h 2826265"/>
                            <a:gd name="connsiteX249" fmla="*/ 4010025 w 4909542"/>
                            <a:gd name="connsiteY249" fmla="*/ 2286000 h 2826265"/>
                            <a:gd name="connsiteX250" fmla="*/ 4076700 w 4909542"/>
                            <a:gd name="connsiteY250" fmla="*/ 2324100 h 2826265"/>
                            <a:gd name="connsiteX251" fmla="*/ 3990975 w 4909542"/>
                            <a:gd name="connsiteY251" fmla="*/ 2238375 h 2826265"/>
                            <a:gd name="connsiteX252" fmla="*/ 3800475 w 4909542"/>
                            <a:gd name="connsiteY252" fmla="*/ 1962150 h 2826265"/>
                            <a:gd name="connsiteX253" fmla="*/ 3629025 w 4909542"/>
                            <a:gd name="connsiteY253" fmla="*/ 1676400 h 2826265"/>
                            <a:gd name="connsiteX254" fmla="*/ 3505200 w 4909542"/>
                            <a:gd name="connsiteY254" fmla="*/ 1485900 h 2826265"/>
                            <a:gd name="connsiteX255" fmla="*/ 3248025 w 4909542"/>
                            <a:gd name="connsiteY255" fmla="*/ 1133475 h 2826265"/>
                            <a:gd name="connsiteX256" fmla="*/ 3086100 w 4909542"/>
                            <a:gd name="connsiteY256" fmla="*/ 895350 h 2826265"/>
                            <a:gd name="connsiteX257" fmla="*/ 2962275 w 4909542"/>
                            <a:gd name="connsiteY257" fmla="*/ 733425 h 2826265"/>
                            <a:gd name="connsiteX258" fmla="*/ 2828925 w 4909542"/>
                            <a:gd name="connsiteY258" fmla="*/ 504825 h 2826265"/>
                            <a:gd name="connsiteX259" fmla="*/ 2800350 w 4909542"/>
                            <a:gd name="connsiteY259" fmla="*/ 419100 h 2826265"/>
                            <a:gd name="connsiteX260" fmla="*/ 2790825 w 4909542"/>
                            <a:gd name="connsiteY260" fmla="*/ 371475 h 28262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  <a:cxn ang="0">
                              <a:pos x="connsiteX67" y="connsiteY67"/>
                            </a:cxn>
                            <a:cxn ang="0">
                              <a:pos x="connsiteX68" y="connsiteY68"/>
                            </a:cxn>
                            <a:cxn ang="0">
                              <a:pos x="connsiteX69" y="connsiteY69"/>
                            </a:cxn>
                            <a:cxn ang="0">
                              <a:pos x="connsiteX70" y="connsiteY70"/>
                            </a:cxn>
                            <a:cxn ang="0">
                              <a:pos x="connsiteX71" y="connsiteY71"/>
                            </a:cxn>
                            <a:cxn ang="0">
                              <a:pos x="connsiteX72" y="connsiteY72"/>
                            </a:cxn>
                            <a:cxn ang="0">
                              <a:pos x="connsiteX73" y="connsiteY73"/>
                            </a:cxn>
                            <a:cxn ang="0">
                              <a:pos x="connsiteX74" y="connsiteY74"/>
                            </a:cxn>
                            <a:cxn ang="0">
                              <a:pos x="connsiteX75" y="connsiteY75"/>
                            </a:cxn>
                            <a:cxn ang="0">
                              <a:pos x="connsiteX76" y="connsiteY76"/>
                            </a:cxn>
                            <a:cxn ang="0">
                              <a:pos x="connsiteX77" y="connsiteY77"/>
                            </a:cxn>
                            <a:cxn ang="0">
                              <a:pos x="connsiteX78" y="connsiteY78"/>
                            </a:cxn>
                            <a:cxn ang="0">
                              <a:pos x="connsiteX79" y="connsiteY79"/>
                            </a:cxn>
                            <a:cxn ang="0">
                              <a:pos x="connsiteX80" y="connsiteY80"/>
                            </a:cxn>
                            <a:cxn ang="0">
                              <a:pos x="connsiteX81" y="connsiteY81"/>
                            </a:cxn>
                            <a:cxn ang="0">
                              <a:pos x="connsiteX82" y="connsiteY82"/>
                            </a:cxn>
                            <a:cxn ang="0">
                              <a:pos x="connsiteX83" y="connsiteY83"/>
                            </a:cxn>
                            <a:cxn ang="0">
                              <a:pos x="connsiteX84" y="connsiteY84"/>
                            </a:cxn>
                            <a:cxn ang="0">
                              <a:pos x="connsiteX85" y="connsiteY85"/>
                            </a:cxn>
                            <a:cxn ang="0">
                              <a:pos x="connsiteX86" y="connsiteY86"/>
                            </a:cxn>
                            <a:cxn ang="0">
                              <a:pos x="connsiteX87" y="connsiteY87"/>
                            </a:cxn>
                            <a:cxn ang="0">
                              <a:pos x="connsiteX88" y="connsiteY88"/>
                            </a:cxn>
                            <a:cxn ang="0">
                              <a:pos x="connsiteX89" y="connsiteY89"/>
                            </a:cxn>
                            <a:cxn ang="0">
                              <a:pos x="connsiteX90" y="connsiteY90"/>
                            </a:cxn>
                            <a:cxn ang="0">
                              <a:pos x="connsiteX91" y="connsiteY91"/>
                            </a:cxn>
                            <a:cxn ang="0">
                              <a:pos x="connsiteX92" y="connsiteY92"/>
                            </a:cxn>
                            <a:cxn ang="0">
                              <a:pos x="connsiteX93" y="connsiteY93"/>
                            </a:cxn>
                            <a:cxn ang="0">
                              <a:pos x="connsiteX94" y="connsiteY94"/>
                            </a:cxn>
                            <a:cxn ang="0">
                              <a:pos x="connsiteX95" y="connsiteY95"/>
                            </a:cxn>
                            <a:cxn ang="0">
                              <a:pos x="connsiteX96" y="connsiteY96"/>
                            </a:cxn>
                            <a:cxn ang="0">
                              <a:pos x="connsiteX97" y="connsiteY97"/>
                            </a:cxn>
                            <a:cxn ang="0">
                              <a:pos x="connsiteX98" y="connsiteY98"/>
                            </a:cxn>
                            <a:cxn ang="0">
                              <a:pos x="connsiteX99" y="connsiteY99"/>
                            </a:cxn>
                            <a:cxn ang="0">
                              <a:pos x="connsiteX100" y="connsiteY100"/>
                            </a:cxn>
                            <a:cxn ang="0">
                              <a:pos x="connsiteX101" y="connsiteY101"/>
                            </a:cxn>
                            <a:cxn ang="0">
                              <a:pos x="connsiteX102" y="connsiteY102"/>
                            </a:cxn>
                            <a:cxn ang="0">
                              <a:pos x="connsiteX103" y="connsiteY103"/>
                            </a:cxn>
                            <a:cxn ang="0">
                              <a:pos x="connsiteX104" y="connsiteY104"/>
                            </a:cxn>
                            <a:cxn ang="0">
                              <a:pos x="connsiteX105" y="connsiteY105"/>
                            </a:cxn>
                            <a:cxn ang="0">
                              <a:pos x="connsiteX106" y="connsiteY106"/>
                            </a:cxn>
                            <a:cxn ang="0">
                              <a:pos x="connsiteX107" y="connsiteY107"/>
                            </a:cxn>
                            <a:cxn ang="0">
                              <a:pos x="connsiteX108" y="connsiteY108"/>
                            </a:cxn>
                            <a:cxn ang="0">
                              <a:pos x="connsiteX109" y="connsiteY109"/>
                            </a:cxn>
                            <a:cxn ang="0">
                              <a:pos x="connsiteX110" y="connsiteY110"/>
                            </a:cxn>
                            <a:cxn ang="0">
                              <a:pos x="connsiteX111" y="connsiteY111"/>
                            </a:cxn>
                            <a:cxn ang="0">
                              <a:pos x="connsiteX112" y="connsiteY112"/>
                            </a:cxn>
                            <a:cxn ang="0">
                              <a:pos x="connsiteX113" y="connsiteY113"/>
                            </a:cxn>
                            <a:cxn ang="0">
                              <a:pos x="connsiteX114" y="connsiteY114"/>
                            </a:cxn>
                            <a:cxn ang="0">
                              <a:pos x="connsiteX115" y="connsiteY115"/>
                            </a:cxn>
                            <a:cxn ang="0">
                              <a:pos x="connsiteX116" y="connsiteY116"/>
                            </a:cxn>
                            <a:cxn ang="0">
                              <a:pos x="connsiteX117" y="connsiteY117"/>
                            </a:cxn>
                            <a:cxn ang="0">
                              <a:pos x="connsiteX118" y="connsiteY118"/>
                            </a:cxn>
                            <a:cxn ang="0">
                              <a:pos x="connsiteX119" y="connsiteY119"/>
                            </a:cxn>
                            <a:cxn ang="0">
                              <a:pos x="connsiteX120" y="connsiteY120"/>
                            </a:cxn>
                            <a:cxn ang="0">
                              <a:pos x="connsiteX121" y="connsiteY121"/>
                            </a:cxn>
                            <a:cxn ang="0">
                              <a:pos x="connsiteX122" y="connsiteY122"/>
                            </a:cxn>
                            <a:cxn ang="0">
                              <a:pos x="connsiteX123" y="connsiteY123"/>
                            </a:cxn>
                            <a:cxn ang="0">
                              <a:pos x="connsiteX124" y="connsiteY124"/>
                            </a:cxn>
                            <a:cxn ang="0">
                              <a:pos x="connsiteX125" y="connsiteY125"/>
                            </a:cxn>
                            <a:cxn ang="0">
                              <a:pos x="connsiteX126" y="connsiteY126"/>
                            </a:cxn>
                            <a:cxn ang="0">
                              <a:pos x="connsiteX127" y="connsiteY127"/>
                            </a:cxn>
                            <a:cxn ang="0">
                              <a:pos x="connsiteX128" y="connsiteY128"/>
                            </a:cxn>
                            <a:cxn ang="0">
                              <a:pos x="connsiteX129" y="connsiteY129"/>
                            </a:cxn>
                            <a:cxn ang="0">
                              <a:pos x="connsiteX130" y="connsiteY130"/>
                            </a:cxn>
                            <a:cxn ang="0">
                              <a:pos x="connsiteX131" y="connsiteY131"/>
                            </a:cxn>
                            <a:cxn ang="0">
                              <a:pos x="connsiteX132" y="connsiteY132"/>
                            </a:cxn>
                            <a:cxn ang="0">
                              <a:pos x="connsiteX133" y="connsiteY133"/>
                            </a:cxn>
                            <a:cxn ang="0">
                              <a:pos x="connsiteX134" y="connsiteY134"/>
                            </a:cxn>
                            <a:cxn ang="0">
                              <a:pos x="connsiteX135" y="connsiteY135"/>
                            </a:cxn>
                            <a:cxn ang="0">
                              <a:pos x="connsiteX136" y="connsiteY136"/>
                            </a:cxn>
                            <a:cxn ang="0">
                              <a:pos x="connsiteX137" y="connsiteY137"/>
                            </a:cxn>
                            <a:cxn ang="0">
                              <a:pos x="connsiteX138" y="connsiteY138"/>
                            </a:cxn>
                            <a:cxn ang="0">
                              <a:pos x="connsiteX139" y="connsiteY139"/>
                            </a:cxn>
                            <a:cxn ang="0">
                              <a:pos x="connsiteX140" y="connsiteY140"/>
                            </a:cxn>
                            <a:cxn ang="0">
                              <a:pos x="connsiteX141" y="connsiteY141"/>
                            </a:cxn>
                            <a:cxn ang="0">
                              <a:pos x="connsiteX142" y="connsiteY142"/>
                            </a:cxn>
                            <a:cxn ang="0">
                              <a:pos x="connsiteX143" y="connsiteY143"/>
                            </a:cxn>
                            <a:cxn ang="0">
                              <a:pos x="connsiteX144" y="connsiteY144"/>
                            </a:cxn>
                            <a:cxn ang="0">
                              <a:pos x="connsiteX145" y="connsiteY145"/>
                            </a:cxn>
                            <a:cxn ang="0">
                              <a:pos x="connsiteX146" y="connsiteY146"/>
                            </a:cxn>
                            <a:cxn ang="0">
                              <a:pos x="connsiteX147" y="connsiteY147"/>
                            </a:cxn>
                            <a:cxn ang="0">
                              <a:pos x="connsiteX148" y="connsiteY148"/>
                            </a:cxn>
                            <a:cxn ang="0">
                              <a:pos x="connsiteX149" y="connsiteY149"/>
                            </a:cxn>
                            <a:cxn ang="0">
                              <a:pos x="connsiteX150" y="connsiteY150"/>
                            </a:cxn>
                            <a:cxn ang="0">
                              <a:pos x="connsiteX151" y="connsiteY151"/>
                            </a:cxn>
                            <a:cxn ang="0">
                              <a:pos x="connsiteX152" y="connsiteY152"/>
                            </a:cxn>
                            <a:cxn ang="0">
                              <a:pos x="connsiteX153" y="connsiteY153"/>
                            </a:cxn>
                            <a:cxn ang="0">
                              <a:pos x="connsiteX154" y="connsiteY154"/>
                            </a:cxn>
                            <a:cxn ang="0">
                              <a:pos x="connsiteX155" y="connsiteY155"/>
                            </a:cxn>
                            <a:cxn ang="0">
                              <a:pos x="connsiteX156" y="connsiteY156"/>
                            </a:cxn>
                            <a:cxn ang="0">
                              <a:pos x="connsiteX157" y="connsiteY157"/>
                            </a:cxn>
                            <a:cxn ang="0">
                              <a:pos x="connsiteX158" y="connsiteY158"/>
                            </a:cxn>
                            <a:cxn ang="0">
                              <a:pos x="connsiteX159" y="connsiteY159"/>
                            </a:cxn>
                            <a:cxn ang="0">
                              <a:pos x="connsiteX160" y="connsiteY160"/>
                            </a:cxn>
                            <a:cxn ang="0">
                              <a:pos x="connsiteX161" y="connsiteY161"/>
                            </a:cxn>
                            <a:cxn ang="0">
                              <a:pos x="connsiteX162" y="connsiteY162"/>
                            </a:cxn>
                            <a:cxn ang="0">
                              <a:pos x="connsiteX163" y="connsiteY163"/>
                            </a:cxn>
                            <a:cxn ang="0">
                              <a:pos x="connsiteX164" y="connsiteY164"/>
                            </a:cxn>
                            <a:cxn ang="0">
                              <a:pos x="connsiteX165" y="connsiteY165"/>
                            </a:cxn>
                            <a:cxn ang="0">
                              <a:pos x="connsiteX166" y="connsiteY166"/>
                            </a:cxn>
                            <a:cxn ang="0">
                              <a:pos x="connsiteX167" y="connsiteY167"/>
                            </a:cxn>
                            <a:cxn ang="0">
                              <a:pos x="connsiteX168" y="connsiteY168"/>
                            </a:cxn>
                            <a:cxn ang="0">
                              <a:pos x="connsiteX169" y="connsiteY169"/>
                            </a:cxn>
                            <a:cxn ang="0">
                              <a:pos x="connsiteX170" y="connsiteY170"/>
                            </a:cxn>
                            <a:cxn ang="0">
                              <a:pos x="connsiteX171" y="connsiteY171"/>
                            </a:cxn>
                            <a:cxn ang="0">
                              <a:pos x="connsiteX172" y="connsiteY172"/>
                            </a:cxn>
                            <a:cxn ang="0">
                              <a:pos x="connsiteX173" y="connsiteY173"/>
                            </a:cxn>
                            <a:cxn ang="0">
                              <a:pos x="connsiteX174" y="connsiteY174"/>
                            </a:cxn>
                            <a:cxn ang="0">
                              <a:pos x="connsiteX175" y="connsiteY175"/>
                            </a:cxn>
                            <a:cxn ang="0">
                              <a:pos x="connsiteX176" y="connsiteY176"/>
                            </a:cxn>
                            <a:cxn ang="0">
                              <a:pos x="connsiteX177" y="connsiteY177"/>
                            </a:cxn>
                            <a:cxn ang="0">
                              <a:pos x="connsiteX178" y="connsiteY178"/>
                            </a:cxn>
                            <a:cxn ang="0">
                              <a:pos x="connsiteX179" y="connsiteY179"/>
                            </a:cxn>
                            <a:cxn ang="0">
                              <a:pos x="connsiteX180" y="connsiteY180"/>
                            </a:cxn>
                            <a:cxn ang="0">
                              <a:pos x="connsiteX181" y="connsiteY181"/>
                            </a:cxn>
                            <a:cxn ang="0">
                              <a:pos x="connsiteX182" y="connsiteY182"/>
                            </a:cxn>
                            <a:cxn ang="0">
                              <a:pos x="connsiteX183" y="connsiteY183"/>
                            </a:cxn>
                            <a:cxn ang="0">
                              <a:pos x="connsiteX184" y="connsiteY184"/>
                            </a:cxn>
                            <a:cxn ang="0">
                              <a:pos x="connsiteX185" y="connsiteY185"/>
                            </a:cxn>
                            <a:cxn ang="0">
                              <a:pos x="connsiteX186" y="connsiteY186"/>
                            </a:cxn>
                            <a:cxn ang="0">
                              <a:pos x="connsiteX187" y="connsiteY187"/>
                            </a:cxn>
                            <a:cxn ang="0">
                              <a:pos x="connsiteX188" y="connsiteY188"/>
                            </a:cxn>
                            <a:cxn ang="0">
                              <a:pos x="connsiteX189" y="connsiteY189"/>
                            </a:cxn>
                            <a:cxn ang="0">
                              <a:pos x="connsiteX190" y="connsiteY190"/>
                            </a:cxn>
                            <a:cxn ang="0">
                              <a:pos x="connsiteX191" y="connsiteY191"/>
                            </a:cxn>
                            <a:cxn ang="0">
                              <a:pos x="connsiteX192" y="connsiteY192"/>
                            </a:cxn>
                            <a:cxn ang="0">
                              <a:pos x="connsiteX193" y="connsiteY193"/>
                            </a:cxn>
                            <a:cxn ang="0">
                              <a:pos x="connsiteX194" y="connsiteY194"/>
                            </a:cxn>
                            <a:cxn ang="0">
                              <a:pos x="connsiteX195" y="connsiteY195"/>
                            </a:cxn>
                            <a:cxn ang="0">
                              <a:pos x="connsiteX196" y="connsiteY196"/>
                            </a:cxn>
                            <a:cxn ang="0">
                              <a:pos x="connsiteX197" y="connsiteY197"/>
                            </a:cxn>
                            <a:cxn ang="0">
                              <a:pos x="connsiteX198" y="connsiteY198"/>
                            </a:cxn>
                            <a:cxn ang="0">
                              <a:pos x="connsiteX199" y="connsiteY199"/>
                            </a:cxn>
                            <a:cxn ang="0">
                              <a:pos x="connsiteX200" y="connsiteY200"/>
                            </a:cxn>
                            <a:cxn ang="0">
                              <a:pos x="connsiteX201" y="connsiteY201"/>
                            </a:cxn>
                            <a:cxn ang="0">
                              <a:pos x="connsiteX202" y="connsiteY202"/>
                            </a:cxn>
                            <a:cxn ang="0">
                              <a:pos x="connsiteX203" y="connsiteY203"/>
                            </a:cxn>
                            <a:cxn ang="0">
                              <a:pos x="connsiteX204" y="connsiteY204"/>
                            </a:cxn>
                            <a:cxn ang="0">
                              <a:pos x="connsiteX205" y="connsiteY205"/>
                            </a:cxn>
                            <a:cxn ang="0">
                              <a:pos x="connsiteX206" y="connsiteY206"/>
                            </a:cxn>
                            <a:cxn ang="0">
                              <a:pos x="connsiteX207" y="connsiteY207"/>
                            </a:cxn>
                            <a:cxn ang="0">
                              <a:pos x="connsiteX208" y="connsiteY208"/>
                            </a:cxn>
                            <a:cxn ang="0">
                              <a:pos x="connsiteX209" y="connsiteY209"/>
                            </a:cxn>
                            <a:cxn ang="0">
                              <a:pos x="connsiteX210" y="connsiteY210"/>
                            </a:cxn>
                            <a:cxn ang="0">
                              <a:pos x="connsiteX211" y="connsiteY211"/>
                            </a:cxn>
                            <a:cxn ang="0">
                              <a:pos x="connsiteX212" y="connsiteY212"/>
                            </a:cxn>
                            <a:cxn ang="0">
                              <a:pos x="connsiteX213" y="connsiteY213"/>
                            </a:cxn>
                            <a:cxn ang="0">
                              <a:pos x="connsiteX214" y="connsiteY214"/>
                            </a:cxn>
                            <a:cxn ang="0">
                              <a:pos x="connsiteX215" y="connsiteY215"/>
                            </a:cxn>
                            <a:cxn ang="0">
                              <a:pos x="connsiteX216" y="connsiteY216"/>
                            </a:cxn>
                            <a:cxn ang="0">
                              <a:pos x="connsiteX217" y="connsiteY217"/>
                            </a:cxn>
                            <a:cxn ang="0">
                              <a:pos x="connsiteX218" y="connsiteY218"/>
                            </a:cxn>
                            <a:cxn ang="0">
                              <a:pos x="connsiteX219" y="connsiteY219"/>
                            </a:cxn>
                            <a:cxn ang="0">
                              <a:pos x="connsiteX220" y="connsiteY220"/>
                            </a:cxn>
                            <a:cxn ang="0">
                              <a:pos x="connsiteX221" y="connsiteY221"/>
                            </a:cxn>
                            <a:cxn ang="0">
                              <a:pos x="connsiteX222" y="connsiteY222"/>
                            </a:cxn>
                            <a:cxn ang="0">
                              <a:pos x="connsiteX223" y="connsiteY223"/>
                            </a:cxn>
                            <a:cxn ang="0">
                              <a:pos x="connsiteX224" y="connsiteY224"/>
                            </a:cxn>
                            <a:cxn ang="0">
                              <a:pos x="connsiteX225" y="connsiteY225"/>
                            </a:cxn>
                            <a:cxn ang="0">
                              <a:pos x="connsiteX226" y="connsiteY226"/>
                            </a:cxn>
                            <a:cxn ang="0">
                              <a:pos x="connsiteX227" y="connsiteY227"/>
                            </a:cxn>
                            <a:cxn ang="0">
                              <a:pos x="connsiteX228" y="connsiteY228"/>
                            </a:cxn>
                            <a:cxn ang="0">
                              <a:pos x="connsiteX229" y="connsiteY229"/>
                            </a:cxn>
                            <a:cxn ang="0">
                              <a:pos x="connsiteX230" y="connsiteY230"/>
                            </a:cxn>
                            <a:cxn ang="0">
                              <a:pos x="connsiteX231" y="connsiteY231"/>
                            </a:cxn>
                            <a:cxn ang="0">
                              <a:pos x="connsiteX232" y="connsiteY232"/>
                            </a:cxn>
                            <a:cxn ang="0">
                              <a:pos x="connsiteX233" y="connsiteY233"/>
                            </a:cxn>
                            <a:cxn ang="0">
                              <a:pos x="connsiteX234" y="connsiteY234"/>
                            </a:cxn>
                            <a:cxn ang="0">
                              <a:pos x="connsiteX235" y="connsiteY235"/>
                            </a:cxn>
                            <a:cxn ang="0">
                              <a:pos x="connsiteX236" y="connsiteY236"/>
                            </a:cxn>
                            <a:cxn ang="0">
                              <a:pos x="connsiteX237" y="connsiteY237"/>
                            </a:cxn>
                            <a:cxn ang="0">
                              <a:pos x="connsiteX238" y="connsiteY238"/>
                            </a:cxn>
                            <a:cxn ang="0">
                              <a:pos x="connsiteX239" y="connsiteY239"/>
                            </a:cxn>
                            <a:cxn ang="0">
                              <a:pos x="connsiteX240" y="connsiteY240"/>
                            </a:cxn>
                            <a:cxn ang="0">
                              <a:pos x="connsiteX241" y="connsiteY241"/>
                            </a:cxn>
                            <a:cxn ang="0">
                              <a:pos x="connsiteX242" y="connsiteY242"/>
                            </a:cxn>
                            <a:cxn ang="0">
                              <a:pos x="connsiteX243" y="connsiteY243"/>
                            </a:cxn>
                            <a:cxn ang="0">
                              <a:pos x="connsiteX244" y="connsiteY244"/>
                            </a:cxn>
                            <a:cxn ang="0">
                              <a:pos x="connsiteX245" y="connsiteY245"/>
                            </a:cxn>
                            <a:cxn ang="0">
                              <a:pos x="connsiteX246" y="connsiteY246"/>
                            </a:cxn>
                            <a:cxn ang="0">
                              <a:pos x="connsiteX247" y="connsiteY247"/>
                            </a:cxn>
                            <a:cxn ang="0">
                              <a:pos x="connsiteX248" y="connsiteY248"/>
                            </a:cxn>
                            <a:cxn ang="0">
                              <a:pos x="connsiteX249" y="connsiteY249"/>
                            </a:cxn>
                            <a:cxn ang="0">
                              <a:pos x="connsiteX250" y="connsiteY250"/>
                            </a:cxn>
                            <a:cxn ang="0">
                              <a:pos x="connsiteX251" y="connsiteY251"/>
                            </a:cxn>
                            <a:cxn ang="0">
                              <a:pos x="connsiteX252" y="connsiteY252"/>
                            </a:cxn>
                            <a:cxn ang="0">
                              <a:pos x="connsiteX253" y="connsiteY253"/>
                            </a:cxn>
                            <a:cxn ang="0">
                              <a:pos x="connsiteX254" y="connsiteY254"/>
                            </a:cxn>
                            <a:cxn ang="0">
                              <a:pos x="connsiteX255" y="connsiteY255"/>
                            </a:cxn>
                            <a:cxn ang="0">
                              <a:pos x="connsiteX256" y="connsiteY256"/>
                            </a:cxn>
                            <a:cxn ang="0">
                              <a:pos x="connsiteX257" y="connsiteY257"/>
                            </a:cxn>
                            <a:cxn ang="0">
                              <a:pos x="connsiteX258" y="connsiteY258"/>
                            </a:cxn>
                            <a:cxn ang="0">
                              <a:pos x="connsiteX259" y="connsiteY259"/>
                            </a:cxn>
                            <a:cxn ang="0">
                              <a:pos x="connsiteX260" y="connsiteY260"/>
                            </a:cxn>
                          </a:cxnLst>
                          <a:rect l="l" t="t" r="r" b="b"/>
                          <a:pathLst>
                            <a:path w="4909542" h="2826265">
                              <a:moveTo>
                                <a:pt x="28575" y="1066800"/>
                              </a:moveTo>
                              <a:cubicBezTo>
                                <a:pt x="60325" y="1063625"/>
                                <a:pt x="94320" y="1069424"/>
                                <a:pt x="123825" y="1057275"/>
                              </a:cubicBezTo>
                              <a:cubicBezTo>
                                <a:pt x="150892" y="1046130"/>
                                <a:pt x="167082" y="1017688"/>
                                <a:pt x="190500" y="1000125"/>
                              </a:cubicBezTo>
                              <a:cubicBezTo>
                                <a:pt x="221608" y="976794"/>
                                <a:pt x="343614" y="917337"/>
                                <a:pt x="352425" y="914400"/>
                              </a:cubicBezTo>
                              <a:cubicBezTo>
                                <a:pt x="381000" y="904875"/>
                                <a:pt x="409400" y="894809"/>
                                <a:pt x="438150" y="885825"/>
                              </a:cubicBezTo>
                              <a:cubicBezTo>
                                <a:pt x="460212" y="878931"/>
                                <a:pt x="483251" y="875073"/>
                                <a:pt x="504825" y="866775"/>
                              </a:cubicBezTo>
                              <a:cubicBezTo>
                                <a:pt x="524704" y="859129"/>
                                <a:pt x="542512" y="846850"/>
                                <a:pt x="561975" y="838200"/>
                              </a:cubicBezTo>
                              <a:cubicBezTo>
                                <a:pt x="599693" y="821437"/>
                                <a:pt x="638109" y="806290"/>
                                <a:pt x="676275" y="790575"/>
                              </a:cubicBezTo>
                              <a:cubicBezTo>
                                <a:pt x="692085" y="784065"/>
                                <a:pt x="707134" y="774878"/>
                                <a:pt x="723900" y="771525"/>
                              </a:cubicBezTo>
                              <a:cubicBezTo>
                                <a:pt x="739775" y="768350"/>
                                <a:pt x="755906" y="766260"/>
                                <a:pt x="771525" y="762000"/>
                              </a:cubicBezTo>
                              <a:cubicBezTo>
                                <a:pt x="858001" y="738416"/>
                                <a:pt x="803343" y="742937"/>
                                <a:pt x="904875" y="723900"/>
                              </a:cubicBezTo>
                              <a:cubicBezTo>
                                <a:pt x="930034" y="719183"/>
                                <a:pt x="955675" y="717550"/>
                                <a:pt x="981075" y="714375"/>
                              </a:cubicBezTo>
                              <a:cubicBezTo>
                                <a:pt x="1071612" y="678160"/>
                                <a:pt x="1000816" y="700971"/>
                                <a:pt x="1152525" y="685800"/>
                              </a:cubicBezTo>
                              <a:cubicBezTo>
                                <a:pt x="1266632" y="674389"/>
                                <a:pt x="1172331" y="679601"/>
                                <a:pt x="1295400" y="657225"/>
                              </a:cubicBezTo>
                              <a:cubicBezTo>
                                <a:pt x="1339577" y="649193"/>
                                <a:pt x="1384398" y="645178"/>
                                <a:pt x="1428750" y="638175"/>
                              </a:cubicBezTo>
                              <a:cubicBezTo>
                                <a:pt x="1444741" y="635650"/>
                                <a:pt x="1460500" y="631825"/>
                                <a:pt x="1476375" y="628650"/>
                              </a:cubicBezTo>
                              <a:cubicBezTo>
                                <a:pt x="1489075" y="622300"/>
                                <a:pt x="1501424" y="615193"/>
                                <a:pt x="1514475" y="609600"/>
                              </a:cubicBezTo>
                              <a:cubicBezTo>
                                <a:pt x="1533606" y="601401"/>
                                <a:pt x="1561816" y="595383"/>
                                <a:pt x="1581150" y="590550"/>
                              </a:cubicBezTo>
                              <a:lnTo>
                                <a:pt x="3171825" y="600075"/>
                              </a:lnTo>
                              <a:cubicBezTo>
                                <a:pt x="3202356" y="600434"/>
                                <a:pt x="3202199" y="618609"/>
                                <a:pt x="3228975" y="628650"/>
                              </a:cubicBezTo>
                              <a:cubicBezTo>
                                <a:pt x="3244134" y="634334"/>
                                <a:pt x="3260725" y="635000"/>
                                <a:pt x="3276600" y="638175"/>
                              </a:cubicBezTo>
                              <a:cubicBezTo>
                                <a:pt x="3298825" y="650875"/>
                                <a:pt x="3320737" y="664139"/>
                                <a:pt x="3343275" y="676275"/>
                              </a:cubicBezTo>
                              <a:cubicBezTo>
                                <a:pt x="3430881" y="723447"/>
                                <a:pt x="3371837" y="685792"/>
                                <a:pt x="3429000" y="723900"/>
                              </a:cubicBezTo>
                              <a:cubicBezTo>
                                <a:pt x="3435350" y="733425"/>
                                <a:pt x="3448050" y="741027"/>
                                <a:pt x="3448050" y="752475"/>
                              </a:cubicBezTo>
                              <a:cubicBezTo>
                                <a:pt x="3448050" y="781562"/>
                                <a:pt x="3433905" y="853885"/>
                                <a:pt x="3409950" y="885825"/>
                              </a:cubicBezTo>
                              <a:cubicBezTo>
                                <a:pt x="3399174" y="900193"/>
                                <a:pt x="3386218" y="913149"/>
                                <a:pt x="3371850" y="923925"/>
                              </a:cubicBezTo>
                              <a:cubicBezTo>
                                <a:pt x="3360491" y="932444"/>
                                <a:pt x="3345304" y="934722"/>
                                <a:pt x="3333750" y="942975"/>
                              </a:cubicBezTo>
                              <a:cubicBezTo>
                                <a:pt x="3287158" y="976255"/>
                                <a:pt x="3323497" y="976144"/>
                                <a:pt x="3257550" y="1000125"/>
                              </a:cubicBezTo>
                              <a:cubicBezTo>
                                <a:pt x="3239400" y="1006725"/>
                                <a:pt x="3219450" y="1006475"/>
                                <a:pt x="3200400" y="1009650"/>
                              </a:cubicBezTo>
                              <a:cubicBezTo>
                                <a:pt x="3190875" y="1012825"/>
                                <a:pt x="3181703" y="1017379"/>
                                <a:pt x="3171825" y="1019175"/>
                              </a:cubicBezTo>
                              <a:cubicBezTo>
                                <a:pt x="3146640" y="1023754"/>
                                <a:pt x="3120183" y="1021477"/>
                                <a:pt x="3095625" y="1028700"/>
                              </a:cubicBezTo>
                              <a:cubicBezTo>
                                <a:pt x="3065626" y="1037523"/>
                                <a:pt x="3039719" y="1057384"/>
                                <a:pt x="3009900" y="1066800"/>
                              </a:cubicBezTo>
                              <a:cubicBezTo>
                                <a:pt x="2951601" y="1085210"/>
                                <a:pt x="2715774" y="1112969"/>
                                <a:pt x="2705100" y="1114425"/>
                              </a:cubicBezTo>
                              <a:cubicBezTo>
                                <a:pt x="1938400" y="1088435"/>
                                <a:pt x="1990920" y="1079100"/>
                                <a:pt x="1019175" y="1123950"/>
                              </a:cubicBezTo>
                              <a:cubicBezTo>
                                <a:pt x="979944" y="1125761"/>
                                <a:pt x="943305" y="1144434"/>
                                <a:pt x="904875" y="1152525"/>
                              </a:cubicBezTo>
                              <a:cubicBezTo>
                                <a:pt x="882906" y="1157150"/>
                                <a:pt x="860116" y="1157180"/>
                                <a:pt x="838200" y="1162050"/>
                              </a:cubicBezTo>
                              <a:cubicBezTo>
                                <a:pt x="640271" y="1206034"/>
                                <a:pt x="808694" y="1173561"/>
                                <a:pt x="676275" y="1209675"/>
                              </a:cubicBezTo>
                              <a:cubicBezTo>
                                <a:pt x="660656" y="1213935"/>
                                <a:pt x="644525" y="1216025"/>
                                <a:pt x="628650" y="1219200"/>
                              </a:cubicBezTo>
                              <a:lnTo>
                                <a:pt x="552450" y="1266825"/>
                              </a:lnTo>
                              <a:cubicBezTo>
                                <a:pt x="542742" y="1272892"/>
                                <a:pt x="542015" y="1287862"/>
                                <a:pt x="533400" y="1295400"/>
                              </a:cubicBezTo>
                              <a:cubicBezTo>
                                <a:pt x="516170" y="1310477"/>
                                <a:pt x="494766" y="1320034"/>
                                <a:pt x="476250" y="1333500"/>
                              </a:cubicBezTo>
                              <a:cubicBezTo>
                                <a:pt x="459808" y="1345457"/>
                                <a:pt x="445280" y="1359942"/>
                                <a:pt x="428625" y="1371600"/>
                              </a:cubicBezTo>
                              <a:cubicBezTo>
                                <a:pt x="413458" y="1382217"/>
                                <a:pt x="396404" y="1389906"/>
                                <a:pt x="381000" y="1400175"/>
                              </a:cubicBezTo>
                              <a:cubicBezTo>
                                <a:pt x="358275" y="1415325"/>
                                <a:pt x="336175" y="1431413"/>
                                <a:pt x="314325" y="1447800"/>
                              </a:cubicBezTo>
                              <a:cubicBezTo>
                                <a:pt x="298061" y="1459998"/>
                                <a:pt x="283852" y="1474985"/>
                                <a:pt x="266700" y="1485900"/>
                              </a:cubicBezTo>
                              <a:cubicBezTo>
                                <a:pt x="248731" y="1497335"/>
                                <a:pt x="226775" y="1501948"/>
                                <a:pt x="209550" y="1514475"/>
                              </a:cubicBezTo>
                              <a:cubicBezTo>
                                <a:pt x="191393" y="1527680"/>
                                <a:pt x="178821" y="1547316"/>
                                <a:pt x="161925" y="1562100"/>
                              </a:cubicBezTo>
                              <a:cubicBezTo>
                                <a:pt x="115817" y="1602444"/>
                                <a:pt x="148887" y="1556791"/>
                                <a:pt x="104775" y="1609725"/>
                              </a:cubicBezTo>
                              <a:cubicBezTo>
                                <a:pt x="95330" y="1621059"/>
                                <a:pt x="59474" y="1681278"/>
                                <a:pt x="57150" y="1685925"/>
                              </a:cubicBezTo>
                              <a:cubicBezTo>
                                <a:pt x="52660" y="1694905"/>
                                <a:pt x="50383" y="1704846"/>
                                <a:pt x="47625" y="1714500"/>
                              </a:cubicBezTo>
                              <a:cubicBezTo>
                                <a:pt x="40720" y="1738667"/>
                                <a:pt x="38363" y="1758337"/>
                                <a:pt x="28575" y="1781175"/>
                              </a:cubicBezTo>
                              <a:cubicBezTo>
                                <a:pt x="-6735" y="1863565"/>
                                <a:pt x="22338" y="1780837"/>
                                <a:pt x="0" y="1847850"/>
                              </a:cubicBezTo>
                              <a:cubicBezTo>
                                <a:pt x="12700" y="1857375"/>
                                <a:pt x="22804" y="1872176"/>
                                <a:pt x="38100" y="1876425"/>
                              </a:cubicBezTo>
                              <a:cubicBezTo>
                                <a:pt x="223143" y="1927826"/>
                                <a:pt x="642064" y="1870706"/>
                                <a:pt x="714375" y="1866900"/>
                              </a:cubicBezTo>
                              <a:cubicBezTo>
                                <a:pt x="873259" y="1819235"/>
                                <a:pt x="1016208" y="1779918"/>
                                <a:pt x="1171575" y="1714500"/>
                              </a:cubicBezTo>
                              <a:cubicBezTo>
                                <a:pt x="1265806" y="1674824"/>
                                <a:pt x="1353473" y="1620596"/>
                                <a:pt x="1447800" y="1581150"/>
                              </a:cubicBezTo>
                              <a:cubicBezTo>
                                <a:pt x="1528393" y="1547448"/>
                                <a:pt x="1614651" y="1528630"/>
                                <a:pt x="1695450" y="1495425"/>
                              </a:cubicBezTo>
                              <a:cubicBezTo>
                                <a:pt x="1846625" y="1433298"/>
                                <a:pt x="1993864" y="1361994"/>
                                <a:pt x="2143125" y="1295400"/>
                              </a:cubicBezTo>
                              <a:cubicBezTo>
                                <a:pt x="2379782" y="1189815"/>
                                <a:pt x="2240589" y="1253347"/>
                                <a:pt x="2438400" y="1162050"/>
                              </a:cubicBezTo>
                              <a:cubicBezTo>
                                <a:pt x="2503182" y="1132151"/>
                                <a:pt x="2572041" y="1112001"/>
                                <a:pt x="2638425" y="1085850"/>
                              </a:cubicBezTo>
                              <a:cubicBezTo>
                                <a:pt x="2676828" y="1070722"/>
                                <a:pt x="2714684" y="1054242"/>
                                <a:pt x="2752725" y="1038225"/>
                              </a:cubicBezTo>
                              <a:cubicBezTo>
                                <a:pt x="2825031" y="1007780"/>
                                <a:pt x="2837405" y="1002680"/>
                                <a:pt x="2914650" y="962025"/>
                              </a:cubicBezTo>
                              <a:cubicBezTo>
                                <a:pt x="2977746" y="928816"/>
                                <a:pt x="3047281" y="888233"/>
                                <a:pt x="3105150" y="847725"/>
                              </a:cubicBezTo>
                              <a:cubicBezTo>
                                <a:pt x="3134807" y="826965"/>
                                <a:pt x="3160334" y="800485"/>
                                <a:pt x="3190875" y="781050"/>
                              </a:cubicBezTo>
                              <a:cubicBezTo>
                                <a:pt x="3230424" y="755882"/>
                                <a:pt x="3274657" y="738749"/>
                                <a:pt x="3314700" y="714375"/>
                              </a:cubicBezTo>
                              <a:cubicBezTo>
                                <a:pt x="3347805" y="694224"/>
                                <a:pt x="3375926" y="666258"/>
                                <a:pt x="3409950" y="647700"/>
                              </a:cubicBezTo>
                              <a:cubicBezTo>
                                <a:pt x="3446185" y="627935"/>
                                <a:pt x="3487014" y="617883"/>
                                <a:pt x="3524250" y="600075"/>
                              </a:cubicBezTo>
                              <a:cubicBezTo>
                                <a:pt x="3560139" y="582911"/>
                                <a:pt x="3594775" y="563164"/>
                                <a:pt x="3629025" y="542925"/>
                              </a:cubicBezTo>
                              <a:cubicBezTo>
                                <a:pt x="3695681" y="503537"/>
                                <a:pt x="3749489" y="460949"/>
                                <a:pt x="3819525" y="428625"/>
                              </a:cubicBezTo>
                              <a:cubicBezTo>
                                <a:pt x="3872524" y="404164"/>
                                <a:pt x="3927692" y="384694"/>
                                <a:pt x="3981450" y="361950"/>
                              </a:cubicBezTo>
                              <a:cubicBezTo>
                                <a:pt x="4010249" y="349766"/>
                                <a:pt x="4038527" y="336384"/>
                                <a:pt x="4067175" y="323850"/>
                              </a:cubicBezTo>
                              <a:lnTo>
                                <a:pt x="4133850" y="295275"/>
                              </a:lnTo>
                              <a:cubicBezTo>
                                <a:pt x="4162498" y="282741"/>
                                <a:pt x="4191606" y="271159"/>
                                <a:pt x="4219575" y="257175"/>
                              </a:cubicBezTo>
                              <a:cubicBezTo>
                                <a:pt x="4232275" y="250825"/>
                                <a:pt x="4245634" y="245650"/>
                                <a:pt x="4257675" y="238125"/>
                              </a:cubicBezTo>
                              <a:cubicBezTo>
                                <a:pt x="4274933" y="227339"/>
                                <a:pt x="4304200" y="200575"/>
                                <a:pt x="4324350" y="190500"/>
                              </a:cubicBezTo>
                              <a:cubicBezTo>
                                <a:pt x="4333330" y="186010"/>
                                <a:pt x="4343400" y="184150"/>
                                <a:pt x="4352925" y="180975"/>
                              </a:cubicBezTo>
                              <a:cubicBezTo>
                                <a:pt x="4308754" y="214103"/>
                                <a:pt x="4309236" y="210935"/>
                                <a:pt x="4267200" y="257175"/>
                              </a:cubicBezTo>
                              <a:cubicBezTo>
                                <a:pt x="4250519" y="275524"/>
                                <a:pt x="4237110" y="296790"/>
                                <a:pt x="4219575" y="314325"/>
                              </a:cubicBezTo>
                              <a:cubicBezTo>
                                <a:pt x="4198877" y="335023"/>
                                <a:pt x="4173598" y="350777"/>
                                <a:pt x="4152900" y="371475"/>
                              </a:cubicBezTo>
                              <a:cubicBezTo>
                                <a:pt x="4084070" y="440305"/>
                                <a:pt x="4105922" y="445935"/>
                                <a:pt x="4019550" y="504825"/>
                              </a:cubicBezTo>
                              <a:cubicBezTo>
                                <a:pt x="3977251" y="533665"/>
                                <a:pt x="3929082" y="553059"/>
                                <a:pt x="3886200" y="581025"/>
                              </a:cubicBezTo>
                              <a:cubicBezTo>
                                <a:pt x="3552630" y="798570"/>
                                <a:pt x="4080044" y="476406"/>
                                <a:pt x="3705225" y="733425"/>
                              </a:cubicBezTo>
                              <a:cubicBezTo>
                                <a:pt x="3439579" y="915582"/>
                                <a:pt x="3530788" y="818873"/>
                                <a:pt x="3324225" y="971550"/>
                              </a:cubicBezTo>
                              <a:cubicBezTo>
                                <a:pt x="3224126" y="1045537"/>
                                <a:pt x="3120707" y="1116039"/>
                                <a:pt x="3028950" y="1200150"/>
                              </a:cubicBezTo>
                              <a:cubicBezTo>
                                <a:pt x="2990850" y="1235075"/>
                                <a:pt x="2955009" y="1272637"/>
                                <a:pt x="2914650" y="1304925"/>
                              </a:cubicBezTo>
                              <a:cubicBezTo>
                                <a:pt x="2875449" y="1336285"/>
                                <a:pt x="2829844" y="1359064"/>
                                <a:pt x="2790825" y="1390650"/>
                              </a:cubicBezTo>
                              <a:cubicBezTo>
                                <a:pt x="2762906" y="1413251"/>
                                <a:pt x="2741420" y="1442926"/>
                                <a:pt x="2714625" y="1466850"/>
                              </a:cubicBezTo>
                              <a:cubicBezTo>
                                <a:pt x="2652459" y="1522356"/>
                                <a:pt x="2587401" y="1574538"/>
                                <a:pt x="2524125" y="1628775"/>
                              </a:cubicBezTo>
                              <a:cubicBezTo>
                                <a:pt x="2498500" y="1650740"/>
                                <a:pt x="2473853" y="1673843"/>
                                <a:pt x="2447925" y="1695450"/>
                              </a:cubicBezTo>
                              <a:cubicBezTo>
                                <a:pt x="2422334" y="1716776"/>
                                <a:pt x="2316941" y="1797859"/>
                                <a:pt x="2286000" y="1828800"/>
                              </a:cubicBezTo>
                              <a:cubicBezTo>
                                <a:pt x="2247900" y="1866900"/>
                                <a:pt x="2206766" y="1902190"/>
                                <a:pt x="2171700" y="1943100"/>
                              </a:cubicBezTo>
                              <a:cubicBezTo>
                                <a:pt x="2151673" y="1966465"/>
                                <a:pt x="2114131" y="2013713"/>
                                <a:pt x="2085975" y="2038350"/>
                              </a:cubicBezTo>
                              <a:cubicBezTo>
                                <a:pt x="1992945" y="2119751"/>
                                <a:pt x="2075841" y="2038959"/>
                                <a:pt x="2009775" y="2105025"/>
                              </a:cubicBezTo>
                              <a:cubicBezTo>
                                <a:pt x="2002998" y="2145689"/>
                                <a:pt x="2000068" y="2181589"/>
                                <a:pt x="1981200" y="2219325"/>
                              </a:cubicBezTo>
                              <a:cubicBezTo>
                                <a:pt x="1970961" y="2239803"/>
                                <a:pt x="1943100" y="2276475"/>
                                <a:pt x="1943100" y="2276475"/>
                              </a:cubicBezTo>
                              <a:cubicBezTo>
                                <a:pt x="1879143" y="2148560"/>
                                <a:pt x="2002091" y="2406435"/>
                                <a:pt x="1914525" y="2114550"/>
                              </a:cubicBezTo>
                              <a:cubicBezTo>
                                <a:pt x="1897384" y="2057413"/>
                                <a:pt x="1858711" y="2008686"/>
                                <a:pt x="1838325" y="1952625"/>
                              </a:cubicBezTo>
                              <a:cubicBezTo>
                                <a:pt x="1748907" y="1706725"/>
                                <a:pt x="1825147" y="1875623"/>
                                <a:pt x="1790700" y="1752600"/>
                              </a:cubicBezTo>
                              <a:cubicBezTo>
                                <a:pt x="1772825" y="1688759"/>
                                <a:pt x="1754003" y="1625162"/>
                                <a:pt x="1733550" y="1562100"/>
                              </a:cubicBezTo>
                              <a:cubicBezTo>
                                <a:pt x="1715892" y="1507654"/>
                                <a:pt x="1692286" y="1455164"/>
                                <a:pt x="1676400" y="1400175"/>
                              </a:cubicBezTo>
                              <a:cubicBezTo>
                                <a:pt x="1650967" y="1312139"/>
                                <a:pt x="1635383" y="1221446"/>
                                <a:pt x="1609725" y="1133475"/>
                              </a:cubicBezTo>
                              <a:cubicBezTo>
                                <a:pt x="1552979" y="938918"/>
                                <a:pt x="1554469" y="983665"/>
                                <a:pt x="1495425" y="828675"/>
                              </a:cubicBezTo>
                              <a:cubicBezTo>
                                <a:pt x="1359498" y="471866"/>
                                <a:pt x="1535906" y="915589"/>
                                <a:pt x="1447800" y="695325"/>
                              </a:cubicBezTo>
                              <a:cubicBezTo>
                                <a:pt x="1441414" y="657010"/>
                                <a:pt x="1446012" y="636387"/>
                                <a:pt x="1419225" y="609600"/>
                              </a:cubicBezTo>
                              <a:cubicBezTo>
                                <a:pt x="1411130" y="601505"/>
                                <a:pt x="1400175" y="596900"/>
                                <a:pt x="1390650" y="590550"/>
                              </a:cubicBezTo>
                              <a:cubicBezTo>
                                <a:pt x="1419674" y="808232"/>
                                <a:pt x="1391508" y="688956"/>
                                <a:pt x="1495425" y="942975"/>
                              </a:cubicBezTo>
                              <a:cubicBezTo>
                                <a:pt x="1507779" y="973173"/>
                                <a:pt x="1814880" y="1316201"/>
                                <a:pt x="1895475" y="1381125"/>
                              </a:cubicBezTo>
                              <a:cubicBezTo>
                                <a:pt x="1954454" y="1428636"/>
                                <a:pt x="2023981" y="1461446"/>
                                <a:pt x="2085975" y="1504950"/>
                              </a:cubicBezTo>
                              <a:cubicBezTo>
                                <a:pt x="2205016" y="1588487"/>
                                <a:pt x="2321127" y="1676124"/>
                                <a:pt x="2438400" y="1762125"/>
                              </a:cubicBezTo>
                              <a:cubicBezTo>
                                <a:pt x="2464003" y="1780901"/>
                                <a:pt x="2490209" y="1798949"/>
                                <a:pt x="2514600" y="1819275"/>
                              </a:cubicBezTo>
                              <a:cubicBezTo>
                                <a:pt x="2552700" y="1851025"/>
                                <a:pt x="2589450" y="1884468"/>
                                <a:pt x="2628900" y="1914525"/>
                              </a:cubicBezTo>
                              <a:cubicBezTo>
                                <a:pt x="2722854" y="1986109"/>
                                <a:pt x="2819400" y="2054225"/>
                                <a:pt x="2914650" y="2124075"/>
                              </a:cubicBezTo>
                              <a:cubicBezTo>
                                <a:pt x="2996300" y="2183952"/>
                                <a:pt x="3066667" y="2257866"/>
                                <a:pt x="3143250" y="2324100"/>
                              </a:cubicBezTo>
                              <a:cubicBezTo>
                                <a:pt x="3415433" y="2559501"/>
                                <a:pt x="3142397" y="2318050"/>
                                <a:pt x="3352800" y="2505075"/>
                              </a:cubicBezTo>
                              <a:cubicBezTo>
                                <a:pt x="3379648" y="2528940"/>
                                <a:pt x="3402473" y="2557055"/>
                                <a:pt x="3429000" y="2581275"/>
                              </a:cubicBezTo>
                              <a:cubicBezTo>
                                <a:pt x="3559026" y="2699994"/>
                                <a:pt x="3530391" y="2677444"/>
                                <a:pt x="3629025" y="2743200"/>
                              </a:cubicBezTo>
                              <a:cubicBezTo>
                                <a:pt x="3584575" y="2657475"/>
                                <a:pt x="3552033" y="2564436"/>
                                <a:pt x="3495675" y="2486025"/>
                              </a:cubicBezTo>
                              <a:cubicBezTo>
                                <a:pt x="3422650" y="2384425"/>
                                <a:pt x="3353713" y="2279758"/>
                                <a:pt x="3276600" y="2181225"/>
                              </a:cubicBezTo>
                              <a:cubicBezTo>
                                <a:pt x="3219450" y="2108200"/>
                                <a:pt x="3159603" y="2037207"/>
                                <a:pt x="3105150" y="1962150"/>
                              </a:cubicBezTo>
                              <a:cubicBezTo>
                                <a:pt x="2795107" y="1534794"/>
                                <a:pt x="3040902" y="1863407"/>
                                <a:pt x="2790825" y="1438275"/>
                              </a:cubicBezTo>
                              <a:cubicBezTo>
                                <a:pt x="2759075" y="1384300"/>
                                <a:pt x="2724683" y="1331794"/>
                                <a:pt x="2695575" y="1276350"/>
                              </a:cubicBezTo>
                              <a:cubicBezTo>
                                <a:pt x="2657948" y="1204680"/>
                                <a:pt x="2625725" y="1130300"/>
                                <a:pt x="2590800" y="1057275"/>
                              </a:cubicBezTo>
                              <a:cubicBezTo>
                                <a:pt x="2570574" y="1014984"/>
                                <a:pt x="2545090" y="975379"/>
                                <a:pt x="2524125" y="933450"/>
                              </a:cubicBezTo>
                              <a:cubicBezTo>
                                <a:pt x="2465970" y="817140"/>
                                <a:pt x="2525264" y="917057"/>
                                <a:pt x="2466975" y="781050"/>
                              </a:cubicBezTo>
                              <a:cubicBezTo>
                                <a:pt x="2377102" y="571347"/>
                                <a:pt x="2445538" y="742464"/>
                                <a:pt x="2371725" y="609600"/>
                              </a:cubicBezTo>
                              <a:cubicBezTo>
                                <a:pt x="2304295" y="488226"/>
                                <a:pt x="2505070" y="776279"/>
                                <a:pt x="2324100" y="504825"/>
                              </a:cubicBezTo>
                              <a:cubicBezTo>
                                <a:pt x="2307863" y="480469"/>
                                <a:pt x="2282357" y="463039"/>
                                <a:pt x="2266950" y="438150"/>
                              </a:cubicBezTo>
                              <a:cubicBezTo>
                                <a:pt x="2240792" y="395895"/>
                                <a:pt x="2222500" y="349250"/>
                                <a:pt x="2200275" y="304800"/>
                              </a:cubicBezTo>
                              <a:cubicBezTo>
                                <a:pt x="2172705" y="249661"/>
                                <a:pt x="2130425" y="203200"/>
                                <a:pt x="2095500" y="152400"/>
                              </a:cubicBezTo>
                              <a:cubicBezTo>
                                <a:pt x="2081451" y="131966"/>
                                <a:pt x="2064749" y="113421"/>
                                <a:pt x="2047875" y="95250"/>
                              </a:cubicBezTo>
                              <a:cubicBezTo>
                                <a:pt x="1979386" y="21492"/>
                                <a:pt x="1996526" y="35617"/>
                                <a:pt x="1943100" y="0"/>
                              </a:cubicBezTo>
                              <a:cubicBezTo>
                                <a:pt x="1933575" y="3175"/>
                                <a:pt x="1923505" y="5035"/>
                                <a:pt x="1914525" y="9525"/>
                              </a:cubicBezTo>
                              <a:cubicBezTo>
                                <a:pt x="1860624" y="36476"/>
                                <a:pt x="1895281" y="37814"/>
                                <a:pt x="1847850" y="104775"/>
                              </a:cubicBezTo>
                              <a:cubicBezTo>
                                <a:pt x="1828133" y="132611"/>
                                <a:pt x="1671518" y="324983"/>
                                <a:pt x="1628775" y="361950"/>
                              </a:cubicBezTo>
                              <a:cubicBezTo>
                                <a:pt x="1546633" y="432992"/>
                                <a:pt x="1457325" y="495300"/>
                                <a:pt x="1371600" y="561975"/>
                              </a:cubicBezTo>
                              <a:cubicBezTo>
                                <a:pt x="1317790" y="603827"/>
                                <a:pt x="1249912" y="623576"/>
                                <a:pt x="1190625" y="657225"/>
                              </a:cubicBezTo>
                              <a:cubicBezTo>
                                <a:pt x="1132376" y="690285"/>
                                <a:pt x="1076325" y="727075"/>
                                <a:pt x="1019175" y="762000"/>
                              </a:cubicBezTo>
                              <a:cubicBezTo>
                                <a:pt x="961007" y="797547"/>
                                <a:pt x="895466" y="820266"/>
                                <a:pt x="838200" y="857250"/>
                              </a:cubicBezTo>
                              <a:cubicBezTo>
                                <a:pt x="742704" y="918925"/>
                                <a:pt x="653719" y="990145"/>
                                <a:pt x="561975" y="1057275"/>
                              </a:cubicBezTo>
                              <a:cubicBezTo>
                                <a:pt x="523540" y="1085398"/>
                                <a:pt x="486191" y="1114988"/>
                                <a:pt x="447675" y="1143000"/>
                              </a:cubicBezTo>
                              <a:cubicBezTo>
                                <a:pt x="416332" y="1165795"/>
                                <a:pt x="380994" y="1183487"/>
                                <a:pt x="352425" y="1209675"/>
                              </a:cubicBezTo>
                              <a:cubicBezTo>
                                <a:pt x="314325" y="1244600"/>
                                <a:pt x="277022" y="1280415"/>
                                <a:pt x="238125" y="1314450"/>
                              </a:cubicBezTo>
                              <a:cubicBezTo>
                                <a:pt x="226178" y="1324904"/>
                                <a:pt x="211250" y="1331800"/>
                                <a:pt x="200025" y="1343025"/>
                              </a:cubicBezTo>
                              <a:cubicBezTo>
                                <a:pt x="179327" y="1363723"/>
                                <a:pt x="163573" y="1389002"/>
                                <a:pt x="142875" y="1409700"/>
                              </a:cubicBezTo>
                              <a:cubicBezTo>
                                <a:pt x="128500" y="1424075"/>
                                <a:pt x="109625" y="1433425"/>
                                <a:pt x="95250" y="1447800"/>
                              </a:cubicBezTo>
                              <a:cubicBezTo>
                                <a:pt x="80875" y="1462175"/>
                                <a:pt x="71525" y="1481050"/>
                                <a:pt x="57150" y="1495425"/>
                              </a:cubicBezTo>
                              <a:cubicBezTo>
                                <a:pt x="45925" y="1506650"/>
                                <a:pt x="3175" y="1524000"/>
                                <a:pt x="19050" y="1524000"/>
                              </a:cubicBezTo>
                              <a:cubicBezTo>
                                <a:pt x="114775" y="1524000"/>
                                <a:pt x="209385" y="1503120"/>
                                <a:pt x="304800" y="1495425"/>
                              </a:cubicBezTo>
                              <a:cubicBezTo>
                                <a:pt x="406269" y="1487242"/>
                                <a:pt x="508000" y="1482725"/>
                                <a:pt x="609600" y="1476375"/>
                              </a:cubicBezTo>
                              <a:cubicBezTo>
                                <a:pt x="711200" y="1460500"/>
                                <a:pt x="811575" y="1427473"/>
                                <a:pt x="914400" y="1428750"/>
                              </a:cubicBezTo>
                              <a:cubicBezTo>
                                <a:pt x="1790508" y="1439633"/>
                                <a:pt x="1877115" y="1460424"/>
                                <a:pt x="2505075" y="1543050"/>
                              </a:cubicBezTo>
                              <a:lnTo>
                                <a:pt x="3143250" y="1743075"/>
                              </a:lnTo>
                              <a:cubicBezTo>
                                <a:pt x="3251410" y="1777344"/>
                                <a:pt x="3357377" y="1818975"/>
                                <a:pt x="3467100" y="1847850"/>
                              </a:cubicBezTo>
                              <a:cubicBezTo>
                                <a:pt x="3527425" y="1863725"/>
                                <a:pt x="3589252" y="1874714"/>
                                <a:pt x="3648075" y="1895475"/>
                              </a:cubicBezTo>
                              <a:cubicBezTo>
                                <a:pt x="3697634" y="1912967"/>
                                <a:pt x="3742034" y="1942933"/>
                                <a:pt x="3790950" y="1962150"/>
                              </a:cubicBezTo>
                              <a:cubicBezTo>
                                <a:pt x="3831144" y="1977941"/>
                                <a:pt x="3874912" y="1983641"/>
                                <a:pt x="3914775" y="2000250"/>
                              </a:cubicBezTo>
                              <a:cubicBezTo>
                                <a:pt x="3951497" y="2015551"/>
                                <a:pt x="3982828" y="2042099"/>
                                <a:pt x="4019550" y="2057400"/>
                              </a:cubicBezTo>
                              <a:cubicBezTo>
                                <a:pt x="4074210" y="2080175"/>
                                <a:pt x="4188696" y="2105908"/>
                                <a:pt x="4248150" y="2124075"/>
                              </a:cubicBezTo>
                              <a:cubicBezTo>
                                <a:pt x="4327852" y="2148428"/>
                                <a:pt x="4406769" y="2175287"/>
                                <a:pt x="4486275" y="2200275"/>
                              </a:cubicBezTo>
                              <a:cubicBezTo>
                                <a:pt x="4517898" y="2210214"/>
                                <a:pt x="4548580" y="2225189"/>
                                <a:pt x="4581525" y="2228850"/>
                              </a:cubicBezTo>
                              <a:lnTo>
                                <a:pt x="4752975" y="2247900"/>
                              </a:lnTo>
                              <a:cubicBezTo>
                                <a:pt x="4781550" y="2257425"/>
                                <a:pt x="4809479" y="2269170"/>
                                <a:pt x="4838700" y="2276475"/>
                              </a:cubicBezTo>
                              <a:cubicBezTo>
                                <a:pt x="4860480" y="2281920"/>
                                <a:pt x="4926674" y="2293100"/>
                                <a:pt x="4905375" y="2286000"/>
                              </a:cubicBezTo>
                              <a:cubicBezTo>
                                <a:pt x="4874658" y="2275761"/>
                                <a:pt x="4841090" y="2276412"/>
                                <a:pt x="4810125" y="2266950"/>
                              </a:cubicBezTo>
                              <a:cubicBezTo>
                                <a:pt x="4431773" y="2151342"/>
                                <a:pt x="4700687" y="2192743"/>
                                <a:pt x="4333875" y="2162175"/>
                              </a:cubicBezTo>
                              <a:cubicBezTo>
                                <a:pt x="4264025" y="2146300"/>
                                <a:pt x="4195154" y="2125241"/>
                                <a:pt x="4124325" y="2114550"/>
                              </a:cubicBezTo>
                              <a:cubicBezTo>
                                <a:pt x="4011001" y="2097444"/>
                                <a:pt x="3611086" y="2067848"/>
                                <a:pt x="3505200" y="2066925"/>
                              </a:cubicBezTo>
                              <a:lnTo>
                                <a:pt x="552450" y="2057400"/>
                              </a:lnTo>
                              <a:cubicBezTo>
                                <a:pt x="573270" y="1994941"/>
                                <a:pt x="544831" y="2066058"/>
                                <a:pt x="600075" y="1990725"/>
                              </a:cubicBezTo>
                              <a:cubicBezTo>
                                <a:pt x="624556" y="1957342"/>
                                <a:pt x="641912" y="1919068"/>
                                <a:pt x="666750" y="1885950"/>
                              </a:cubicBezTo>
                              <a:cubicBezTo>
                                <a:pt x="737261" y="1791936"/>
                                <a:pt x="811784" y="1700985"/>
                                <a:pt x="885825" y="1609725"/>
                              </a:cubicBezTo>
                              <a:cubicBezTo>
                                <a:pt x="1151248" y="1282575"/>
                                <a:pt x="992545" y="1483206"/>
                                <a:pt x="1247775" y="1190625"/>
                              </a:cubicBezTo>
                              <a:cubicBezTo>
                                <a:pt x="1341045" y="1083706"/>
                                <a:pt x="1431663" y="974501"/>
                                <a:pt x="1524000" y="866775"/>
                              </a:cubicBezTo>
                              <a:cubicBezTo>
                                <a:pt x="1620842" y="753793"/>
                                <a:pt x="1562864" y="822958"/>
                                <a:pt x="1695450" y="657225"/>
                              </a:cubicBezTo>
                              <a:cubicBezTo>
                                <a:pt x="1726432" y="618498"/>
                                <a:pt x="1773307" y="595614"/>
                                <a:pt x="1809750" y="561975"/>
                              </a:cubicBezTo>
                              <a:cubicBezTo>
                                <a:pt x="1855941" y="519337"/>
                                <a:pt x="1898650" y="473075"/>
                                <a:pt x="1943100" y="428625"/>
                              </a:cubicBezTo>
                              <a:lnTo>
                                <a:pt x="2000250" y="371475"/>
                              </a:lnTo>
                              <a:lnTo>
                                <a:pt x="2028825" y="342900"/>
                              </a:lnTo>
                              <a:cubicBezTo>
                                <a:pt x="2019300" y="450850"/>
                                <a:pt x="2017152" y="559707"/>
                                <a:pt x="2000250" y="666750"/>
                              </a:cubicBezTo>
                              <a:cubicBezTo>
                                <a:pt x="1997774" y="682431"/>
                                <a:pt x="1978244" y="690398"/>
                                <a:pt x="1971675" y="704850"/>
                              </a:cubicBezTo>
                              <a:cubicBezTo>
                                <a:pt x="1946301" y="760673"/>
                                <a:pt x="1933172" y="821835"/>
                                <a:pt x="1905000" y="876300"/>
                              </a:cubicBezTo>
                              <a:cubicBezTo>
                                <a:pt x="1885160" y="914657"/>
                                <a:pt x="1852212" y="944787"/>
                                <a:pt x="1828800" y="981075"/>
                              </a:cubicBezTo>
                              <a:cubicBezTo>
                                <a:pt x="1788654" y="1043302"/>
                                <a:pt x="1749830" y="1106493"/>
                                <a:pt x="1714500" y="1171575"/>
                              </a:cubicBezTo>
                              <a:cubicBezTo>
                                <a:pt x="1689426" y="1217764"/>
                                <a:pt x="1667042" y="1265534"/>
                                <a:pt x="1647825" y="1314450"/>
                              </a:cubicBezTo>
                              <a:cubicBezTo>
                                <a:pt x="1632034" y="1354644"/>
                                <a:pt x="1630537" y="1400436"/>
                                <a:pt x="1609725" y="1438275"/>
                              </a:cubicBezTo>
                              <a:cubicBezTo>
                                <a:pt x="1594578" y="1465815"/>
                                <a:pt x="1565275" y="1482725"/>
                                <a:pt x="1543050" y="1504950"/>
                              </a:cubicBezTo>
                              <a:cubicBezTo>
                                <a:pt x="1536700" y="1536700"/>
                                <a:pt x="1530878" y="1568560"/>
                                <a:pt x="1524000" y="1600200"/>
                              </a:cubicBezTo>
                              <a:cubicBezTo>
                                <a:pt x="1515002" y="1641593"/>
                                <a:pt x="1501964" y="1682173"/>
                                <a:pt x="1495425" y="1724025"/>
                              </a:cubicBezTo>
                              <a:cubicBezTo>
                                <a:pt x="1486061" y="1783956"/>
                                <a:pt x="1482725" y="1844675"/>
                                <a:pt x="1476375" y="1905000"/>
                              </a:cubicBezTo>
                              <a:cubicBezTo>
                                <a:pt x="1473200" y="2028825"/>
                                <a:pt x="1455963" y="2153089"/>
                                <a:pt x="1466850" y="2276475"/>
                              </a:cubicBezTo>
                              <a:cubicBezTo>
                                <a:pt x="1468637" y="2296726"/>
                                <a:pt x="1495077" y="2246622"/>
                                <a:pt x="1504950" y="2228850"/>
                              </a:cubicBezTo>
                              <a:cubicBezTo>
                                <a:pt x="1527027" y="2189112"/>
                                <a:pt x="1540548" y="2145050"/>
                                <a:pt x="1562100" y="2105025"/>
                              </a:cubicBezTo>
                              <a:cubicBezTo>
                                <a:pt x="1607283" y="2021114"/>
                                <a:pt x="1646702" y="1932787"/>
                                <a:pt x="1704975" y="1857375"/>
                              </a:cubicBezTo>
                              <a:cubicBezTo>
                                <a:pt x="1755785" y="1791621"/>
                                <a:pt x="1829586" y="1746985"/>
                                <a:pt x="1885950" y="1685925"/>
                              </a:cubicBezTo>
                              <a:cubicBezTo>
                                <a:pt x="1906266" y="1663916"/>
                                <a:pt x="1915787" y="1633824"/>
                                <a:pt x="1933575" y="1609725"/>
                              </a:cubicBezTo>
                              <a:cubicBezTo>
                                <a:pt x="2014277" y="1500387"/>
                                <a:pt x="2108266" y="1400525"/>
                                <a:pt x="2181225" y="1285875"/>
                              </a:cubicBezTo>
                              <a:cubicBezTo>
                                <a:pt x="2254046" y="1171442"/>
                                <a:pt x="2213456" y="1204063"/>
                                <a:pt x="2276475" y="1162050"/>
                              </a:cubicBezTo>
                              <a:cubicBezTo>
                                <a:pt x="2279650" y="1149350"/>
                                <a:pt x="2286784" y="1110883"/>
                                <a:pt x="2286000" y="1123950"/>
                              </a:cubicBezTo>
                              <a:cubicBezTo>
                                <a:pt x="2275703" y="1295561"/>
                                <a:pt x="2277536" y="1468954"/>
                                <a:pt x="2247900" y="1638300"/>
                              </a:cubicBezTo>
                              <a:cubicBezTo>
                                <a:pt x="2214968" y="1826481"/>
                                <a:pt x="2103232" y="1945702"/>
                                <a:pt x="2028825" y="2114550"/>
                              </a:cubicBezTo>
                              <a:cubicBezTo>
                                <a:pt x="1879249" y="2453973"/>
                                <a:pt x="1939115" y="2350082"/>
                                <a:pt x="1866900" y="2590800"/>
                              </a:cubicBezTo>
                              <a:cubicBezTo>
                                <a:pt x="1806451" y="2792296"/>
                                <a:pt x="1830112" y="2668653"/>
                                <a:pt x="1809750" y="2790825"/>
                              </a:cubicBezTo>
                              <a:cubicBezTo>
                                <a:pt x="1790700" y="2771775"/>
                                <a:pt x="1767544" y="2756091"/>
                                <a:pt x="1752600" y="2733675"/>
                              </a:cubicBezTo>
                              <a:cubicBezTo>
                                <a:pt x="1597811" y="2501491"/>
                                <a:pt x="1593911" y="2463068"/>
                                <a:pt x="1485900" y="2209800"/>
                              </a:cubicBezTo>
                              <a:lnTo>
                                <a:pt x="1323975" y="1828800"/>
                              </a:lnTo>
                              <a:cubicBezTo>
                                <a:pt x="1267337" y="1695534"/>
                                <a:pt x="1251989" y="1548182"/>
                                <a:pt x="1209675" y="1409700"/>
                              </a:cubicBezTo>
                              <a:cubicBezTo>
                                <a:pt x="1182090" y="1319421"/>
                                <a:pt x="1143346" y="1232860"/>
                                <a:pt x="1114425" y="1143000"/>
                              </a:cubicBezTo>
                              <a:cubicBezTo>
                                <a:pt x="1054424" y="956569"/>
                                <a:pt x="1000206" y="768325"/>
                                <a:pt x="942975" y="581025"/>
                              </a:cubicBezTo>
                              <a:cubicBezTo>
                                <a:pt x="930356" y="539725"/>
                                <a:pt x="917575" y="498475"/>
                                <a:pt x="904875" y="457200"/>
                              </a:cubicBezTo>
                              <a:cubicBezTo>
                                <a:pt x="901025" y="444688"/>
                                <a:pt x="888293" y="408074"/>
                                <a:pt x="895350" y="419100"/>
                              </a:cubicBezTo>
                              <a:cubicBezTo>
                                <a:pt x="952883" y="508995"/>
                                <a:pt x="1003300" y="603250"/>
                                <a:pt x="1057275" y="695325"/>
                              </a:cubicBezTo>
                              <a:cubicBezTo>
                                <a:pt x="1109945" y="785173"/>
                                <a:pt x="1180690" y="863311"/>
                                <a:pt x="1247775" y="942975"/>
                              </a:cubicBezTo>
                              <a:cubicBezTo>
                                <a:pt x="1417520" y="1144547"/>
                                <a:pt x="1598553" y="1334789"/>
                                <a:pt x="1800225" y="1504950"/>
                              </a:cubicBezTo>
                              <a:cubicBezTo>
                                <a:pt x="2239231" y="1875361"/>
                                <a:pt x="1991778" y="1638585"/>
                                <a:pt x="2438400" y="1943100"/>
                              </a:cubicBezTo>
                              <a:cubicBezTo>
                                <a:pt x="2936183" y="2282498"/>
                                <a:pt x="2560803" y="2082569"/>
                                <a:pt x="3019425" y="2343150"/>
                              </a:cubicBezTo>
                              <a:cubicBezTo>
                                <a:pt x="3068807" y="2371208"/>
                                <a:pt x="3122629" y="2390968"/>
                                <a:pt x="3171825" y="2419350"/>
                              </a:cubicBezTo>
                              <a:cubicBezTo>
                                <a:pt x="3205395" y="2438717"/>
                                <a:pt x="3233670" y="2466375"/>
                                <a:pt x="3267075" y="2486025"/>
                              </a:cubicBezTo>
                              <a:cubicBezTo>
                                <a:pt x="3287917" y="2498285"/>
                                <a:pt x="3313631" y="2501187"/>
                                <a:pt x="3333750" y="2514600"/>
                              </a:cubicBezTo>
                              <a:cubicBezTo>
                                <a:pt x="3344642" y="2521862"/>
                                <a:pt x="3308350" y="2508250"/>
                                <a:pt x="3295650" y="2505075"/>
                              </a:cubicBezTo>
                              <a:cubicBezTo>
                                <a:pt x="3020512" y="2204925"/>
                                <a:pt x="3328623" y="2551053"/>
                                <a:pt x="3124200" y="2295525"/>
                              </a:cubicBezTo>
                              <a:cubicBezTo>
                                <a:pt x="3072138" y="2230447"/>
                                <a:pt x="3013014" y="2171139"/>
                                <a:pt x="2962275" y="2105025"/>
                              </a:cubicBezTo>
                              <a:cubicBezTo>
                                <a:pt x="2908117" y="2034455"/>
                                <a:pt x="2868019" y="1953274"/>
                                <a:pt x="2809875" y="1885950"/>
                              </a:cubicBezTo>
                              <a:cubicBezTo>
                                <a:pt x="2746759" y="1812868"/>
                                <a:pt x="2666319" y="1756419"/>
                                <a:pt x="2600325" y="1685925"/>
                              </a:cubicBezTo>
                              <a:cubicBezTo>
                                <a:pt x="2526422" y="1606983"/>
                                <a:pt x="2467239" y="1514739"/>
                                <a:pt x="2390775" y="1438275"/>
                              </a:cubicBezTo>
                              <a:cubicBezTo>
                                <a:pt x="2311146" y="1358646"/>
                                <a:pt x="2216815" y="1295073"/>
                                <a:pt x="2133600" y="1219200"/>
                              </a:cubicBezTo>
                              <a:cubicBezTo>
                                <a:pt x="2108660" y="1196460"/>
                                <a:pt x="2090790" y="1166865"/>
                                <a:pt x="2066925" y="1143000"/>
                              </a:cubicBezTo>
                              <a:cubicBezTo>
                                <a:pt x="2058830" y="1134905"/>
                                <a:pt x="2046445" y="1132045"/>
                                <a:pt x="2038350" y="1123950"/>
                              </a:cubicBezTo>
                              <a:cubicBezTo>
                                <a:pt x="2017652" y="1103252"/>
                                <a:pt x="2004873" y="1074492"/>
                                <a:pt x="1981200" y="1057275"/>
                              </a:cubicBezTo>
                              <a:cubicBezTo>
                                <a:pt x="1968107" y="1047753"/>
                                <a:pt x="1949450" y="1050925"/>
                                <a:pt x="1933575" y="1047750"/>
                              </a:cubicBezTo>
                              <a:cubicBezTo>
                                <a:pt x="2082329" y="1122127"/>
                                <a:pt x="1882104" y="1018211"/>
                                <a:pt x="2228850" y="1285875"/>
                              </a:cubicBezTo>
                              <a:cubicBezTo>
                                <a:pt x="2409825" y="1425575"/>
                                <a:pt x="2583894" y="1574711"/>
                                <a:pt x="2771775" y="1704975"/>
                              </a:cubicBezTo>
                              <a:lnTo>
                                <a:pt x="3486150" y="2200275"/>
                              </a:lnTo>
                              <a:cubicBezTo>
                                <a:pt x="3673232" y="2329985"/>
                                <a:pt x="3835400" y="2492375"/>
                                <a:pt x="4010025" y="2638425"/>
                              </a:cubicBezTo>
                              <a:cubicBezTo>
                                <a:pt x="4083089" y="2699533"/>
                                <a:pt x="4162425" y="2752725"/>
                                <a:pt x="4238625" y="2809875"/>
                              </a:cubicBezTo>
                              <a:cubicBezTo>
                                <a:pt x="4365167" y="2904781"/>
                                <a:pt x="4042163" y="2561916"/>
                                <a:pt x="3943350" y="2438400"/>
                              </a:cubicBezTo>
                              <a:cubicBezTo>
                                <a:pt x="3889761" y="2371414"/>
                                <a:pt x="3835400" y="2305050"/>
                                <a:pt x="3781425" y="2238375"/>
                              </a:cubicBezTo>
                              <a:cubicBezTo>
                                <a:pt x="3747523" y="2196496"/>
                                <a:pt x="3700590" y="2166304"/>
                                <a:pt x="3667125" y="2124075"/>
                              </a:cubicBezTo>
                              <a:cubicBezTo>
                                <a:pt x="3566944" y="1997656"/>
                                <a:pt x="3478454" y="1862367"/>
                                <a:pt x="3381375" y="1733550"/>
                              </a:cubicBezTo>
                              <a:cubicBezTo>
                                <a:pt x="3313331" y="1643260"/>
                                <a:pt x="3241236" y="1556093"/>
                                <a:pt x="3171825" y="1466850"/>
                              </a:cubicBezTo>
                              <a:cubicBezTo>
                                <a:pt x="3107884" y="1384641"/>
                                <a:pt x="3045149" y="1301500"/>
                                <a:pt x="2981325" y="1219200"/>
                              </a:cubicBezTo>
                              <a:cubicBezTo>
                                <a:pt x="2924498" y="1145923"/>
                                <a:pt x="2859022" y="1078760"/>
                                <a:pt x="2809875" y="1000125"/>
                              </a:cubicBezTo>
                              <a:cubicBezTo>
                                <a:pt x="2767597" y="932481"/>
                                <a:pt x="2705359" y="838718"/>
                                <a:pt x="2667000" y="762000"/>
                              </a:cubicBezTo>
                              <a:cubicBezTo>
                                <a:pt x="2659354" y="746707"/>
                                <a:pt x="2654894" y="729999"/>
                                <a:pt x="2647950" y="714375"/>
                              </a:cubicBezTo>
                              <a:cubicBezTo>
                                <a:pt x="2642183" y="701400"/>
                                <a:pt x="2635250" y="688975"/>
                                <a:pt x="2628900" y="676275"/>
                              </a:cubicBezTo>
                              <a:cubicBezTo>
                                <a:pt x="2638425" y="669925"/>
                                <a:pt x="2646074" y="658261"/>
                                <a:pt x="2657475" y="657225"/>
                              </a:cubicBezTo>
                              <a:cubicBezTo>
                                <a:pt x="2855365" y="639235"/>
                                <a:pt x="2913620" y="928863"/>
                                <a:pt x="3000375" y="1047750"/>
                              </a:cubicBezTo>
                              <a:cubicBezTo>
                                <a:pt x="3080481" y="1157526"/>
                                <a:pt x="3165963" y="1263278"/>
                                <a:pt x="3248025" y="1371600"/>
                              </a:cubicBezTo>
                              <a:cubicBezTo>
                                <a:pt x="3622022" y="1865276"/>
                                <a:pt x="3332816" y="1492644"/>
                                <a:pt x="3648075" y="1895475"/>
                              </a:cubicBezTo>
                              <a:cubicBezTo>
                                <a:pt x="3690991" y="1950311"/>
                                <a:pt x="3753141" y="1987279"/>
                                <a:pt x="3800475" y="2038350"/>
                              </a:cubicBezTo>
                              <a:cubicBezTo>
                                <a:pt x="3873982" y="2117661"/>
                                <a:pt x="3940175" y="2203450"/>
                                <a:pt x="4010025" y="2286000"/>
                              </a:cubicBezTo>
                              <a:cubicBezTo>
                                <a:pt x="4026560" y="2305541"/>
                                <a:pt x="4086207" y="2347867"/>
                                <a:pt x="4076700" y="2324100"/>
                              </a:cubicBezTo>
                              <a:cubicBezTo>
                                <a:pt x="4061692" y="2286579"/>
                                <a:pt x="4015491" y="2270500"/>
                                <a:pt x="3990975" y="2238375"/>
                              </a:cubicBezTo>
                              <a:cubicBezTo>
                                <a:pt x="3923120" y="2149461"/>
                                <a:pt x="3863975" y="2054225"/>
                                <a:pt x="3800475" y="1962150"/>
                              </a:cubicBezTo>
                              <a:cubicBezTo>
                                <a:pt x="3737411" y="1870708"/>
                                <a:pt x="3687557" y="1770807"/>
                                <a:pt x="3629025" y="1676400"/>
                              </a:cubicBezTo>
                              <a:cubicBezTo>
                                <a:pt x="3589117" y="1612032"/>
                                <a:pt x="3546475" y="1549400"/>
                                <a:pt x="3505200" y="1485900"/>
                              </a:cubicBezTo>
                              <a:cubicBezTo>
                                <a:pt x="3425944" y="1363967"/>
                                <a:pt x="3332191" y="1252072"/>
                                <a:pt x="3248025" y="1133475"/>
                              </a:cubicBezTo>
                              <a:cubicBezTo>
                                <a:pt x="3192472" y="1055196"/>
                                <a:pt x="3140075" y="974725"/>
                                <a:pt x="3086100" y="895350"/>
                              </a:cubicBezTo>
                              <a:cubicBezTo>
                                <a:pt x="3047892" y="839162"/>
                                <a:pt x="2999646" y="790173"/>
                                <a:pt x="2962275" y="733425"/>
                              </a:cubicBezTo>
                              <a:cubicBezTo>
                                <a:pt x="2913756" y="659749"/>
                                <a:pt x="2873375" y="581025"/>
                                <a:pt x="2828925" y="504825"/>
                              </a:cubicBezTo>
                              <a:cubicBezTo>
                                <a:pt x="2813748" y="478807"/>
                                <a:pt x="2810481" y="447466"/>
                                <a:pt x="2800350" y="419100"/>
                              </a:cubicBezTo>
                              <a:cubicBezTo>
                                <a:pt x="2782288" y="368527"/>
                                <a:pt x="2763800" y="371475"/>
                                <a:pt x="2790825" y="37147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0000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699" o:spid="_x0000_s1026" style="position:absolute;margin-left:121.7pt;margin-top:54.25pt;width:386.6pt;height:222.5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09542,2826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" path="m28575,1066800v31750,-3175,65745,2624,95250,-9525c150892,1046130,167082,1017688,190500,1000125v31108,-23331,153114,-82788,161925,-85725c381000,904875,409400,894809,438150,885825v22062,-6894,45101,-10752,66675,-19050c524704,859129,542512,846850,561975,838200v37718,-16763,76134,-31910,114300,-47625c692085,784065,707134,774878,723900,771525v15875,-3175,32006,-5265,47625,-9525c858001,738416,803343,742937,904875,723900v25159,-4717,50800,-6350,76200,-9525c1071612,678160,1000816,700971,1152525,685800v114107,-11411,19806,-6199,142875,-28575c1339577,649193,1384398,645178,1428750,638175v15991,-2525,31750,-6350,47625,-9525c1489075,622300,1501424,615193,1514475,609600v19131,-8199,47341,-14217,66675,-19050l3171825,600075v30531,359,30374,18534,57150,28575c3244134,634334,3260725,635000,3276600,638175v22225,12700,44137,25964,66675,38100c3430881,723447,3371837,685792,3429000,723900v6350,9525,19050,17127,19050,28575c3448050,781562,3433905,853885,3409950,885825v-10776,14368,-23732,27324,-38100,38100c3360491,932444,3345304,934722,3333750,942975v-46592,33280,-10253,33169,-76200,57150c3239400,1006725,3219450,1006475,3200400,1009650v-9525,3175,-18697,7729,-28575,9525c3146640,1023754,3120183,1021477,3095625,1028700v-29999,8823,-55906,28684,-85725,38100c2951601,1085210,2715774,1112969,2705100,1114425v-766700,-25990,-714180,-35325,-1685925,9525c979944,1125761,943305,1144434,904875,1152525v-21969,4625,-44759,4655,-66675,9525c640271,1206034,808694,1173561,676275,1209675v-15619,4260,-31750,6350,-47625,9525l552450,1266825v-9708,6067,-10435,21037,-19050,28575c516170,1310477,494766,1320034,476250,1333500v-16442,11957,-30970,26442,-47625,38100c413458,1382217,396404,1389906,381000,1400175v-22725,15150,-44825,31238,-66675,47625c298061,1459998,283852,1474985,266700,1485900v-17969,11435,-39925,16048,-57150,28575c191393,1527680,178821,1547316,161925,1562100v-46108,40344,-13038,-5309,-57150,47625c95330,1621059,59474,1681278,57150,1685925v-4490,8980,-6767,18921,-9525,28575c40720,1738667,38363,1758337,28575,1781175,-6735,1863565,22338,1780837,,1847850v12700,9525,22804,24326,38100,28575c223143,1927826,642064,1870706,714375,1866900v158884,-47665,301833,-86982,457200,-152400c1265806,1674824,1353473,1620596,1447800,1581150v80593,-33702,166851,-52520,247650,-85725c1846625,1433298,1993864,1361994,2143125,1295400v236657,-105585,97464,-42053,295275,-133350c2503182,1132151,2572041,1112001,2638425,1085850v38403,-15128,76259,-31608,114300,-47625c2825031,1007780,2837405,1002680,2914650,962025v63096,-33209,132631,-73792,190500,-114300c3134807,826965,3160334,800485,3190875,781050v39549,-25168,83782,-42301,123825,-66675c3347805,694224,3375926,666258,3409950,647700v36235,-19765,77064,-29817,114300,-47625c3560139,582911,3594775,563164,3629025,542925v66656,-39388,120464,-81976,190500,-114300c3872524,404164,3927692,384694,3981450,361950v28799,-12184,57077,-25566,85725,-38100l4133850,295275v28648,-12534,57756,-24116,85725,-38100c4232275,250825,4245634,245650,4257675,238125v17258,-10786,46525,-37550,66675,-47625c4333330,186010,4343400,184150,4352925,180975v-44171,33128,-43689,29960,-85725,76200c4250519,275524,4237110,296790,4219575,314325v-20698,20698,-45977,36452,-66675,57150c4084070,440305,4105922,445935,4019550,504825v-42299,28840,-90468,48234,-133350,76200c3552630,798570,4080044,476406,3705225,733425v-265646,182157,-174437,85448,-381000,238125c3224126,1045537,3120707,1116039,3028950,1200150v-38100,34925,-73941,72487,-114300,104775c2875449,1336285,2829844,1359064,2790825,1390650v-27919,22601,-49405,52276,-76200,76200c2652459,1522356,2587401,1574538,2524125,1628775v-25625,21965,-50272,45068,-76200,66675c2422334,1716776,2316941,1797859,2286000,1828800v-38100,38100,-79234,73390,-114300,114300c2151673,1966465,2114131,2013713,2085975,2038350v-93030,81401,-10134,609,-76200,66675c2002998,2145689,2000068,2181589,1981200,2219325v-10239,20478,-38100,57150,-38100,57150c1879143,2148560,2002091,2406435,1914525,2114550v-17141,-57137,-55814,-105864,-76200,-161925c1748907,1706725,1825147,1875623,1790700,1752600v-17875,-63841,-36697,-127438,-57150,-190500c1715892,1507654,1692286,1455164,1676400,1400175v-25433,-88036,-41017,-178729,-66675,-266700c1552979,938918,1554469,983665,1495425,828675v-135927,-356809,40481,86914,-47625,-133350c1441414,657010,1446012,636387,1419225,609600v-8095,-8095,-19050,-12700,-28575,-19050c1419674,808232,1391508,688956,1495425,942975v12354,30198,319455,373226,400050,438150c1954454,1428636,2023981,1461446,2085975,1504950v119041,83537,235152,171174,352425,257175c2464003,1780901,2490209,1798949,2514600,1819275v38100,31750,74850,65193,114300,95250c2722854,1986109,2819400,2054225,2914650,2124075v81650,59877,152017,133791,228600,200025c3415433,2559501,3142397,2318050,3352800,2505075v26848,23865,49673,51980,76200,76200c3559026,2699994,3530391,2677444,3629025,2743200v-44450,-85725,-76992,-178764,-133350,-257175c3422650,2384425,3353713,2279758,3276600,2181225v-57150,-73025,-116997,-144018,-171450,-219075c2795107,1534794,3040902,1863407,2790825,1438275v-31750,-53975,-66142,-106481,-95250,-161925c2657948,1204680,2625725,1130300,2590800,1057275v-20226,-42291,-45710,-81896,-66675,-123825c2465970,817140,2525264,917057,2466975,781050v-89873,-209703,-21437,-38586,-95250,-171450c2304295,488226,2505070,776279,2324100,504825v-16237,-24356,-41743,-41786,-57150,-66675c2240792,395895,2222500,349250,2200275,304800,2172705,249661,2130425,203200,2095500,152400v-14049,-20434,-30751,-38979,-47625,-57150c1979386,21492,1996526,35617,1943100,v-9525,3175,-19595,5035,-28575,9525c1860624,36476,1895281,37814,1847850,104775v-19717,27836,-176332,220208,-219075,257175c1546633,432992,1457325,495300,1371600,561975v-53810,41852,-121688,61601,-180975,95250c1132376,690285,1076325,727075,1019175,762000v-58168,35547,-123709,58266,-180975,95250c742704,918925,653719,990145,561975,1057275v-38435,28123,-75784,57713,-114300,85725c416332,1165795,380994,1183487,352425,1209675v-38100,34925,-75403,70740,-114300,104775c226178,1324904,211250,1331800,200025,1343025v-20698,20698,-36452,45977,-57150,66675c128500,1424075,109625,1433425,95250,1447800v-14375,14375,-23725,33250,-38100,47625c45925,1506650,3175,1524000,19050,1524000v95725,,190335,-20880,285750,-28575c406269,1487242,508000,1482725,609600,1476375v101600,-15875,201975,-48902,304800,-47625c1790508,1439633,1877115,1460424,2505075,1543050r638175,200025c3251410,1777344,3357377,1818975,3467100,1847850v60325,15875,122152,26864,180975,47625c3697634,1912967,3742034,1942933,3790950,1962150v40194,15791,83962,21491,123825,38100c3951497,2015551,3982828,2042099,4019550,2057400v54660,22775,169146,48508,228600,66675c4327852,2148428,4406769,2175287,4486275,2200275v31623,9939,62305,24914,95250,28575l4752975,2247900v28575,9525,56504,21270,85725,28575c4860480,2281920,4926674,2293100,4905375,2286000v-30717,-10239,-64285,-9588,-95250,-19050c4431773,2151342,4700687,2192743,4333875,2162175v-69850,-15875,-138721,-36934,-209550,-47625c4011001,2097444,3611086,2067848,3505200,2066925l552450,2057400v20820,-62459,-7619,8658,47625,-66675c624556,1957342,641912,1919068,666750,1885950v70511,-94014,145034,-184965,219075,-276225c1151248,1282575,992545,1483206,1247775,1190625v93270,-106919,183888,-216124,276225,-323850c1620842,753793,1562864,822958,1695450,657225v30982,-38727,77857,-61611,114300,-95250c1855941,519337,1898650,473075,1943100,428625r57150,-57150l2028825,342900v-9525,107950,-11673,216807,-28575,323850c1997774,682431,1978244,690398,1971675,704850v-25374,55823,-38503,116985,-66675,171450c1885160,914657,1852212,944787,1828800,981075v-40146,62227,-78970,125418,-114300,190500c1689426,1217764,1667042,1265534,1647825,1314450v-15791,40194,-17288,85986,-38100,123825c1594578,1465815,1565275,1482725,1543050,1504950v-6350,31750,-12172,63610,-19050,95250c1515002,1641593,1501964,1682173,1495425,1724025v-9364,59931,-12700,120650,-19050,180975c1473200,2028825,1455963,2153089,1466850,2276475v1787,20251,28227,-29853,38100,-47625c1527027,2189112,1540548,2145050,1562100,2105025v45183,-83911,84602,-172238,142875,-247650c1755785,1791621,1829586,1746985,1885950,1685925v20316,-22009,29837,-52101,47625,-76200c2014277,1500387,2108266,1400525,2181225,1285875v72821,-114433,32231,-81812,95250,-123825c2279650,1149350,2286784,1110883,2286000,1123950v-10297,171611,-8464,345004,-38100,514350c2214968,1826481,2103232,1945702,2028825,2114550v-149576,339423,-89710,235532,-161925,476250c1806451,2792296,1830112,2668653,1809750,2790825v-19050,-19050,-42206,-34734,-57150,-57150c1597811,2501491,1593911,2463068,1485900,2209800l1323975,1828800v-56638,-133266,-71986,-280618,-114300,-419100c1182090,1319421,1143346,1232860,1114425,1143000,1054424,956569,1000206,768325,942975,581025,930356,539725,917575,498475,904875,457200v-3850,-12512,-16582,-49126,-9525,-38100c952883,508995,1003300,603250,1057275,695325v52670,89848,123415,167986,190500,247650c1417520,1144547,1598553,1334789,1800225,1504950v439006,370411,191553,133635,638175,438150c2936183,2282498,2560803,2082569,3019425,2343150v49382,28058,103204,47818,152400,76200c3205395,2438717,3233670,2466375,3267075,2486025v20842,12260,46556,15162,66675,28575c3344642,2521862,3308350,2508250,3295650,2505075v-275138,-300150,32973,45978,-171450,-209550c3072138,2230447,3013014,2171139,2962275,2105025v-54158,-70570,-94256,-151751,-152400,-219075c2746759,1812868,2666319,1756419,2600325,1685925v-73903,-78942,-133086,-171186,-209550,-247650c2311146,1358646,2216815,1295073,2133600,1219200v-24940,-22740,-42810,-52335,-66675,-76200c2058830,1134905,2046445,1132045,2038350,1123950v-20698,-20698,-33477,-49458,-57150,-66675c1968107,1047753,1949450,1050925,1933575,1047750v148754,74377,-51471,-29539,295275,238125c2409825,1425575,2583894,1574711,2771775,1704975r714375,495300c3673232,2329985,3835400,2492375,4010025,2638425v73064,61108,152400,114300,228600,171450c4365167,2904781,4042163,2561916,3943350,2438400v-53589,-66986,-107950,-133350,-161925,-200025c3747523,2196496,3700590,2166304,3667125,2124075,3566944,1997656,3478454,1862367,3381375,1733550v-68044,-90290,-140139,-177457,-209550,-266700c3107884,1384641,3045149,1301500,2981325,1219200v-56827,-73277,-122303,-140440,-171450,-219075c2767597,932481,2705359,838718,2667000,762000v-7646,-15293,-12106,-32001,-19050,-47625c2642183,701400,2635250,688975,2628900,676275v9525,-6350,17174,-18014,28575,-19050c2855365,639235,2913620,928863,3000375,1047750v80106,109776,165588,215528,247650,323850c3622022,1865276,3332816,1492644,3648075,1895475v42916,54836,105066,91804,152400,142875c3873982,2117661,3940175,2203450,4010025,2286000v16535,19541,76182,61867,66675,38100c4061692,2286579,4015491,2270500,3990975,2238375v-67855,-88914,-127000,-184150,-190500,-276225c3737411,1870708,3687557,1770807,3629025,1676400v-39908,-64368,-82550,-127000,-123825,-190500c3425944,1363967,3332191,1252072,3248025,1133475,3192472,1055196,3140075,974725,3086100,895350,3047892,839162,2999646,790173,2962275,733425,2913756,659749,2873375,581025,2828925,504825v-15177,-26018,-18444,-57359,-28575,-85725c2782288,368527,2763800,371475,2790825,371475e" filled="f" strokecolor="red" strokeweight="2pt">
                <v:shadow on="t" color="black" opacity="26214f" origin="-.5,-.5" offset=".74836mm,.74836mm"/>
                <v:path arrowok="t" o:connecttype="custom" o:connectlocs="28575,1066800;123825,1057275;190500,1000125;352425,914400;438150,885825;504825,866775;561975,838200;676275,790575;723900,771525;771525,762000;904875,723900;981075,714375;1152525,685800;1295400,657225;1428750,638175;1476375,628650;1514475,609600;1581150,590550;3171825,600075;3228975,628650;3276600,638175;3343275,676275;3429000,723900;3448050,752475;3409950,885825;3371850,923925;3333750,942975;3257550,1000125;3200400,1009650;3171825,1019175;3095625,1028700;3009900,1066800;2705100,1114425;1019175,1123950;904875,1152525;838200,1162050;676275,1209675;628650,1219200;552450,1266825;533400,1295400;476250,1333500;428625,1371600;381000,1400175;314325,1447800;266700,1485900;209550,1514475;161925,1562100;104775,1609725;57150,1685925;47625,1714500;28575,1781175;0,1847850;38100,1876425;714375,1866900;1171575,1714500;1447800,1581150;1695450,1495425;2143125,1295400;2438400,1162050;2638425,1085850;2752725,1038225;2914650,962025;3105150,847725;3190875,781050;3314700,714375;3409950,647700;3524250,600075;3629025,542925;3819525,428625;3981450,361950;4067175,323850;4133850,295275;4219575,257175;4257675,238125;4324350,190500;4352925,180975;4267200,257175;4219575,314325;4152900,371475;4019550,504825;3886200,581025;3705225,733425;3324225,971550;3028950,1200150;2914650,1304925;2790825,1390650;2714625,1466850;2524125,1628775;2447925,1695450;2286000,1828800;2171700,1943100;2085975,2038350;2009775,2105025;1981200,2219325;1943100,2276475;1914525,2114550;1838325,1952625;1790700,1752600;1733550,1562100;1676400,1400175;1609725,1133475;1495425,828675;1447800,695325;1419225,609600;1390650,590550;1495425,942975;1895475,1381125;2085975,1504950;2438400,1762125;2514600,1819275;2628900,1914525;2914650,2124075;3143250,2324100;3352800,2505075;3429000,2581275;3629025,2743200;3495675,2486025;3276600,2181225;3105150,1962150;2790825,1438275;2695575,1276350;2590800,1057275;2524125,933450;2466975,781050;2371725,609600;2324100,504825;2266950,438150;2200275,304800;2095500,152400;2047875,95250;1943100,0;1914525,9525;1847850,104775;1628775,361950;1371600,561975;1190625,657225;1019175,762000;838200,857250;561975,1057275;447675,1143000;352425,1209675;238125,1314450;200025,1343025;142875,1409700;95250,1447800;57150,1495425;19050,1524000;304800,1495425;609600,1476375;914400,1428750;2505075,1543050;3143250,1743075;3467100,1847850;3648075,1895475;3790950,1962150;3914775,2000250;4019550,2057400;4248150,2124075;4486275,2200275;4581525,2228850;4752975,2247900;4838700,2276475;4905375,2286000;4810125,2266950;4333875,2162175;4124325,2114550;3505200,2066925;552450,2057400;600075,1990725;666750,1885950;885825,1609725;1247775,1190625;1524000,866775;1695450,657225;1809750,561975;1943100,428625;2000250,371475;2028825,342900;2000250,666750;1971675,704850;1905000,876300;1828800,981075;1714500,1171575;1647825,1314450;1609725,1438275;1543050,1504950;1524000,1600200;1495425,1724025;1476375,1905000;1466850,2276475;1504950,2228850;1562100,2105025;1704975,1857375;1885950,1685925;1933575,1609725;2181225,1285875;2276475,1162050;2286000,1123950;2247900,1638300;2028825,2114550;1866900,2590800;1809750,2790825;1752600,2733675;1485900,2209800;1323975,1828800;1209675,1409700;1114425,1143000;942975,581025;904875,457200;895350,419100;1057275,695325;1247775,942975;1800225,1504950;2438400,1943100;3019425,2343150;3171825,2419350;3267075,2486025;3333750,2514600;3295650,2505075;3124200,2295525;2962275,2105025;2809875,1885950;2600325,1685925;2390775,1438275;2133600,1219200;2066925,1143000;2038350,1123950;1981200,1057275;1933575,1047750;2228850,1285875;2771775,1704975;3486150,2200275;4010025,2638425;4238625,2809875;3943350,2438400;3781425,2238375;3667125,2124075;3381375,1733550;3171825,1466850;2981325,1219200;2809875,1000125;2667000,762000;2647950,714375;2628900,676275;2657475,657225;3000375,1047750;3248025,1371600;3648075,1895475;3800475,2038350;4010025,2286000;4076700,2324100;3990975,2238375;3800475,1962150;3629025,1676400;3505200,1485900;3248025,1133475;3086100,895350;2962275,733425;2828925,504825;2800350,419100;2790825,371475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</v:shape>
            </w:pict>
          </mc:Fallback>
        </mc:AlternateContent>
      </w:r>
      <w:r w:rsidR="002811BC"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6927215</wp:posOffset>
            </wp:positionH>
            <wp:positionV relativeFrom="paragraph">
              <wp:posOffset>1089025</wp:posOffset>
            </wp:positionV>
            <wp:extent cx="1866900" cy="1288161"/>
            <wp:effectExtent l="0" t="0" r="0" b="762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miles_407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288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6EFB"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E92A0D5" wp14:editId="7A30CB70">
                <wp:simplePos x="0" y="0"/>
                <wp:positionH relativeFrom="column">
                  <wp:posOffset>6136640</wp:posOffset>
                </wp:positionH>
                <wp:positionV relativeFrom="paragraph">
                  <wp:posOffset>60325</wp:posOffset>
                </wp:positionV>
                <wp:extent cx="3438525" cy="1695450"/>
                <wp:effectExtent l="209550" t="228600" r="257175" b="247650"/>
                <wp:wrapNone/>
                <wp:docPr id="28" name="Stužka zahnutá nahor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1695450"/>
                        </a:xfrm>
                        <a:prstGeom prst="ellipseRibbon2">
                          <a:avLst>
                            <a:gd name="adj1" fmla="val 43189"/>
                            <a:gd name="adj2" fmla="val 100000"/>
                            <a:gd name="adj3" fmla="val 12500"/>
                          </a:avLst>
                        </a:prstGeom>
                        <a:solidFill>
                          <a:srgbClr val="F59617"/>
                        </a:solidFill>
                        <a:ln w="3175">
                          <a:solidFill>
                            <a:schemeClr val="tx1"/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6EFB" w:rsidRPr="002811BC" w:rsidRDefault="00186EFB" w:rsidP="00186EFB">
                            <w:pPr>
                              <w:pStyle w:val="BasicParagraph"/>
                              <w:spacing w:line="240" w:lineRule="auto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</w:pPr>
                            <w:proofErr w:type="gramStart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 xml:space="preserve">...a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>tady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 xml:space="preserve"> to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>bude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>složitější</w:t>
                            </w:r>
                            <w:proofErr w:type="spellEnd"/>
                            <w:r w:rsidRPr="002811BC">
                              <w:rPr>
                                <w:rFonts w:asciiTheme="minorHAnsi" w:hAnsiTheme="minorHAnsi"/>
                                <w:b/>
                                <w:sz w:val="44"/>
                                <w:szCs w:val="44"/>
                              </w:rPr>
                              <w:t>...</w:t>
                            </w:r>
                            <w:proofErr w:type="gramEnd"/>
                          </w:p>
                          <w:p w:rsidR="00186EFB" w:rsidRDefault="00186EFB" w:rsidP="00186E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Stužka zahnutá nahoru 28" o:spid="_x0000_s1031" type="#_x0000_t108" style="position:absolute;margin-left:483.2pt;margin-top:4.75pt;width:270.75pt;height:133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" adj="0,12271" fillcolor="#f59617" strokecolor="black [3213]" strokeweight=".25pt">
                <v:textbox>
                  <w:txbxContent>
                    <w:p w:rsidR="00186EFB" w:rsidRPr="002811BC" w:rsidRDefault="00186EFB" w:rsidP="00186EFB">
                      <w:pPr>
                        <w:pStyle w:val="BasicParagraph"/>
                        <w:spacing w:line="240" w:lineRule="auto"/>
                        <w:jc w:val="center"/>
                        <w:rPr>
                          <w:rFonts w:asciiTheme="minorHAnsi" w:hAnsiTheme="minorHAnsi"/>
                          <w:b/>
                          <w:sz w:val="44"/>
                          <w:szCs w:val="44"/>
                        </w:rPr>
                      </w:pPr>
                      <w:r w:rsidRPr="002811BC">
                        <w:rPr>
                          <w:rFonts w:asciiTheme="minorHAnsi" w:hAnsiTheme="minorHAnsi"/>
                          <w:b/>
                          <w:sz w:val="44"/>
                          <w:szCs w:val="44"/>
                        </w:rPr>
                        <w:t>...a tady to bude složitější...</w:t>
                      </w:r>
                    </w:p>
                    <w:p w:rsidR="00186EFB" w:rsidRDefault="00186EFB" w:rsidP="00186E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86EFB"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F2CC" wp14:editId="45923248">
                <wp:simplePos x="0" y="0"/>
                <wp:positionH relativeFrom="column">
                  <wp:posOffset>2211705</wp:posOffset>
                </wp:positionH>
                <wp:positionV relativeFrom="paragraph">
                  <wp:posOffset>1784350</wp:posOffset>
                </wp:positionV>
                <wp:extent cx="3371850" cy="1181100"/>
                <wp:effectExtent l="57150" t="0" r="400050" b="247650"/>
                <wp:wrapNone/>
                <wp:docPr id="26" name="Stužka zahnutá dolů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1723">
                          <a:off x="0" y="0"/>
                          <a:ext cx="3371850" cy="1181100"/>
                        </a:xfrm>
                        <a:prstGeom prst="ellipseRibbon">
                          <a:avLst>
                            <a:gd name="adj1" fmla="val 25000"/>
                            <a:gd name="adj2" fmla="val 69915"/>
                            <a:gd name="adj3" fmla="val 13710"/>
                          </a:avLst>
                        </a:prstGeom>
                        <a:solidFill>
                          <a:srgbClr val="ADA45F"/>
                        </a:solidFill>
                        <a:ln w="3175">
                          <a:solidFill>
                            <a:schemeClr val="tx1"/>
                          </a:solidFill>
                        </a:ln>
                        <a:effectLst>
                          <a:outerShdw blurRad="76200" dist="12700" dir="2700000" sy="-23000" kx="-800400" algn="bl" rotWithShape="0">
                            <a:prstClr val="black">
                              <a:alpha val="20000"/>
                            </a:prstClr>
                          </a:outerShdw>
                        </a:effectLst>
                        <a:scene3d>
                          <a:camera prst="perspectiveRelaxedModerately"/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</w:pPr>
                            <w:proofErr w:type="spellStart"/>
                            <w:proofErr w:type="gram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většinou</w:t>
                            </w:r>
                            <w:proofErr w:type="spellEnd"/>
                            <w:proofErr w:type="gram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ji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používáme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jako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české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 xml:space="preserve"> “</w:t>
                            </w:r>
                            <w:proofErr w:type="spellStart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na</w:t>
                            </w:r>
                            <w:proofErr w:type="spellEnd"/>
                            <w:r w:rsidRPr="00186EFB">
                              <w:rPr>
                                <w:rFonts w:asciiTheme="minorHAnsi" w:hAnsiTheme="minorHAnsi"/>
                                <w:b/>
                                <w:sz w:val="36"/>
                                <w:szCs w:val="36"/>
                              </w:rPr>
                              <w:t>”</w:t>
                            </w:r>
                          </w:p>
                          <w:p w:rsidR="00186EFB" w:rsidRDefault="00186EFB" w:rsidP="00186EF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o:extrusionok="f" o:connecttype="custom" o:connectlocs="@6,@1;@5,@40;@6,@4;@7,@40" o:connectangles="270,180,90,0" textboxrect="@0,@1,@22,@25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Stužka zahnutá dolů 26" o:spid="_x0000_s1032" type="#_x0000_t107" style="position:absolute;margin-left:174.15pt;margin-top:140.5pt;width:265.5pt;height:93pt;rotation:220335fd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" adj="3249,,18639" fillcolor="#ada45f" strokecolor="black [3213]" strokeweight=".25pt">
                <v:shadow on="t" type="perspective" color="black" opacity="13107f" origin="-.5,.5" offset=".24944mm,.24944mm" matrix=",-15540f,,-15073f"/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</w:pPr>
                      <w:r w:rsidRPr="00186EFB">
                        <w:rPr>
                          <w:rFonts w:asciiTheme="minorHAnsi" w:hAnsiTheme="minorHAnsi"/>
                          <w:b/>
                          <w:sz w:val="36"/>
                          <w:szCs w:val="36"/>
                        </w:rPr>
                        <w:t>většinou ji používáme jako české “na”</w:t>
                      </w:r>
                    </w:p>
                    <w:p w:rsidR="00186EFB" w:rsidRDefault="00186EFB" w:rsidP="00186EF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86EFB" w:rsidRPr="00186EFB">
        <w:rPr>
          <w:rFonts w:ascii="Nightclub BTN" w:hAnsi="Nightclub BTN" w:cs="Nightclub BTN"/>
          <w:b/>
          <w:bCs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49FDA83" wp14:editId="538E8BB6">
                <wp:simplePos x="0" y="0"/>
                <wp:positionH relativeFrom="column">
                  <wp:posOffset>2992755</wp:posOffset>
                </wp:positionH>
                <wp:positionV relativeFrom="paragraph">
                  <wp:posOffset>1089025</wp:posOffset>
                </wp:positionV>
                <wp:extent cx="1285875" cy="857250"/>
                <wp:effectExtent l="0" t="0" r="28575" b="1905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8572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EFB" w:rsidRPr="00186EFB" w:rsidRDefault="00186EFB" w:rsidP="00186EFB">
                            <w:pPr>
                              <w:pStyle w:val="BasicParagraph"/>
                              <w:jc w:val="center"/>
                              <w:rPr>
                                <w:rFonts w:ascii="Nightclub BTN" w:hAnsi="Nightclub BTN" w:cs="Nightclub BTN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186EFB">
                              <w:rPr>
                                <w:rFonts w:ascii="Nightclub BTN" w:hAnsi="Nightclub BTN" w:cs="Nightclub BTN"/>
                                <w:b/>
                                <w:bCs/>
                                <w:sz w:val="96"/>
                                <w:szCs w:val="96"/>
                              </w:rPr>
                              <w:t>ON</w:t>
                            </w:r>
                          </w:p>
                          <w:p w:rsidR="00186EFB" w:rsidRDefault="00186EFB" w:rsidP="00186EF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35.65pt;margin-top:85.75pt;width:101.25pt;height:6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" fillcolor="yellow">
                <v:textbox>
                  <w:txbxContent>
                    <w:p w:rsidR="00186EFB" w:rsidRPr="00186EFB" w:rsidRDefault="00186EFB" w:rsidP="00186EFB">
                      <w:pPr>
                        <w:pStyle w:val="BasicParagraph"/>
                        <w:jc w:val="center"/>
                        <w:rPr>
                          <w:rFonts w:ascii="Nightclub BTN" w:hAnsi="Nightclub BTN" w:cs="Nightclub BTN"/>
                          <w:b/>
                          <w:bCs/>
                          <w:sz w:val="96"/>
                          <w:szCs w:val="96"/>
                        </w:rPr>
                      </w:pPr>
                      <w:r w:rsidRPr="00186EFB">
                        <w:rPr>
                          <w:rFonts w:ascii="Nightclub BTN" w:hAnsi="Nightclub BTN" w:cs="Nightclub BTN"/>
                          <w:b/>
                          <w:bCs/>
                          <w:sz w:val="96"/>
                          <w:szCs w:val="96"/>
                        </w:rPr>
                        <w:t>ON</w:t>
                      </w:r>
                    </w:p>
                    <w:p w:rsidR="00186EFB" w:rsidRDefault="00186EFB" w:rsidP="00186EFB"/>
                  </w:txbxContent>
                </v:textbox>
              </v:shape>
            </w:pict>
          </mc:Fallback>
        </mc:AlternateContent>
      </w:r>
      <w:r w:rsidR="00367D96">
        <w:rPr>
          <w:rFonts w:ascii="Times New Roman" w:hAnsi="Times New Roman" w:cs="Times New Roman"/>
          <w:b/>
          <w:color w:val="00B050"/>
          <w:sz w:val="48"/>
          <w:szCs w:val="48"/>
        </w:rPr>
        <w:br w:type="page"/>
      </w:r>
    </w:p>
    <w:p w:rsidR="00367D96" w:rsidRPr="00C46AC0" w:rsidRDefault="002811BC" w:rsidP="00C46AC0">
      <w:pPr>
        <w:spacing w:after="0" w:line="240" w:lineRule="auto"/>
        <w:jc w:val="both"/>
        <w:rPr>
          <w:rFonts w:ascii="Times New Roman" w:hAnsi="Times New Roman" w:cs="Times New Roman"/>
          <w:b/>
          <w:color w:val="0070C0"/>
          <w:sz w:val="48"/>
          <w:szCs w:val="48"/>
        </w:rPr>
      </w:pPr>
      <w:r w:rsidRPr="00C46AC0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w:lastRenderedPageBreak/>
        <mc:AlternateContent>
          <mc:Choice Requires="wps">
            <w:drawing>
              <wp:anchor distT="91440" distB="137160" distL="114300" distR="114300" simplePos="0" relativeHeight="251711488" behindDoc="0" locked="0" layoutInCell="0" allowOverlap="1" wp14:anchorId="42FD869C" wp14:editId="1321D75B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6667500" cy="990600"/>
                <wp:effectExtent l="1104900" t="190500" r="13970" b="19050"/>
                <wp:wrapSquare wrapText="bothSides"/>
                <wp:docPr id="298" name="Obdélník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667500" cy="990600"/>
                        </a:xfrm>
                        <a:prstGeom prst="rect">
                          <a:avLst/>
                        </a:prstGeom>
                        <a:effectLst>
                          <a:outerShdw dist="1113790" dir="11340000" rotWithShape="0">
                            <a:schemeClr val="accent6"/>
                          </a:outerShdw>
                        </a:effectLst>
                        <a:extLst/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811BC" w:rsidRPr="002811BC" w:rsidRDefault="002811BC">
                            <w:pPr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811BC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Dnes se </w:t>
                            </w:r>
                            <w:r w:rsidR="002F0C71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konečně </w:t>
                            </w:r>
                            <w:r w:rsidRPr="002811BC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seznámíme s předložkou </w:t>
                            </w:r>
                            <w:r w:rsidR="002F0C71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AT</w:t>
                            </w:r>
                            <w:r w:rsidRPr="002811BC">
                              <w:rPr>
                                <w:rFonts w:asciiTheme="majorHAnsi" w:eastAsiaTheme="majorEastAsia" w:hAnsiTheme="majorHAnsi" w:cstheme="majorBidi"/>
                                <w:b/>
                                <w:iCs/>
                                <w:color w:val="FFFFFF" w:themeColor="background1"/>
                                <w:sz w:val="56"/>
                                <w:szCs w:val="56"/>
                                <w14:shadow w14:blurRad="60007" w14:dist="200025" w14:dir="15000000" w14:sx="100000" w14:sy="30000" w14:kx="-1800000" w14:ky="0" w14:algn="bl">
                                  <w14:srgbClr w14:val="000000">
                                    <w14:alpha w14:val="68000"/>
                                  </w14:srgbClr>
                                </w14:shad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457200" tIns="91440" rIns="13716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100000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13" o:spid="_x0000_s1034" style="position:absolute;left:0;text-align:left;margin-left:0;margin-top:0;width:525pt;height:78pt;flip:x;z-index:251711488;visibility:visible;mso-wrap-style:square;mso-width-percent:1000;mso-height-percent:0;mso-wrap-distance-left:9pt;mso-wrap-distance-top:7.2pt;mso-wrap-distance-right:9pt;mso-wrap-distance-bottom:10.8pt;mso-position-horizontal:left;mso-position-horizontal-relative:page;mso-position-vertical:top;mso-position-vertical-relative:page;mso-width-percent:10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" o:allowincell="f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#f79646 [3209]" origin=",.5" offset="-30.55769mm,-4.83986mm"/>
                <v:textbox inset="36pt,7.2pt,10.8pt,0">
                  <w:txbxContent>
                    <w:p w:rsidR="002811BC" w:rsidRPr="002811BC" w:rsidRDefault="002811BC">
                      <w:pPr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811BC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Dnes se </w:t>
                      </w:r>
                      <w:r w:rsidR="002F0C71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konečně </w:t>
                      </w:r>
                      <w:r w:rsidRPr="002811BC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seznámíme s předložkou </w:t>
                      </w:r>
                      <w:r w:rsidR="002F0C71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AT</w:t>
                      </w:r>
                      <w:r w:rsidRPr="002811BC">
                        <w:rPr>
                          <w:rFonts w:asciiTheme="majorHAnsi" w:eastAsiaTheme="majorEastAsia" w:hAnsiTheme="majorHAnsi" w:cstheme="majorBidi"/>
                          <w:b/>
                          <w:iCs/>
                          <w:color w:val="FFFFFF" w:themeColor="background1"/>
                          <w:sz w:val="56"/>
                          <w:szCs w:val="56"/>
                          <w14:shadow w14:blurRad="60007" w14:dist="200025" w14:dir="15000000" w14:sx="100000" w14:sy="30000" w14:kx="-1800000" w14:ky="0" w14:algn="bl">
                            <w14:srgbClr w14:val="000000">
                              <w14:alpha w14:val="68000"/>
                            </w14:srgbClr>
                          </w14:shad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.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C46AC0" w:rsidRPr="00C46AC0">
        <w:rPr>
          <w:rFonts w:ascii="Times New Roman" w:hAnsi="Times New Roman" w:cs="Times New Roman"/>
          <w:b/>
          <w:color w:val="0070C0"/>
          <w:sz w:val="48"/>
          <w:szCs w:val="48"/>
        </w:rPr>
        <w:t>Pro př</w:t>
      </w:r>
      <w:r w:rsidR="00C46AC0">
        <w:rPr>
          <w:rFonts w:ascii="Times New Roman" w:hAnsi="Times New Roman" w:cs="Times New Roman"/>
          <w:b/>
          <w:color w:val="0070C0"/>
          <w:sz w:val="48"/>
          <w:szCs w:val="48"/>
        </w:rPr>
        <w:t>i</w:t>
      </w:r>
      <w:r w:rsidR="00C46AC0" w:rsidRPr="00C46AC0">
        <w:rPr>
          <w:rFonts w:ascii="Times New Roman" w:hAnsi="Times New Roman" w:cs="Times New Roman"/>
          <w:b/>
          <w:color w:val="0070C0"/>
          <w:sz w:val="48"/>
          <w:szCs w:val="48"/>
        </w:rPr>
        <w:t xml:space="preserve">pomenutí, minule jsme se společně podrobně podívali </w:t>
      </w:r>
      <w:r w:rsidR="00C46AC0">
        <w:rPr>
          <w:rFonts w:ascii="Times New Roman" w:hAnsi="Times New Roman" w:cs="Times New Roman"/>
          <w:b/>
          <w:color w:val="0070C0"/>
          <w:sz w:val="48"/>
          <w:szCs w:val="48"/>
        </w:rPr>
        <w:br/>
      </w:r>
      <w:r w:rsidR="00C46AC0" w:rsidRPr="00C46AC0">
        <w:rPr>
          <w:rFonts w:ascii="Times New Roman" w:hAnsi="Times New Roman" w:cs="Times New Roman"/>
          <w:b/>
          <w:color w:val="0070C0"/>
          <w:sz w:val="48"/>
          <w:szCs w:val="48"/>
        </w:rPr>
        <w:t>na předlož</w:t>
      </w:r>
      <w:r w:rsidR="002F0C71">
        <w:rPr>
          <w:rFonts w:ascii="Times New Roman" w:hAnsi="Times New Roman" w:cs="Times New Roman"/>
          <w:b/>
          <w:color w:val="0070C0"/>
          <w:sz w:val="48"/>
          <w:szCs w:val="48"/>
        </w:rPr>
        <w:t>ky</w:t>
      </w:r>
      <w:r w:rsidR="00C46AC0" w:rsidRPr="00C46AC0">
        <w:rPr>
          <w:rFonts w:ascii="Times New Roman" w:hAnsi="Times New Roman" w:cs="Times New Roman"/>
          <w:b/>
          <w:color w:val="0070C0"/>
          <w:sz w:val="48"/>
          <w:szCs w:val="48"/>
        </w:rPr>
        <w:t xml:space="preserve"> </w:t>
      </w:r>
      <w:r w:rsidR="00C46AC0" w:rsidRPr="002F0C71">
        <w:rPr>
          <w:rFonts w:ascii="Times New Roman" w:hAnsi="Times New Roman" w:cs="Times New Roman"/>
          <w:b/>
          <w:color w:val="FF0000"/>
          <w:sz w:val="48"/>
          <w:szCs w:val="48"/>
        </w:rPr>
        <w:t>IN</w:t>
      </w:r>
      <w:r w:rsidR="002F0C71">
        <w:rPr>
          <w:rFonts w:ascii="Times New Roman" w:hAnsi="Times New Roman" w:cs="Times New Roman"/>
          <w:b/>
          <w:color w:val="0070C0"/>
          <w:sz w:val="48"/>
          <w:szCs w:val="48"/>
        </w:rPr>
        <w:t xml:space="preserve"> a </w:t>
      </w:r>
      <w:r w:rsidR="002F0C71" w:rsidRPr="002F0C71">
        <w:rPr>
          <w:rFonts w:ascii="Times New Roman" w:hAnsi="Times New Roman" w:cs="Times New Roman"/>
          <w:b/>
          <w:color w:val="FF0000"/>
          <w:sz w:val="48"/>
          <w:szCs w:val="48"/>
        </w:rPr>
        <w:t>ON</w:t>
      </w:r>
      <w:r w:rsidR="00C46AC0" w:rsidRPr="00C46AC0">
        <w:rPr>
          <w:rFonts w:ascii="Times New Roman" w:hAnsi="Times New Roman" w:cs="Times New Roman"/>
          <w:b/>
          <w:color w:val="0070C0"/>
          <w:sz w:val="48"/>
          <w:szCs w:val="48"/>
        </w:rPr>
        <w:t xml:space="preserve">. Dnes nás čeká </w:t>
      </w:r>
      <w:r w:rsidR="002F0C71">
        <w:rPr>
          <w:rFonts w:ascii="Times New Roman" w:hAnsi="Times New Roman" w:cs="Times New Roman"/>
          <w:b/>
          <w:color w:val="0070C0"/>
          <w:sz w:val="48"/>
          <w:szCs w:val="48"/>
        </w:rPr>
        <w:t>třetí</w:t>
      </w:r>
      <w:r w:rsidR="00C46AC0" w:rsidRPr="00C46AC0">
        <w:rPr>
          <w:rFonts w:ascii="Times New Roman" w:hAnsi="Times New Roman" w:cs="Times New Roman"/>
          <w:b/>
          <w:color w:val="0070C0"/>
          <w:sz w:val="48"/>
          <w:szCs w:val="48"/>
        </w:rPr>
        <w:t xml:space="preserve"> v pořadí, tedy předložka </w:t>
      </w:r>
      <w:r w:rsidR="002F0C71" w:rsidRPr="002F0C71">
        <w:rPr>
          <w:rFonts w:ascii="Times New Roman" w:hAnsi="Times New Roman" w:cs="Times New Roman"/>
          <w:b/>
          <w:sz w:val="48"/>
          <w:szCs w:val="48"/>
        </w:rPr>
        <w:t>AT</w:t>
      </w:r>
      <w:r w:rsidR="00C46AC0" w:rsidRPr="00C46AC0">
        <w:rPr>
          <w:rFonts w:ascii="Times New Roman" w:hAnsi="Times New Roman" w:cs="Times New Roman"/>
          <w:b/>
          <w:color w:val="0070C0"/>
          <w:sz w:val="48"/>
          <w:szCs w:val="48"/>
        </w:rPr>
        <w:t>.</w: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2811BC" w:rsidRPr="00C46AC0" w:rsidRDefault="002811B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  <w:u w:val="single"/>
        </w:rPr>
      </w:pPr>
      <w:r w:rsidRPr="00C46AC0">
        <w:rPr>
          <w:rFonts w:ascii="Times New Roman" w:hAnsi="Times New Roman" w:cs="Times New Roman"/>
          <w:b/>
          <w:color w:val="00B050"/>
          <w:sz w:val="48"/>
          <w:szCs w:val="48"/>
          <w:u w:val="single"/>
        </w:rPr>
        <w:t>Použití místní</w:t>
      </w:r>
    </w:p>
    <w:p w:rsidR="002811BC" w:rsidRDefault="002811BC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Pr="002F0C71" w:rsidRDefault="002F0C71" w:rsidP="002F0C71">
      <w:pPr>
        <w:pStyle w:val="BasicParagraph"/>
        <w:jc w:val="both"/>
        <w:rPr>
          <w:rFonts w:ascii="Arial Black" w:hAnsi="Arial Black"/>
        </w:rPr>
      </w:pPr>
      <w:proofErr w:type="spellStart"/>
      <w:proofErr w:type="gramStart"/>
      <w:r w:rsidRPr="002F0C71">
        <w:rPr>
          <w:rFonts w:ascii="Arial Black" w:hAnsi="Arial Black"/>
        </w:rPr>
        <w:t>Předložka</w:t>
      </w:r>
      <w:proofErr w:type="spellEnd"/>
      <w:r w:rsidRPr="002F0C71">
        <w:rPr>
          <w:rFonts w:ascii="Arial Black" w:hAnsi="Arial Black"/>
        </w:rPr>
        <w:t xml:space="preserve"> </w:t>
      </w:r>
      <w:r w:rsidRPr="002F0C71">
        <w:rPr>
          <w:rFonts w:ascii="Arial Black" w:hAnsi="Arial Black"/>
          <w:b/>
          <w:bCs/>
          <w:color w:val="FF0000"/>
        </w:rPr>
        <w:t>AT</w:t>
      </w:r>
      <w:r w:rsidRPr="002F0C71">
        <w:rPr>
          <w:rFonts w:ascii="Arial Black" w:hAnsi="Arial Black"/>
        </w:rPr>
        <w:t xml:space="preserve"> je </w:t>
      </w:r>
      <w:proofErr w:type="spellStart"/>
      <w:r w:rsidRPr="002F0C71">
        <w:rPr>
          <w:rFonts w:ascii="Arial Black" w:hAnsi="Arial Black"/>
        </w:rPr>
        <w:t>daleko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složitější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než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předchozí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dvě</w:t>
      </w:r>
      <w:proofErr w:type="spellEnd"/>
      <w:r w:rsidRPr="002F0C71">
        <w:rPr>
          <w:rFonts w:ascii="Arial Black" w:hAnsi="Arial Black"/>
        </w:rPr>
        <w:t>.</w:t>
      </w:r>
      <w:proofErr w:type="gramEnd"/>
      <w:r w:rsidRPr="002F0C71">
        <w:rPr>
          <w:rFonts w:ascii="Arial Black" w:hAnsi="Arial Black"/>
        </w:rPr>
        <w:t xml:space="preserve"> </w:t>
      </w:r>
      <w:proofErr w:type="spellStart"/>
      <w:proofErr w:type="gramStart"/>
      <w:r w:rsidRPr="002F0C71">
        <w:rPr>
          <w:rFonts w:ascii="Arial Black" w:hAnsi="Arial Black"/>
        </w:rPr>
        <w:t>Prostor</w:t>
      </w:r>
      <w:proofErr w:type="spellEnd"/>
      <w:r w:rsidRPr="002F0C71">
        <w:rPr>
          <w:rFonts w:ascii="Arial Black" w:hAnsi="Arial Black"/>
        </w:rPr>
        <w:t xml:space="preserve"> u </w:t>
      </w:r>
      <w:proofErr w:type="spellStart"/>
      <w:r w:rsidRPr="002F0C71">
        <w:rPr>
          <w:rFonts w:ascii="Arial Black" w:hAnsi="Arial Black"/>
        </w:rPr>
        <w:t>předložky</w:t>
      </w:r>
      <w:proofErr w:type="spellEnd"/>
      <w:r w:rsidRPr="002F0C71">
        <w:rPr>
          <w:rFonts w:ascii="Arial Black" w:hAnsi="Arial Black"/>
        </w:rPr>
        <w:t xml:space="preserve"> in </w:t>
      </w:r>
      <w:proofErr w:type="spellStart"/>
      <w:r w:rsidRPr="002F0C71">
        <w:rPr>
          <w:rFonts w:ascii="Arial Black" w:hAnsi="Arial Black"/>
        </w:rPr>
        <w:t>i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ploch</w:t>
      </w:r>
      <w:r>
        <w:rPr>
          <w:rFonts w:ascii="Arial Black" w:hAnsi="Arial Black"/>
        </w:rPr>
        <w:t>u</w:t>
      </w:r>
      <w:proofErr w:type="spellEnd"/>
      <w:r>
        <w:rPr>
          <w:rFonts w:ascii="Arial Black" w:hAnsi="Arial Black"/>
        </w:rPr>
        <w:t xml:space="preserve"> u </w:t>
      </w:r>
      <w:proofErr w:type="spellStart"/>
      <w:r>
        <w:rPr>
          <w:rFonts w:ascii="Arial Black" w:hAnsi="Arial Black"/>
        </w:rPr>
        <w:t>předložky</w:t>
      </w:r>
      <w:proofErr w:type="spellEnd"/>
      <w:r>
        <w:rPr>
          <w:rFonts w:ascii="Arial Black" w:hAnsi="Arial Black"/>
        </w:rPr>
        <w:t xml:space="preserve"> on </w:t>
      </w:r>
      <w:proofErr w:type="spellStart"/>
      <w:r>
        <w:rPr>
          <w:rFonts w:ascii="Arial Black" w:hAnsi="Arial Black"/>
        </w:rPr>
        <w:t>si</w:t>
      </w:r>
      <w:proofErr w:type="spellEnd"/>
      <w:r>
        <w:rPr>
          <w:rFonts w:ascii="Arial Black" w:hAnsi="Arial Black"/>
        </w:rPr>
        <w:t xml:space="preserve"> </w:t>
      </w:r>
      <w:proofErr w:type="spellStart"/>
      <w:r>
        <w:rPr>
          <w:rFonts w:ascii="Arial Black" w:hAnsi="Arial Black"/>
        </w:rPr>
        <w:t>představíme</w:t>
      </w:r>
      <w:proofErr w:type="spellEnd"/>
      <w:r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snadno</w:t>
      </w:r>
      <w:proofErr w:type="spellEnd"/>
      <w:r w:rsidRPr="002F0C71">
        <w:rPr>
          <w:rFonts w:ascii="Arial Black" w:hAnsi="Arial Black"/>
        </w:rPr>
        <w:t>.</w:t>
      </w:r>
      <w:proofErr w:type="gramEnd"/>
      <w:r w:rsidRPr="002F0C71">
        <w:rPr>
          <w:rFonts w:ascii="Arial Black" w:hAnsi="Arial Black"/>
        </w:rPr>
        <w:t xml:space="preserve"> </w:t>
      </w:r>
      <w:proofErr w:type="gramStart"/>
      <w:r w:rsidRPr="002F0C71">
        <w:rPr>
          <w:rFonts w:ascii="Arial Black" w:hAnsi="Arial Black"/>
        </w:rPr>
        <w:t xml:space="preserve">S </w:t>
      </w:r>
      <w:proofErr w:type="spellStart"/>
      <w:r w:rsidRPr="002F0C71">
        <w:rPr>
          <w:rFonts w:ascii="Arial Black" w:hAnsi="Arial Black"/>
        </w:rPr>
        <w:t>předložkou</w:t>
      </w:r>
      <w:proofErr w:type="spellEnd"/>
      <w:r w:rsidRPr="002F0C71">
        <w:rPr>
          <w:rFonts w:ascii="Arial Black" w:hAnsi="Arial Black"/>
        </w:rPr>
        <w:t xml:space="preserve"> </w:t>
      </w:r>
      <w:r w:rsidRPr="002F0C71">
        <w:rPr>
          <w:rFonts w:ascii="Arial Black" w:hAnsi="Arial Black"/>
          <w:b/>
          <w:bCs/>
          <w:color w:val="FF0000"/>
        </w:rPr>
        <w:t>AT</w:t>
      </w:r>
      <w:r w:rsidRPr="002F0C71">
        <w:rPr>
          <w:rFonts w:ascii="Arial Black" w:hAnsi="Arial Black"/>
        </w:rPr>
        <w:t xml:space="preserve"> je to </w:t>
      </w:r>
      <w:proofErr w:type="spellStart"/>
      <w:r w:rsidRPr="002F0C71">
        <w:rPr>
          <w:rFonts w:ascii="Arial Black" w:hAnsi="Arial Black"/>
        </w:rPr>
        <w:t>problematičtější</w:t>
      </w:r>
      <w:proofErr w:type="spellEnd"/>
      <w:r w:rsidRPr="002F0C71">
        <w:rPr>
          <w:rFonts w:ascii="Arial Black" w:hAnsi="Arial Black"/>
        </w:rPr>
        <w:t>.</w:t>
      </w:r>
      <w:proofErr w:type="gram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Předložku</w:t>
      </w:r>
      <w:proofErr w:type="spellEnd"/>
      <w:r w:rsidRPr="002F0C71">
        <w:rPr>
          <w:rFonts w:ascii="Arial Black" w:hAnsi="Arial Black"/>
        </w:rPr>
        <w:t xml:space="preserve"> </w:t>
      </w:r>
      <w:r w:rsidRPr="002F0C71">
        <w:rPr>
          <w:rFonts w:ascii="Arial Black" w:hAnsi="Arial Black"/>
          <w:b/>
          <w:bCs/>
          <w:color w:val="FF0000"/>
        </w:rPr>
        <w:t>AT</w:t>
      </w:r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používáme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pokud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spíše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než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prostor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či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plochu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máme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proofErr w:type="gramStart"/>
      <w:r w:rsidRPr="002F0C71">
        <w:rPr>
          <w:rFonts w:ascii="Arial Black" w:hAnsi="Arial Black"/>
        </w:rPr>
        <w:t>na</w:t>
      </w:r>
      <w:proofErr w:type="spellEnd"/>
      <w:proofErr w:type="gram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mysli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jeden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jediný</w:t>
      </w:r>
      <w:proofErr w:type="spellEnd"/>
      <w:r w:rsidRPr="002F0C71">
        <w:rPr>
          <w:rFonts w:ascii="Arial Black" w:hAnsi="Arial Black"/>
        </w:rPr>
        <w:t xml:space="preserve"> bod (</w:t>
      </w:r>
      <w:proofErr w:type="spellStart"/>
      <w:r w:rsidRPr="002F0C71">
        <w:rPr>
          <w:rFonts w:ascii="Arial Black" w:hAnsi="Arial Black"/>
        </w:rPr>
        <w:t>např</w:t>
      </w:r>
      <w:proofErr w:type="spellEnd"/>
      <w:r w:rsidRPr="002F0C71">
        <w:rPr>
          <w:rFonts w:ascii="Arial Black" w:hAnsi="Arial Black"/>
        </w:rPr>
        <w:t xml:space="preserve">. bod </w:t>
      </w:r>
      <w:proofErr w:type="spellStart"/>
      <w:r w:rsidRPr="002F0C71">
        <w:rPr>
          <w:rFonts w:ascii="Arial Black" w:hAnsi="Arial Black"/>
        </w:rPr>
        <w:t>na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mapě</w:t>
      </w:r>
      <w:proofErr w:type="spellEnd"/>
      <w:r w:rsidRPr="002F0C71">
        <w:rPr>
          <w:rFonts w:ascii="Arial Black" w:hAnsi="Arial Black"/>
        </w:rPr>
        <w:t xml:space="preserve">), a </w:t>
      </w:r>
      <w:proofErr w:type="spellStart"/>
      <w:r w:rsidRPr="002F0C71">
        <w:rPr>
          <w:rFonts w:ascii="Arial Black" w:hAnsi="Arial Black"/>
        </w:rPr>
        <w:t>nebo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danou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věc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chápeme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jako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celek</w:t>
      </w:r>
      <w:proofErr w:type="spellEnd"/>
      <w:r w:rsidRPr="002F0C71">
        <w:rPr>
          <w:rFonts w:ascii="Arial Black" w:hAnsi="Arial Black"/>
        </w:rPr>
        <w:t xml:space="preserve"> (</w:t>
      </w:r>
      <w:proofErr w:type="spellStart"/>
      <w:r w:rsidRPr="002F0C71">
        <w:rPr>
          <w:rFonts w:ascii="Arial Black" w:hAnsi="Arial Black"/>
        </w:rPr>
        <w:t>např</w:t>
      </w:r>
      <w:proofErr w:type="spellEnd"/>
      <w:r w:rsidRPr="002F0C71">
        <w:rPr>
          <w:rFonts w:ascii="Arial Black" w:hAnsi="Arial Black"/>
        </w:rPr>
        <w:t xml:space="preserve">. </w:t>
      </w:r>
      <w:proofErr w:type="spellStart"/>
      <w:r w:rsidRPr="002F0C71">
        <w:rPr>
          <w:rFonts w:ascii="Arial Black" w:hAnsi="Arial Black"/>
        </w:rPr>
        <w:t>školu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člověk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chápe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jako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celek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včatně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tělocvičny</w:t>
      </w:r>
      <w:proofErr w:type="spellEnd"/>
      <w:r w:rsidRPr="002F0C71">
        <w:rPr>
          <w:rFonts w:ascii="Arial Black" w:hAnsi="Arial Black"/>
        </w:rPr>
        <w:t xml:space="preserve">, </w:t>
      </w:r>
      <w:proofErr w:type="spellStart"/>
      <w:r w:rsidRPr="002F0C71">
        <w:rPr>
          <w:rFonts w:ascii="Arial Black" w:hAnsi="Arial Black"/>
        </w:rPr>
        <w:t>jídelny</w:t>
      </w:r>
      <w:proofErr w:type="spellEnd"/>
      <w:r w:rsidRPr="002F0C71">
        <w:rPr>
          <w:rFonts w:ascii="Arial Black" w:hAnsi="Arial Black"/>
        </w:rPr>
        <w:t xml:space="preserve">, </w:t>
      </w:r>
      <w:proofErr w:type="spellStart"/>
      <w:r w:rsidRPr="002F0C71">
        <w:rPr>
          <w:rFonts w:ascii="Arial Black" w:hAnsi="Arial Black"/>
        </w:rPr>
        <w:t>bufetu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naproti</w:t>
      </w:r>
      <w:proofErr w:type="spellEnd"/>
      <w:r w:rsidRPr="002F0C71">
        <w:rPr>
          <w:rFonts w:ascii="Arial Black" w:hAnsi="Arial Black"/>
        </w:rPr>
        <w:t xml:space="preserve"> </w:t>
      </w:r>
      <w:proofErr w:type="spellStart"/>
      <w:r w:rsidRPr="002F0C71">
        <w:rPr>
          <w:rFonts w:ascii="Arial Black" w:hAnsi="Arial Black"/>
        </w:rPr>
        <w:t>apod</w:t>
      </w:r>
      <w:proofErr w:type="spellEnd"/>
      <w:r w:rsidRPr="002F0C71">
        <w:rPr>
          <w:rFonts w:ascii="Arial Black" w:hAnsi="Arial Black"/>
        </w:rPr>
        <w:t>.).</w:t>
      </w:r>
    </w:p>
    <w:p w:rsidR="00F50BD9" w:rsidRDefault="00057037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F0C71">
        <w:rPr>
          <w:rFonts w:ascii="Times New Roman" w:hAnsi="Times New Roman" w:cs="Times New Roman"/>
          <w:b/>
          <w:noProof/>
          <w:color w:val="0070C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94E2FD3" wp14:editId="378D6B59">
                <wp:simplePos x="0" y="0"/>
                <wp:positionH relativeFrom="column">
                  <wp:posOffset>5577205</wp:posOffset>
                </wp:positionH>
                <wp:positionV relativeFrom="paragraph">
                  <wp:posOffset>193040</wp:posOffset>
                </wp:positionV>
                <wp:extent cx="3689985" cy="937895"/>
                <wp:effectExtent l="76200" t="285750" r="62865" b="281305"/>
                <wp:wrapNone/>
                <wp:docPr id="7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10345">
                          <a:off x="0" y="0"/>
                          <a:ext cx="3689985" cy="937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C71" w:rsidRPr="00057037" w:rsidRDefault="002F0C71" w:rsidP="002F0C71">
                            <w:pPr>
                              <w:pStyle w:val="BasicParagraph"/>
                              <w:jc w:val="both"/>
                              <w:rPr>
                                <w:b/>
                                <w:bCs/>
                                <w:color w:val="17365D" w:themeColor="text2" w:themeShade="BF"/>
                              </w:rPr>
                            </w:pPr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V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>těchto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>případech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>máme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>mysli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bod, </w:t>
                            </w:r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br/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>ve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>kterém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>nasedáme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>či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>vysedáme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br/>
                              <w:t xml:space="preserve">z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>dopravního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color w:val="17365D" w:themeColor="text2" w:themeShade="BF"/>
                                <w:sz w:val="32"/>
                                <w:szCs w:val="32"/>
                              </w:rPr>
                              <w:t>prostředku</w:t>
                            </w:r>
                            <w:proofErr w:type="spellEnd"/>
                            <w:r w:rsidRPr="00057037">
                              <w:rPr>
                                <w:b/>
                                <w:bCs/>
                                <w:color w:val="17365D" w:themeColor="text2" w:themeShade="BF"/>
                              </w:rPr>
                              <w:t>.</w:t>
                            </w:r>
                          </w:p>
                          <w:p w:rsidR="002F0C71" w:rsidRDefault="002F0C7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439.15pt;margin-top:15.2pt;width:290.55pt;height:73.85pt;rotation:557433fd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">
                <v:textbox>
                  <w:txbxContent>
                    <w:p w:rsidR="002F0C71" w:rsidRPr="00057037" w:rsidRDefault="002F0C71" w:rsidP="002F0C71">
                      <w:pPr>
                        <w:pStyle w:val="BasicParagraph"/>
                        <w:jc w:val="both"/>
                        <w:rPr>
                          <w:b/>
                          <w:bCs/>
                          <w:color w:val="17365D" w:themeColor="text2" w:themeShade="BF"/>
                        </w:rPr>
                      </w:pPr>
                      <w:r w:rsidRPr="00057037"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32"/>
                          <w:szCs w:val="32"/>
                        </w:rPr>
                        <w:t>V těchto př</w:t>
                      </w:r>
                      <w:r w:rsidRPr="00057037"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32"/>
                          <w:szCs w:val="32"/>
                        </w:rPr>
                        <w:t xml:space="preserve">ípadech máme na mysli bod, </w:t>
                      </w:r>
                      <w:r w:rsidRPr="00057037"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32"/>
                          <w:szCs w:val="32"/>
                        </w:rPr>
                        <w:br/>
                      </w:r>
                      <w:r w:rsidRPr="00057037"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32"/>
                          <w:szCs w:val="32"/>
                        </w:rPr>
                        <w:t xml:space="preserve">ve kterém nasedáme či vysedáme </w:t>
                      </w:r>
                      <w:r w:rsidRPr="00057037"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32"/>
                          <w:szCs w:val="32"/>
                        </w:rPr>
                        <w:br/>
                      </w:r>
                      <w:r w:rsidRPr="00057037">
                        <w:rPr>
                          <w:rFonts w:asciiTheme="minorHAnsi" w:hAnsiTheme="minorHAnsi"/>
                          <w:b/>
                          <w:bCs/>
                          <w:color w:val="17365D" w:themeColor="text2" w:themeShade="BF"/>
                          <w:sz w:val="32"/>
                          <w:szCs w:val="32"/>
                        </w:rPr>
                        <w:t>z dopravního prostředku</w:t>
                      </w:r>
                      <w:r w:rsidRPr="00057037">
                        <w:rPr>
                          <w:b/>
                          <w:bCs/>
                          <w:color w:val="17365D" w:themeColor="text2" w:themeShade="BF"/>
                        </w:rPr>
                        <w:t>.</w:t>
                      </w:r>
                    </w:p>
                    <w:p w:rsidR="002F0C71" w:rsidRDefault="002F0C71"/>
                  </w:txbxContent>
                </v:textbox>
              </v:shape>
            </w:pict>
          </mc:Fallback>
        </mc:AlternateContent>
      </w:r>
      <w:r w:rsidR="002F0C71">
        <w:rPr>
          <w:rFonts w:ascii="Arial Black" w:hAnsi="Arial Black"/>
          <w:noProof/>
          <w:lang w:eastAsia="cs-CZ"/>
        </w:rPr>
        <w:drawing>
          <wp:anchor distT="0" distB="0" distL="114300" distR="114300" simplePos="0" relativeHeight="251763712" behindDoc="0" locked="0" layoutInCell="1" allowOverlap="1" wp14:anchorId="402FBEC9" wp14:editId="02B6EB62">
            <wp:simplePos x="0" y="0"/>
            <wp:positionH relativeFrom="column">
              <wp:posOffset>2540</wp:posOffset>
            </wp:positionH>
            <wp:positionV relativeFrom="paragraph">
              <wp:posOffset>193675</wp:posOffset>
            </wp:positionV>
            <wp:extent cx="2143125" cy="2143125"/>
            <wp:effectExtent l="0" t="0" r="9525" b="9525"/>
            <wp:wrapNone/>
            <wp:docPr id="701" name="Obrázek 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rport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0BD9" w:rsidRDefault="00057037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F0C7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868C8F7" wp14:editId="06F25DA3">
                <wp:simplePos x="0" y="0"/>
                <wp:positionH relativeFrom="column">
                  <wp:posOffset>2221230</wp:posOffset>
                </wp:positionH>
                <wp:positionV relativeFrom="paragraph">
                  <wp:posOffset>-4445</wp:posOffset>
                </wp:positionV>
                <wp:extent cx="3419475" cy="1403985"/>
                <wp:effectExtent l="57150" t="38100" r="85725" b="11366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9475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F0C71" w:rsidRPr="00057037" w:rsidRDefault="002F0C71" w:rsidP="002F0C71">
                            <w:pPr>
                              <w:jc w:val="center"/>
                              <w:rPr>
                                <w:rFonts w:ascii="BadaBoom CE" w:hAnsi="BadaBoom CE"/>
                                <w:color w:val="FF0000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57037">
                              <w:rPr>
                                <w:rFonts w:ascii="BadaBoom CE" w:hAnsi="BadaBoom CE"/>
                                <w:color w:val="FF0000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ZASTÁVKY, STANICE, LETIŠTĚ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174.9pt;margin-top:-.35pt;width:269.25pt;height:110.55pt;z-index:2517657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2F0C71" w:rsidRPr="00057037" w:rsidRDefault="002F0C71" w:rsidP="002F0C71">
                      <w:pPr>
                        <w:jc w:val="center"/>
                        <w:rPr>
                          <w:rFonts w:ascii="BadaBoom CE" w:hAnsi="BadaBoom CE"/>
                          <w:color w:val="FF0000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057037">
                        <w:rPr>
                          <w:rFonts w:ascii="BadaBoom CE" w:hAnsi="BadaBoom CE"/>
                          <w:color w:val="FF0000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ZASTÁVKY, STANICE, LETIŠTĚ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057037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F0C7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6594509" wp14:editId="49BA29E2">
                <wp:simplePos x="0" y="0"/>
                <wp:positionH relativeFrom="column">
                  <wp:posOffset>2224405</wp:posOffset>
                </wp:positionH>
                <wp:positionV relativeFrom="paragraph">
                  <wp:posOffset>262890</wp:posOffset>
                </wp:positionV>
                <wp:extent cx="3419475" cy="1676400"/>
                <wp:effectExtent l="0" t="0" r="28575" b="19050"/>
                <wp:wrapNone/>
                <wp:docPr id="7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9475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C71" w:rsidRDefault="002F0C71" w:rsidP="002F0C71">
                            <w:pPr>
                              <w:pStyle w:val="BasicParagraph"/>
                              <w:rPr>
                                <w:rFonts w:ascii="Arial" w:hAnsi="Arial" w:cs="Arial"/>
                                <w:color w:val="ED1C24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bus stop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zastávce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2F0C71" w:rsidRDefault="002F0C71" w:rsidP="002F0C71">
                            <w:pPr>
                              <w:pStyle w:val="BasicParagraph"/>
                              <w:rPr>
                                <w:rFonts w:ascii="Arial" w:hAnsi="Arial" w:cs="Arial"/>
                                <w:color w:val="ED1C24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railway station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železniční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stanici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2F0C71" w:rsidRDefault="002F0C71" w:rsidP="002F0C71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airport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letišti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2F0C71" w:rsidRDefault="002F0C71" w:rsidP="002F0C71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second stop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druhé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zastávce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2F0C71" w:rsidRDefault="002F0C71" w:rsidP="002F0C71">
                            <w:proofErr w:type="spell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terminal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(na konečné)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75.15pt;margin-top:20.7pt;width:269.25pt;height:132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">
                <v:textbox>
                  <w:txbxContent>
                    <w:p w:rsidR="002F0C71" w:rsidRDefault="002F0C71" w:rsidP="002F0C71">
                      <w:pPr>
                        <w:pStyle w:val="BasicParagraph"/>
                        <w:rPr>
                          <w:rFonts w:ascii="Arial" w:hAnsi="Arial" w:cs="Arial"/>
                          <w:color w:val="ED1C24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bus stop</w:t>
                      </w:r>
                      <w:r>
                        <w:rPr>
                          <w:rFonts w:ascii="Arial" w:hAnsi="Arial" w:cs="Arial"/>
                          <w:color w:val="ED1C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(na zastávce)</w:t>
                      </w:r>
                    </w:p>
                    <w:p w:rsidR="002F0C71" w:rsidRDefault="002F0C71" w:rsidP="002F0C71">
                      <w:pPr>
                        <w:pStyle w:val="BasicParagraph"/>
                        <w:rPr>
                          <w:rFonts w:ascii="Arial" w:hAnsi="Arial" w:cs="Arial"/>
                          <w:color w:val="ED1C24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railway station</w:t>
                      </w:r>
                      <w:r>
                        <w:rPr>
                          <w:rFonts w:ascii="Arial" w:hAnsi="Arial" w:cs="Arial"/>
                          <w:color w:val="ED1C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(na železniční stanici)</w:t>
                      </w:r>
                    </w:p>
                    <w:p w:rsidR="002F0C71" w:rsidRDefault="002F0C71" w:rsidP="002F0C71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airport </w:t>
                      </w:r>
                      <w:r>
                        <w:rPr>
                          <w:rFonts w:ascii="Arial" w:hAnsi="Arial" w:cs="Arial"/>
                        </w:rPr>
                        <w:t>(na letišti)</w:t>
                      </w:r>
                    </w:p>
                    <w:p w:rsidR="002F0C71" w:rsidRDefault="002F0C71" w:rsidP="002F0C71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second stop</w:t>
                      </w:r>
                      <w:r>
                        <w:rPr>
                          <w:rFonts w:ascii="Arial" w:hAnsi="Arial" w:cs="Arial"/>
                          <w:color w:val="ED1C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(na druhé zastávce)</w:t>
                      </w:r>
                    </w:p>
                    <w:p w:rsidR="002F0C71" w:rsidRDefault="002F0C71" w:rsidP="002F0C71"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terminal</w:t>
                      </w:r>
                      <w:r>
                        <w:rPr>
                          <w:rFonts w:ascii="Arial" w:hAnsi="Arial" w:cs="Arial"/>
                          <w:color w:val="ED1C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(na konečné)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057037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057037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37E7AFA" wp14:editId="4640A129">
                <wp:simplePos x="0" y="0"/>
                <wp:positionH relativeFrom="column">
                  <wp:posOffset>5774690</wp:posOffset>
                </wp:positionH>
                <wp:positionV relativeFrom="paragraph">
                  <wp:posOffset>332740</wp:posOffset>
                </wp:positionV>
                <wp:extent cx="2781300" cy="1714500"/>
                <wp:effectExtent l="57150" t="38100" r="95250" b="114300"/>
                <wp:wrapNone/>
                <wp:docPr id="28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7145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7037" w:rsidRP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 Black" w:hAnsi="Arial Black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AT</w:t>
                            </w:r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používáme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i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před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názvy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měst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,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obcí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,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ulic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,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pojmen</w:t>
                            </w:r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o</w:t>
                            </w:r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váními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budov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ve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městě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atd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.,</w:t>
                            </w:r>
                            <w:proofErr w:type="gram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pokud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máme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na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mysli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to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místo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jako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zastávku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dopravního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prostředku</w:t>
                            </w:r>
                            <w:proofErr w:type="spellEnd"/>
                            <w:r w:rsidRPr="00057037"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t>.</w:t>
                            </w:r>
                          </w:p>
                          <w:p w:rsidR="00057037" w:rsidRDefault="000570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454.7pt;margin-top:26.2pt;width:219pt;height:13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57037" w:rsidRPr="00057037" w:rsidRDefault="00057037" w:rsidP="00057037">
                      <w:pPr>
                        <w:pStyle w:val="BasicParagraph"/>
                        <w:jc w:val="both"/>
                        <w:rPr>
                          <w:rFonts w:ascii="Arial Black" w:hAnsi="Arial Black"/>
                          <w:b/>
                          <w:bCs/>
                        </w:rPr>
                      </w:pPr>
                      <w:r>
                        <w:rPr>
                          <w:rFonts w:ascii="Arial Black" w:hAnsi="Arial Black"/>
                          <w:b/>
                          <w:bCs/>
                        </w:rPr>
                        <w:t>AT</w:t>
                      </w:r>
                      <w:r w:rsidRPr="00057037">
                        <w:rPr>
                          <w:rFonts w:ascii="Arial Black" w:hAnsi="Arial Black"/>
                          <w:b/>
                          <w:bCs/>
                        </w:rPr>
                        <w:t xml:space="preserve"> používáme i před názvy měst, obcí, ulic, pojmen</w:t>
                      </w:r>
                      <w:r w:rsidRPr="00057037">
                        <w:rPr>
                          <w:rFonts w:ascii="Arial Black" w:hAnsi="Arial Black"/>
                          <w:b/>
                          <w:bCs/>
                        </w:rPr>
                        <w:t>o</w:t>
                      </w:r>
                      <w:r w:rsidRPr="00057037">
                        <w:rPr>
                          <w:rFonts w:ascii="Arial Black" w:hAnsi="Arial Black"/>
                          <w:b/>
                          <w:bCs/>
                        </w:rPr>
                        <w:t>váními budov ve městě atd., pokud máme na mysli to místo jako zastávku dopravního prostředku.</w:t>
                      </w:r>
                    </w:p>
                    <w:p w:rsidR="00057037" w:rsidRDefault="00057037"/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145920" w:rsidRPr="00145920" w:rsidRDefault="00057037" w:rsidP="00145920">
      <w:pPr>
        <w:pStyle w:val="BasicParagraph"/>
        <w:jc w:val="center"/>
        <w:rPr>
          <w:rFonts w:ascii="Arial" w:hAnsi="Arial" w:cs="Arial"/>
          <w:b/>
          <w:bCs/>
          <w:outline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873581">
        <w:rPr>
          <w:rFonts w:ascii="BadaBoom CE" w:hAnsi="BadaBoom CE"/>
          <w:b/>
          <w:bCs/>
          <w:noProof/>
          <w:position w:val="-10"/>
          <w:sz w:val="48"/>
          <w:szCs w:val="48"/>
          <w:lang w:val="cs-CZ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090D7A5" wp14:editId="3FADA710">
                <wp:simplePos x="0" y="0"/>
                <wp:positionH relativeFrom="column">
                  <wp:posOffset>-140335</wp:posOffset>
                </wp:positionH>
                <wp:positionV relativeFrom="paragraph">
                  <wp:posOffset>-406400</wp:posOffset>
                </wp:positionV>
                <wp:extent cx="9915525" cy="1343025"/>
                <wp:effectExtent l="57150" t="38100" r="104775" b="12382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5525" cy="13430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7037" w:rsidRPr="00057037" w:rsidRDefault="00057037" w:rsidP="00057037">
                            <w:pPr>
                              <w:pStyle w:val="BasicParagraph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We had to wait </w:t>
                            </w:r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Cedar Rapids.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(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Nečekali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jsme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tam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jako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ve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městě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, ale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jen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ve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stanici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.)</w:t>
                            </w:r>
                            <w:proofErr w:type="gramEnd"/>
                          </w:p>
                          <w:p w:rsidR="00057037" w:rsidRDefault="00057037" w:rsidP="00057037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Get off </w:t>
                            </w:r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George Street.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(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Říkáme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,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kde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má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vystoupit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které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zastávce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.)</w:t>
                            </w:r>
                          </w:p>
                          <w:p w:rsidR="00057037" w:rsidRPr="00057037" w:rsidRDefault="00057037" w:rsidP="00057037">
                            <w:pPr>
                              <w:pStyle w:val="BasicParagraph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You’ll have to change trains </w:t>
                            </w:r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Berlin. </w:t>
                            </w:r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(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Přestupovat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bude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pravděpodobně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jen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nádraží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, do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města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ani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nemusí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zavítat</w:t>
                            </w:r>
                            <w:proofErr w:type="spellEnd"/>
                            <w:r w:rsidRPr="00057037">
                              <w:rPr>
                                <w:rFonts w:ascii="Arial" w:hAnsi="Arial" w:cs="Arial"/>
                                <w:b/>
                              </w:rPr>
                              <w:t>)</w:t>
                            </w:r>
                          </w:p>
                          <w:p w:rsidR="001C1B27" w:rsidRPr="00057037" w:rsidRDefault="00057037" w:rsidP="00057037">
                            <w:pPr>
                              <w:jc w:val="both"/>
                              <w:rPr>
                                <w:b/>
                                <w:color w:val="17365D" w:themeColor="text2" w:themeShade="BF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Get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off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Colony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Cinema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057037">
                              <w:rPr>
                                <w:rFonts w:ascii="Arial" w:hAnsi="Arial" w:cs="Arial"/>
                                <w:b/>
                                <w:color w:val="17365D" w:themeColor="text2" w:themeShade="BF"/>
                                <w:sz w:val="24"/>
                                <w:szCs w:val="24"/>
                              </w:rPr>
                              <w:t>(u kina - opět specifikujeme zastávku)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-11.05pt;margin-top:-32pt;width:780.75pt;height:105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" fillcolor="#215a69 [1640]" stroked="f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57037" w:rsidRPr="00057037" w:rsidRDefault="00057037" w:rsidP="00057037">
                      <w:pPr>
                        <w:pStyle w:val="BasicParagraph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We had to wait </w:t>
                      </w: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Cedar Rapids.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057037">
                        <w:rPr>
                          <w:rFonts w:ascii="Arial" w:hAnsi="Arial" w:cs="Arial"/>
                          <w:b/>
                        </w:rPr>
                        <w:t>(Nečekali jsme tam jako ve městě, ale jen ve stanici.)</w:t>
                      </w:r>
                    </w:p>
                    <w:p w:rsidR="00057037" w:rsidRDefault="00057037" w:rsidP="00057037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Get off </w:t>
                      </w: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George Street.</w:t>
                      </w:r>
                      <w:r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</w:t>
                      </w:r>
                      <w:r w:rsidRPr="00057037">
                        <w:rPr>
                          <w:rFonts w:ascii="Arial" w:hAnsi="Arial" w:cs="Arial"/>
                          <w:b/>
                        </w:rPr>
                        <w:t>(Říkáme, kde má vystoupit, na které zastávce.)</w:t>
                      </w:r>
                    </w:p>
                    <w:p w:rsidR="00057037" w:rsidRPr="00057037" w:rsidRDefault="00057037" w:rsidP="00057037">
                      <w:pPr>
                        <w:pStyle w:val="BasicParagraph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You’ll have to change trains </w:t>
                      </w: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Berlin. </w:t>
                      </w:r>
                      <w:r w:rsidRPr="00057037">
                        <w:rPr>
                          <w:rFonts w:ascii="Arial" w:hAnsi="Arial" w:cs="Arial"/>
                          <w:b/>
                        </w:rPr>
                        <w:t>(Přestupovat bude pra</w:t>
                      </w:r>
                      <w:r w:rsidRPr="00057037">
                        <w:rPr>
                          <w:rFonts w:ascii="Arial" w:hAnsi="Arial" w:cs="Arial"/>
                          <w:b/>
                        </w:rPr>
                        <w:t>v</w:t>
                      </w:r>
                      <w:r w:rsidRPr="00057037">
                        <w:rPr>
                          <w:rFonts w:ascii="Arial" w:hAnsi="Arial" w:cs="Arial"/>
                          <w:b/>
                        </w:rPr>
                        <w:t>děpodobně jen na nádraží, do města ani nemusí zavítat)</w:t>
                      </w:r>
                    </w:p>
                    <w:p w:rsidR="001C1B27" w:rsidRPr="00057037" w:rsidRDefault="00057037" w:rsidP="00057037">
                      <w:pPr>
                        <w:jc w:val="both"/>
                        <w:rPr>
                          <w:b/>
                          <w:color w:val="17365D" w:themeColor="text2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Get off </w:t>
                      </w: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Colony Cinema. </w:t>
                      </w:r>
                      <w:r w:rsidRPr="00057037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24"/>
                          <w:szCs w:val="24"/>
                        </w:rPr>
                        <w:t>(u kina - opět specifikuj</w:t>
                      </w:r>
                      <w:r w:rsidRPr="00057037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24"/>
                          <w:szCs w:val="24"/>
                        </w:rPr>
                        <w:t>e</w:t>
                      </w:r>
                      <w:r w:rsidRPr="00057037">
                        <w:rPr>
                          <w:rFonts w:ascii="Arial" w:hAnsi="Arial" w:cs="Arial"/>
                          <w:b/>
                          <w:color w:val="17365D" w:themeColor="text2" w:themeShade="BF"/>
                          <w:sz w:val="24"/>
                          <w:szCs w:val="24"/>
                        </w:rPr>
                        <w:t>me zastávku)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50BD9" w:rsidP="00145920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D73C63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F0C7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33729CD" wp14:editId="364B6E65">
                <wp:simplePos x="0" y="0"/>
                <wp:positionH relativeFrom="column">
                  <wp:posOffset>-133985</wp:posOffset>
                </wp:positionH>
                <wp:positionV relativeFrom="paragraph">
                  <wp:posOffset>20955</wp:posOffset>
                </wp:positionV>
                <wp:extent cx="4381500" cy="542925"/>
                <wp:effectExtent l="76200" t="38100" r="76200" b="123825"/>
                <wp:wrapNone/>
                <wp:docPr id="28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5429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7037" w:rsidRPr="00057037" w:rsidRDefault="00057037" w:rsidP="00057037">
                            <w:pPr>
                              <w:pStyle w:val="BasicParagraph"/>
                              <w:jc w:val="center"/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Místo</w:t>
                            </w:r>
                            <w:proofErr w:type="spellEnd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map</w:t>
                            </w:r>
                            <w:r w:rsidR="00D73C63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ě</w:t>
                            </w:r>
                            <w:proofErr w:type="spellEnd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proofErr w:type="spellStart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na</w:t>
                            </w:r>
                            <w:proofErr w:type="spellEnd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plánku</w:t>
                            </w:r>
                            <w:proofErr w:type="spellEnd"/>
                          </w:p>
                          <w:p w:rsidR="00057037" w:rsidRPr="002F0C71" w:rsidRDefault="00057037" w:rsidP="00057037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40" type="#_x0000_t202" style="position:absolute;margin-left:-10.55pt;margin-top:1.65pt;width:345pt;height:42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57037" w:rsidRPr="00057037" w:rsidRDefault="00057037" w:rsidP="00057037">
                      <w:pPr>
                        <w:pStyle w:val="BasicParagraph"/>
                        <w:jc w:val="center"/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Místo</w:t>
                      </w:r>
                      <w:proofErr w:type="spellEnd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proofErr w:type="gramStart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na</w:t>
                      </w:r>
                      <w:proofErr w:type="spellEnd"/>
                      <w:proofErr w:type="gramEnd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map</w:t>
                      </w:r>
                      <w:r w:rsidR="00D73C63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ě</w:t>
                      </w:r>
                      <w:proofErr w:type="spellEnd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proofErr w:type="spellStart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na</w:t>
                      </w:r>
                      <w:proofErr w:type="spellEnd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plánku</w:t>
                      </w:r>
                      <w:proofErr w:type="spellEnd"/>
                    </w:p>
                    <w:p w:rsidR="00057037" w:rsidRPr="002F0C71" w:rsidRDefault="00057037" w:rsidP="00057037">
                      <w:pPr>
                        <w:jc w:val="center"/>
                        <w:rPr>
                          <w:rFonts w:ascii="Arial Black" w:hAnsi="Arial Blac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7037" w:rsidRPr="002F0C7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5588CA6" wp14:editId="21187B19">
                <wp:simplePos x="0" y="0"/>
                <wp:positionH relativeFrom="column">
                  <wp:posOffset>5126990</wp:posOffset>
                </wp:positionH>
                <wp:positionV relativeFrom="paragraph">
                  <wp:posOffset>217805</wp:posOffset>
                </wp:positionV>
                <wp:extent cx="3819525" cy="542925"/>
                <wp:effectExtent l="57150" t="38100" r="85725" b="123825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5429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7037" w:rsidRPr="00057037" w:rsidRDefault="00057037" w:rsidP="00057037">
                            <w:pPr>
                              <w:pStyle w:val="BasicParagraph"/>
                              <w:jc w:val="center"/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Místo</w:t>
                            </w:r>
                            <w:proofErr w:type="spellEnd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spojené</w:t>
                            </w:r>
                            <w:proofErr w:type="spellEnd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s </w:t>
                            </w:r>
                            <w:proofErr w:type="spellStart"/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ú</w:t>
                            </w:r>
                            <w:r w:rsidR="00D73C63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č</w:t>
                            </w:r>
                            <w:r w:rsidRPr="00057037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elem</w:t>
                            </w:r>
                            <w:proofErr w:type="spellEnd"/>
                          </w:p>
                          <w:p w:rsidR="00057037" w:rsidRPr="002F0C71" w:rsidRDefault="00057037" w:rsidP="00057037">
                            <w:pPr>
                              <w:jc w:val="center"/>
                              <w:rPr>
                                <w:rFonts w:ascii="Arial Black" w:hAnsi="Arial Black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403.7pt;margin-top:17.15pt;width:300.75pt;height:42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057037" w:rsidRPr="00057037" w:rsidRDefault="00057037" w:rsidP="00057037">
                      <w:pPr>
                        <w:pStyle w:val="BasicParagraph"/>
                        <w:jc w:val="center"/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Místo</w:t>
                      </w:r>
                      <w:proofErr w:type="spellEnd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spojené</w:t>
                      </w:r>
                      <w:proofErr w:type="spellEnd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s </w:t>
                      </w:r>
                      <w:proofErr w:type="spellStart"/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ú</w:t>
                      </w:r>
                      <w:r w:rsidR="00D73C63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č</w:t>
                      </w:r>
                      <w:r w:rsidRPr="00057037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elem</w:t>
                      </w:r>
                      <w:proofErr w:type="spellEnd"/>
                    </w:p>
                    <w:p w:rsidR="00057037" w:rsidRPr="002F0C71" w:rsidRDefault="00057037" w:rsidP="00057037">
                      <w:pPr>
                        <w:jc w:val="center"/>
                        <w:rPr>
                          <w:rFonts w:ascii="Arial Black" w:hAnsi="Arial Black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057037" w:rsidP="00F50BD9">
      <w:pPr>
        <w:pStyle w:val="BasicParagraph"/>
        <w:rPr>
          <w:rFonts w:ascii="Times New Roman" w:eastAsiaTheme="minorHAnsi" w:hAnsi="Times New Roman" w:cs="Times New Roman"/>
          <w:b/>
          <w:color w:val="00B050"/>
          <w:sz w:val="48"/>
          <w:szCs w:val="48"/>
          <w:lang w:val="cs-CZ" w:eastAsia="en-US"/>
        </w:rPr>
      </w:pPr>
      <w:r w:rsidRPr="00057037">
        <w:rPr>
          <w:rFonts w:ascii="BadaBoom CE" w:hAnsi="BadaBoom CE"/>
          <w:b/>
          <w:bCs/>
          <w:noProof/>
          <w:position w:val="-1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49EB820" wp14:editId="380A9943">
                <wp:simplePos x="0" y="0"/>
                <wp:positionH relativeFrom="column">
                  <wp:posOffset>5126990</wp:posOffset>
                </wp:positionH>
                <wp:positionV relativeFrom="paragraph">
                  <wp:posOffset>410210</wp:posOffset>
                </wp:positionV>
                <wp:extent cx="2374265" cy="1285875"/>
                <wp:effectExtent l="0" t="0" r="3810" b="9525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7037" w:rsidRP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Dále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at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používáme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v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některých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spojeních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kdy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nemáme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mysli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pouze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místo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samotné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ale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účel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ke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kterému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daná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věc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slouží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057037" w:rsidRDefault="000570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403.7pt;margin-top:32.3pt;width:186.95pt;height:101.25pt;z-index:25177804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" stroked="f">
                <v:textbox>
                  <w:txbxContent>
                    <w:p w:rsidR="00057037" w:rsidRPr="00057037" w:rsidRDefault="00057037" w:rsidP="00057037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057037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 xml:space="preserve">Dále at používáme v některých spojeních, kdy nemáme na mysli pouze místo </w:t>
                      </w:r>
                      <w:r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Pr="00057037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>sa</w:t>
                      </w:r>
                      <w:r w:rsidRPr="00057037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>m</w:t>
                      </w:r>
                      <w:r w:rsidRPr="00057037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>otné, ale i účel, ke kterému daná vě</w:t>
                      </w:r>
                      <w:r w:rsidRPr="00057037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>c slouží.</w:t>
                      </w:r>
                    </w:p>
                    <w:p w:rsidR="00057037" w:rsidRDefault="00057037"/>
                  </w:txbxContent>
                </v:textbox>
              </v:shape>
            </w:pict>
          </mc:Fallback>
        </mc:AlternateContent>
      </w:r>
      <w:r w:rsidRPr="008D31DE">
        <w:rPr>
          <w:rFonts w:ascii="Times New Roman" w:eastAsiaTheme="minorHAnsi" w:hAnsi="Times New Roman" w:cs="Times New Roman"/>
          <w:b/>
          <w:noProof/>
          <w:color w:val="00B050"/>
          <w:sz w:val="48"/>
          <w:szCs w:val="48"/>
          <w:lang w:val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B502940" wp14:editId="4D4B80F3">
                <wp:simplePos x="0" y="0"/>
                <wp:positionH relativeFrom="column">
                  <wp:posOffset>-140336</wp:posOffset>
                </wp:positionH>
                <wp:positionV relativeFrom="paragraph">
                  <wp:posOffset>305435</wp:posOffset>
                </wp:positionV>
                <wp:extent cx="3819525" cy="1304925"/>
                <wp:effectExtent l="0" t="0" r="9525" b="9525"/>
                <wp:wrapNone/>
                <wp:docPr id="6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7037" w:rsidRP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Podobně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jako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u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předcházejícího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příkladu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AT</w:t>
                            </w:r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používáme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ve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spojeních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kterými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říkáme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ve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kterém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místě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mapě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apod</w:t>
                            </w:r>
                            <w:proofErr w:type="spell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něco</w:t>
                            </w:r>
                            <w:proofErr w:type="spellEnd"/>
                            <w:proofErr w:type="gramEnd"/>
                            <w:r w:rsidRPr="00057037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je.</w:t>
                            </w:r>
                          </w:p>
                          <w:p w:rsidR="008D31DE" w:rsidRPr="008D31DE" w:rsidRDefault="008D31DE" w:rsidP="008D31DE">
                            <w:pPr>
                              <w:rPr>
                                <w:b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-11.05pt;margin-top:24.05pt;width:300.75pt;height:102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" stroked="f">
                <v:textbox>
                  <w:txbxContent>
                    <w:p w:rsidR="00057037" w:rsidRPr="00057037" w:rsidRDefault="00057037" w:rsidP="00057037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057037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 xml:space="preserve">Podobně jako u předcházejícího příkladu, </w:t>
                      </w:r>
                      <w:r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>AT</w:t>
                      </w:r>
                      <w:r w:rsidRPr="00057037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 xml:space="preserve"> používáme i ve spojeních, kterými říkáme, ve kterém místě na mapě apod. něco je.</w:t>
                      </w:r>
                    </w:p>
                    <w:p w:rsidR="008D31DE" w:rsidRPr="008D31DE" w:rsidRDefault="008D31DE" w:rsidP="008D31DE">
                      <w:pPr>
                        <w:rPr>
                          <w:b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F50BD9" w:rsidP="00F50BD9">
      <w:pPr>
        <w:pStyle w:val="BasicParagraph"/>
        <w:rPr>
          <w:rFonts w:ascii="BadaBoom CE" w:hAnsi="BadaBoom CE"/>
          <w:b/>
          <w:bCs/>
          <w:position w:val="-10"/>
          <w:sz w:val="48"/>
          <w:szCs w:val="48"/>
        </w:rPr>
      </w:pPr>
    </w:p>
    <w:p w:rsidR="00F50BD9" w:rsidRDefault="00057037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057037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1A6AD79" wp14:editId="3259D852">
                <wp:simplePos x="0" y="0"/>
                <wp:positionH relativeFrom="column">
                  <wp:posOffset>5174615</wp:posOffset>
                </wp:positionH>
                <wp:positionV relativeFrom="paragraph">
                  <wp:posOffset>41910</wp:posOffset>
                </wp:positionV>
                <wp:extent cx="2374265" cy="2876550"/>
                <wp:effectExtent l="0" t="0" r="22860" b="19050"/>
                <wp:wrapNone/>
                <wp:docPr id="29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7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7037" w:rsidRDefault="00057037" w:rsidP="00057037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school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škole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057037" w:rsidRDefault="00057037" w:rsidP="00057037">
                            <w:pPr>
                              <w:pStyle w:val="BasicParagrap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He’s still </w:t>
                            </w:r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school.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Ještě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škole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učí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se)</w:t>
                            </w:r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We have a drinks machine </w:t>
                            </w:r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in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our school.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máme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škole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nápojový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automat -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budově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ten automat se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neučí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home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doma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No, he isn’t </w:t>
                            </w:r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home.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 xml:space="preserve">(Ne,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není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doma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nejde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budovu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work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práci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057037" w:rsidRDefault="00057037" w:rsidP="00057037"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He’s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still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work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(Ještě je v práci - pracuje)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407.45pt;margin-top:3.3pt;width:186.95pt;height:226.5pt;z-index:25178009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">
                <v:textbox>
                  <w:txbxContent>
                    <w:p w:rsidR="00057037" w:rsidRDefault="00057037" w:rsidP="00057037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school </w:t>
                      </w:r>
                      <w:r>
                        <w:rPr>
                          <w:rFonts w:ascii="Arial" w:hAnsi="Arial" w:cs="Arial"/>
                        </w:rPr>
                        <w:t>(ve škole)</w:t>
                      </w:r>
                    </w:p>
                    <w:p w:rsidR="00057037" w:rsidRDefault="00057037" w:rsidP="00057037">
                      <w:pPr>
                        <w:pStyle w:val="BasicParagrap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He’s still </w:t>
                      </w: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school.</w:t>
                      </w:r>
                      <w:r>
                        <w:rPr>
                          <w:rFonts w:ascii="Arial" w:hAnsi="Arial" w:cs="Arial"/>
                        </w:rPr>
                        <w:t xml:space="preserve"> (Ještě je ve škole - učí se)</w:t>
                      </w: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We have a drinks machine </w:t>
                      </w: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in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our school. </w:t>
                      </w:r>
                      <w:r>
                        <w:rPr>
                          <w:rFonts w:ascii="Arial" w:hAnsi="Arial" w:cs="Arial"/>
                        </w:rPr>
                        <w:t>(máme ve škole nápojový automat - v budově, ten automat se neučí)</w:t>
                      </w: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home</w:t>
                      </w:r>
                      <w:r>
                        <w:rPr>
                          <w:rFonts w:ascii="Arial" w:hAnsi="Arial" w:cs="Arial"/>
                        </w:rPr>
                        <w:t xml:space="preserve"> (doma)</w:t>
                      </w: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No, he isn’t </w:t>
                      </w: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home. </w:t>
                      </w:r>
                      <w:r>
                        <w:rPr>
                          <w:rFonts w:ascii="Arial" w:hAnsi="Arial" w:cs="Arial"/>
                        </w:rPr>
                        <w:t>(Ne, není doma. - nejde o budovu)</w:t>
                      </w: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work</w:t>
                      </w:r>
                      <w:r>
                        <w:rPr>
                          <w:rFonts w:ascii="Arial" w:hAnsi="Arial" w:cs="Arial"/>
                        </w:rPr>
                        <w:t xml:space="preserve"> (v práci)</w:t>
                      </w:r>
                    </w:p>
                    <w:p w:rsidR="00057037" w:rsidRDefault="00057037" w:rsidP="00057037"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He’s still </w:t>
                      </w: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work.</w:t>
                      </w:r>
                      <w:r>
                        <w:rPr>
                          <w:rFonts w:ascii="Arial" w:hAnsi="Arial" w:cs="Arial"/>
                        </w:rPr>
                        <w:t xml:space="preserve"> (Ještě je v práci - pracuje)</w:t>
                      </w:r>
                    </w:p>
                  </w:txbxContent>
                </v:textbox>
              </v:shape>
            </w:pict>
          </mc:Fallback>
        </mc:AlternateContent>
      </w:r>
      <w:r w:rsidRPr="008D31D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6D2B514F" wp14:editId="31DB35AB">
                <wp:simplePos x="0" y="0"/>
                <wp:positionH relativeFrom="column">
                  <wp:posOffset>-140336</wp:posOffset>
                </wp:positionH>
                <wp:positionV relativeFrom="paragraph">
                  <wp:posOffset>118110</wp:posOffset>
                </wp:positionV>
                <wp:extent cx="3819525" cy="904875"/>
                <wp:effectExtent l="0" t="0" r="28575" b="28575"/>
                <wp:wrapNone/>
                <wp:docPr id="6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traffic lights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semaforu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8D31DE" w:rsidRDefault="00057037" w:rsidP="00057037"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Turn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right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bank.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(Odbočte vpravo u banky.)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margin-left:-11.05pt;margin-top:9.3pt;width:300.75pt;height:71.25pt;z-index:-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">
                <v:textbox>
                  <w:txbxContent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traffic lights </w:t>
                      </w:r>
                      <w:r>
                        <w:rPr>
                          <w:rFonts w:ascii="Arial" w:hAnsi="Arial" w:cs="Arial"/>
                        </w:rPr>
                        <w:t>(na semaforu)</w:t>
                      </w:r>
                    </w:p>
                    <w:p w:rsidR="008D31DE" w:rsidRDefault="00057037" w:rsidP="00057037"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Turn right </w:t>
                      </w: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bank.</w:t>
                      </w:r>
                      <w:r>
                        <w:rPr>
                          <w:rFonts w:ascii="Arial" w:hAnsi="Arial" w:cs="Arial"/>
                        </w:rPr>
                        <w:t xml:space="preserve"> (Odbočte vpravo u ba</w:t>
                      </w:r>
                      <w:r>
                        <w:rPr>
                          <w:rFonts w:ascii="Arial" w:hAnsi="Arial" w:cs="Arial"/>
                        </w:rPr>
                        <w:t>n</w:t>
                      </w:r>
                      <w:r>
                        <w:rPr>
                          <w:rFonts w:ascii="Arial" w:hAnsi="Arial" w:cs="Arial"/>
                        </w:rPr>
                        <w:t>ky.)</w:t>
                      </w: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F50BD9" w:rsidRDefault="00057037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D31D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C296CC5" wp14:editId="7C3E7796">
                <wp:simplePos x="0" y="0"/>
                <wp:positionH relativeFrom="column">
                  <wp:posOffset>-140335</wp:posOffset>
                </wp:positionH>
                <wp:positionV relativeFrom="paragraph">
                  <wp:posOffset>80010</wp:posOffset>
                </wp:positionV>
                <wp:extent cx="1933575" cy="819150"/>
                <wp:effectExtent l="0" t="0" r="28575" b="19050"/>
                <wp:wrapNone/>
                <wp:docPr id="6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31DE" w:rsidRPr="008D31DE" w:rsidRDefault="008D31DE" w:rsidP="008D31DE">
                            <w:pPr>
                              <w:pStyle w:val="BasicParagraph"/>
                              <w:jc w:val="center"/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</w:pPr>
                            <w:r w:rsidRPr="008D31DE">
                              <w:rPr>
                                <w:rFonts w:ascii="Courier New" w:hAnsi="Courier New" w:cs="Courier New"/>
                                <w:b/>
                                <w:bCs/>
                                <w:color w:val="FF0000"/>
                              </w:rPr>
                              <w:t>…</w:t>
                            </w:r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 xml:space="preserve">a POZOR </w:t>
                            </w:r>
                            <w:proofErr w:type="spellStart"/>
                            <w:proofErr w:type="gramStart"/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>tato</w:t>
                            </w:r>
                            <w:proofErr w:type="spellEnd"/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 xml:space="preserve"> </w:t>
                            </w:r>
                            <w:proofErr w:type="spellStart"/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>sp</w:t>
                            </w:r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>o</w:t>
                            </w:r>
                            <w:r w:rsidRPr="008D31DE">
                              <w:rPr>
                                <w:rFonts w:ascii="Base02" w:hAnsi="Base02"/>
                                <w:b/>
                                <w:bCs/>
                                <w:color w:val="FF0000"/>
                              </w:rPr>
                              <w:t>jení</w:t>
                            </w:r>
                            <w:proofErr w:type="spellEnd"/>
                            <w:r w:rsidRPr="008D31DE">
                              <w:rPr>
                                <w:rFonts w:ascii="Courier New" w:hAnsi="Courier New" w:cs="Courier New"/>
                                <w:b/>
                                <w:bCs/>
                                <w:color w:val="FF0000"/>
                              </w:rPr>
                              <w:t>…</w:t>
                            </w:r>
                          </w:p>
                          <w:p w:rsidR="008D31DE" w:rsidRDefault="008D31DE" w:rsidP="008D31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-11.05pt;margin-top:6.3pt;width:152.25pt;height:64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">
                <v:textbox>
                  <w:txbxContent>
                    <w:p w:rsidR="008D31DE" w:rsidRPr="008D31DE" w:rsidRDefault="008D31DE" w:rsidP="008D31DE">
                      <w:pPr>
                        <w:pStyle w:val="BasicParagraph"/>
                        <w:jc w:val="center"/>
                        <w:rPr>
                          <w:rFonts w:ascii="Base02" w:hAnsi="Base02"/>
                          <w:b/>
                          <w:bCs/>
                          <w:color w:val="FF0000"/>
                        </w:rPr>
                      </w:pPr>
                      <w:r w:rsidRPr="008D31DE">
                        <w:rPr>
                          <w:rFonts w:ascii="Courier New" w:hAnsi="Courier New" w:cs="Courier New"/>
                          <w:b/>
                          <w:bCs/>
                          <w:color w:val="FF0000"/>
                        </w:rPr>
                        <w:t>…</w:t>
                      </w:r>
                      <w:r w:rsidRPr="008D31DE">
                        <w:rPr>
                          <w:rFonts w:ascii="Base02" w:hAnsi="Base02"/>
                          <w:b/>
                          <w:bCs/>
                          <w:color w:val="FF0000"/>
                        </w:rPr>
                        <w:t>a POZOR na tato spojení</w:t>
                      </w:r>
                      <w:r w:rsidRPr="008D31DE">
                        <w:rPr>
                          <w:rFonts w:ascii="Courier New" w:hAnsi="Courier New" w:cs="Courier New"/>
                          <w:b/>
                          <w:bCs/>
                          <w:color w:val="FF0000"/>
                        </w:rPr>
                        <w:t>…</w:t>
                      </w:r>
                    </w:p>
                    <w:p w:rsidR="008D31DE" w:rsidRDefault="008D31DE" w:rsidP="008D31D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F50BD9" w:rsidRDefault="00F50BD9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057037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C76CDB1" wp14:editId="24BDF697">
                <wp:simplePos x="0" y="0"/>
                <wp:positionH relativeFrom="column">
                  <wp:posOffset>-45084</wp:posOffset>
                </wp:positionH>
                <wp:positionV relativeFrom="paragraph">
                  <wp:posOffset>-663575</wp:posOffset>
                </wp:positionV>
                <wp:extent cx="9715500" cy="1403985"/>
                <wp:effectExtent l="57150" t="19050" r="76200" b="90170"/>
                <wp:wrapNone/>
                <wp:docPr id="2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table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stolu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BA6917"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 xml:space="preserve">They're sitting </w:t>
                            </w:r>
                            <w:r w:rsidRPr="00BA6917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at</w:t>
                            </w:r>
                            <w:r w:rsidRPr="00BA6917"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28"/>
                              </w:rPr>
                              <w:t xml:space="preserve"> the table and having dinner.</w:t>
                            </w:r>
                            <w:r w:rsidRPr="00BA6917">
                              <w:rPr>
                                <w:rFonts w:ascii="Arial" w:hAnsi="Arial" w:cs="Arial"/>
                                <w:color w:val="FF00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Sedí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stolu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obědvají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tedy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užívají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stůl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k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tomu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k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čemu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běžně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slouží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He was standing by the table, looking </w:t>
                            </w:r>
                            <w:r w:rsidRPr="00BA6917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picture on the wall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Stál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stolu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díval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se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obrázek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zdi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zde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byl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stolu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pouze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místně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u,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blízko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poblíž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vedle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apod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.)</w:t>
                            </w:r>
                            <w:proofErr w:type="gramEnd"/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 w:rsidRPr="00BA6917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door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dvěří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za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dveřmi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Somebody's </w:t>
                            </w:r>
                            <w:r w:rsidRPr="00BA6917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door. Can you open it?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Někdo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je 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dvěří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můžeš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otevřít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?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- 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dvěří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tedy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chce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dovnitř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There's a shoe rack </w:t>
                            </w:r>
                            <w:r w:rsidRPr="00BA6917">
                              <w:rPr>
                                <w:rFonts w:ascii="Arial Black" w:hAnsi="Arial Black" w:cs="Arial Black"/>
                                <w:color w:val="FFFFFF" w:themeColor="background1"/>
                                <w:sz w:val="28"/>
                                <w:szCs w:val="28"/>
                              </w:rPr>
                              <w:t>by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door.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dveří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je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botník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vedle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dveří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botník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nestojí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dveří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neklepe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že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chce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dovnitř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 w:rsidRPr="00BA6917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window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okna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057037" w:rsidRDefault="00057037" w:rsidP="00057037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She was standing </w:t>
                            </w:r>
                            <w:r w:rsidRPr="00BA6917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window watching the people walking by.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Stála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okna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sledovala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lidi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co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jdou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kolem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stála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okna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tak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aby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viděla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057037" w:rsidRPr="00BA6917" w:rsidRDefault="00057037" w:rsidP="00057037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There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a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table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</w:rPr>
                              <w:t>by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window</w:t>
                            </w:r>
                            <w:proofErr w:type="spellEnd"/>
                            <w:r w:rsidRPr="00BA6917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r w:rsidRPr="00BA6917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(U okna je stůl - u okna pouze místně, stů</w:t>
                            </w:r>
                            <w:r w:rsidR="00BA6917" w:rsidRPr="00BA6917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l nestojí </w:t>
                            </w:r>
                            <w:r w:rsidRPr="00BA6917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 nekouká ven)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7" type="#_x0000_t202" style="position:absolute;margin-left:-3.55pt;margin-top:-52.25pt;width:765pt;height:110.55pt;z-index:251782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 style="mso-fit-shape-to-text:t">
                  <w:txbxContent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table</w:t>
                      </w:r>
                      <w:r>
                        <w:rPr>
                          <w:rFonts w:ascii="Arial" w:hAnsi="Arial" w:cs="Arial"/>
                        </w:rPr>
                        <w:t xml:space="preserve"> (u stolu)</w:t>
                      </w: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 w:rsidRPr="00BA6917"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 xml:space="preserve">They're sitting </w:t>
                      </w:r>
                      <w:r w:rsidRPr="00BA6917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at</w:t>
                      </w:r>
                      <w:r w:rsidRPr="00BA6917"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 xml:space="preserve"> the table and having di</w:t>
                      </w:r>
                      <w:r w:rsidRPr="00BA6917"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>n</w:t>
                      </w:r>
                      <w:r w:rsidRPr="00BA6917">
                        <w:rPr>
                          <w:rFonts w:ascii="Arial" w:hAnsi="Arial" w:cs="Arial"/>
                          <w:color w:val="FF0000"/>
                          <w:sz w:val="28"/>
                          <w:szCs w:val="28"/>
                        </w:rPr>
                        <w:t>ner.</w:t>
                      </w:r>
                      <w:r w:rsidRPr="00BA6917">
                        <w:rPr>
                          <w:rFonts w:ascii="Arial" w:hAnsi="Arial" w:cs="Arial"/>
                          <w:color w:val="FF000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(Sedí u stolu a obědvají - tedy užívají stůl k tomu, k čemu běžně slouží)</w:t>
                      </w: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He was standing by the table, looking </w:t>
                      </w:r>
                      <w:r w:rsidRPr="00BA6917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picture on the wall.. </w:t>
                      </w:r>
                      <w:r>
                        <w:rPr>
                          <w:rFonts w:ascii="Arial" w:hAnsi="Arial" w:cs="Arial"/>
                        </w:rPr>
                        <w:t>(Stál u stolu a díval se na obrázek na zdi. - zde byl u stolu pouze mís</w:t>
                      </w:r>
                      <w:r>
                        <w:rPr>
                          <w:rFonts w:ascii="Arial" w:hAnsi="Arial" w:cs="Arial"/>
                        </w:rPr>
                        <w:t>t</w:t>
                      </w:r>
                      <w:r>
                        <w:rPr>
                          <w:rFonts w:ascii="Arial" w:hAnsi="Arial" w:cs="Arial"/>
                        </w:rPr>
                        <w:t>ně, u, blízko, poblíž, vedle apod.)</w:t>
                      </w: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 w:rsidRPr="00BA6917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door</w:t>
                      </w:r>
                      <w:r>
                        <w:rPr>
                          <w:rFonts w:ascii="Arial" w:hAnsi="Arial" w:cs="Arial"/>
                        </w:rPr>
                        <w:t xml:space="preserve"> (u dvěří, za dveřmi)</w:t>
                      </w: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Somebody's </w:t>
                      </w:r>
                      <w:r w:rsidRPr="00BA6917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door. Can you open it?</w:t>
                      </w:r>
                      <w:r>
                        <w:rPr>
                          <w:rFonts w:ascii="Arial" w:hAnsi="Arial" w:cs="Arial"/>
                        </w:rPr>
                        <w:t xml:space="preserve"> (Někdo je u dvěří, můžeš je otevřít? - u dvěří, tedy chce dovnitř)</w:t>
                      </w: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There's a shoe rack </w:t>
                      </w:r>
                      <w:r w:rsidRPr="00BA6917">
                        <w:rPr>
                          <w:rFonts w:ascii="Arial Black" w:hAnsi="Arial Black" w:cs="Arial Black"/>
                          <w:color w:val="FFFFFF" w:themeColor="background1"/>
                          <w:sz w:val="28"/>
                          <w:szCs w:val="28"/>
                        </w:rPr>
                        <w:t>by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door.</w:t>
                      </w:r>
                      <w:r>
                        <w:rPr>
                          <w:rFonts w:ascii="Arial" w:hAnsi="Arial" w:cs="Arial"/>
                        </w:rPr>
                        <w:t xml:space="preserve"> (U dveří je botník - vedle dveří, botník nestojí u dveří a neklepe, že chce dovnitř)</w:t>
                      </w: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 w:rsidRPr="00BA6917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window</w:t>
                      </w:r>
                      <w:r>
                        <w:rPr>
                          <w:rFonts w:ascii="Arial" w:hAnsi="Arial" w:cs="Arial"/>
                        </w:rPr>
                        <w:t xml:space="preserve"> (u okna)</w:t>
                      </w:r>
                    </w:p>
                    <w:p w:rsidR="00057037" w:rsidRDefault="00057037" w:rsidP="00057037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She was standing </w:t>
                      </w:r>
                      <w:r w:rsidRPr="00BA6917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window watching the people walking by.</w:t>
                      </w:r>
                      <w:r>
                        <w:rPr>
                          <w:rFonts w:ascii="Arial" w:hAnsi="Arial" w:cs="Arial"/>
                        </w:rPr>
                        <w:t xml:space="preserve"> (Stála u okna a sledovala lidi, co jdou kolem. - stála u okna tak, aby viděla ven)</w:t>
                      </w:r>
                    </w:p>
                    <w:p w:rsidR="00057037" w:rsidRPr="00BA6917" w:rsidRDefault="00057037" w:rsidP="00057037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There is a table </w:t>
                      </w:r>
                      <w:r>
                        <w:rPr>
                          <w:rFonts w:ascii="Arial Black" w:hAnsi="Arial Black" w:cs="Arial Black"/>
                          <w:sz w:val="28"/>
                          <w:szCs w:val="28"/>
                        </w:rPr>
                        <w:t>by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window</w:t>
                      </w:r>
                      <w:r w:rsidRPr="00BA6917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r w:rsidRPr="00BA6917">
                        <w:rPr>
                          <w:rFonts w:ascii="Arial" w:hAnsi="Arial" w:cs="Arial"/>
                          <w:color w:val="000000" w:themeColor="text1"/>
                        </w:rPr>
                        <w:t xml:space="preserve"> (U okna je stůl - u okna pouze místně, stů</w:t>
                      </w:r>
                      <w:r w:rsidR="00BA6917" w:rsidRPr="00BA6917">
                        <w:rPr>
                          <w:rFonts w:ascii="Arial" w:hAnsi="Arial" w:cs="Arial"/>
                          <w:color w:val="000000" w:themeColor="text1"/>
                        </w:rPr>
                        <w:t xml:space="preserve">l nestojí </w:t>
                      </w:r>
                      <w:r w:rsidRPr="00BA6917">
                        <w:rPr>
                          <w:rFonts w:ascii="Arial" w:hAnsi="Arial" w:cs="Arial"/>
                          <w:color w:val="000000" w:themeColor="text1"/>
                        </w:rPr>
                        <w:t>a nekouká ven)</w:t>
                      </w:r>
                    </w:p>
                  </w:txbxContent>
                </v:textbox>
              </v:shape>
            </w:pict>
          </mc:Fallback>
        </mc:AlternateContent>
      </w: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057037" w:rsidRDefault="0005703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BA6917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F0C7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1BF910A" wp14:editId="4D2BEF8B">
                <wp:simplePos x="0" y="0"/>
                <wp:positionH relativeFrom="column">
                  <wp:posOffset>12065</wp:posOffset>
                </wp:positionH>
                <wp:positionV relativeFrom="paragraph">
                  <wp:posOffset>211455</wp:posOffset>
                </wp:positionV>
                <wp:extent cx="3819525" cy="542925"/>
                <wp:effectExtent l="57150" t="38100" r="85725" b="123825"/>
                <wp:wrapNone/>
                <wp:docPr id="2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5429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3C5F" w:rsidRPr="00A93C5F" w:rsidRDefault="00A93C5F" w:rsidP="00A93C5F">
                            <w:pPr>
                              <w:pStyle w:val="BasicParagraph"/>
                              <w:jc w:val="center"/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gramStart"/>
                            <w:r w:rsidRPr="00A93C5F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u</w:t>
                            </w:r>
                            <w:proofErr w:type="gramEnd"/>
                            <w:r w:rsidRPr="00A93C5F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babi</w:t>
                            </w:r>
                            <w:r w:rsidR="00D73C63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č</w:t>
                            </w:r>
                            <w:r w:rsidRPr="00A93C5F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ky</w:t>
                            </w:r>
                            <w:proofErr w:type="spellEnd"/>
                          </w:p>
                          <w:p w:rsidR="00A93C5F" w:rsidRPr="00A93C5F" w:rsidRDefault="00A93C5F" w:rsidP="00A93C5F">
                            <w:pPr>
                              <w:jc w:val="center"/>
                              <w:rPr>
                                <w:rFonts w:ascii="Arial Black" w:hAnsi="Arial Black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.95pt;margin-top:16.65pt;width:300.75pt;height:42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A93C5F" w:rsidRPr="00A93C5F" w:rsidRDefault="00A93C5F" w:rsidP="00A93C5F">
                      <w:pPr>
                        <w:pStyle w:val="BasicParagraph"/>
                        <w:jc w:val="center"/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gramStart"/>
                      <w:r w:rsidRPr="00A93C5F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u</w:t>
                      </w:r>
                      <w:proofErr w:type="gramEnd"/>
                      <w:r w:rsidRPr="00A93C5F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proofErr w:type="spellStart"/>
                      <w:r w:rsidRPr="00A93C5F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babi</w:t>
                      </w:r>
                      <w:r w:rsidR="00D73C63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č</w:t>
                      </w:r>
                      <w:r w:rsidRPr="00A93C5F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ky</w:t>
                      </w:r>
                      <w:proofErr w:type="spellEnd"/>
                    </w:p>
                    <w:p w:rsidR="00A93C5F" w:rsidRPr="00A93C5F" w:rsidRDefault="00A93C5F" w:rsidP="00A93C5F">
                      <w:pPr>
                        <w:jc w:val="center"/>
                        <w:rPr>
                          <w:rFonts w:ascii="Arial Black" w:hAnsi="Arial Black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A6917" w:rsidRDefault="00BA6917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A93C5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18B6024" wp14:editId="0AF4462F">
                <wp:simplePos x="0" y="0"/>
                <wp:positionH relativeFrom="column">
                  <wp:posOffset>3964305</wp:posOffset>
                </wp:positionH>
                <wp:positionV relativeFrom="paragraph">
                  <wp:posOffset>139065</wp:posOffset>
                </wp:positionV>
                <wp:extent cx="5762625" cy="1403985"/>
                <wp:effectExtent l="57150" t="38100" r="66675" b="1471930"/>
                <wp:wrapNone/>
                <wp:docPr id="2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140398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  <a:reflection blurRad="6350" stA="50000" endA="300" endPos="90000" dir="5400000" sy="-100000" algn="bl" rotWithShape="0"/>
                        </a:effectLst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I spent 2 weeks</w:t>
                            </w:r>
                            <w:r w:rsidRPr="00A93C5F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93C5F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at</w:t>
                            </w:r>
                            <w:r w:rsidRPr="00A93C5F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my grandmother's (house).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(u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babičky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-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jejím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domě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nikoliv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místně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U BABIČKY,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babička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mohla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být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jiné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místnosti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nebo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dokonce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v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jiném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městě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nákupu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, ale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pořád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jsem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byl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babičky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I was </w:t>
                            </w:r>
                            <w:r w:rsidRPr="00A93C5F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Jane's.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Byl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jsem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u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Jany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.)</w:t>
                            </w:r>
                            <w:proofErr w:type="gramEnd"/>
                          </w:p>
                          <w:p w:rsidR="00A93C5F" w:rsidRDefault="00A93C5F" w:rsidP="00A93C5F">
                            <w:r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A</w:t>
                            </w:r>
                            <w:r w:rsidRPr="00A93C5F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dentist's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(u zubaře.)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margin-left:312.15pt;margin-top:10.95pt;width:453.75pt;height:110.55pt;z-index:251788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" fillcolor="#dfa7a6 [1621]" stroked="f">
                <v:fill color2="#f5e4e4 [501]" rotate="t" angle="180" colors="0 #ffa2a1;22938f #ffbebd;1 #ffe5e5" focus="100%" type="gradient"/>
                <v:shadow on="t" color="black" opacity="24903f" origin=",.5" offset="0,.55556mm"/>
                <v:textbox style="mso-fit-shape-to-text:t">
                  <w:txbxContent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>I spent 2 weeks</w:t>
                      </w:r>
                      <w:r w:rsidRPr="00A93C5F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A93C5F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at</w:t>
                      </w:r>
                      <w:r w:rsidRPr="00A93C5F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>my grandmother's (house).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(u babičky - v jejím domě, nikoliv místně U BABIČKY, babička mohla být v jiné místnosti, nebo dokonce v jiném městě na nákupu, ale pořád jsem byl u babičky)</w:t>
                      </w:r>
                    </w:p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I was </w:t>
                      </w:r>
                      <w:r w:rsidRPr="00A93C5F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Jane's.</w:t>
                      </w:r>
                      <w:r>
                        <w:rPr>
                          <w:rFonts w:ascii="Arial" w:hAnsi="Arial" w:cs="Arial"/>
                        </w:rPr>
                        <w:t xml:space="preserve"> (Byl jsem u Jany.)</w:t>
                      </w:r>
                    </w:p>
                    <w:p w:rsidR="00A93C5F" w:rsidRDefault="00A93C5F" w:rsidP="00A93C5F">
                      <w:r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A</w:t>
                      </w:r>
                      <w:r w:rsidRPr="00A93C5F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dentist's </w:t>
                      </w:r>
                      <w:r>
                        <w:rPr>
                          <w:rFonts w:ascii="Arial" w:hAnsi="Arial" w:cs="Arial"/>
                        </w:rPr>
                        <w:t>(u zubaře.)</w:t>
                      </w:r>
                    </w:p>
                  </w:txbxContent>
                </v:textbox>
              </v:shape>
            </w:pict>
          </mc:Fallback>
        </mc:AlternateContent>
      </w:r>
      <w:r w:rsidRPr="00A93C5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C8D291B" wp14:editId="6E6EA82E">
                <wp:simplePos x="0" y="0"/>
                <wp:positionH relativeFrom="column">
                  <wp:posOffset>12065</wp:posOffset>
                </wp:positionH>
                <wp:positionV relativeFrom="paragraph">
                  <wp:posOffset>167641</wp:posOffset>
                </wp:positionV>
                <wp:extent cx="2374265" cy="1638300"/>
                <wp:effectExtent l="0" t="0" r="3810" b="0"/>
                <wp:wrapNone/>
                <wp:docPr id="2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3C5F" w:rsidRP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proofErr w:type="gram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Předložku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at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můžeme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použít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např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proofErr w:type="gram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u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oblíbené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fráze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u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babičky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žáci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ji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ale s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obl</w:t>
                            </w:r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i</w:t>
                            </w:r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bou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říkají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špatně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by my grandmother. </w:t>
                            </w:r>
                            <w:proofErr w:type="spellStart"/>
                            <w:proofErr w:type="gram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Říkáme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li, u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koho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jsme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(v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jeho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domě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tam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kde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on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bydlí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),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používáme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AT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</w:p>
                          <w:p w:rsidR="00A93C5F" w:rsidRDefault="00A93C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.95pt;margin-top:13.2pt;width:186.95pt;height:129pt;z-index:25178624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" stroked="f">
                <v:textbox>
                  <w:txbxContent>
                    <w:p w:rsidR="00A93C5F" w:rsidRPr="00A93C5F" w:rsidRDefault="00A93C5F" w:rsidP="00A93C5F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A93C5F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>Předložku at můžeme použít např. i u oblíbené fráze u babičky, žáci ji ale s obl</w:t>
                      </w:r>
                      <w:r w:rsidRPr="00A93C5F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>i</w:t>
                      </w:r>
                      <w:r w:rsidRPr="00A93C5F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 xml:space="preserve">bou říkají špatně, by my grandmother. Říkáme li, u koho jsme (v jeho domě, tam kde on bydlí), používáme </w:t>
                      </w:r>
                      <w:r w:rsidRPr="00A93C5F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32"/>
                          <w:szCs w:val="32"/>
                        </w:rPr>
                        <w:t>AT</w:t>
                      </w:r>
                      <w:r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</w:p>
                    <w:p w:rsidR="00A93C5F" w:rsidRDefault="00A93C5F"/>
                  </w:txbxContent>
                </v:textbox>
              </v:shape>
            </w:pict>
          </mc:Fallback>
        </mc:AlternateContent>
      </w: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A93C5F">
        <w:rPr>
          <w:rFonts w:ascii="Times New Roman" w:hAnsi="Times New Roman" w:cs="Times New Roman"/>
          <w:b/>
          <w:noProof/>
          <w:color w:val="00B050"/>
          <w:sz w:val="48"/>
          <w:szCs w:val="56"/>
          <w:lang w:eastAsia="cs-CZ"/>
        </w:rPr>
        <w:lastRenderedPageBreak/>
        <mc:AlternateContent>
          <mc:Choice Requires="wps">
            <w:drawing>
              <wp:anchor distT="0" distB="0" distL="457200" distR="114300" simplePos="0" relativeHeight="251794432" behindDoc="0" locked="0" layoutInCell="0" allowOverlap="1" wp14:anchorId="4DA96482" wp14:editId="76819C40">
                <wp:simplePos x="0" y="0"/>
                <wp:positionH relativeFrom="margin">
                  <wp:posOffset>5850890</wp:posOffset>
                </wp:positionH>
                <wp:positionV relativeFrom="margin">
                  <wp:posOffset>155575</wp:posOffset>
                </wp:positionV>
                <wp:extent cx="3819525" cy="2771775"/>
                <wp:effectExtent l="0" t="0" r="0" b="0"/>
                <wp:wrapSquare wrapText="bothSides"/>
                <wp:docPr id="61" name="Automatický obraze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9525" cy="2771775"/>
                        </a:xfrm>
                        <a:prstGeom prst="rect">
                          <a:avLst/>
                        </a:prstGeom>
                        <a:noFill/>
                        <a:ln w="15875">
                          <a:noFill/>
                        </a:ln>
                        <a:extLst/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We had lunch </w:t>
                            </w:r>
                            <w:r w:rsidRPr="00A93C5F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new restaurant. </w:t>
                            </w:r>
                          </w:p>
                          <w:p w:rsidR="00A93C5F" w:rsidRP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A93C5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 w:rsidRPr="00A93C5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  <w:proofErr w:type="gramEnd"/>
                            <w:r w:rsidRPr="00A93C5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restauraci</w:t>
                            </w:r>
                            <w:proofErr w:type="spellEnd"/>
                            <w:r w:rsidRPr="00A93C5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It was very hot</w:t>
                            </w:r>
                            <w:r w:rsidRPr="00A93C5F"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  <w:shd w:val="clear" w:color="auto" w:fill="FFFF00"/>
                              </w:rPr>
                              <w:t xml:space="preserve"> </w:t>
                            </w:r>
                            <w:r w:rsidRPr="00A93C5F">
                              <w:rPr>
                                <w:rFonts w:ascii="Arial Black" w:hAnsi="Arial Black" w:cs="Arial Black"/>
                                <w:sz w:val="28"/>
                                <w:szCs w:val="28"/>
                                <w:shd w:val="clear" w:color="auto" w:fill="FFFF00"/>
                              </w:rPr>
                              <w:t>in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restaurant.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A93C5F" w:rsidRP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93C5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 w:rsidRPr="00A93C5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v</w:t>
                            </w:r>
                            <w:proofErr w:type="gramEnd"/>
                            <w:r w:rsidRPr="00A93C5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restauraci</w:t>
                            </w:r>
                            <w:proofErr w:type="spellEnd"/>
                            <w:r w:rsidRPr="00A93C5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- </w:t>
                            </w:r>
                            <w:proofErr w:type="spellStart"/>
                            <w:r w:rsidRPr="00A93C5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uvnitř</w:t>
                            </w:r>
                            <w:proofErr w:type="spellEnd"/>
                            <w:r w:rsidRPr="00A93C5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budovy</w:t>
                            </w:r>
                            <w:proofErr w:type="spellEnd"/>
                            <w:r w:rsidRPr="00A93C5F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The film is </w:t>
                            </w:r>
                            <w:r w:rsidRPr="00A93C5F">
                              <w:rPr>
                                <w:rFonts w:ascii="Arial Black" w:hAnsi="Arial Black" w:cs="Arial Black"/>
                                <w:color w:val="000000" w:themeColor="text1"/>
                                <w:sz w:val="28"/>
                                <w:szCs w:val="28"/>
                              </w:rPr>
                              <w:t>at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Odeon Cinema.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A93C5F" w:rsidRP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A93C5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 w:rsidRPr="00A93C5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v</w:t>
                            </w:r>
                            <w:proofErr w:type="gramEnd"/>
                            <w:r w:rsidRPr="00A93C5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kině</w:t>
                            </w:r>
                            <w:proofErr w:type="spellEnd"/>
                            <w:r w:rsidRPr="00A93C5F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Odeon)</w:t>
                            </w:r>
                          </w:p>
                          <w:p w:rsidR="00A93C5F" w:rsidRPr="00A93C5F" w:rsidRDefault="00A93C5F" w:rsidP="00A93C5F">
                            <w:pPr>
                              <w:pStyle w:val="Nadpis1"/>
                              <w:pBdr>
                                <w:left w:val="single" w:sz="6" w:space="9" w:color="4F81BD" w:themeColor="accent1"/>
                              </w:pBdr>
                              <w:spacing w:before="0" w:after="240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>seats</w:t>
                            </w:r>
                            <w:proofErr w:type="spellEnd"/>
                            <w:r w:rsidRPr="00A93C5F">
                              <w:rPr>
                                <w:rFonts w:ascii="Arial" w:hAnsi="Arial" w:cs="Arial"/>
                                <w:color w:val="ED1C24"/>
                                <w:shd w:val="clear" w:color="auto" w:fill="FFFF00"/>
                              </w:rPr>
                              <w:t xml:space="preserve"> </w:t>
                            </w:r>
                            <w:r w:rsidRPr="00A93C5F">
                              <w:rPr>
                                <w:rFonts w:ascii="Arial Black" w:hAnsi="Arial Black" w:cs="Arial Black"/>
                                <w:color w:val="000000" w:themeColor="text1"/>
                                <w:shd w:val="clear" w:color="auto" w:fill="FFFF00"/>
                              </w:rPr>
                              <w:t>in</w:t>
                            </w:r>
                            <w:r w:rsidRPr="00A93C5F">
                              <w:rPr>
                                <w:rFonts w:ascii="Arial" w:hAnsi="Arial" w:cs="Arial"/>
                                <w:color w:val="ED1C24"/>
                                <w:shd w:val="clear" w:color="auto" w:fill="FFFF0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 xml:space="preserve"> Odeon are very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>comfo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>r</w:t>
                            </w:r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>table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A93C5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(v kině - uvnitř budovy)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Automatický obrazec 14" o:spid="_x0000_s1051" style="position:absolute;margin-left:460.7pt;margin-top:12.25pt;width:300.75pt;height:218.25pt;z-index:251794432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" o:allowincell="f" filled="f" stroked="f" strokeweight="1.25pt">
                <v:textbox inset=",7.2pt,,7.2pt">
                  <w:txbxContent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We had lunch </w:t>
                      </w:r>
                      <w:r w:rsidRPr="00A93C5F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new restaurant. </w:t>
                      </w:r>
                    </w:p>
                    <w:p w:rsidR="00A93C5F" w:rsidRP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A93C5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(v resta</w:t>
                      </w:r>
                      <w:r w:rsidRPr="00A93C5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u</w:t>
                      </w:r>
                      <w:r w:rsidRPr="00A93C5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raci)</w:t>
                      </w:r>
                    </w:p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>It was very hot</w:t>
                      </w:r>
                      <w:r w:rsidRPr="00A93C5F"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  <w:shd w:val="clear" w:color="auto" w:fill="FFFF00"/>
                        </w:rPr>
                        <w:t xml:space="preserve"> </w:t>
                      </w:r>
                      <w:r w:rsidRPr="00A93C5F">
                        <w:rPr>
                          <w:rFonts w:ascii="Arial Black" w:hAnsi="Arial Black" w:cs="Arial Black"/>
                          <w:sz w:val="28"/>
                          <w:szCs w:val="28"/>
                          <w:shd w:val="clear" w:color="auto" w:fill="FFFF00"/>
                        </w:rPr>
                        <w:t>in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restaurant.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A93C5F" w:rsidRP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A93C5F">
                        <w:rPr>
                          <w:rFonts w:ascii="Arial" w:hAnsi="Arial" w:cs="Arial"/>
                          <w:b/>
                          <w:color w:val="000000" w:themeColor="text1"/>
                          <w:sz w:val="28"/>
                          <w:szCs w:val="28"/>
                        </w:rPr>
                        <w:t>(v restauraci - uvnitř budovy)</w:t>
                      </w:r>
                    </w:p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The film is </w:t>
                      </w:r>
                      <w:r w:rsidRPr="00A93C5F">
                        <w:rPr>
                          <w:rFonts w:ascii="Arial Black" w:hAnsi="Arial Black" w:cs="Arial Black"/>
                          <w:color w:val="000000" w:themeColor="text1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Odeon Cinema.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A93C5F" w:rsidRP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A93C5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(v kině Od</w:t>
                      </w:r>
                      <w:r w:rsidRPr="00A93C5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e</w:t>
                      </w:r>
                      <w:r w:rsidRPr="00A93C5F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on)</w:t>
                      </w:r>
                    </w:p>
                    <w:p w:rsidR="00A93C5F" w:rsidRPr="00A93C5F" w:rsidRDefault="00A93C5F" w:rsidP="00A93C5F">
                      <w:pPr>
                        <w:pStyle w:val="Nadpis1"/>
                        <w:pBdr>
                          <w:left w:val="single" w:sz="6" w:space="9" w:color="4F81BD" w:themeColor="accent1"/>
                        </w:pBdr>
                        <w:spacing w:before="0" w:after="240"/>
                        <w:rPr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ED1C24"/>
                        </w:rPr>
                        <w:t>The seats</w:t>
                      </w:r>
                      <w:r w:rsidRPr="00A93C5F">
                        <w:rPr>
                          <w:rFonts w:ascii="Arial" w:hAnsi="Arial" w:cs="Arial"/>
                          <w:color w:val="ED1C24"/>
                          <w:shd w:val="clear" w:color="auto" w:fill="FFFF00"/>
                        </w:rPr>
                        <w:t xml:space="preserve"> </w:t>
                      </w:r>
                      <w:r w:rsidRPr="00A93C5F">
                        <w:rPr>
                          <w:rFonts w:ascii="Arial Black" w:hAnsi="Arial Black" w:cs="Arial Black"/>
                          <w:color w:val="000000" w:themeColor="text1"/>
                          <w:shd w:val="clear" w:color="auto" w:fill="FFFF00"/>
                        </w:rPr>
                        <w:t>in</w:t>
                      </w:r>
                      <w:r w:rsidRPr="00A93C5F">
                        <w:rPr>
                          <w:rFonts w:ascii="Arial" w:hAnsi="Arial" w:cs="Arial"/>
                          <w:color w:val="ED1C24"/>
                          <w:shd w:val="clear" w:color="auto" w:fill="FFFF0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ED1C24"/>
                        </w:rPr>
                        <w:t>the Odeon are very comfo</w:t>
                      </w:r>
                      <w:r>
                        <w:rPr>
                          <w:rFonts w:ascii="Arial" w:hAnsi="Arial" w:cs="Arial"/>
                          <w:color w:val="ED1C24"/>
                        </w:rPr>
                        <w:t>r</w:t>
                      </w:r>
                      <w:r>
                        <w:rPr>
                          <w:rFonts w:ascii="Arial" w:hAnsi="Arial" w:cs="Arial"/>
                          <w:color w:val="ED1C24"/>
                        </w:rPr>
                        <w:t>table.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A93C5F">
                        <w:rPr>
                          <w:rFonts w:ascii="Arial" w:hAnsi="Arial" w:cs="Arial"/>
                          <w:color w:val="000000" w:themeColor="text1"/>
                        </w:rPr>
                        <w:t>(v kině - uvnitř budovy)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A93C5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579D1E7" wp14:editId="5D7690D0">
                <wp:simplePos x="0" y="0"/>
                <wp:positionH relativeFrom="column">
                  <wp:posOffset>-226060</wp:posOffset>
                </wp:positionH>
                <wp:positionV relativeFrom="paragraph">
                  <wp:posOffset>-520700</wp:posOffset>
                </wp:positionV>
                <wp:extent cx="5983605" cy="1403985"/>
                <wp:effectExtent l="0" t="0" r="0" b="0"/>
                <wp:wrapNone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36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3C5F" w:rsidRP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Tuto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předložku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použijeme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i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u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budov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kde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nemáme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na</w:t>
                            </w:r>
                            <w:proofErr w:type="spellEnd"/>
                            <w:proofErr w:type="gram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mysli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tu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b</w:t>
                            </w:r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u</w:t>
                            </w:r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dovu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jako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takovou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ale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spíše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když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říkáme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kde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se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něco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děje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Také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se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používá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názvy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společností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(</w:t>
                            </w:r>
                            <w:proofErr w:type="spellStart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např</w:t>
                            </w:r>
                            <w:proofErr w:type="spell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proofErr w:type="gramEnd"/>
                            <w:r w:rsidRPr="00A93C5F">
                              <w:rPr>
                                <w:rFonts w:asciiTheme="minorHAnsi" w:hAnsi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She works at Tesco.) </w:t>
                            </w:r>
                          </w:p>
                          <w:p w:rsidR="00A93C5F" w:rsidRDefault="00A93C5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margin-left:-17.8pt;margin-top:-41pt;width:471.15pt;height:110.55pt;z-index:251792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" stroked="f">
                <v:textbox style="mso-fit-shape-to-text:t">
                  <w:txbxContent>
                    <w:p w:rsidR="00A93C5F" w:rsidRPr="00A93C5F" w:rsidRDefault="00A93C5F" w:rsidP="00A93C5F">
                      <w:pPr>
                        <w:pStyle w:val="BasicParagraph"/>
                        <w:jc w:val="both"/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A93C5F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>Tuto předložku použijeme i u budov, kde nemáme na mysli tu b</w:t>
                      </w:r>
                      <w:r w:rsidRPr="00A93C5F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>u</w:t>
                      </w:r>
                      <w:r w:rsidRPr="00A93C5F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>dovu jako takovou, ale spíše když říkáme, kde</w:t>
                      </w:r>
                      <w:r w:rsidRPr="00A93C5F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 xml:space="preserve"> se něco děje. Také se používá </w:t>
                      </w:r>
                      <w:r w:rsidRPr="00A93C5F">
                        <w:rPr>
                          <w:rFonts w:asciiTheme="minorHAnsi" w:hAnsiTheme="minorHAnsi"/>
                          <w:b/>
                          <w:bCs/>
                          <w:sz w:val="32"/>
                          <w:szCs w:val="32"/>
                        </w:rPr>
                        <w:t xml:space="preserve">s názvy společností (např. She works at Tesco.) </w:t>
                      </w:r>
                    </w:p>
                    <w:p w:rsidR="00A93C5F" w:rsidRDefault="00A93C5F"/>
                  </w:txbxContent>
                </v:textbox>
              </v:shape>
            </w:pict>
          </mc:Fallback>
        </mc:AlternateContent>
      </w:r>
      <w:r w:rsidRPr="002F0C7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89E6C2E" wp14:editId="60A8FAC6">
                <wp:simplePos x="0" y="0"/>
                <wp:positionH relativeFrom="column">
                  <wp:posOffset>5850890</wp:posOffset>
                </wp:positionH>
                <wp:positionV relativeFrom="paragraph">
                  <wp:posOffset>-520700</wp:posOffset>
                </wp:positionV>
                <wp:extent cx="3819525" cy="542925"/>
                <wp:effectExtent l="57150" t="38100" r="85725" b="123825"/>
                <wp:wrapNone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5429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3C5F" w:rsidRPr="00A93C5F" w:rsidRDefault="00A93C5F" w:rsidP="00A93C5F">
                            <w:pPr>
                              <w:pStyle w:val="BasicParagraph"/>
                              <w:jc w:val="center"/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proofErr w:type="gramStart"/>
                            <w:r w:rsidRPr="00A93C5F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budovy</w:t>
                            </w:r>
                            <w:proofErr w:type="spellEnd"/>
                            <w:proofErr w:type="gramEnd"/>
                          </w:p>
                          <w:p w:rsidR="00A93C5F" w:rsidRPr="00A93C5F" w:rsidRDefault="00A93C5F" w:rsidP="00A93C5F">
                            <w:pPr>
                              <w:jc w:val="center"/>
                              <w:rPr>
                                <w:rFonts w:ascii="Arial Black" w:hAnsi="Arial Black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3" type="#_x0000_t202" style="position:absolute;margin-left:460.7pt;margin-top:-41pt;width:300.75pt;height:42.7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A93C5F" w:rsidRPr="00A93C5F" w:rsidRDefault="00A93C5F" w:rsidP="00A93C5F">
                      <w:pPr>
                        <w:pStyle w:val="BasicParagraph"/>
                        <w:jc w:val="center"/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93C5F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budovy</w:t>
                      </w:r>
                    </w:p>
                    <w:p w:rsidR="00A93C5F" w:rsidRPr="00A93C5F" w:rsidRDefault="00A93C5F" w:rsidP="00A93C5F">
                      <w:pPr>
                        <w:jc w:val="center"/>
                        <w:rPr>
                          <w:rFonts w:ascii="Arial Black" w:hAnsi="Arial Black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F0C7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8D141D1" wp14:editId="3ED6CE89">
                <wp:simplePos x="0" y="0"/>
                <wp:positionH relativeFrom="column">
                  <wp:posOffset>-102235</wp:posOffset>
                </wp:positionH>
                <wp:positionV relativeFrom="paragraph">
                  <wp:posOffset>18415</wp:posOffset>
                </wp:positionV>
                <wp:extent cx="3819525" cy="542925"/>
                <wp:effectExtent l="57150" t="38100" r="85725" b="123825"/>
                <wp:wrapNone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5429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3C5F" w:rsidRPr="00A93C5F" w:rsidRDefault="00A93C5F" w:rsidP="00A93C5F">
                            <w:pPr>
                              <w:pStyle w:val="BasicParagraph"/>
                              <w:jc w:val="center"/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proofErr w:type="spellStart"/>
                            <w:r w:rsidRPr="00A93C5F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další</w:t>
                            </w:r>
                            <w:proofErr w:type="spellEnd"/>
                            <w:r w:rsidRPr="00A93C5F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D73C63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č</w:t>
                            </w:r>
                            <w:bookmarkStart w:id="0" w:name="_GoBack"/>
                            <w:bookmarkEnd w:id="0"/>
                            <w:r w:rsidRPr="00A93C5F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astá </w:t>
                            </w:r>
                            <w:proofErr w:type="spellStart"/>
                            <w:r w:rsidRPr="00A93C5F">
                              <w:rPr>
                                <w:rFonts w:ascii="BadaBoom CE" w:hAnsi="BadaBoom CE" w:cs="BadaBoom CE"/>
                                <w:color w:val="ED1C24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spojení</w:t>
                            </w:r>
                            <w:proofErr w:type="spellEnd"/>
                          </w:p>
                          <w:p w:rsidR="00A93C5F" w:rsidRPr="00A93C5F" w:rsidRDefault="00A93C5F" w:rsidP="00A93C5F">
                            <w:pPr>
                              <w:jc w:val="center"/>
                              <w:rPr>
                                <w:rFonts w:ascii="Arial Black" w:hAnsi="Arial Black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4" type="#_x0000_t202" style="position:absolute;margin-left:-8.05pt;margin-top:1.45pt;width:300.75pt;height:42.7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" fillcolor="black [1632]" stroked="f">
                <v:fill color2="black [3008]" rotate="t" angle="180" focus="8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A93C5F" w:rsidRPr="00A93C5F" w:rsidRDefault="00A93C5F" w:rsidP="00A93C5F">
                      <w:pPr>
                        <w:pStyle w:val="BasicParagraph"/>
                        <w:jc w:val="center"/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proofErr w:type="spellStart"/>
                      <w:r w:rsidRPr="00A93C5F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další</w:t>
                      </w:r>
                      <w:proofErr w:type="spellEnd"/>
                      <w:r w:rsidRPr="00A93C5F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D73C63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č</w:t>
                      </w:r>
                      <w:bookmarkStart w:id="1" w:name="_GoBack"/>
                      <w:bookmarkEnd w:id="1"/>
                      <w:r w:rsidRPr="00A93C5F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astá </w:t>
                      </w:r>
                      <w:proofErr w:type="spellStart"/>
                      <w:r w:rsidRPr="00A93C5F">
                        <w:rPr>
                          <w:rFonts w:ascii="BadaBoom CE" w:hAnsi="BadaBoom CE" w:cs="BadaBoom CE"/>
                          <w:color w:val="ED1C24"/>
                          <w:sz w:val="48"/>
                          <w:szCs w:val="48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spojení</w:t>
                      </w:r>
                      <w:proofErr w:type="spellEnd"/>
                    </w:p>
                    <w:p w:rsidR="00A93C5F" w:rsidRPr="00A93C5F" w:rsidRDefault="00A93C5F" w:rsidP="00A93C5F">
                      <w:pPr>
                        <w:jc w:val="center"/>
                        <w:rPr>
                          <w:rFonts w:ascii="Arial Black" w:hAnsi="Arial Black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A93C5F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C53448E" wp14:editId="6179CDEE">
                <wp:simplePos x="0" y="0"/>
                <wp:positionH relativeFrom="column">
                  <wp:posOffset>-102236</wp:posOffset>
                </wp:positionH>
                <wp:positionV relativeFrom="paragraph">
                  <wp:posOffset>50800</wp:posOffset>
                </wp:positionV>
                <wp:extent cx="3819525" cy="3019425"/>
                <wp:effectExtent l="57150" t="38100" r="85725" b="104775"/>
                <wp:wrapNone/>
                <wp:docPr id="3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30194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top of the page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vrchu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stránky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top of the stairs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vrchu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schodiště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bottom of the page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(dole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stránce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A93C5F" w:rsidRPr="00A93C5F" w:rsidRDefault="00A93C5F" w:rsidP="00A93C5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top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of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mountain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A93C5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(na vrcholu hory)</w:t>
                            </w:r>
                          </w:p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concert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koncertě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wedding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svatbě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a party </w:t>
                            </w:r>
                            <w:r>
                              <w:rPr>
                                <w:rFonts w:ascii="Arial" w:hAnsi="Arial" w:cs="Arial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večírku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A93C5F" w:rsidRDefault="00A93C5F" w:rsidP="00A93C5F">
                            <w:pPr>
                              <w:pStyle w:val="BasicParagraph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proofErr w:type="gram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the conference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konferenci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>)</w:t>
                            </w:r>
                          </w:p>
                          <w:p w:rsidR="00A93C5F" w:rsidRDefault="00A93C5F" w:rsidP="00A93C5F">
                            <w:proofErr w:type="spellStart"/>
                            <w:r>
                              <w:rPr>
                                <w:rFonts w:ascii="Arial Black" w:hAnsi="Arial Black" w:cs="Arial Black"/>
                                <w:color w:val="ED1C24"/>
                                <w:sz w:val="28"/>
                                <w:szCs w:val="28"/>
                              </w:rPr>
                              <w:t>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ED1C24"/>
                                <w:sz w:val="28"/>
                                <w:szCs w:val="28"/>
                              </w:rPr>
                              <w:t>match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A93C5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(na zápase)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5" type="#_x0000_t202" style="position:absolute;margin-left:-8.05pt;margin-top:4pt;width:300.75pt;height:237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top of the page</w:t>
                      </w:r>
                      <w:r>
                        <w:rPr>
                          <w:rFonts w:ascii="Arial" w:hAnsi="Arial" w:cs="Arial"/>
                        </w:rPr>
                        <w:t xml:space="preserve"> (na vrchu stránky)</w:t>
                      </w:r>
                    </w:p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top of the stairs</w:t>
                      </w:r>
                      <w:r>
                        <w:rPr>
                          <w:rFonts w:ascii="Arial" w:hAnsi="Arial" w:cs="Arial"/>
                        </w:rPr>
                        <w:t xml:space="preserve"> (na vrchu schodiště)</w:t>
                      </w:r>
                    </w:p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bottom of the page</w:t>
                      </w:r>
                      <w:r>
                        <w:rPr>
                          <w:rFonts w:ascii="Arial" w:hAnsi="Arial" w:cs="Arial"/>
                        </w:rPr>
                        <w:t xml:space="preserve"> (dole na stránce)</w:t>
                      </w:r>
                    </w:p>
                    <w:p w:rsidR="00A93C5F" w:rsidRPr="00A93C5F" w:rsidRDefault="00A93C5F" w:rsidP="00A93C5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top of the mountain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A93C5F">
                        <w:rPr>
                          <w:rFonts w:ascii="Arial" w:hAnsi="Arial" w:cs="Arial"/>
                          <w:sz w:val="24"/>
                          <w:szCs w:val="24"/>
                        </w:rPr>
                        <w:t>(na vrcholu hory)</w:t>
                      </w:r>
                    </w:p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concert </w:t>
                      </w:r>
                      <w:r>
                        <w:rPr>
                          <w:rFonts w:ascii="Arial" w:hAnsi="Arial" w:cs="Arial"/>
                        </w:rPr>
                        <w:t>(na koncertě)</w:t>
                      </w:r>
                    </w:p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wedding </w:t>
                      </w:r>
                      <w:r>
                        <w:rPr>
                          <w:rFonts w:ascii="Arial" w:hAnsi="Arial" w:cs="Arial"/>
                        </w:rPr>
                        <w:t>(na svatbě)</w:t>
                      </w:r>
                    </w:p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a party </w:t>
                      </w:r>
                      <w:r>
                        <w:rPr>
                          <w:rFonts w:ascii="Arial" w:hAnsi="Arial" w:cs="Arial"/>
                        </w:rPr>
                        <w:t>(na večírku)</w:t>
                      </w:r>
                    </w:p>
                    <w:p w:rsidR="00A93C5F" w:rsidRDefault="00A93C5F" w:rsidP="00A93C5F">
                      <w:pPr>
                        <w:pStyle w:val="BasicParagraph"/>
                        <w:jc w:val="both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conference</w:t>
                      </w:r>
                      <w:r>
                        <w:rPr>
                          <w:rFonts w:ascii="Arial" w:hAnsi="Arial" w:cs="Arial"/>
                        </w:rPr>
                        <w:t xml:space="preserve"> (na konferenci)</w:t>
                      </w:r>
                    </w:p>
                    <w:p w:rsidR="00A93C5F" w:rsidRDefault="00A93C5F" w:rsidP="00A93C5F">
                      <w:r>
                        <w:rPr>
                          <w:rFonts w:ascii="Arial Black" w:hAnsi="Arial Black" w:cs="Arial Black"/>
                          <w:color w:val="ED1C24"/>
                          <w:sz w:val="28"/>
                          <w:szCs w:val="28"/>
                        </w:rPr>
                        <w:t>at</w:t>
                      </w:r>
                      <w:r>
                        <w:rPr>
                          <w:rFonts w:ascii="Arial" w:hAnsi="Arial" w:cs="Arial"/>
                          <w:color w:val="ED1C24"/>
                          <w:sz w:val="28"/>
                          <w:szCs w:val="28"/>
                        </w:rPr>
                        <w:t xml:space="preserve"> the match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Pr="00A93C5F">
                        <w:rPr>
                          <w:rFonts w:ascii="Arial" w:hAnsi="Arial" w:cs="Arial"/>
                          <w:sz w:val="24"/>
                          <w:szCs w:val="24"/>
                        </w:rPr>
                        <w:t>(na zápase)</w:t>
                      </w:r>
                    </w:p>
                  </w:txbxContent>
                </v:textbox>
              </v:shape>
            </w:pict>
          </mc:Fallback>
        </mc:AlternateContent>
      </w: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A93C5F" w:rsidRDefault="00A93C5F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B35770" w:rsidP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7358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0025037" wp14:editId="43CC14CA">
                <wp:simplePos x="0" y="0"/>
                <wp:positionH relativeFrom="column">
                  <wp:posOffset>6603365</wp:posOffset>
                </wp:positionH>
                <wp:positionV relativeFrom="paragraph">
                  <wp:posOffset>50800</wp:posOffset>
                </wp:positionV>
                <wp:extent cx="3409950" cy="581025"/>
                <wp:effectExtent l="76200" t="0" r="95250" b="66675"/>
                <wp:wrapNone/>
                <wp:docPr id="6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581025"/>
                        </a:xfrm>
                        <a:prstGeom prst="rect">
                          <a:avLst/>
                        </a:prstGeom>
                        <a:solidFill>
                          <a:srgbClr val="F59617"/>
                        </a:solidFill>
                        <a:ln>
                          <a:headEnd/>
                          <a:tailEnd/>
                        </a:ln>
                        <a:scene3d>
                          <a:camera prst="perspectiveRelaxedModerately"/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6D9B" w:rsidRPr="00873581" w:rsidRDefault="00A93C5F" w:rsidP="00806D9B">
                            <w:pPr>
                              <w:pStyle w:val="BasicParagraph"/>
                              <w:jc w:val="center"/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přesné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určení</w:t>
                            </w:r>
                            <w:proofErr w:type="spell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času</w:t>
                            </w:r>
                            <w:proofErr w:type="spellEnd"/>
                          </w:p>
                          <w:p w:rsidR="00806D9B" w:rsidRDefault="00806D9B" w:rsidP="00806D9B">
                            <w:pPr>
                              <w:jc w:val="center"/>
                            </w:pPr>
                          </w:p>
                          <w:p w:rsidR="00806D9B" w:rsidRDefault="00806D9B" w:rsidP="00806D9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6" type="#_x0000_t202" style="position:absolute;margin-left:519.95pt;margin-top:4pt;width:268.5pt;height:45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" fillcolor="#f59617" stroked="f">
                <v:shadow on="t" color="black" opacity="22937f" origin=",.5" offset="0,.63889mm"/>
                <v:textbox>
                  <w:txbxContent>
                    <w:p w:rsidR="00806D9B" w:rsidRPr="00873581" w:rsidRDefault="00A93C5F" w:rsidP="00806D9B">
                      <w:pPr>
                        <w:pStyle w:val="BasicParagraph"/>
                        <w:jc w:val="center"/>
                        <w:rPr>
                          <w:rFonts w:ascii="Desyrel" w:hAnsi="Desyrel" w:cs="Desyrel"/>
                          <w:sz w:val="48"/>
                          <w:szCs w:val="48"/>
                        </w:rPr>
                      </w:pPr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>přesné určení času</w:t>
                      </w:r>
                    </w:p>
                    <w:p w:rsidR="00806D9B" w:rsidRDefault="00806D9B" w:rsidP="00806D9B">
                      <w:pPr>
                        <w:jc w:val="center"/>
                      </w:pPr>
                    </w:p>
                    <w:p w:rsidR="00806D9B" w:rsidRDefault="00806D9B" w:rsidP="00806D9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A93C5F" w:rsidRPr="002B6F3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41184" behindDoc="1" locked="0" layoutInCell="1" allowOverlap="1" wp14:anchorId="5E191EEE" wp14:editId="04C4886D">
                <wp:simplePos x="0" y="0"/>
                <wp:positionH relativeFrom="column">
                  <wp:posOffset>5459231</wp:posOffset>
                </wp:positionH>
                <wp:positionV relativeFrom="paragraph">
                  <wp:posOffset>-76407</wp:posOffset>
                </wp:positionV>
                <wp:extent cx="4133932" cy="1743075"/>
                <wp:effectExtent l="114300" t="171450" r="114300" b="219075"/>
                <wp:wrapNone/>
                <wp:docPr id="68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56144">
                          <a:off x="0" y="0"/>
                          <a:ext cx="4133932" cy="1743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dk1">
                                <a:tint val="50000"/>
                                <a:satMod val="300000"/>
                              </a:schemeClr>
                            </a:gs>
                            <a:gs pos="35000">
                              <a:schemeClr val="dk1">
                                <a:tint val="37000"/>
                                <a:satMod val="300000"/>
                              </a:schemeClr>
                            </a:gs>
                            <a:gs pos="100000">
                              <a:schemeClr val="dk1">
                                <a:tint val="15000"/>
                                <a:satMod val="350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6D9B" w:rsidRDefault="00A93C5F" w:rsidP="00806D9B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AT</w:t>
                            </w:r>
                            <w:r w:rsidR="00806D9B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6</w:t>
                            </w:r>
                          </w:p>
                          <w:p w:rsidR="00806D9B" w:rsidRDefault="00B35770" w:rsidP="00806D9B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AT</w:t>
                            </w:r>
                            <w:r w:rsidR="00806D9B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6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pm</w:t>
                            </w:r>
                            <w:proofErr w:type="spellEnd"/>
                          </w:p>
                          <w:p w:rsidR="00806D9B" w:rsidRPr="00B35770" w:rsidRDefault="00B35770" w:rsidP="00806D9B">
                            <w:pPr>
                              <w:rPr>
                                <w:sz w:val="36"/>
                                <w:szCs w:val="36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AT</w:t>
                            </w:r>
                            <w:r w:rsidR="00806D9B"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midnight</w:t>
                            </w:r>
                            <w:proofErr w:type="spellEnd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r w:rsidRPr="00B35770">
                              <w:rPr>
                                <w:sz w:val="36"/>
                                <w:szCs w:val="36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(půlnoc, tedy 12:00)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7" type="#_x0000_t202" style="position:absolute;margin-left:429.85pt;margin-top:-6pt;width:325.5pt;height:137.25pt;rotation:-266356fd;z-index:-25157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" fillcolor="gray [1616]" stroked="f">
                <v:fill color2="#d9d9d9 [496]" rotate="t" angle="270" colors="0 #bcbcbc;22938f #d0d0d0;1 #ededed" focus="100%" type="gradient"/>
                <v:shadow on="t" color="black" opacity="24903f" origin=",.5" offset="0,.55556mm"/>
                <v:textbox>
                  <w:txbxContent>
                    <w:p w:rsidR="00806D9B" w:rsidRDefault="00A93C5F" w:rsidP="00806D9B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AT</w:t>
                      </w:r>
                      <w:r w:rsidR="00806D9B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6</w:t>
                      </w:r>
                    </w:p>
                    <w:p w:rsidR="00806D9B" w:rsidRDefault="00B35770" w:rsidP="00806D9B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AT</w:t>
                      </w:r>
                      <w:r w:rsidR="00806D9B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6 pm</w:t>
                      </w:r>
                    </w:p>
                    <w:p w:rsidR="00806D9B" w:rsidRPr="00B35770" w:rsidRDefault="00B35770" w:rsidP="00806D9B">
                      <w:pPr>
                        <w:rPr>
                          <w:sz w:val="36"/>
                          <w:szCs w:val="36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AT</w:t>
                      </w:r>
                      <w:r w:rsidR="00806D9B"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midnight </w:t>
                      </w:r>
                      <w:r w:rsidRPr="00B35770">
                        <w:rPr>
                          <w:sz w:val="36"/>
                          <w:szCs w:val="36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(půlnoc, tedy 12:00)</w:t>
                      </w:r>
                    </w:p>
                  </w:txbxContent>
                </v:textbox>
              </v:shape>
            </w:pict>
          </mc:Fallback>
        </mc:AlternateContent>
      </w:r>
      <w:r w:rsidR="008D31DE">
        <w:rPr>
          <w:rFonts w:ascii="Times New Roman" w:hAnsi="Times New Roman" w:cs="Times New Roman"/>
          <w:b/>
          <w:color w:val="00B050"/>
          <w:sz w:val="48"/>
          <w:szCs w:val="48"/>
        </w:rPr>
        <w:t>Použití časové</w:t>
      </w:r>
      <w:r w:rsidR="008D31DE" w:rsidRPr="008D31DE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w:t xml:space="preserve"> </w:t>
      </w:r>
    </w:p>
    <w:p w:rsidR="008D31DE" w:rsidRDefault="00B35770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873581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2B269A9" wp14:editId="118C2461">
                <wp:simplePos x="0" y="0"/>
                <wp:positionH relativeFrom="column">
                  <wp:posOffset>31115</wp:posOffset>
                </wp:positionH>
                <wp:positionV relativeFrom="paragraph">
                  <wp:posOffset>52705</wp:posOffset>
                </wp:positionV>
                <wp:extent cx="3381375" cy="581025"/>
                <wp:effectExtent l="76200" t="0" r="104775" b="66675"/>
                <wp:wrapNone/>
                <wp:docPr id="30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581025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50000"/>
                          </a:schemeClr>
                        </a:solidFill>
                        <a:ln>
                          <a:headEnd/>
                          <a:tailEnd/>
                        </a:ln>
                        <a:scene3d>
                          <a:camera prst="perspectiveRelaxedModerately"/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5770" w:rsidRPr="00873581" w:rsidRDefault="00B35770" w:rsidP="00B35770">
                            <w:pPr>
                              <w:pStyle w:val="BasicParagraph"/>
                              <w:jc w:val="center"/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…</w:t>
                            </w:r>
                            <w:proofErr w:type="gram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něco</w:t>
                            </w:r>
                            <w:proofErr w:type="spell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navíc</w:t>
                            </w:r>
                            <w:proofErr w:type="spellEnd"/>
                            <w:r>
                              <w:rPr>
                                <w:rFonts w:ascii="Desyrel" w:hAnsi="Desyrel" w:cs="Desyrel"/>
                                <w:sz w:val="48"/>
                                <w:szCs w:val="48"/>
                              </w:rPr>
                              <w:t>…</w:t>
                            </w:r>
                          </w:p>
                          <w:p w:rsidR="00B35770" w:rsidRDefault="00B35770" w:rsidP="00B35770">
                            <w:pPr>
                              <w:jc w:val="center"/>
                            </w:pPr>
                          </w:p>
                          <w:p w:rsidR="00B35770" w:rsidRDefault="00B35770" w:rsidP="00B3577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8" type="#_x0000_t202" style="position:absolute;margin-left:2.45pt;margin-top:4.15pt;width:266.25pt;height:45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" fillcolor="#938953 [1614]" stroked="f">
                <v:shadow on="t" color="black" opacity="22937f" origin=",.5" offset="0,.63889mm"/>
                <v:textbox>
                  <w:txbxContent>
                    <w:p w:rsidR="00B35770" w:rsidRPr="00873581" w:rsidRDefault="00B35770" w:rsidP="00B35770">
                      <w:pPr>
                        <w:pStyle w:val="BasicParagraph"/>
                        <w:jc w:val="center"/>
                        <w:rPr>
                          <w:rFonts w:ascii="Desyrel" w:hAnsi="Desyrel" w:cs="Desyrel"/>
                          <w:sz w:val="48"/>
                          <w:szCs w:val="48"/>
                        </w:rPr>
                      </w:pPr>
                      <w:r>
                        <w:rPr>
                          <w:rFonts w:ascii="Desyrel" w:hAnsi="Desyrel" w:cs="Desyrel"/>
                          <w:sz w:val="48"/>
                          <w:szCs w:val="48"/>
                        </w:rPr>
                        <w:t>…a něco navíc…</w:t>
                      </w:r>
                    </w:p>
                    <w:p w:rsidR="00B35770" w:rsidRDefault="00B35770" w:rsidP="00B35770">
                      <w:pPr>
                        <w:jc w:val="center"/>
                      </w:pPr>
                    </w:p>
                    <w:p w:rsidR="00B35770" w:rsidRDefault="00B35770" w:rsidP="00B3577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8D31DE" w:rsidRDefault="00B35770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2B6F35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02624" behindDoc="1" locked="0" layoutInCell="1" allowOverlap="1" wp14:anchorId="39BC4D23" wp14:editId="07E81D3F">
                <wp:simplePos x="0" y="0"/>
                <wp:positionH relativeFrom="column">
                  <wp:posOffset>279569</wp:posOffset>
                </wp:positionH>
                <wp:positionV relativeFrom="paragraph">
                  <wp:posOffset>284602</wp:posOffset>
                </wp:positionV>
                <wp:extent cx="4133850" cy="2695564"/>
                <wp:effectExtent l="133350" t="171450" r="133350" b="219710"/>
                <wp:wrapNone/>
                <wp:docPr id="3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45827">
                          <a:off x="0" y="0"/>
                          <a:ext cx="4133850" cy="2695564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dk1">
                                <a:tint val="50000"/>
                                <a:satMod val="300000"/>
                              </a:schemeClr>
                            </a:gs>
                            <a:gs pos="35000">
                              <a:schemeClr val="dk1">
                                <a:tint val="37000"/>
                                <a:satMod val="300000"/>
                              </a:schemeClr>
                            </a:gs>
                            <a:gs pos="100000">
                              <a:schemeClr val="dk1">
                                <a:tint val="15000"/>
                                <a:satMod val="350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5770" w:rsidRDefault="00B35770" w:rsidP="00B35770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AT 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night</w:t>
                            </w:r>
                          </w:p>
                          <w:p w:rsidR="00B35770" w:rsidRDefault="00B35770" w:rsidP="00B35770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AT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moment</w:t>
                            </w:r>
                          </w:p>
                          <w:p w:rsidR="00B35770" w:rsidRDefault="00B35770" w:rsidP="00B35770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AT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the</w:t>
                            </w:r>
                            <w:proofErr w:type="spellEnd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weekend</w:t>
                            </w:r>
                            <w:proofErr w:type="spellEnd"/>
                          </w:p>
                          <w:p w:rsidR="00B35770" w:rsidRDefault="00B35770" w:rsidP="00B35770">
                            <w:pP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B35770">
                              <w:rPr>
                                <w:b/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AT</w:t>
                            </w:r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Easterplatí</w:t>
                            </w:r>
                            <w:proofErr w:type="spellEnd"/>
                            <w:r>
                              <w:rPr>
                                <w:sz w:val="48"/>
                                <w:szCs w:val="4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  <w:p w:rsidR="00B35770" w:rsidRPr="00B35770" w:rsidRDefault="00B35770" w:rsidP="00B35770">
                            <w:pPr>
                              <w:rPr>
                                <w:sz w:val="36"/>
                                <w:szCs w:val="36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</w:pPr>
                            <w:r w:rsidRPr="00B35770">
                              <w:rPr>
                                <w:sz w:val="28"/>
                                <w:szCs w:val="28"/>
                                <w14:props3d w14:extrusionH="57150" w14:contourW="0" w14:prstMaterial="warmMatte">
                                  <w14:bevelT w14:w="38100" w14:h="38100" w14:prst="circle"/>
                                </w14:props3d>
                              </w:rPr>
                              <w:t>(pro všechny svátky delší než jeden den)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threePt" dir="t"/>
                        </a:scene3d>
                        <a:sp3d extrusionH="57150">
                          <a:bevelT w="381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9" type="#_x0000_t202" style="position:absolute;margin-left:22pt;margin-top:22.4pt;width:325.5pt;height:212.25pt;rotation:268509fd;z-index:-25151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" fillcolor="gray [1616]" stroked="f">
                <v:fill color2="#d9d9d9 [496]" rotate="t" angle="270" colors="0 #bcbcbc;22938f #d0d0d0;1 #ededed" focus="100%" type="gradient"/>
                <v:shadow on="t" color="black" opacity="24903f" origin=",.5" offset="0,.55556mm"/>
                <v:textbox>
                  <w:txbxContent>
                    <w:p w:rsidR="00B35770" w:rsidRDefault="00B35770" w:rsidP="00B35770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AT 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night</w:t>
                      </w:r>
                    </w:p>
                    <w:p w:rsidR="00B35770" w:rsidRDefault="00B35770" w:rsidP="00B35770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AT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the moment</w:t>
                      </w:r>
                    </w:p>
                    <w:p w:rsidR="00B35770" w:rsidRDefault="00B35770" w:rsidP="00B35770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AT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the weekend</w:t>
                      </w:r>
                    </w:p>
                    <w:p w:rsidR="00B35770" w:rsidRDefault="00B35770" w:rsidP="00B35770">
                      <w:pP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B35770">
                        <w:rPr>
                          <w:b/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AT</w:t>
                      </w:r>
                      <w:r>
                        <w:rPr>
                          <w:sz w:val="48"/>
                          <w:szCs w:val="4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 xml:space="preserve"> Easterplatí </w:t>
                      </w:r>
                    </w:p>
                    <w:p w:rsidR="00B35770" w:rsidRPr="00B35770" w:rsidRDefault="00B35770" w:rsidP="00B35770">
                      <w:pPr>
                        <w:rPr>
                          <w:sz w:val="36"/>
                          <w:szCs w:val="36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</w:pPr>
                      <w:r w:rsidRPr="00B35770">
                        <w:rPr>
                          <w:sz w:val="28"/>
                          <w:szCs w:val="28"/>
                          <w14:props3d w14:extrusionH="57150" w14:contourW="0" w14:prstMaterial="warmMatte">
                            <w14:bevelT w14:w="38100" w14:h="38100" w14:prst="circle"/>
                          </w14:props3d>
                        </w:rPr>
                        <w:t>(pro všechny svátky delší než jeden den)</w:t>
                      </w:r>
                    </w:p>
                  </w:txbxContent>
                </v:textbox>
              </v:shape>
            </w:pict>
          </mc:Fallback>
        </mc:AlternateContent>
      </w: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B35770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56D74AA" wp14:editId="33219A5D">
                <wp:simplePos x="0" y="0"/>
                <wp:positionH relativeFrom="column">
                  <wp:posOffset>7174865</wp:posOffset>
                </wp:positionH>
                <wp:positionV relativeFrom="paragraph">
                  <wp:posOffset>109855</wp:posOffset>
                </wp:positionV>
                <wp:extent cx="2619375" cy="571500"/>
                <wp:effectExtent l="0" t="0" r="28575" b="19050"/>
                <wp:wrapNone/>
                <wp:docPr id="3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5770" w:rsidRPr="006035BA" w:rsidRDefault="00B35770" w:rsidP="00B35770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eight</w:t>
                            </w:r>
                            <w:proofErr w:type="spellEnd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o´clock</w:t>
                            </w:r>
                            <w:proofErr w:type="spellEnd"/>
                          </w:p>
                          <w:p w:rsidR="00B35770" w:rsidRDefault="00B35770" w:rsidP="00B357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0" type="#_x0000_t202" style="position:absolute;margin-left:564.95pt;margin-top:8.65pt;width:206.25pt;height:4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">
                <v:textbox>
                  <w:txbxContent>
                    <w:p w:rsidR="00B35770" w:rsidRPr="006035BA" w:rsidRDefault="00B35770" w:rsidP="00B35770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eight o´clock</w:t>
                      </w:r>
                    </w:p>
                    <w:p w:rsidR="00B35770" w:rsidRDefault="00B35770" w:rsidP="00B35770"/>
                  </w:txbxContent>
                </v:textbox>
              </v:shape>
            </w:pict>
          </mc:Fallback>
        </mc:AlternateContent>
      </w: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2E32351" wp14:editId="2ECE9C97">
                <wp:simplePos x="0" y="0"/>
                <wp:positionH relativeFrom="column">
                  <wp:posOffset>4802666</wp:posOffset>
                </wp:positionH>
                <wp:positionV relativeFrom="paragraph">
                  <wp:posOffset>156694</wp:posOffset>
                </wp:positionV>
                <wp:extent cx="2143381" cy="571500"/>
                <wp:effectExtent l="38100" t="133350" r="47625" b="133350"/>
                <wp:wrapNone/>
                <wp:docPr id="30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72694">
                          <a:off x="0" y="0"/>
                          <a:ext cx="2143381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5770" w:rsidRPr="006035BA" w:rsidRDefault="00B35770" w:rsidP="00B35770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 xml:space="preserve">X-mas </w:t>
                            </w: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day</w:t>
                            </w:r>
                            <w:proofErr w:type="spellEnd"/>
                          </w:p>
                          <w:p w:rsidR="00B35770" w:rsidRDefault="00B35770" w:rsidP="00B357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1" type="#_x0000_t202" style="position:absolute;margin-left:378.15pt;margin-top:12.35pt;width:168.75pt;height:45pt;rotation:407081fd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">
                <v:textbox>
                  <w:txbxContent>
                    <w:p w:rsidR="00B35770" w:rsidRPr="006035BA" w:rsidRDefault="00B35770" w:rsidP="00B35770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X-mas day</w:t>
                      </w:r>
                    </w:p>
                    <w:p w:rsidR="00B35770" w:rsidRDefault="00B35770" w:rsidP="00B35770"/>
                  </w:txbxContent>
                </v:textbox>
              </v:shape>
            </w:pict>
          </mc:Fallback>
        </mc:AlternateContent>
      </w: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B35770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75A0F3E" wp14:editId="650794D0">
                <wp:simplePos x="0" y="0"/>
                <wp:positionH relativeFrom="column">
                  <wp:posOffset>6412865</wp:posOffset>
                </wp:positionH>
                <wp:positionV relativeFrom="paragraph">
                  <wp:posOffset>123825</wp:posOffset>
                </wp:positionV>
                <wp:extent cx="1924050" cy="571500"/>
                <wp:effectExtent l="0" t="0" r="19050" b="19050"/>
                <wp:wrapNone/>
                <wp:docPr id="30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5770" w:rsidRPr="006035BA" w:rsidRDefault="00B35770" w:rsidP="00B35770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Saturday</w:t>
                            </w:r>
                            <w:proofErr w:type="spellEnd"/>
                          </w:p>
                          <w:p w:rsidR="00B35770" w:rsidRDefault="00B35770" w:rsidP="00B357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2" type="#_x0000_t202" style="position:absolute;margin-left:504.95pt;margin-top:9.75pt;width:151.5pt;height:4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">
                <v:textbox>
                  <w:txbxContent>
                    <w:p w:rsidR="00B35770" w:rsidRPr="006035BA" w:rsidRDefault="00B35770" w:rsidP="00B35770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Saturday</w:t>
                      </w:r>
                    </w:p>
                    <w:p w:rsidR="00B35770" w:rsidRDefault="00B35770" w:rsidP="00B35770"/>
                  </w:txbxContent>
                </v:textbox>
              </v:shape>
            </w:pict>
          </mc:Fallback>
        </mc:AlternateContent>
      </w:r>
    </w:p>
    <w:p w:rsidR="008D31DE" w:rsidRDefault="00B35770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EE4E0DA" wp14:editId="5D92FD9C">
                <wp:simplePos x="0" y="0"/>
                <wp:positionH relativeFrom="column">
                  <wp:posOffset>4695190</wp:posOffset>
                </wp:positionH>
                <wp:positionV relativeFrom="paragraph">
                  <wp:posOffset>92075</wp:posOffset>
                </wp:positionV>
                <wp:extent cx="1852295" cy="571500"/>
                <wp:effectExtent l="38100" t="114300" r="33655" b="114300"/>
                <wp:wrapNone/>
                <wp:docPr id="30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76782">
                          <a:off x="0" y="0"/>
                          <a:ext cx="185229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5770" w:rsidRPr="006035BA" w:rsidRDefault="00B35770" w:rsidP="00B35770">
                            <w:pPr>
                              <w:jc w:val="center"/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midday</w:t>
                            </w:r>
                            <w:proofErr w:type="spellEnd"/>
                          </w:p>
                          <w:p w:rsidR="00B35770" w:rsidRDefault="00B35770" w:rsidP="00B357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margin-left:369.7pt;margin-top:7.25pt;width:145.85pt;height:45pt;rotation:-353040fd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">
                <v:textbox>
                  <w:txbxContent>
                    <w:p w:rsidR="00B35770" w:rsidRPr="006035BA" w:rsidRDefault="00B35770" w:rsidP="00B35770">
                      <w:pPr>
                        <w:jc w:val="center"/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midday</w:t>
                      </w:r>
                    </w:p>
                    <w:p w:rsidR="00B35770" w:rsidRDefault="00B35770" w:rsidP="00B35770"/>
                  </w:txbxContent>
                </v:textbox>
              </v:shape>
            </w:pict>
          </mc:Fallback>
        </mc:AlternateContent>
      </w: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B35770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F7008C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B183198" wp14:editId="1A3391F3">
                <wp:simplePos x="0" y="0"/>
                <wp:positionH relativeFrom="column">
                  <wp:posOffset>4018915</wp:posOffset>
                </wp:positionH>
                <wp:positionV relativeFrom="paragraph">
                  <wp:posOffset>635</wp:posOffset>
                </wp:positionV>
                <wp:extent cx="4314825" cy="1038225"/>
                <wp:effectExtent l="57150" t="38100" r="85725" b="123825"/>
                <wp:wrapNone/>
                <wp:docPr id="6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10382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008C" w:rsidRPr="008D31DE" w:rsidRDefault="00F7008C" w:rsidP="008D31DE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8D31DE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Pojďme si opět vyzkoušet </w:t>
                            </w:r>
                            <w:proofErr w:type="gramStart"/>
                            <w:r w:rsidRPr="008D31DE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použití. !!! Ale</w:t>
                            </w:r>
                            <w:proofErr w:type="gramEnd"/>
                            <w:r w:rsidRPr="008D31DE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POZOR !!! Dnes </w:t>
                            </w:r>
                            <w:r w:rsidR="00B35770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už umíme používat všechny předložky</w:t>
                            </w:r>
                            <w:r w:rsidR="008D31DE" w:rsidRPr="008D31DE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. </w:t>
                            </w:r>
                            <w:r w:rsidR="00B35770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Vyzko</w:t>
                            </w:r>
                            <w:r w:rsidR="00B35770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u</w:t>
                            </w:r>
                            <w:r w:rsidR="00B35770">
                              <w:rPr>
                                <w:b/>
                                <w:sz w:val="28"/>
                                <w:szCs w:val="2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šejme si to….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4" type="#_x0000_t202" style="position:absolute;margin-left:316.45pt;margin-top:.05pt;width:339.75pt;height:81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F7008C" w:rsidRPr="008D31DE" w:rsidRDefault="00F7008C" w:rsidP="008D31DE">
                      <w:pPr>
                        <w:jc w:val="both"/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8D31DE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Pojďme si opět vyzkoušet použití. !!! Ale POZOR !!! Dnes </w:t>
                      </w:r>
                      <w:r w:rsidR="00B35770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už umíme používat všechny předložky</w:t>
                      </w:r>
                      <w:r w:rsidR="008D31DE" w:rsidRPr="008D31DE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. </w:t>
                      </w:r>
                      <w:r w:rsidR="00B35770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Vyzko</w:t>
                      </w:r>
                      <w:r w:rsidR="00B35770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u</w:t>
                      </w:r>
                      <w:r w:rsidR="00B35770">
                        <w:rPr>
                          <w:b/>
                          <w:sz w:val="28"/>
                          <w:szCs w:val="2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šejme si to….</w:t>
                      </w:r>
                    </w:p>
                  </w:txbxContent>
                </v:textbox>
              </v:shape>
            </w:pict>
          </mc:Fallback>
        </mc:AlternateContent>
      </w: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772E92D" wp14:editId="1E682B48">
                <wp:simplePos x="0" y="0"/>
                <wp:positionH relativeFrom="column">
                  <wp:posOffset>2115820</wp:posOffset>
                </wp:positionH>
                <wp:positionV relativeFrom="paragraph">
                  <wp:posOffset>292100</wp:posOffset>
                </wp:positionV>
                <wp:extent cx="1487805" cy="571500"/>
                <wp:effectExtent l="38100" t="95250" r="55245" b="95250"/>
                <wp:wrapNone/>
                <wp:docPr id="6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30983">
                          <a:off x="0" y="0"/>
                          <a:ext cx="148780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F7008C" w:rsidP="00F7008C">
                            <w:pPr>
                              <w:jc w:val="center"/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hill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166.6pt;margin-top:23pt;width:117.15pt;height:45pt;rotation:-403065fd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">
                <v:textbox>
                  <w:txbxContent>
                    <w:p w:rsidR="006035BA" w:rsidRPr="006035BA" w:rsidRDefault="00F7008C" w:rsidP="00F7008C">
                      <w:pPr>
                        <w:jc w:val="center"/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hill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D512B05" wp14:editId="4DEC2BB1">
                <wp:simplePos x="0" y="0"/>
                <wp:positionH relativeFrom="column">
                  <wp:posOffset>-31115</wp:posOffset>
                </wp:positionH>
                <wp:positionV relativeFrom="paragraph">
                  <wp:posOffset>145415</wp:posOffset>
                </wp:positionV>
                <wp:extent cx="1899920" cy="571500"/>
                <wp:effectExtent l="38100" t="133350" r="43180" b="133350"/>
                <wp:wrapNone/>
                <wp:docPr id="6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95204">
                          <a:off x="0" y="0"/>
                          <a:ext cx="189992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F7008C" w:rsidP="006035BA">
                            <w:pPr>
                              <w:jc w:val="center"/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beach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-2.45pt;margin-top:11.45pt;width:149.6pt;height:45pt;rotation:431668fd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">
                <v:textbox>
                  <w:txbxContent>
                    <w:p w:rsidR="006035BA" w:rsidRPr="006035BA" w:rsidRDefault="00F7008C" w:rsidP="006035BA">
                      <w:pPr>
                        <w:jc w:val="center"/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beach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</w:p>
    <w:p w:rsidR="008D31DE" w:rsidRDefault="008D31DE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p w:rsidR="008D31DE" w:rsidRDefault="00B35770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8550D13" wp14:editId="71E381B1">
                <wp:simplePos x="0" y="0"/>
                <wp:positionH relativeFrom="column">
                  <wp:posOffset>1733550</wp:posOffset>
                </wp:positionH>
                <wp:positionV relativeFrom="paragraph">
                  <wp:posOffset>235585</wp:posOffset>
                </wp:positionV>
                <wp:extent cx="1504950" cy="571500"/>
                <wp:effectExtent l="0" t="0" r="19050" b="19050"/>
                <wp:wrapNone/>
                <wp:docPr id="6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6035BA" w:rsidP="006035BA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garden</w:t>
                            </w:r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7" type="#_x0000_t202" style="position:absolute;margin-left:136.5pt;margin-top:18.55pt;width:118.5pt;height:4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">
                <v:textbox>
                  <w:txbxContent>
                    <w:p w:rsidR="006035BA" w:rsidRPr="006035BA" w:rsidRDefault="006035BA" w:rsidP="006035BA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garden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FF363CE" wp14:editId="77489D17">
                <wp:simplePos x="0" y="0"/>
                <wp:positionH relativeFrom="column">
                  <wp:posOffset>-160020</wp:posOffset>
                </wp:positionH>
                <wp:positionV relativeFrom="paragraph">
                  <wp:posOffset>332740</wp:posOffset>
                </wp:positionV>
                <wp:extent cx="1638300" cy="571500"/>
                <wp:effectExtent l="0" t="0" r="19050" b="19050"/>
                <wp:wrapNone/>
                <wp:docPr id="67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83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F7008C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picture</w:t>
                            </w:r>
                            <w:proofErr w:type="spellEnd"/>
                          </w:p>
                          <w:p w:rsidR="006035BA" w:rsidRDefault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8" type="#_x0000_t202" style="position:absolute;margin-left:-12.6pt;margin-top:26.2pt;width:129pt;height:4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">
                <v:textbox>
                  <w:txbxContent>
                    <w:p w:rsidR="006035BA" w:rsidRPr="006035BA" w:rsidRDefault="00F7008C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picture</w:t>
                      </w:r>
                    </w:p>
                    <w:p w:rsidR="006035BA" w:rsidRDefault="006035BA"/>
                  </w:txbxContent>
                </v:textbox>
              </v:shape>
            </w:pict>
          </mc:Fallback>
        </mc:AlternateContent>
      </w:r>
    </w:p>
    <w:p w:rsidR="008D31DE" w:rsidRDefault="00B35770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7BF7198" wp14:editId="46759FD2">
                <wp:simplePos x="0" y="0"/>
                <wp:positionH relativeFrom="column">
                  <wp:posOffset>3432810</wp:posOffset>
                </wp:positionH>
                <wp:positionV relativeFrom="paragraph">
                  <wp:posOffset>155575</wp:posOffset>
                </wp:positionV>
                <wp:extent cx="3148330" cy="571500"/>
                <wp:effectExtent l="38100" t="190500" r="33020" b="190500"/>
                <wp:wrapNone/>
                <wp:docPr id="6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372694">
                          <a:off x="0" y="0"/>
                          <a:ext cx="314833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B35770" w:rsidP="006035BA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cloudy</w:t>
                            </w:r>
                            <w:proofErr w:type="spellEnd"/>
                            <w:r w:rsidR="00B9085F"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  <w:proofErr w:type="spellStart"/>
                            <w:r w:rsidR="00B9085F"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morning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9" type="#_x0000_t202" style="position:absolute;margin-left:270.3pt;margin-top:12.25pt;width:247.9pt;height:45pt;rotation:407081fd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">
                <v:textbox>
                  <w:txbxContent>
                    <w:p w:rsidR="006035BA" w:rsidRPr="006035BA" w:rsidRDefault="00B35770" w:rsidP="006035BA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cloudy</w:t>
                      </w:r>
                      <w:r w:rsidR="00B9085F"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 xml:space="preserve"> morning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</w:p>
    <w:p w:rsidR="00F50BD9" w:rsidRDefault="00B35770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9811FB2" wp14:editId="59A9B26D">
                <wp:simplePos x="0" y="0"/>
                <wp:positionH relativeFrom="column">
                  <wp:posOffset>6420485</wp:posOffset>
                </wp:positionH>
                <wp:positionV relativeFrom="paragraph">
                  <wp:posOffset>262255</wp:posOffset>
                </wp:positionV>
                <wp:extent cx="1899920" cy="571500"/>
                <wp:effectExtent l="38100" t="57150" r="24130" b="57150"/>
                <wp:wrapNone/>
                <wp:docPr id="6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447668">
                          <a:off x="0" y="0"/>
                          <a:ext cx="189992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F7008C" w:rsidP="006035BA">
                            <w:pPr>
                              <w:jc w:val="center"/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town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0" type="#_x0000_t202" style="position:absolute;margin-left:505.55pt;margin-top:20.65pt;width:149.6pt;height:45pt;rotation:-166387fd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">
                <v:textbox>
                  <w:txbxContent>
                    <w:p w:rsidR="006035BA" w:rsidRPr="006035BA" w:rsidRDefault="00F7008C" w:rsidP="006035BA">
                      <w:pPr>
                        <w:jc w:val="center"/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town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  <w:r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E2ED35E" wp14:editId="456F99D6">
                <wp:simplePos x="0" y="0"/>
                <wp:positionH relativeFrom="column">
                  <wp:posOffset>2788285</wp:posOffset>
                </wp:positionH>
                <wp:positionV relativeFrom="paragraph">
                  <wp:posOffset>314960</wp:posOffset>
                </wp:positionV>
                <wp:extent cx="1852295" cy="571500"/>
                <wp:effectExtent l="38100" t="114300" r="33655" b="114300"/>
                <wp:wrapNone/>
                <wp:docPr id="68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276782">
                          <a:off x="0" y="0"/>
                          <a:ext cx="185229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F7008C" w:rsidP="006035BA">
                            <w:pPr>
                              <w:jc w:val="center"/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forest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1" type="#_x0000_t202" style="position:absolute;margin-left:219.55pt;margin-top:24.8pt;width:145.85pt;height:45pt;rotation:-353040fd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">
                <v:textbox>
                  <w:txbxContent>
                    <w:p w:rsidR="006035BA" w:rsidRPr="006035BA" w:rsidRDefault="00F7008C" w:rsidP="006035BA">
                      <w:pPr>
                        <w:jc w:val="center"/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forest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  <w:r w:rsidR="00B9085F" w:rsidRPr="006035BA">
        <w:rPr>
          <w:rFonts w:ascii="Times New Roman" w:hAnsi="Times New Roman" w:cs="Times New Roman"/>
          <w:b/>
          <w:noProof/>
          <w:color w:val="00B050"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305C2CA" wp14:editId="0F0E68D2">
                <wp:simplePos x="0" y="0"/>
                <wp:positionH relativeFrom="column">
                  <wp:posOffset>1106805</wp:posOffset>
                </wp:positionH>
                <wp:positionV relativeFrom="paragraph">
                  <wp:posOffset>111760</wp:posOffset>
                </wp:positionV>
                <wp:extent cx="1792605" cy="571500"/>
                <wp:effectExtent l="0" t="0" r="17145" b="19050"/>
                <wp:wrapNone/>
                <wp:docPr id="6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260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035BA" w:rsidRPr="006035BA" w:rsidRDefault="00F7008C" w:rsidP="006035BA">
                            <w:pP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</w:pPr>
                            <w:proofErr w:type="spellStart"/>
                            <w:r>
                              <w:rPr>
                                <w:rFonts w:ascii="Bohemian typewriter" w:hAnsi="Bohemian typewriter"/>
                                <w:b/>
                                <w:sz w:val="52"/>
                                <w:szCs w:val="52"/>
                              </w:rPr>
                              <w:t>airplane</w:t>
                            </w:r>
                            <w:proofErr w:type="spellEnd"/>
                          </w:p>
                          <w:p w:rsidR="006035BA" w:rsidRDefault="006035BA" w:rsidP="006035B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margin-left:87.15pt;margin-top:8.8pt;width:141.15pt;height:4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">
                <v:textbox>
                  <w:txbxContent>
                    <w:p w:rsidR="006035BA" w:rsidRPr="006035BA" w:rsidRDefault="00F7008C" w:rsidP="006035BA">
                      <w:pP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Bohemian typewriter" w:hAnsi="Bohemian typewriter"/>
                          <w:b/>
                          <w:sz w:val="52"/>
                          <w:szCs w:val="52"/>
                        </w:rPr>
                        <w:t>airplane</w:t>
                      </w:r>
                    </w:p>
                    <w:p w:rsidR="006035BA" w:rsidRDefault="006035BA" w:rsidP="006035BA"/>
                  </w:txbxContent>
                </v:textbox>
              </v:shape>
            </w:pict>
          </mc:Fallback>
        </mc:AlternateContent>
      </w:r>
    </w:p>
    <w:p w:rsidR="00203B96" w:rsidRDefault="00203B96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  <w:sectPr w:rsidR="00203B96" w:rsidSect="001C1B27">
          <w:headerReference w:type="default" r:id="rId13"/>
          <w:footerReference w:type="default" r:id="rId14"/>
          <w:headerReference w:type="first" r:id="rId15"/>
          <w:pgSz w:w="16838" w:h="11906" w:orient="landscape" w:code="9"/>
          <w:pgMar w:top="1134" w:right="851" w:bottom="851" w:left="851" w:header="851" w:footer="284" w:gutter="0"/>
          <w:cols w:space="708"/>
          <w:docGrid w:linePitch="360"/>
        </w:sect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03B96" w:rsidRDefault="00203B96" w:rsidP="00203B9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203B96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Obrazový materiál je majetkem autora a pochází z jeho vlastního archivu.</w:t>
      </w:r>
    </w:p>
    <w:p w:rsidR="00203B96" w:rsidRDefault="00203B96" w:rsidP="00203B9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2B6F35" w:rsidRDefault="002B6F35">
      <w:pPr>
        <w:spacing w:after="0" w:line="240" w:lineRule="auto"/>
        <w:rPr>
          <w:rFonts w:ascii="Times New Roman" w:hAnsi="Times New Roman" w:cs="Times New Roman"/>
          <w:b/>
          <w:color w:val="00B050"/>
          <w:sz w:val="48"/>
          <w:szCs w:val="48"/>
        </w:rPr>
      </w:pPr>
    </w:p>
    <w:sectPr w:rsidR="002B6F35" w:rsidSect="001C1B27">
      <w:headerReference w:type="default" r:id="rId16"/>
      <w:pgSz w:w="16838" w:h="11906" w:orient="landscape" w:code="9"/>
      <w:pgMar w:top="1134" w:right="851" w:bottom="851" w:left="851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F2B" w:rsidRDefault="00B45F2B">
      <w:r>
        <w:separator/>
      </w:r>
    </w:p>
  </w:endnote>
  <w:endnote w:type="continuationSeparator" w:id="0">
    <w:p w:rsidR="00B45F2B" w:rsidRDefault="00B45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daBoom CE">
    <w:altName w:val="Microsoft YaHei"/>
    <w:charset w:val="EE"/>
    <w:family w:val="swiss"/>
    <w:pitch w:val="variable"/>
    <w:sig w:usb0="00000005" w:usb1="08000000" w:usb2="14000000" w:usb3="00000000" w:csb0="00000002" w:csb1="00000000"/>
  </w:font>
  <w:font w:name="Nightclub BTN">
    <w:altName w:val="Segoe Script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ase02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3" w:csb1="00000000"/>
  </w:font>
  <w:font w:name="Desyre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ohemian typewriter">
    <w:altName w:val="Times New Roman"/>
    <w:charset w:val="EE"/>
    <w:family w:val="auto"/>
    <w:pitch w:val="variable"/>
    <w:sig w:usb0="00000001" w:usb1="500078F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B9B78A0" wp14:editId="166F873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D73C63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Pr="00EE143B" w:rsidRDefault="001C1B27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D73C63">
      <w:rPr>
        <w:rFonts w:ascii="Times New Roman" w:hAnsi="Times New Roman" w:cs="Times New Roman"/>
        <w:noProof/>
        <w:sz w:val="24"/>
        <w:szCs w:val="24"/>
      </w:rPr>
      <w:t>8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F2B" w:rsidRDefault="00B45F2B">
      <w:r>
        <w:separator/>
      </w:r>
    </w:p>
  </w:footnote>
  <w:footnote w:type="continuationSeparator" w:id="0">
    <w:p w:rsidR="00B45F2B" w:rsidRDefault="00B45F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1C1B27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1C1B27" w:rsidRDefault="001C1B27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174011ED" wp14:editId="0FFC5DFC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1C1B27" w:rsidRPr="00EB1E52" w:rsidRDefault="001C1B27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5FAE3874" wp14:editId="39B8A4EA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2" name="Obráze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1C1B27" w:rsidRDefault="001C1B27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1C1B27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1C1B27" w:rsidRPr="00B30248" w:rsidRDefault="001C1B27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1C1B27" w:rsidRPr="00D41325" w:rsidRDefault="001C1B27" w:rsidP="00626F12">
    <w:pPr>
      <w:pStyle w:val="Zhlav"/>
      <w:tabs>
        <w:tab w:val="clear" w:pos="4536"/>
        <w:tab w:val="clear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B27" w:rsidRDefault="001C1B27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203B96" w:rsidTr="008E31FB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203B96" w:rsidRDefault="00203B96" w:rsidP="008E31FB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72576" behindDoc="0" locked="0" layoutInCell="1" allowOverlap="1" wp14:anchorId="0DA3CE00" wp14:editId="60228A13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676" name="Obrázek 6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203B96" w:rsidRPr="00EB1E52" w:rsidRDefault="00203B96" w:rsidP="008E31FB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73600" behindDoc="0" locked="0" layoutInCell="1" allowOverlap="1" wp14:anchorId="2817DDF6" wp14:editId="36AADECA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677" name="Obrázek 6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203B96" w:rsidRDefault="00203B96" w:rsidP="008E31FB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203B96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203B96" w:rsidRPr="00B30248" w:rsidRDefault="00203B96" w:rsidP="008E31FB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203B96" w:rsidRPr="00D41325" w:rsidRDefault="00203B96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18664F4"/>
    <w:multiLevelType w:val="hybridMultilevel"/>
    <w:tmpl w:val="455AF10E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32D92"/>
    <w:rsid w:val="00057037"/>
    <w:rsid w:val="00073F70"/>
    <w:rsid w:val="00077A20"/>
    <w:rsid w:val="000A53B9"/>
    <w:rsid w:val="0012498D"/>
    <w:rsid w:val="00131801"/>
    <w:rsid w:val="00145920"/>
    <w:rsid w:val="00170D7F"/>
    <w:rsid w:val="00186EFB"/>
    <w:rsid w:val="001C1B27"/>
    <w:rsid w:val="001C3415"/>
    <w:rsid w:val="00203B96"/>
    <w:rsid w:val="00231A4B"/>
    <w:rsid w:val="002636E6"/>
    <w:rsid w:val="0026466C"/>
    <w:rsid w:val="00273981"/>
    <w:rsid w:val="0028094A"/>
    <w:rsid w:val="002811BC"/>
    <w:rsid w:val="002A2424"/>
    <w:rsid w:val="002B6F35"/>
    <w:rsid w:val="002C0274"/>
    <w:rsid w:val="002C1B9C"/>
    <w:rsid w:val="002C3071"/>
    <w:rsid w:val="002E18DA"/>
    <w:rsid w:val="002F0C71"/>
    <w:rsid w:val="003072F1"/>
    <w:rsid w:val="0031131D"/>
    <w:rsid w:val="00336101"/>
    <w:rsid w:val="00367D96"/>
    <w:rsid w:val="00387717"/>
    <w:rsid w:val="003915D1"/>
    <w:rsid w:val="003B6B82"/>
    <w:rsid w:val="003C74C0"/>
    <w:rsid w:val="003F118B"/>
    <w:rsid w:val="0040343E"/>
    <w:rsid w:val="004043F6"/>
    <w:rsid w:val="00420E83"/>
    <w:rsid w:val="00426FCA"/>
    <w:rsid w:val="004272BB"/>
    <w:rsid w:val="00450F14"/>
    <w:rsid w:val="00451C1E"/>
    <w:rsid w:val="004729CA"/>
    <w:rsid w:val="00492086"/>
    <w:rsid w:val="004A2D96"/>
    <w:rsid w:val="004E0DD0"/>
    <w:rsid w:val="0052347B"/>
    <w:rsid w:val="0054720F"/>
    <w:rsid w:val="00554294"/>
    <w:rsid w:val="005B62DF"/>
    <w:rsid w:val="0060067B"/>
    <w:rsid w:val="006035BA"/>
    <w:rsid w:val="00607C60"/>
    <w:rsid w:val="00626F12"/>
    <w:rsid w:val="006772F5"/>
    <w:rsid w:val="00681ABB"/>
    <w:rsid w:val="006D35E1"/>
    <w:rsid w:val="006F1268"/>
    <w:rsid w:val="007172D0"/>
    <w:rsid w:val="00727383"/>
    <w:rsid w:val="007359C9"/>
    <w:rsid w:val="00751D2E"/>
    <w:rsid w:val="00767FF5"/>
    <w:rsid w:val="00776024"/>
    <w:rsid w:val="0079091B"/>
    <w:rsid w:val="007A5F17"/>
    <w:rsid w:val="007B7379"/>
    <w:rsid w:val="00806D9B"/>
    <w:rsid w:val="00852BE7"/>
    <w:rsid w:val="00860EC4"/>
    <w:rsid w:val="00861DA6"/>
    <w:rsid w:val="00873581"/>
    <w:rsid w:val="008A76DD"/>
    <w:rsid w:val="008D31DE"/>
    <w:rsid w:val="008F1FC0"/>
    <w:rsid w:val="009023D1"/>
    <w:rsid w:val="00916A2D"/>
    <w:rsid w:val="0092371F"/>
    <w:rsid w:val="00931341"/>
    <w:rsid w:val="009D27EE"/>
    <w:rsid w:val="009D2A85"/>
    <w:rsid w:val="009F2DCD"/>
    <w:rsid w:val="00A711C4"/>
    <w:rsid w:val="00A86013"/>
    <w:rsid w:val="00A93C5F"/>
    <w:rsid w:val="00AA3351"/>
    <w:rsid w:val="00AA37C1"/>
    <w:rsid w:val="00AA4226"/>
    <w:rsid w:val="00B30248"/>
    <w:rsid w:val="00B35770"/>
    <w:rsid w:val="00B45F2B"/>
    <w:rsid w:val="00B53C80"/>
    <w:rsid w:val="00B72FE7"/>
    <w:rsid w:val="00B76D91"/>
    <w:rsid w:val="00B9085F"/>
    <w:rsid w:val="00BA6917"/>
    <w:rsid w:val="00C07071"/>
    <w:rsid w:val="00C155FA"/>
    <w:rsid w:val="00C224D3"/>
    <w:rsid w:val="00C22EAE"/>
    <w:rsid w:val="00C46AC0"/>
    <w:rsid w:val="00CE6AB2"/>
    <w:rsid w:val="00CF3B64"/>
    <w:rsid w:val="00D05B91"/>
    <w:rsid w:val="00D13583"/>
    <w:rsid w:val="00D27A37"/>
    <w:rsid w:val="00D404B7"/>
    <w:rsid w:val="00D41325"/>
    <w:rsid w:val="00D42505"/>
    <w:rsid w:val="00D53887"/>
    <w:rsid w:val="00D73C63"/>
    <w:rsid w:val="00DC1BE0"/>
    <w:rsid w:val="00DC30BD"/>
    <w:rsid w:val="00DC6647"/>
    <w:rsid w:val="00DD1CB7"/>
    <w:rsid w:val="00E01001"/>
    <w:rsid w:val="00E03063"/>
    <w:rsid w:val="00E10C8B"/>
    <w:rsid w:val="00E47EC3"/>
    <w:rsid w:val="00E8231A"/>
    <w:rsid w:val="00EA7D97"/>
    <w:rsid w:val="00EB1E52"/>
    <w:rsid w:val="00EC1D69"/>
    <w:rsid w:val="00EC32F2"/>
    <w:rsid w:val="00EE143B"/>
    <w:rsid w:val="00EE20B3"/>
    <w:rsid w:val="00F33EFF"/>
    <w:rsid w:val="00F50BD9"/>
    <w:rsid w:val="00F55C14"/>
    <w:rsid w:val="00F624B4"/>
    <w:rsid w:val="00F7008C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367D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uiPriority w:val="99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1268"/>
    <w:pPr>
      <w:ind w:left="720"/>
      <w:contextualSpacing/>
    </w:pPr>
  </w:style>
  <w:style w:type="paragraph" w:customStyle="1" w:styleId="BasicParagraph">
    <w:name w:val="[Basic Paragraph]"/>
    <w:basedOn w:val="Normln"/>
    <w:uiPriority w:val="99"/>
    <w:rsid w:val="00367D96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customStyle="1" w:styleId="NoParagraphStyle">
    <w:name w:val="[No Paragraph Style]"/>
    <w:rsid w:val="00367D96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367D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gif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7E45C0-5F5C-453D-A6B6-6505D8CBC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</TotalTime>
  <Pages>1</Pages>
  <Words>238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jitka</cp:lastModifiedBy>
  <cp:revision>4</cp:revision>
  <cp:lastPrinted>2014-01-12T10:30:00Z</cp:lastPrinted>
  <dcterms:created xsi:type="dcterms:W3CDTF">2014-03-19T21:40:00Z</dcterms:created>
  <dcterms:modified xsi:type="dcterms:W3CDTF">2014-03-19T21:42:00Z</dcterms:modified>
</cp:coreProperties>
</file>