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500" w:rsidRDefault="005175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17500" w:rsidRDefault="00517500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Iracionální rovnice</w:t>
      </w:r>
      <w:r w:rsidR="00025219">
        <w:rPr>
          <w:rFonts w:ascii="Times New Roman" w:hAnsi="Times New Roman"/>
          <w:b/>
          <w:sz w:val="52"/>
          <w:szCs w:val="52"/>
          <w:lang w:eastAsia="cs-CZ"/>
        </w:rPr>
        <w:t xml:space="preserve"> 2</w:t>
      </w:r>
    </w:p>
    <w:p w:rsidR="00517500" w:rsidRDefault="0051750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VY_32_INOVACE_03_060</w:t>
      </w:r>
    </w:p>
    <w:p w:rsidR="00517500" w:rsidRDefault="005175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17500" w:rsidRDefault="005175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Iracionální rovnice, ekvivalentní úpravy, strany rovnice, zkouška, výsledek</w:t>
            </w:r>
          </w:p>
        </w:tc>
      </w:tr>
      <w:bookmarkEnd w:id="0"/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1750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7500" w:rsidRPr="00A86986" w:rsidRDefault="0051750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517500" w:rsidRDefault="00517500" w:rsidP="004E0DD0">
      <w:pPr>
        <w:rPr>
          <w:rFonts w:ascii="Times New Roman" w:hAnsi="Times New Roman"/>
          <w:sz w:val="24"/>
          <w:szCs w:val="24"/>
        </w:rPr>
      </w:pPr>
    </w:p>
    <w:p w:rsidR="00517500" w:rsidRDefault="00517500" w:rsidP="004E0DD0">
      <w:pPr>
        <w:rPr>
          <w:rFonts w:ascii="Times New Roman" w:hAnsi="Times New Roman"/>
          <w:sz w:val="24"/>
          <w:szCs w:val="24"/>
        </w:rPr>
      </w:pPr>
    </w:p>
    <w:p w:rsidR="00517500" w:rsidRDefault="00517500" w:rsidP="004E0DD0">
      <w:pPr>
        <w:rPr>
          <w:rFonts w:ascii="Times New Roman" w:hAnsi="Times New Roman"/>
          <w:sz w:val="24"/>
          <w:szCs w:val="24"/>
        </w:rPr>
      </w:pPr>
    </w:p>
    <w:p w:rsidR="00517500" w:rsidRDefault="00517500" w:rsidP="004E0DD0">
      <w:pPr>
        <w:rPr>
          <w:rFonts w:ascii="Times New Roman" w:hAnsi="Times New Roman"/>
          <w:sz w:val="24"/>
          <w:szCs w:val="24"/>
        </w:rPr>
      </w:pPr>
    </w:p>
    <w:p w:rsidR="00517500" w:rsidRDefault="00517500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517500" w:rsidRDefault="00517500" w:rsidP="00AF1720">
      <w:pPr>
        <w:spacing w:after="0"/>
        <w:jc w:val="both"/>
        <w:rPr>
          <w:noProof/>
        </w:rPr>
      </w:pPr>
    </w:p>
    <w:p w:rsidR="00517500" w:rsidRDefault="00517500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Iracionální rovnice</w:t>
      </w:r>
    </w:p>
    <w:p w:rsidR="00517500" w:rsidRDefault="00517500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517500" w:rsidRDefault="00517500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517500" w:rsidRDefault="00517500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Iracionální rovnici již umíme řešit. Nyní si ukážeme řešení takové rovnice, která obsahuje víc jak jednu odmocninu.</w:t>
      </w:r>
    </w:p>
    <w:p w:rsidR="00517500" w:rsidRDefault="00517500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Spočtěte:</w:t>
      </w:r>
    </w:p>
    <w:p w:rsidR="00517500" w:rsidRDefault="00517500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 w:rsidRPr="00654EB5">
        <w:rPr>
          <w:rFonts w:ascii="Times New Roman" w:hAnsi="Times New Roman"/>
          <w:noProof/>
          <w:position w:val="-8"/>
          <w:sz w:val="40"/>
          <w:szCs w:val="40"/>
        </w:rPr>
        <w:object w:dxaOrig="20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7.5pt;height:33pt" o:ole="">
            <v:imagedata r:id="rId8" o:title=""/>
          </v:shape>
          <o:OLEObject Type="Embed" ProgID="Equation.3" ShapeID="_x0000_i1025" DrawAspect="Content" ObjectID="_1456136255" r:id="rId9"/>
        </w:object>
      </w:r>
      <w:r w:rsidRPr="000503FD">
        <w:rPr>
          <w:rFonts w:ascii="Times New Roman" w:hAnsi="Times New Roman"/>
          <w:noProof/>
          <w:position w:val="-10"/>
          <w:sz w:val="40"/>
          <w:szCs w:val="40"/>
        </w:rPr>
        <w:object w:dxaOrig="180" w:dyaOrig="340">
          <v:shape id="_x0000_i1026" type="#_x0000_t75" style="width:9pt;height:17.25pt" o:ole="">
            <v:imagedata r:id="rId10" o:title=""/>
          </v:shape>
          <o:OLEObject Type="Embed" ProgID="Equation.3" ShapeID="_x0000_i1026" DrawAspect="Content" ObjectID="_1456136256" r:id="rId11"/>
        </w:objec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Vzpomeňme si, jaké části musí mít výpočet kvadratické rovnice: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1.Podmínky řešitelnosti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2.Výpočet pomocí úprav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3.Zkouška správnosti řešení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Toto musíme dodržet i zde. Začneme podmínkami řešitelnosti. Jelikož máme dvě odmocniny, musíme mít i dvě podmínky a ty nám musí platit zároveň, budeme tedy hledat jejich průnik: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654EB5">
        <w:rPr>
          <w:rFonts w:ascii="Times New Roman" w:hAnsi="Times New Roman"/>
          <w:noProof/>
          <w:position w:val="-62"/>
          <w:sz w:val="40"/>
          <w:szCs w:val="40"/>
        </w:rPr>
        <w:object w:dxaOrig="1040" w:dyaOrig="1359">
          <v:shape id="_x0000_i1027" type="#_x0000_t75" style="width:1in;height:94.5pt" o:ole="">
            <v:imagedata r:id="rId12" o:title=""/>
          </v:shape>
          <o:OLEObject Type="Embed" ProgID="Equation.3" ShapeID="_x0000_i1027" DrawAspect="Content" ObjectID="_1456136257" r:id="rId13"/>
        </w:objec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 xml:space="preserve">Pokud si nakreslíme osu </w:t>
      </w:r>
      <w:r w:rsidRPr="00A25C1D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a znázorníme si na ní </w:t>
      </w:r>
      <w:r w:rsidRPr="00A25C1D">
        <w:rPr>
          <w:rFonts w:ascii="Times New Roman" w:hAnsi="Times New Roman"/>
          <w:i/>
          <w:noProof/>
          <w:sz w:val="40"/>
          <w:szCs w:val="40"/>
        </w:rPr>
        <w:t>-27</w:t>
      </w:r>
      <w:r>
        <w:rPr>
          <w:rFonts w:ascii="Times New Roman" w:hAnsi="Times New Roman"/>
          <w:noProof/>
          <w:sz w:val="40"/>
          <w:szCs w:val="40"/>
        </w:rPr>
        <w:t xml:space="preserve">, </w:t>
      </w:r>
      <w:smartTag w:uri="urn:schemas-microsoft-com:office:smarttags" w:element="metricconverter">
        <w:smartTagPr>
          <w:attr w:name="ProductID" w:val="5 a"/>
        </w:smartTagPr>
        <w:r w:rsidRPr="00A25C1D">
          <w:rPr>
            <w:rFonts w:ascii="Times New Roman" w:hAnsi="Times New Roman"/>
            <w:i/>
            <w:noProof/>
            <w:sz w:val="40"/>
            <w:szCs w:val="40"/>
          </w:rPr>
          <w:t>5</w:t>
        </w:r>
        <w:r>
          <w:rPr>
            <w:rFonts w:ascii="Times New Roman" w:hAnsi="Times New Roman"/>
            <w:noProof/>
            <w:sz w:val="40"/>
            <w:szCs w:val="40"/>
          </w:rPr>
          <w:t xml:space="preserve"> a</w:t>
        </w:r>
      </w:smartTag>
      <w:r>
        <w:rPr>
          <w:rFonts w:ascii="Times New Roman" w:hAnsi="Times New Roman"/>
          <w:noProof/>
          <w:sz w:val="40"/>
          <w:szCs w:val="40"/>
        </w:rPr>
        <w:t xml:space="preserve"> uděláme šipky správným směrem, zjistíme, že průnik je od </w:t>
      </w:r>
      <w:r w:rsidRPr="00A25C1D">
        <w:rPr>
          <w:rFonts w:ascii="Times New Roman" w:hAnsi="Times New Roman"/>
          <w:i/>
          <w:noProof/>
          <w:sz w:val="40"/>
          <w:szCs w:val="40"/>
        </w:rPr>
        <w:t>5</w:t>
      </w:r>
      <w:r>
        <w:rPr>
          <w:rFonts w:ascii="Times New Roman" w:hAnsi="Times New Roman"/>
          <w:noProof/>
          <w:sz w:val="40"/>
          <w:szCs w:val="40"/>
        </w:rPr>
        <w:t xml:space="preserve"> do nekonečna: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25C1D">
        <w:rPr>
          <w:rFonts w:ascii="Times New Roman" w:hAnsi="Times New Roman"/>
          <w:noProof/>
          <w:position w:val="-14"/>
          <w:sz w:val="40"/>
          <w:szCs w:val="40"/>
        </w:rPr>
        <w:object w:dxaOrig="960" w:dyaOrig="400">
          <v:shape id="_x0000_i1028" type="#_x0000_t75" style="width:70.5pt;height:30pt" o:ole="">
            <v:imagedata r:id="rId14" o:title=""/>
          </v:shape>
          <o:OLEObject Type="Embed" ProgID="Equation.3" ShapeID="_x0000_i1028" DrawAspect="Content" ObjectID="_1456136258" r:id="rId15"/>
        </w:objec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Přistoupíme k výpočtu. Opět pomocí umocnění obou stran rovnice:</w:t>
      </w:r>
    </w:p>
    <w:p w:rsidR="00517500" w:rsidRDefault="00517500" w:rsidP="00A25C1D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25C1D">
        <w:rPr>
          <w:rFonts w:ascii="Times New Roman" w:hAnsi="Times New Roman"/>
          <w:noProof/>
          <w:position w:val="-36"/>
          <w:sz w:val="40"/>
          <w:szCs w:val="40"/>
        </w:rPr>
        <w:object w:dxaOrig="2079" w:dyaOrig="840">
          <v:shape id="_x0000_i1029" type="#_x0000_t75" style="width:191.25pt;height:77.25pt" o:ole="">
            <v:imagedata r:id="rId16" o:title=""/>
          </v:shape>
          <o:OLEObject Type="Embed" ProgID="Equation.3" ShapeID="_x0000_i1029" DrawAspect="Content" ObjectID="_1456136259" r:id="rId17"/>
        </w:object>
      </w:r>
      <w:r w:rsidRPr="000503FD">
        <w:rPr>
          <w:rFonts w:ascii="Times New Roman" w:hAnsi="Times New Roman"/>
          <w:noProof/>
          <w:position w:val="-10"/>
          <w:sz w:val="40"/>
          <w:szCs w:val="40"/>
        </w:rPr>
        <w:object w:dxaOrig="180" w:dyaOrig="340">
          <v:shape id="_x0000_i1030" type="#_x0000_t75" style="width:9pt;height:17.25pt" o:ole="">
            <v:imagedata r:id="rId10" o:title=""/>
          </v:shape>
          <o:OLEObject Type="Embed" ProgID="Equation.3" ShapeID="_x0000_i1030" DrawAspect="Content" ObjectID="_1456136260" r:id="rId18"/>
        </w:objec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Pravá strana rovnice se nám teď chová jako vzorec:</w:t>
      </w:r>
    </w:p>
    <w:p w:rsidR="00517500" w:rsidRPr="00BD0E8B" w:rsidRDefault="00517500" w:rsidP="00A25C1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Kde </w:t>
      </w:r>
      <w:r w:rsidRPr="00A25C1D">
        <w:rPr>
          <w:rFonts w:ascii="Times New Roman" w:hAnsi="Times New Roman"/>
          <w:i/>
          <w:noProof/>
          <w:sz w:val="40"/>
          <w:szCs w:val="40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je naše </w:t>
      </w:r>
      <w:r w:rsidRPr="00A25C1D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 a odmocnina je naše </w:t>
      </w:r>
      <w:r w:rsidRPr="00A25C1D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17500" w:rsidRDefault="00517500" w:rsidP="00F1095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10950">
        <w:rPr>
          <w:rFonts w:ascii="Times New Roman" w:hAnsi="Times New Roman"/>
          <w:noProof/>
          <w:position w:val="-116"/>
          <w:sz w:val="40"/>
          <w:szCs w:val="40"/>
        </w:rPr>
        <w:object w:dxaOrig="2680" w:dyaOrig="2439">
          <v:shape id="_x0000_i1031" type="#_x0000_t75" style="width:246.75pt;height:224.25pt" o:ole="">
            <v:imagedata r:id="rId19" o:title=""/>
          </v:shape>
          <o:OLEObject Type="Embed" ProgID="Equation.3" ShapeID="_x0000_i1031" DrawAspect="Content" ObjectID="_1456136261" r:id="rId20"/>
        </w:object>
      </w:r>
      <w:r w:rsidRPr="000503FD">
        <w:rPr>
          <w:rFonts w:ascii="Times New Roman" w:hAnsi="Times New Roman"/>
          <w:noProof/>
          <w:position w:val="-10"/>
          <w:sz w:val="40"/>
          <w:szCs w:val="40"/>
        </w:rPr>
        <w:object w:dxaOrig="180" w:dyaOrig="340">
          <v:shape id="_x0000_i1032" type="#_x0000_t75" style="width:9pt;height:17.25pt" o:ole="">
            <v:imagedata r:id="rId10" o:title=""/>
          </v:shape>
          <o:OLEObject Type="Embed" ProgID="Equation.3" ShapeID="_x0000_i1032" DrawAspect="Content" ObjectID="_1456136262" r:id="rId21"/>
        </w:objec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Po několika ekvivalentních úpravách jsme naší rovnici zredukovali na jednoduchou iracionální rovnici, kterou budeme dál řešit opět umocněním: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10950">
        <w:rPr>
          <w:rFonts w:ascii="Times New Roman" w:hAnsi="Times New Roman"/>
          <w:noProof/>
          <w:position w:val="-42"/>
          <w:sz w:val="40"/>
          <w:szCs w:val="40"/>
        </w:rPr>
        <w:object w:dxaOrig="1080" w:dyaOrig="1060">
          <v:shape id="_x0000_i1033" type="#_x0000_t75" style="width:84.75pt;height:83.25pt" o:ole="">
            <v:imagedata r:id="rId22" o:title=""/>
          </v:shape>
          <o:OLEObject Type="Embed" ProgID="Equation.3" ShapeID="_x0000_i1033" DrawAspect="Content" ObjectID="_1456136263" r:id="rId23"/>
        </w:objec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Nesmíme zapomenout na třetí nedílnou součást řešení a to je zkouška. Výsledek x=54 nám splňuje podmínku řešitelnosti.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Zkouška: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10950">
        <w:rPr>
          <w:rFonts w:ascii="Times New Roman" w:hAnsi="Times New Roman"/>
          <w:noProof/>
          <w:position w:val="-150"/>
          <w:sz w:val="40"/>
          <w:szCs w:val="40"/>
        </w:rPr>
        <w:object w:dxaOrig="1719" w:dyaOrig="3120">
          <v:shape id="_x0000_i1034" type="#_x0000_t75" style="width:120pt;height:216.75pt" o:ole="">
            <v:imagedata r:id="rId24" o:title=""/>
          </v:shape>
          <o:OLEObject Type="Embed" ProgID="Equation.3" ShapeID="_x0000_i1034" DrawAspect="Content" ObjectID="_1456136264" r:id="rId25"/>
        </w:objec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Zkouškou jsme ověřili správnost řešení. Výsledek je: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10950">
        <w:rPr>
          <w:rFonts w:ascii="Times New Roman" w:hAnsi="Times New Roman"/>
          <w:i/>
          <w:noProof/>
          <w:sz w:val="40"/>
          <w:szCs w:val="40"/>
          <w:u w:val="single"/>
        </w:rPr>
        <w:t>x=54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17500" w:rsidRDefault="00517500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17500" w:rsidRDefault="0051750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517500" w:rsidRDefault="0051750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517500" w:rsidRPr="00E31FCF" w:rsidRDefault="0051750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517500" w:rsidRDefault="0051750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517500" w:rsidRPr="007732F1" w:rsidRDefault="00517500" w:rsidP="00244CF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 w:rsidRPr="00244CFB">
        <w:rPr>
          <w:rFonts w:ascii="Times New Roman" w:hAnsi="Times New Roman"/>
          <w:position w:val="-8"/>
          <w:sz w:val="40"/>
          <w:szCs w:val="40"/>
        </w:rPr>
        <w:object w:dxaOrig="1960" w:dyaOrig="360">
          <v:shape id="_x0000_i1035" type="#_x0000_t75" style="width:144.75pt;height:26.25pt" o:ole="">
            <v:imagedata r:id="rId26" o:title=""/>
          </v:shape>
          <o:OLEObject Type="Embed" ProgID="Equation.3" ShapeID="_x0000_i1035" DrawAspect="Content" ObjectID="_1456136265" r:id="rId27"/>
        </w:object>
      </w:r>
      <w:r>
        <w:rPr>
          <w:rFonts w:ascii="Times New Roman" w:hAnsi="Times New Roman"/>
          <w:sz w:val="40"/>
          <w:szCs w:val="40"/>
        </w:rPr>
        <w:t>.</w:t>
      </w:r>
    </w:p>
    <w:p w:rsidR="00517500" w:rsidRPr="007732F1" w:rsidRDefault="00517500" w:rsidP="00244CF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 w:rsidRPr="00244CFB">
        <w:rPr>
          <w:rFonts w:ascii="Times New Roman" w:hAnsi="Times New Roman"/>
          <w:position w:val="-8"/>
          <w:sz w:val="40"/>
          <w:szCs w:val="40"/>
        </w:rPr>
        <w:object w:dxaOrig="1560" w:dyaOrig="360">
          <v:shape id="_x0000_i1036" type="#_x0000_t75" style="width:115.5pt;height:26.25pt" o:ole="">
            <v:imagedata r:id="rId28" o:title=""/>
          </v:shape>
          <o:OLEObject Type="Embed" ProgID="Equation.3" ShapeID="_x0000_i1036" DrawAspect="Content" ObjectID="_1456136266" r:id="rId29"/>
        </w:object>
      </w:r>
      <w:r>
        <w:rPr>
          <w:rFonts w:ascii="Times New Roman" w:hAnsi="Times New Roman"/>
          <w:sz w:val="40"/>
          <w:szCs w:val="40"/>
        </w:rPr>
        <w:t>.</w:t>
      </w:r>
    </w:p>
    <w:p w:rsidR="00517500" w:rsidRPr="007732F1" w:rsidRDefault="00517500" w:rsidP="00244CF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 w:rsidRPr="00244CFB">
        <w:rPr>
          <w:rFonts w:ascii="Times New Roman" w:hAnsi="Times New Roman"/>
          <w:position w:val="-12"/>
          <w:sz w:val="40"/>
          <w:szCs w:val="40"/>
        </w:rPr>
        <w:object w:dxaOrig="2100" w:dyaOrig="499">
          <v:shape id="_x0000_i1037" type="#_x0000_t75" style="width:155.25pt;height:36.75pt" o:ole="">
            <v:imagedata r:id="rId30" o:title=""/>
          </v:shape>
          <o:OLEObject Type="Embed" ProgID="Equation.3" ShapeID="_x0000_i1037" DrawAspect="Content" ObjectID="_1456136267" r:id="rId31"/>
        </w:object>
      </w:r>
      <w:r>
        <w:rPr>
          <w:rFonts w:ascii="Times New Roman" w:hAnsi="Times New Roman"/>
          <w:sz w:val="40"/>
          <w:szCs w:val="40"/>
        </w:rPr>
        <w:t>.</w:t>
      </w:r>
    </w:p>
    <w:p w:rsidR="00517500" w:rsidRPr="007732F1" w:rsidRDefault="00517500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 w:rsidRPr="00244CFB">
        <w:rPr>
          <w:rFonts w:ascii="Times New Roman" w:hAnsi="Times New Roman"/>
          <w:position w:val="-10"/>
          <w:sz w:val="40"/>
          <w:szCs w:val="40"/>
        </w:rPr>
        <w:object w:dxaOrig="3200" w:dyaOrig="440">
          <v:shape id="_x0000_i1038" type="#_x0000_t75" style="width:237pt;height:32.25pt" o:ole="">
            <v:imagedata r:id="rId32" o:title=""/>
          </v:shape>
          <o:OLEObject Type="Embed" ProgID="Equation.3" ShapeID="_x0000_i1038" DrawAspect="Content" ObjectID="_1456136268" r:id="rId33"/>
        </w:object>
      </w:r>
      <w:r>
        <w:rPr>
          <w:rFonts w:ascii="Times New Roman" w:hAnsi="Times New Roman"/>
          <w:sz w:val="40"/>
          <w:szCs w:val="40"/>
        </w:rPr>
        <w:t>.</w:t>
      </w:r>
    </w:p>
    <w:p w:rsidR="00517500" w:rsidRDefault="0051750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17500" w:rsidRDefault="0051750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17500" w:rsidRDefault="0051750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17500" w:rsidRDefault="0051750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17500" w:rsidRDefault="0051750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17500" w:rsidRDefault="0051750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17500" w:rsidRDefault="0051750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517500" w:rsidRPr="00B175E8" w:rsidRDefault="0051750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517500" w:rsidRDefault="00517500" w:rsidP="005A79CB">
      <w:pPr>
        <w:spacing w:after="0"/>
        <w:jc w:val="both"/>
        <w:rPr>
          <w:rFonts w:ascii="Times New Roman" w:hAnsi="Times New Roman"/>
          <w:noProof/>
        </w:rPr>
      </w:pPr>
    </w:p>
    <w:p w:rsidR="00517500" w:rsidRDefault="00517500" w:rsidP="005A79CB">
      <w:pPr>
        <w:spacing w:after="0"/>
        <w:jc w:val="both"/>
        <w:rPr>
          <w:rFonts w:ascii="Times New Roman" w:hAnsi="Times New Roman"/>
          <w:noProof/>
        </w:rPr>
      </w:pPr>
    </w:p>
    <w:p w:rsidR="00517500" w:rsidRPr="007F0D68" w:rsidRDefault="0051750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517500" w:rsidRPr="007F0D68" w:rsidRDefault="0051750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517500" w:rsidRDefault="0051750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517500" w:rsidRDefault="0051750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517500" w:rsidRPr="007F0D68" w:rsidRDefault="0051750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517500" w:rsidRPr="007F0D68" w:rsidRDefault="00517500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517500" w:rsidRDefault="0051750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517500" w:rsidRDefault="00517500" w:rsidP="00D05B91">
      <w:pPr>
        <w:rPr>
          <w:rFonts w:ascii="Times New Roman" w:hAnsi="Times New Roman"/>
          <w:sz w:val="28"/>
          <w:szCs w:val="28"/>
        </w:rPr>
      </w:pPr>
    </w:p>
    <w:p w:rsidR="00517500" w:rsidRDefault="00517500" w:rsidP="00D05B91">
      <w:pPr>
        <w:rPr>
          <w:rFonts w:ascii="Times New Roman" w:hAnsi="Times New Roman"/>
          <w:sz w:val="28"/>
          <w:szCs w:val="28"/>
        </w:rPr>
      </w:pPr>
    </w:p>
    <w:p w:rsidR="00517500" w:rsidRDefault="00517500" w:rsidP="00D05B91">
      <w:pPr>
        <w:rPr>
          <w:rFonts w:ascii="Times New Roman" w:hAnsi="Times New Roman"/>
          <w:sz w:val="28"/>
          <w:szCs w:val="28"/>
        </w:rPr>
      </w:pPr>
    </w:p>
    <w:sectPr w:rsidR="00517500" w:rsidSect="00EE143B">
      <w:headerReference w:type="default" r:id="rId34"/>
      <w:footerReference w:type="default" r:id="rId35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500" w:rsidRDefault="00517500">
      <w:r>
        <w:separator/>
      </w:r>
    </w:p>
  </w:endnote>
  <w:endnote w:type="continuationSeparator" w:id="0">
    <w:p w:rsidR="00517500" w:rsidRDefault="00517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500" w:rsidRDefault="00025219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8752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517500" w:rsidRDefault="00517500" w:rsidP="00EE20B3">
    <w:pPr>
      <w:pStyle w:val="Zpat"/>
      <w:rPr>
        <w:rFonts w:ascii="Times New Roman" w:hAnsi="Times New Roman"/>
        <w:sz w:val="24"/>
        <w:szCs w:val="24"/>
      </w:rPr>
    </w:pPr>
  </w:p>
  <w:p w:rsidR="00517500" w:rsidRPr="00EE143B" w:rsidRDefault="00025219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9776;visibility:visible;mso-position-vertical-relative:page">
          <v:imagedata r:id="rId1" o:title=""/>
          <w10:wrap anchory="page"/>
          <w10:anchorlock/>
        </v:shape>
      </w:pict>
    </w:r>
    <w:r w:rsidR="00517500" w:rsidRPr="00EE143B">
      <w:rPr>
        <w:rFonts w:ascii="Times New Roman" w:hAnsi="Times New Roman"/>
        <w:sz w:val="24"/>
        <w:szCs w:val="24"/>
      </w:rPr>
      <w:tab/>
    </w:r>
    <w:r w:rsidR="00517500" w:rsidRPr="00EE143B">
      <w:rPr>
        <w:rFonts w:ascii="Times New Roman" w:hAnsi="Times New Roman"/>
        <w:sz w:val="24"/>
        <w:szCs w:val="24"/>
      </w:rPr>
      <w:tab/>
    </w:r>
    <w:r w:rsidR="00517500" w:rsidRPr="00D05B91">
      <w:rPr>
        <w:rFonts w:ascii="Times New Roman" w:hAnsi="Times New Roman"/>
        <w:sz w:val="24"/>
        <w:szCs w:val="24"/>
      </w:rPr>
      <w:fldChar w:fldCharType="begin"/>
    </w:r>
    <w:r w:rsidR="00517500" w:rsidRPr="00D05B91">
      <w:rPr>
        <w:rFonts w:ascii="Times New Roman" w:hAnsi="Times New Roman"/>
        <w:sz w:val="24"/>
        <w:szCs w:val="24"/>
      </w:rPr>
      <w:instrText>PAGE   \* MERGEFORMAT</w:instrText>
    </w:r>
    <w:r w:rsidR="00517500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="0051750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500" w:rsidRDefault="00517500">
      <w:r>
        <w:separator/>
      </w:r>
    </w:p>
  </w:footnote>
  <w:footnote w:type="continuationSeparator" w:id="0">
    <w:p w:rsidR="00517500" w:rsidRDefault="00517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1750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17500" w:rsidRPr="00A86986" w:rsidRDefault="00025219">
          <w:pPr>
            <w:pStyle w:val="Zhlav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8752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60800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9776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17500" w:rsidRPr="00A86986" w:rsidRDefault="0051750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517500" w:rsidRPr="00A86986" w:rsidRDefault="0051750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517500" w:rsidRPr="00A86986" w:rsidRDefault="0051750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517500" w:rsidRPr="00D41325" w:rsidRDefault="0051750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0763F"/>
    <w:rsid w:val="00017DF0"/>
    <w:rsid w:val="00025219"/>
    <w:rsid w:val="000503FD"/>
    <w:rsid w:val="000603DF"/>
    <w:rsid w:val="00073F70"/>
    <w:rsid w:val="00077A20"/>
    <w:rsid w:val="00082923"/>
    <w:rsid w:val="0008457C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1498"/>
    <w:rsid w:val="0012498D"/>
    <w:rsid w:val="00154148"/>
    <w:rsid w:val="00170D7F"/>
    <w:rsid w:val="00175616"/>
    <w:rsid w:val="0018278E"/>
    <w:rsid w:val="00191E0F"/>
    <w:rsid w:val="001B7081"/>
    <w:rsid w:val="001C3415"/>
    <w:rsid w:val="001C40E5"/>
    <w:rsid w:val="001D7358"/>
    <w:rsid w:val="001E7EB9"/>
    <w:rsid w:val="001F1A15"/>
    <w:rsid w:val="001F407D"/>
    <w:rsid w:val="00200471"/>
    <w:rsid w:val="002052BD"/>
    <w:rsid w:val="00206D7B"/>
    <w:rsid w:val="00214430"/>
    <w:rsid w:val="00230011"/>
    <w:rsid w:val="00231A4B"/>
    <w:rsid w:val="002413F7"/>
    <w:rsid w:val="00244CFB"/>
    <w:rsid w:val="00251858"/>
    <w:rsid w:val="002636E6"/>
    <w:rsid w:val="00263785"/>
    <w:rsid w:val="00273981"/>
    <w:rsid w:val="00273FA2"/>
    <w:rsid w:val="00274DBE"/>
    <w:rsid w:val="0028264B"/>
    <w:rsid w:val="002A2424"/>
    <w:rsid w:val="002C1B9C"/>
    <w:rsid w:val="002C3071"/>
    <w:rsid w:val="002C3847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0D88"/>
    <w:rsid w:val="00387717"/>
    <w:rsid w:val="0039768D"/>
    <w:rsid w:val="003A3C68"/>
    <w:rsid w:val="003B18EB"/>
    <w:rsid w:val="003B4432"/>
    <w:rsid w:val="003B6B82"/>
    <w:rsid w:val="003C10B3"/>
    <w:rsid w:val="003C2FAC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B5718"/>
    <w:rsid w:val="004E0DD0"/>
    <w:rsid w:val="004F11A4"/>
    <w:rsid w:val="004F39FA"/>
    <w:rsid w:val="004F7DB3"/>
    <w:rsid w:val="00505026"/>
    <w:rsid w:val="005152E6"/>
    <w:rsid w:val="00517500"/>
    <w:rsid w:val="00520D17"/>
    <w:rsid w:val="0052347B"/>
    <w:rsid w:val="00524D21"/>
    <w:rsid w:val="00540319"/>
    <w:rsid w:val="00542CF0"/>
    <w:rsid w:val="00543DE7"/>
    <w:rsid w:val="0054720F"/>
    <w:rsid w:val="00554294"/>
    <w:rsid w:val="00557F42"/>
    <w:rsid w:val="00570106"/>
    <w:rsid w:val="005831A8"/>
    <w:rsid w:val="005A06A7"/>
    <w:rsid w:val="005A2952"/>
    <w:rsid w:val="005A617E"/>
    <w:rsid w:val="005A6BDC"/>
    <w:rsid w:val="005A79CB"/>
    <w:rsid w:val="005B62DF"/>
    <w:rsid w:val="005B6DA4"/>
    <w:rsid w:val="005D6B3F"/>
    <w:rsid w:val="005E70E8"/>
    <w:rsid w:val="0060067B"/>
    <w:rsid w:val="0061306E"/>
    <w:rsid w:val="00616463"/>
    <w:rsid w:val="00627279"/>
    <w:rsid w:val="00633CF8"/>
    <w:rsid w:val="00636E72"/>
    <w:rsid w:val="006420C9"/>
    <w:rsid w:val="006479C6"/>
    <w:rsid w:val="00654243"/>
    <w:rsid w:val="00654EB5"/>
    <w:rsid w:val="006655FD"/>
    <w:rsid w:val="00667A82"/>
    <w:rsid w:val="00671272"/>
    <w:rsid w:val="006713E1"/>
    <w:rsid w:val="00681ABB"/>
    <w:rsid w:val="006A5A16"/>
    <w:rsid w:val="006C3054"/>
    <w:rsid w:val="006D35E1"/>
    <w:rsid w:val="007172D0"/>
    <w:rsid w:val="00727383"/>
    <w:rsid w:val="00736748"/>
    <w:rsid w:val="00745A4A"/>
    <w:rsid w:val="00750729"/>
    <w:rsid w:val="00751D2E"/>
    <w:rsid w:val="00757701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33F8"/>
    <w:rsid w:val="0082487E"/>
    <w:rsid w:val="00837DDF"/>
    <w:rsid w:val="00845009"/>
    <w:rsid w:val="00860EC4"/>
    <w:rsid w:val="008619E6"/>
    <w:rsid w:val="00861DA6"/>
    <w:rsid w:val="00872D8A"/>
    <w:rsid w:val="008765F1"/>
    <w:rsid w:val="008A76DD"/>
    <w:rsid w:val="008B3A5A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C193C"/>
    <w:rsid w:val="009D27EE"/>
    <w:rsid w:val="009D2A85"/>
    <w:rsid w:val="009F2DCD"/>
    <w:rsid w:val="009F4AA9"/>
    <w:rsid w:val="00A16845"/>
    <w:rsid w:val="00A17ACE"/>
    <w:rsid w:val="00A25C1D"/>
    <w:rsid w:val="00A26D8D"/>
    <w:rsid w:val="00A40C78"/>
    <w:rsid w:val="00A41AB9"/>
    <w:rsid w:val="00A44102"/>
    <w:rsid w:val="00A62B99"/>
    <w:rsid w:val="00A803B2"/>
    <w:rsid w:val="00A81D4C"/>
    <w:rsid w:val="00A83412"/>
    <w:rsid w:val="00A85BF1"/>
    <w:rsid w:val="00A86013"/>
    <w:rsid w:val="00A86986"/>
    <w:rsid w:val="00AA3351"/>
    <w:rsid w:val="00AA37C1"/>
    <w:rsid w:val="00AA4226"/>
    <w:rsid w:val="00AA59EE"/>
    <w:rsid w:val="00AB1977"/>
    <w:rsid w:val="00AB4292"/>
    <w:rsid w:val="00AB5C59"/>
    <w:rsid w:val="00AC4169"/>
    <w:rsid w:val="00AD2413"/>
    <w:rsid w:val="00AD5A16"/>
    <w:rsid w:val="00AD61CD"/>
    <w:rsid w:val="00AE3A89"/>
    <w:rsid w:val="00AE3FC1"/>
    <w:rsid w:val="00AF1439"/>
    <w:rsid w:val="00AF1720"/>
    <w:rsid w:val="00B03ADE"/>
    <w:rsid w:val="00B175E8"/>
    <w:rsid w:val="00B30248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4B93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E66EB"/>
    <w:rsid w:val="00CF3B64"/>
    <w:rsid w:val="00D0367F"/>
    <w:rsid w:val="00D04F73"/>
    <w:rsid w:val="00D05B91"/>
    <w:rsid w:val="00D11C21"/>
    <w:rsid w:val="00D13583"/>
    <w:rsid w:val="00D15457"/>
    <w:rsid w:val="00D15B93"/>
    <w:rsid w:val="00D16D3B"/>
    <w:rsid w:val="00D24644"/>
    <w:rsid w:val="00D25DDE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3E99"/>
    <w:rsid w:val="00DC47B1"/>
    <w:rsid w:val="00DC6647"/>
    <w:rsid w:val="00DD1CB7"/>
    <w:rsid w:val="00E01001"/>
    <w:rsid w:val="00E03063"/>
    <w:rsid w:val="00E05D03"/>
    <w:rsid w:val="00E10C8B"/>
    <w:rsid w:val="00E30349"/>
    <w:rsid w:val="00E31FCF"/>
    <w:rsid w:val="00E34036"/>
    <w:rsid w:val="00E35077"/>
    <w:rsid w:val="00E45E9F"/>
    <w:rsid w:val="00E47EC3"/>
    <w:rsid w:val="00E52C8D"/>
    <w:rsid w:val="00E5429B"/>
    <w:rsid w:val="00E54B43"/>
    <w:rsid w:val="00E63AF2"/>
    <w:rsid w:val="00E72898"/>
    <w:rsid w:val="00E8231A"/>
    <w:rsid w:val="00E903A1"/>
    <w:rsid w:val="00E96C02"/>
    <w:rsid w:val="00EB1E52"/>
    <w:rsid w:val="00EB2357"/>
    <w:rsid w:val="00EB4474"/>
    <w:rsid w:val="00EB6A4D"/>
    <w:rsid w:val="00EC1D69"/>
    <w:rsid w:val="00EC32F2"/>
    <w:rsid w:val="00EE143B"/>
    <w:rsid w:val="00EE20B3"/>
    <w:rsid w:val="00EF1128"/>
    <w:rsid w:val="00F10950"/>
    <w:rsid w:val="00F14548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2C4D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74DBE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80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0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0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0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0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0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0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0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0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0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0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image" Target="media/image9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1.wmf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38</TotalTime>
  <Pages>6</Pages>
  <Words>385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Karel Filas, Ing.</cp:lastModifiedBy>
  <cp:revision>5</cp:revision>
  <cp:lastPrinted>2011-01-25T23:25:00Z</cp:lastPrinted>
  <dcterms:created xsi:type="dcterms:W3CDTF">2014-03-10T20:32:00Z</dcterms:created>
  <dcterms:modified xsi:type="dcterms:W3CDTF">2014-03-12T12:31:00Z</dcterms:modified>
</cp:coreProperties>
</file>