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465" w:rsidRPr="00D60553" w:rsidRDefault="00CD6465" w:rsidP="00726AC1">
      <w:pPr>
        <w:rPr>
          <w:sz w:val="28"/>
          <w:szCs w:val="28"/>
        </w:rPr>
      </w:pPr>
      <w:r w:rsidRPr="0035790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6" o:title=""/>
          </v:shape>
        </w:pict>
      </w:r>
    </w:p>
    <w:p w:rsidR="00CD6465" w:rsidRDefault="00CD6465" w:rsidP="00726AC1"/>
    <w:p w:rsidR="00CD6465" w:rsidRDefault="00CD6465" w:rsidP="00726AC1"/>
    <w:p w:rsidR="00CD6465" w:rsidRDefault="00CD6465" w:rsidP="00726AC1"/>
    <w:p w:rsidR="00CD6465" w:rsidRDefault="00CD6465" w:rsidP="00726AC1"/>
    <w:p w:rsidR="00CD6465" w:rsidRDefault="00CD6465" w:rsidP="00726AC1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VY_32_INOVACE_12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V pek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rn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bookmarkStart w:id="0" w:name="_GoBack"/>
      <w:bookmarkEnd w:id="0"/>
    </w:p>
    <w:p w:rsidR="00CD6465" w:rsidRDefault="00CD6465" w:rsidP="00726AC1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CD6465" w:rsidRDefault="00CD6465" w:rsidP="00726AC1">
      <w:pPr>
        <w:pStyle w:val="Normal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CD6465" w:rsidRPr="00C01B65" w:rsidRDefault="00CD6465" w:rsidP="00726AC1">
      <w:pPr>
        <w:pStyle w:val="Normal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color w:val="000000"/>
          <w:kern w:val="24"/>
          <w:sz w:val="54"/>
          <w:szCs w:val="54"/>
        </w:rPr>
        <w:t>Lidé kolem nás</w:t>
      </w:r>
    </w:p>
    <w:p w:rsidR="00CD6465" w:rsidRPr="00C01B65" w:rsidRDefault="00CD6465" w:rsidP="00726AC1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CD6465" w:rsidRPr="00C01B65" w:rsidRDefault="00CD6465" w:rsidP="00726AC1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color w:val="404040"/>
          <w:kern w:val="24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Pr="005B3301" w:rsidRDefault="00CD6465" w:rsidP="00726AC1">
      <w:pPr>
        <w:jc w:val="center"/>
        <w:rPr>
          <w:sz w:val="56"/>
          <w:szCs w:val="56"/>
        </w:rPr>
      </w:pPr>
      <w:r w:rsidRPr="005B3301">
        <w:rPr>
          <w:sz w:val="56"/>
          <w:szCs w:val="56"/>
        </w:rPr>
        <w:t>Metodika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Urči správné pořadí vět v textu.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Napiš, kde pekli chleba lidé dříve a dnes.</w:t>
      </w: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Kombajny sklidí obilí a odvezou do mlýnů.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V noci pekař zadělá těsto.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Ze zrna vyroste obilí.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Zadělané těsto se rozdělí do ošatek a kyne.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Pak se chléb nakládá do automobilů a rozváží do obchodů.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Upečený chléb musí vychladnout.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Zde se ze zrna mele mouka.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Pekař k přípravě chleba (těsta) potřebuje: mouku, vodu, sůl, kmín a kvas.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Když těsto vykyne, můžou se bochníky chleba dát do pece péci.</w:t>
      </w: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Pr="005B3301" w:rsidRDefault="00CD6465" w:rsidP="00726AC1">
      <w:pPr>
        <w:jc w:val="center"/>
        <w:rPr>
          <w:sz w:val="56"/>
          <w:szCs w:val="56"/>
        </w:rPr>
      </w:pPr>
      <w:r w:rsidRPr="005B3301">
        <w:rPr>
          <w:sz w:val="56"/>
          <w:szCs w:val="56"/>
        </w:rPr>
        <w:t>Řešení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Ze zrna vyroste obilí.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Kombajny sklidí obilí a odvezou do mlýnů.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Zde se ze zrna mele mouka.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Pekař k přípravě chleba (těsta) potřebuje: mouku, vodu, sůl, kmín a kvas.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V noci pekař zadělá těsto.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Zadělané těsto se rozdělí do ošatek a kyne.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Když těsto vykyne, můžou se bochníky chleba dát do pece péci.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Upečený chléb musí vychladnout.</w:t>
      </w: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Pak se chléb nakládá do automobilů a rozváží do obchodů.</w:t>
      </w: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  <w:r>
        <w:rPr>
          <w:sz w:val="28"/>
          <w:szCs w:val="28"/>
        </w:rPr>
        <w:t>Dříve lidé pekli chleba doma v pecích. Dnes se peče chleba v pekárnách.</w:t>
      </w: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Default="00CD6465" w:rsidP="00726AC1">
      <w:pPr>
        <w:rPr>
          <w:sz w:val="28"/>
          <w:szCs w:val="28"/>
        </w:rPr>
      </w:pPr>
    </w:p>
    <w:p w:rsidR="00CD6465" w:rsidRPr="00121713" w:rsidRDefault="00CD6465" w:rsidP="00D64E67">
      <w:pPr>
        <w:rPr>
          <w:sz w:val="28"/>
          <w:szCs w:val="28"/>
        </w:rPr>
      </w:pPr>
    </w:p>
    <w:sectPr w:rsidR="00CD6465" w:rsidRPr="00121713" w:rsidSect="002031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465" w:rsidRDefault="00CD6465" w:rsidP="00FD7BBD">
      <w:pPr>
        <w:spacing w:after="0" w:line="240" w:lineRule="auto"/>
      </w:pPr>
      <w:r>
        <w:separator/>
      </w:r>
    </w:p>
  </w:endnote>
  <w:endnote w:type="continuationSeparator" w:id="0">
    <w:p w:rsidR="00CD6465" w:rsidRDefault="00CD6465" w:rsidP="00FD7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65" w:rsidRDefault="00CD6465" w:rsidP="00D64E67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D6465" w:rsidRDefault="00CD6465" w:rsidP="008C1F95">
    <w:pPr>
      <w:pStyle w:val="Normal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465" w:rsidRDefault="00CD6465" w:rsidP="00FD7BBD">
      <w:pPr>
        <w:spacing w:after="0" w:line="240" w:lineRule="auto"/>
      </w:pPr>
      <w:r>
        <w:separator/>
      </w:r>
    </w:p>
  </w:footnote>
  <w:footnote w:type="continuationSeparator" w:id="0">
    <w:p w:rsidR="00CD6465" w:rsidRDefault="00CD6465" w:rsidP="00FD7B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713"/>
    <w:rsid w:val="00064422"/>
    <w:rsid w:val="000B7F61"/>
    <w:rsid w:val="000E4FD1"/>
    <w:rsid w:val="00121713"/>
    <w:rsid w:val="00123029"/>
    <w:rsid w:val="001D2464"/>
    <w:rsid w:val="0020311E"/>
    <w:rsid w:val="002357B1"/>
    <w:rsid w:val="00357905"/>
    <w:rsid w:val="003D240A"/>
    <w:rsid w:val="005B3301"/>
    <w:rsid w:val="00726AC1"/>
    <w:rsid w:val="008C1F95"/>
    <w:rsid w:val="00C01B65"/>
    <w:rsid w:val="00C45F0D"/>
    <w:rsid w:val="00CD6465"/>
    <w:rsid w:val="00D60553"/>
    <w:rsid w:val="00D64E67"/>
    <w:rsid w:val="00F36D60"/>
    <w:rsid w:val="00F50755"/>
    <w:rsid w:val="00FB1923"/>
    <w:rsid w:val="00FD7BBD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71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21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12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171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64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4E67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D64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4E67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25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158</Words>
  <Characters>938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Uzivatel</cp:lastModifiedBy>
  <cp:revision>6</cp:revision>
  <dcterms:created xsi:type="dcterms:W3CDTF">2011-06-28T19:56:00Z</dcterms:created>
  <dcterms:modified xsi:type="dcterms:W3CDTF">2012-03-28T16:32:00Z</dcterms:modified>
</cp:coreProperties>
</file>