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C85" w:rsidRPr="00AC781B" w:rsidRDefault="00D65C85" w:rsidP="00E94AD5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6" o:title=""/>
          </v:shape>
        </w:pict>
      </w:r>
    </w:p>
    <w:p w:rsidR="00D65C85" w:rsidRDefault="00D65C85" w:rsidP="00E94AD5"/>
    <w:p w:rsidR="00D65C85" w:rsidRDefault="00D65C85" w:rsidP="00E94AD5"/>
    <w:p w:rsidR="00D65C85" w:rsidRDefault="00D65C85" w:rsidP="00E94AD5"/>
    <w:p w:rsidR="00D65C85" w:rsidRDefault="00D65C85" w:rsidP="00E94AD5"/>
    <w:p w:rsidR="00D65C85" w:rsidRDefault="00D65C85" w:rsidP="00E94AD5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VY_32_INOVACE_15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Um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a lid</w:t>
      </w:r>
      <w:r>
        <w:rPr>
          <w:rFonts w:ascii="Cambria" w:eastAsia="Times New Roman"/>
          <w:color w:val="000000"/>
          <w:kern w:val="24"/>
          <w:sz w:val="88"/>
          <w:szCs w:val="88"/>
        </w:rPr>
        <w:t>é</w:t>
      </w:r>
      <w:bookmarkStart w:id="0" w:name="_GoBack"/>
      <w:bookmarkEnd w:id="0"/>
    </w:p>
    <w:p w:rsidR="00D65C85" w:rsidRDefault="00D65C85" w:rsidP="00E94AD5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D65C85" w:rsidRDefault="00D65C85" w:rsidP="00E94AD5">
      <w:pPr>
        <w:pStyle w:val="Normal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D65C85" w:rsidRPr="00C01B65" w:rsidRDefault="00D65C85" w:rsidP="00E94AD5">
      <w:pPr>
        <w:pStyle w:val="Normal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color w:val="000000"/>
          <w:kern w:val="24"/>
          <w:sz w:val="54"/>
          <w:szCs w:val="54"/>
        </w:rPr>
        <w:t>Lidé kolem nás</w:t>
      </w:r>
    </w:p>
    <w:p w:rsidR="00D65C85" w:rsidRPr="00C01B65" w:rsidRDefault="00D65C85" w:rsidP="00E94AD5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D65C85" w:rsidRPr="00C01B65" w:rsidRDefault="00D65C85" w:rsidP="00E94AD5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color w:val="404040"/>
          <w:kern w:val="24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Pr="00C13A70" w:rsidRDefault="00D65C85" w:rsidP="00E94AD5">
      <w:pPr>
        <w:jc w:val="center"/>
        <w:rPr>
          <w:sz w:val="56"/>
          <w:szCs w:val="56"/>
        </w:rPr>
      </w:pPr>
      <w:r w:rsidRPr="00C13A70">
        <w:rPr>
          <w:sz w:val="56"/>
          <w:szCs w:val="56"/>
        </w:rPr>
        <w:t>Metodika</w:t>
      </w:r>
    </w:p>
    <w:p w:rsidR="00D65C85" w:rsidRDefault="00D65C85" w:rsidP="00E94AD5">
      <w:pPr>
        <w:rPr>
          <w:sz w:val="28"/>
          <w:szCs w:val="28"/>
        </w:rPr>
      </w:pPr>
      <w:r>
        <w:rPr>
          <w:sz w:val="28"/>
          <w:szCs w:val="28"/>
        </w:rPr>
        <w:t>Která z povolání bys dokázal předvést? (pantomima)</w:t>
      </w:r>
    </w:p>
    <w:p w:rsidR="00D65C85" w:rsidRDefault="00D65C85" w:rsidP="00E94AD5">
      <w:pPr>
        <w:rPr>
          <w:sz w:val="28"/>
          <w:szCs w:val="28"/>
        </w:rPr>
      </w:pPr>
      <w:r>
        <w:rPr>
          <w:sz w:val="28"/>
          <w:szCs w:val="28"/>
        </w:rPr>
        <w:t>Které z povolání by se ti líbilo – přidej obrázek (výstava na tabuli)</w:t>
      </w: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color w:val="404040"/>
          <w:kern w:val="24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  <w:r>
        <w:rPr>
          <w:sz w:val="28"/>
          <w:szCs w:val="28"/>
        </w:rPr>
        <w:t>DIRIGENT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ZPĚVAČKA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BALETKA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SKLADATEL</w:t>
      </w:r>
      <w:r>
        <w:rPr>
          <w:sz w:val="28"/>
          <w:szCs w:val="28"/>
        </w:rPr>
        <w:tab/>
      </w:r>
    </w:p>
    <w:p w:rsidR="00D65C85" w:rsidRDefault="00D65C85" w:rsidP="00E94AD5">
      <w:pPr>
        <w:rPr>
          <w:sz w:val="28"/>
          <w:szCs w:val="28"/>
        </w:rPr>
      </w:pPr>
      <w:r>
        <w:rPr>
          <w:sz w:val="28"/>
          <w:szCs w:val="28"/>
        </w:rPr>
        <w:t>HEREC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REŽISÉR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MALÍŘ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KAMERAMAN</w:t>
      </w:r>
      <w:r>
        <w:rPr>
          <w:sz w:val="28"/>
          <w:szCs w:val="28"/>
        </w:rPr>
        <w:tab/>
      </w:r>
    </w:p>
    <w:p w:rsidR="00D65C85" w:rsidRDefault="00D65C85" w:rsidP="00E94AD5">
      <w:pPr>
        <w:rPr>
          <w:sz w:val="28"/>
          <w:szCs w:val="28"/>
        </w:rPr>
      </w:pPr>
      <w:r>
        <w:rPr>
          <w:sz w:val="28"/>
          <w:szCs w:val="28"/>
        </w:rPr>
        <w:t>ARCHITEKT</w:t>
      </w: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  <w:r w:rsidRPr="006245D4">
        <w:rPr>
          <w:b/>
          <w:bCs/>
          <w:sz w:val="28"/>
          <w:szCs w:val="28"/>
        </w:rPr>
        <w:t>Líbilo by se mi:</w:t>
      </w:r>
      <w:r>
        <w:rPr>
          <w:sz w:val="28"/>
          <w:szCs w:val="28"/>
        </w:rPr>
        <w:t>____________________________________________________</w:t>
      </w: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Pr="00C13A70" w:rsidRDefault="00D65C85" w:rsidP="00E94AD5">
      <w:pPr>
        <w:jc w:val="center"/>
        <w:rPr>
          <w:sz w:val="56"/>
          <w:szCs w:val="56"/>
        </w:rPr>
      </w:pPr>
      <w:r w:rsidRPr="00C13A70">
        <w:rPr>
          <w:sz w:val="56"/>
          <w:szCs w:val="56"/>
        </w:rPr>
        <w:t>Řešení</w:t>
      </w:r>
    </w:p>
    <w:p w:rsidR="00D65C85" w:rsidRDefault="00D65C85" w:rsidP="00E94AD5">
      <w:pPr>
        <w:rPr>
          <w:sz w:val="28"/>
          <w:szCs w:val="28"/>
        </w:rPr>
      </w:pPr>
      <w:r>
        <w:rPr>
          <w:sz w:val="28"/>
          <w:szCs w:val="28"/>
        </w:rPr>
        <w:t>Líbilo by se mi povolání např. herce. Rád hraji divadlo a také se rád předvádím.</w:t>
      </w: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Default="00D65C85" w:rsidP="00E94AD5">
      <w:pPr>
        <w:rPr>
          <w:sz w:val="28"/>
          <w:szCs w:val="28"/>
        </w:rPr>
      </w:pPr>
    </w:p>
    <w:p w:rsidR="00D65C85" w:rsidRPr="00D07EDD" w:rsidRDefault="00D65C85" w:rsidP="000366B5">
      <w:pPr>
        <w:rPr>
          <w:sz w:val="28"/>
          <w:szCs w:val="28"/>
        </w:rPr>
      </w:pPr>
    </w:p>
    <w:sectPr w:rsidR="00D65C85" w:rsidRPr="00D07EDD" w:rsidSect="002031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C85" w:rsidRDefault="00D65C85" w:rsidP="00A30FCA">
      <w:pPr>
        <w:spacing w:after="0" w:line="240" w:lineRule="auto"/>
      </w:pPr>
      <w:r>
        <w:separator/>
      </w:r>
    </w:p>
  </w:endnote>
  <w:endnote w:type="continuationSeparator" w:id="0">
    <w:p w:rsidR="00D65C85" w:rsidRDefault="00D65C85" w:rsidP="00A30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C85" w:rsidRDefault="00D65C85" w:rsidP="000366B5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D65C85" w:rsidRDefault="00D65C85" w:rsidP="008C1F95">
    <w:pPr>
      <w:pStyle w:val="Normal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C85" w:rsidRDefault="00D65C85" w:rsidP="00A30FCA">
      <w:pPr>
        <w:spacing w:after="0" w:line="240" w:lineRule="auto"/>
      </w:pPr>
      <w:r>
        <w:separator/>
      </w:r>
    </w:p>
  </w:footnote>
  <w:footnote w:type="continuationSeparator" w:id="0">
    <w:p w:rsidR="00D65C85" w:rsidRDefault="00D65C85" w:rsidP="00A30F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EDD"/>
    <w:rsid w:val="000366B5"/>
    <w:rsid w:val="00064422"/>
    <w:rsid w:val="000B56BB"/>
    <w:rsid w:val="00123029"/>
    <w:rsid w:val="00130B77"/>
    <w:rsid w:val="001D2464"/>
    <w:rsid w:val="0020311E"/>
    <w:rsid w:val="0052765B"/>
    <w:rsid w:val="005D3338"/>
    <w:rsid w:val="006245D4"/>
    <w:rsid w:val="00674422"/>
    <w:rsid w:val="00687DCE"/>
    <w:rsid w:val="007A5F31"/>
    <w:rsid w:val="00833330"/>
    <w:rsid w:val="008C1F95"/>
    <w:rsid w:val="00A30FCA"/>
    <w:rsid w:val="00AC781B"/>
    <w:rsid w:val="00AE0D38"/>
    <w:rsid w:val="00C01B65"/>
    <w:rsid w:val="00C13A70"/>
    <w:rsid w:val="00C31C3B"/>
    <w:rsid w:val="00C45F0D"/>
    <w:rsid w:val="00D07EDD"/>
    <w:rsid w:val="00D47EB8"/>
    <w:rsid w:val="00D65C85"/>
    <w:rsid w:val="00E12B50"/>
    <w:rsid w:val="00E94AD5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ED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0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D07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7ED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36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366B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36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366B5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35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78</Words>
  <Characters>466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Uzivatel</cp:lastModifiedBy>
  <cp:revision>7</cp:revision>
  <dcterms:created xsi:type="dcterms:W3CDTF">2011-06-28T19:55:00Z</dcterms:created>
  <dcterms:modified xsi:type="dcterms:W3CDTF">2012-03-28T16:57:00Z</dcterms:modified>
</cp:coreProperties>
</file>