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5D" w:rsidRDefault="00B77E5D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B77E5D" w:rsidRPr="004A4C74" w:rsidTr="008025C2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B77E5D" w:rsidRPr="004A4C74" w:rsidTr="008025C2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B77E5D" w:rsidRPr="004A4C74" w:rsidTr="008025C2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B77E5D" w:rsidRPr="004A4C74" w:rsidTr="008025C2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B77E5D" w:rsidRPr="004A4C74" w:rsidRDefault="00B77E5D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A4C74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Pr="00085C0C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B77E5D" w:rsidRDefault="00B77E5D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</w:t>
      </w:r>
    </w:p>
    <w:p w:rsidR="00B77E5D" w:rsidRDefault="00B77E5D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B77E5D" w:rsidRDefault="00B77E5D" w:rsidP="008025C2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19. 9. 2012 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v třídě I., 1. ročníku.</w:t>
      </w:r>
    </w:p>
    <w:p w:rsidR="00B77E5D" w:rsidRDefault="00B77E5D" w:rsidP="008025C2">
      <w:pPr>
        <w:jc w:val="center"/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  <w:r w:rsidRPr="00D058C4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99.75pt">
            <v:imagedata r:id="rId5" o:title=""/>
          </v:shape>
        </w:pict>
      </w:r>
    </w:p>
    <w:p w:rsidR="00B77E5D" w:rsidRDefault="00B77E5D" w:rsidP="008025C2">
      <w:pPr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</w:t>
      </w:r>
    </w:p>
    <w:p w:rsidR="00B77E5D" w:rsidRDefault="00B77E5D" w:rsidP="008025C2">
      <w:pPr>
        <w:jc w:val="center"/>
        <w:rPr>
          <w:rFonts w:ascii="Garamond" w:hAnsi="Garamond"/>
          <w:b/>
          <w:sz w:val="28"/>
          <w:szCs w:val="28"/>
        </w:rPr>
      </w:pPr>
    </w:p>
    <w:p w:rsidR="00B77E5D" w:rsidRDefault="00B77E5D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Název: ORIENTACE V PROSTORU – OBRÁZKY - 1. ročník</w:t>
      </w:r>
    </w:p>
    <w:p w:rsidR="00B77E5D" w:rsidRDefault="00B77E5D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Osvojení pojmů nad, pod, vpravo, vlevo, mezi, řádek, sloupec </w:t>
      </w:r>
    </w:p>
    <w:p w:rsidR="00B77E5D" w:rsidRDefault="00B77E5D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B77E5D" w:rsidRDefault="00B77E5D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pracují s tabulkou s obrázky a s pracovním listem</w:t>
      </w:r>
    </w:p>
    <w:p w:rsidR="00B77E5D" w:rsidRDefault="00B77E5D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Zmenšenou podobu tabulky s obrázky na druhé straně je nutné rozstříhat na jednotlivé obrázky</w:t>
      </w:r>
    </w:p>
    <w:p w:rsidR="00B77E5D" w:rsidRDefault="00B77E5D" w:rsidP="008025C2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umísťují jednotlivé obrázky do vět, které předčítá učitel. Při vyhledávání správných odpovědí pracují s velkou obrázkovou tabulkou</w:t>
      </w:r>
    </w:p>
    <w:p w:rsidR="00B77E5D" w:rsidRDefault="00B77E5D" w:rsidP="008025C2">
      <w:pPr>
        <w:pStyle w:val="ListParagraph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(Při pozdější znalosti všech písmen si žáci čtou věty samostatně)</w:t>
      </w:r>
    </w:p>
    <w:p w:rsidR="00B77E5D" w:rsidRDefault="00B77E5D" w:rsidP="008025C2">
      <w:pPr>
        <w:pStyle w:val="ListParagraph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</w:p>
    <w:p w:rsidR="00B77E5D" w:rsidRDefault="00B77E5D" w:rsidP="008025C2">
      <w:pPr>
        <w:pStyle w:val="ListParagraph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Mezipředmětové vztahy – tabulku s obrázky je možné využít v rámci Českého jazyka, žáci vyhledávají například ovoce, dopravní prostředky, zvířata,… Nebo vyhledávají slova, která začínají na určené slovo</w:t>
      </w:r>
    </w:p>
    <w:p w:rsidR="00B77E5D" w:rsidRDefault="00B77E5D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B77E5D" w:rsidRDefault="00B77E5D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>
      <w:pPr>
        <w:rPr>
          <w:sz w:val="28"/>
          <w:szCs w:val="28"/>
        </w:rPr>
      </w:pPr>
    </w:p>
    <w:p w:rsidR="00B77E5D" w:rsidRDefault="00B77E5D" w:rsidP="008025C2"/>
    <w:p w:rsidR="00B77E5D" w:rsidRDefault="00B77E5D" w:rsidP="008025C2"/>
    <w:p w:rsidR="00B77E5D" w:rsidRDefault="00B77E5D" w:rsidP="008025C2"/>
    <w:p w:rsidR="00B77E5D" w:rsidRDefault="00B77E5D" w:rsidP="008025C2"/>
    <w:p w:rsidR="00B77E5D" w:rsidRDefault="00B77E5D" w:rsidP="008025C2">
      <w:pPr>
        <w:rPr>
          <w:sz w:val="32"/>
          <w:szCs w:val="32"/>
        </w:rPr>
      </w:pPr>
    </w:p>
    <w:p w:rsidR="00B77E5D" w:rsidRDefault="00B77E5D" w:rsidP="008025C2">
      <w:pPr>
        <w:rPr>
          <w:sz w:val="32"/>
          <w:szCs w:val="32"/>
        </w:rPr>
      </w:pPr>
    </w:p>
    <w:p w:rsidR="00B77E5D" w:rsidRDefault="00B77E5D" w:rsidP="008025C2">
      <w:pPr>
        <w:jc w:val="center"/>
        <w:rPr>
          <w:sz w:val="18"/>
          <w:szCs w:val="18"/>
        </w:rPr>
      </w:pPr>
    </w:p>
    <w:p w:rsidR="00B77E5D" w:rsidRDefault="00B77E5D" w:rsidP="008025C2">
      <w:pPr>
        <w:tabs>
          <w:tab w:val="left" w:pos="4035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Zdroje obrázků:</w:t>
      </w:r>
    </w:p>
    <w:p w:rsidR="00B77E5D" w:rsidRDefault="00B77E5D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Knihovna SW Microsoft – www.office.microsoft.com</w:t>
      </w:r>
    </w:p>
    <w:p w:rsidR="00B77E5D" w:rsidRDefault="00B77E5D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B77E5D" w:rsidRDefault="00B77E5D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B77E5D" w:rsidRDefault="00B77E5D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B77E5D" w:rsidRDefault="00B77E5D" w:rsidP="008025C2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p w:rsidR="00B77E5D" w:rsidRDefault="00B77E5D" w:rsidP="008025C2">
      <w:pPr>
        <w:pStyle w:val="Standard"/>
      </w:pPr>
      <w:r>
        <w:t xml:space="preserve">                                            </w:t>
      </w:r>
    </w:p>
    <w:tbl>
      <w:tblPr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14"/>
        <w:gridCol w:w="2089"/>
        <w:gridCol w:w="2066"/>
        <w:gridCol w:w="2092"/>
        <w:gridCol w:w="2090"/>
      </w:tblGrid>
      <w:tr w:rsidR="00B77E5D" w:rsidRPr="004A4C74" w:rsidTr="004A4C74">
        <w:trPr>
          <w:trHeight w:val="1984"/>
        </w:trPr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" o:spid="_x0000_i1026" type="#_x0000_t75" style="width:86.25pt;height:93pt;visibility:visible">
                  <v:imagedata r:id="rId6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" o:spid="_x0000_i1027" type="#_x0000_t75" style="width:92.25pt;height:92.25pt;visibility:visible">
                  <v:imagedata r:id="rId7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4" o:spid="_x0000_i1028" type="#_x0000_t75" style="width:90.75pt;height:1in;visibility:visible">
                  <v:imagedata r:id="rId8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7" o:spid="_x0000_i1029" type="#_x0000_t75" style="width:92.25pt;height:92.25pt;visibility:visible">
                  <v:imagedata r:id="rId9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5" o:spid="_x0000_i1030" type="#_x0000_t75" style="width:93pt;height:93pt;visibility:visible">
                  <v:imagedata r:id="rId10" o:title=""/>
                </v:shape>
              </w:pict>
            </w:r>
          </w:p>
        </w:tc>
      </w:tr>
      <w:tr w:rsidR="00B77E5D" w:rsidRPr="004A4C74" w:rsidTr="004A4C74">
        <w:trPr>
          <w:trHeight w:val="1984"/>
        </w:trPr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" o:spid="_x0000_i1031" type="#_x0000_t75" style="width:95.25pt;height:97.5pt;visibility:visible">
                  <v:imagedata r:id="rId11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" o:spid="_x0000_i1032" type="#_x0000_t75" style="width:92.25pt;height:92.25pt;visibility:visible">
                  <v:imagedata r:id="rId12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5" o:spid="_x0000_i1033" type="#_x0000_t75" style="width:81pt;height:93pt;visibility:visible">
                  <v:imagedata r:id="rId13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9" o:spid="_x0000_i1034" type="#_x0000_t75" style="width:93.75pt;height:72.75pt;visibility:visible">
                  <v:imagedata r:id="rId14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5" o:spid="_x0000_i1035" type="#_x0000_t75" style="width:1in;height:93pt;visibility:visible">
                  <v:imagedata r:id="rId15" o:title=""/>
                </v:shape>
              </w:pict>
            </w:r>
          </w:p>
        </w:tc>
      </w:tr>
      <w:tr w:rsidR="00B77E5D" w:rsidRPr="004A4C74" w:rsidTr="004A4C74">
        <w:trPr>
          <w:trHeight w:val="1984"/>
        </w:trPr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9" o:spid="_x0000_i1036" type="#_x0000_t75" style="width:93pt;height:88.5pt;visibility:visible">
                  <v:imagedata r:id="rId16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7" o:spid="_x0000_i1037" type="#_x0000_t75" style="width:87.75pt;height:93.75pt;visibility:visible">
                  <v:imagedata r:id="rId17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1" o:spid="_x0000_i1038" type="#_x0000_t75" style="width:90pt;height:54.75pt;visibility:visible">
                  <v:imagedata r:id="rId18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2" o:spid="_x0000_i1039" type="#_x0000_t75" style="width:92.25pt;height:90.75pt;visibility:visible">
                  <v:imagedata r:id="rId19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6" o:spid="_x0000_i1040" type="#_x0000_t75" style="width:92.25pt;height:69.75pt;visibility:visible">
                  <v:imagedata r:id="rId20" o:title=""/>
                </v:shape>
              </w:pict>
            </w:r>
          </w:p>
        </w:tc>
      </w:tr>
      <w:tr w:rsidR="00B77E5D" w:rsidRPr="004A4C74" w:rsidTr="004A4C74">
        <w:trPr>
          <w:trHeight w:val="1984"/>
        </w:trPr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4" o:spid="_x0000_i1041" type="#_x0000_t75" style="width:92.25pt;height:92.25pt;visibility:visible">
                  <v:imagedata r:id="rId21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3" o:spid="_x0000_i1042" type="#_x0000_t75" style="width:93.75pt;height:85.5pt;visibility:visible">
                  <v:imagedata r:id="rId22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8" o:spid="_x0000_i1043" type="#_x0000_t75" style="width:90.75pt;height:87pt;visibility:visible">
                  <v:imagedata r:id="rId23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1" o:spid="_x0000_i1044" type="#_x0000_t75" style="width:78.75pt;height:87pt;visibility:visible">
                  <v:imagedata r:id="rId24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6" o:spid="_x0000_i1045" type="#_x0000_t75" style="width:93.75pt;height:73.5pt;visibility:visible">
                  <v:imagedata r:id="rId25" o:title=""/>
                </v:shape>
              </w:pict>
            </w:r>
          </w:p>
        </w:tc>
      </w:tr>
      <w:tr w:rsidR="00B77E5D" w:rsidRPr="004A4C74" w:rsidTr="004A4C74">
        <w:trPr>
          <w:trHeight w:val="1984"/>
        </w:trPr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8" o:spid="_x0000_i1046" type="#_x0000_t75" style="width:66pt;height:93pt;visibility:visible">
                  <v:imagedata r:id="rId26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0" o:spid="_x0000_i1047" type="#_x0000_t75" style="width:92.25pt;height:92.25pt;visibility:visible">
                  <v:imagedata r:id="rId27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6" o:spid="_x0000_i1048" type="#_x0000_t75" style="width:92.25pt;height:92.25pt;visibility:visible">
                  <v:imagedata r:id="rId28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2" o:spid="_x0000_i1049" type="#_x0000_t75" style="width:92.25pt;height:92.25pt;visibility:visible">
                  <v:imagedata r:id="rId29" o:title=""/>
                </v:shape>
              </w:pict>
            </w:r>
          </w:p>
        </w:tc>
        <w:tc>
          <w:tcPr>
            <w:tcW w:w="198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3" o:spid="_x0000_i1050" type="#_x0000_t75" style="width:93pt;height:107.25pt;visibility:visible">
                  <v:imagedata r:id="rId30" o:title=""/>
                </v:shape>
              </w:pict>
            </w:r>
          </w:p>
        </w:tc>
      </w:tr>
    </w:tbl>
    <w:p w:rsidR="00B77E5D" w:rsidRDefault="00B77E5D" w:rsidP="009D6527"/>
    <w:p w:rsidR="00B77E5D" w:rsidRDefault="00B77E5D" w:rsidP="009D6527"/>
    <w:p w:rsidR="00B77E5D" w:rsidRDefault="00B77E5D" w:rsidP="009D6527"/>
    <w:p w:rsidR="00B77E5D" w:rsidRDefault="00B77E5D" w:rsidP="009D6527"/>
    <w:p w:rsidR="00B77E5D" w:rsidRDefault="00B77E5D" w:rsidP="009D6527"/>
    <w:p w:rsidR="00B77E5D" w:rsidRDefault="00B77E5D" w:rsidP="009D6527"/>
    <w:tbl>
      <w:tblPr>
        <w:tblpPr w:leftFromText="141" w:rightFromText="141" w:vertAnchor="text" w:horzAnchor="margin" w:tblpXSpec="center" w:tblpY="268"/>
        <w:tblW w:w="7396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0A0"/>
      </w:tblPr>
      <w:tblGrid>
        <w:gridCol w:w="1397"/>
        <w:gridCol w:w="1458"/>
        <w:gridCol w:w="1514"/>
        <w:gridCol w:w="1536"/>
        <w:gridCol w:w="1491"/>
      </w:tblGrid>
      <w:tr w:rsidR="00B77E5D" w:rsidRPr="004A4C74" w:rsidTr="004A4C74">
        <w:trPr>
          <w:trHeight w:val="1417"/>
        </w:trPr>
        <w:tc>
          <w:tcPr>
            <w:tcW w:w="1397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7" o:spid="_x0000_i1051" type="#_x0000_t75" style="width:51.75pt;height:56.25pt;visibility:visible">
                  <v:imagedata r:id="rId6" o:title=""/>
                </v:shape>
              </w:pict>
            </w:r>
          </w:p>
        </w:tc>
        <w:tc>
          <w:tcPr>
            <w:tcW w:w="1458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8" o:spid="_x0000_i1052" type="#_x0000_t75" style="width:54.75pt;height:54.75pt;visibility:visible">
                  <v:imagedata r:id="rId7" o:title=""/>
                </v:shape>
              </w:pict>
            </w:r>
          </w:p>
        </w:tc>
        <w:tc>
          <w:tcPr>
            <w:tcW w:w="151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29" o:spid="_x0000_i1053" type="#_x0000_t75" style="width:59.25pt;height:54pt;visibility:visible">
                  <v:imagedata r:id="rId8" o:title=""/>
                </v:shape>
              </w:pict>
            </w:r>
          </w:p>
        </w:tc>
        <w:tc>
          <w:tcPr>
            <w:tcW w:w="1536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0" o:spid="_x0000_i1054" type="#_x0000_t75" style="width:56.25pt;height:56.25pt;visibility:visible">
                  <v:imagedata r:id="rId9" o:title=""/>
                </v:shape>
              </w:pict>
            </w:r>
          </w:p>
        </w:tc>
        <w:tc>
          <w:tcPr>
            <w:tcW w:w="1491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1" o:spid="_x0000_i1055" type="#_x0000_t75" style="width:56.25pt;height:56.25pt;visibility:visible">
                  <v:imagedata r:id="rId31" o:title=""/>
                </v:shape>
              </w:pict>
            </w:r>
          </w:p>
        </w:tc>
      </w:tr>
      <w:tr w:rsidR="00B77E5D" w:rsidRPr="004A4C74" w:rsidTr="004A4C74">
        <w:trPr>
          <w:trHeight w:val="1417"/>
        </w:trPr>
        <w:tc>
          <w:tcPr>
            <w:tcW w:w="1397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2" o:spid="_x0000_i1056" type="#_x0000_t75" style="width:55.5pt;height:56.25pt;visibility:visible">
                  <v:imagedata r:id="rId32" o:title=""/>
                </v:shape>
              </w:pict>
            </w:r>
          </w:p>
        </w:tc>
        <w:tc>
          <w:tcPr>
            <w:tcW w:w="1458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3" o:spid="_x0000_i1057" type="#_x0000_t75" style="width:54.75pt;height:54.75pt;visibility:visible">
                  <v:imagedata r:id="rId12" o:title=""/>
                </v:shape>
              </w:pict>
            </w:r>
          </w:p>
        </w:tc>
        <w:tc>
          <w:tcPr>
            <w:tcW w:w="151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4" o:spid="_x0000_i1058" type="#_x0000_t75" style="width:48pt;height:55.5pt;visibility:visible">
                  <v:imagedata r:id="rId13" o:title=""/>
                </v:shape>
              </w:pict>
            </w:r>
          </w:p>
        </w:tc>
        <w:tc>
          <w:tcPr>
            <w:tcW w:w="1536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5" o:spid="_x0000_i1059" type="#_x0000_t75" style="width:64.5pt;height:54.75pt;visibility:visible">
                  <v:imagedata r:id="rId14" o:title=""/>
                </v:shape>
              </w:pict>
            </w:r>
          </w:p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1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6" o:spid="_x0000_i1060" type="#_x0000_t75" style="width:43.5pt;height:56.25pt;visibility:visible">
                  <v:imagedata r:id="rId15" o:title=""/>
                </v:shape>
              </w:pict>
            </w:r>
          </w:p>
        </w:tc>
      </w:tr>
      <w:tr w:rsidR="00B77E5D" w:rsidRPr="004A4C74" w:rsidTr="004A4C74">
        <w:trPr>
          <w:trHeight w:val="1417"/>
        </w:trPr>
        <w:tc>
          <w:tcPr>
            <w:tcW w:w="1397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7" o:spid="_x0000_i1061" type="#_x0000_t75" style="width:54pt;height:51.75pt;visibility:visible">
                  <v:imagedata r:id="rId16" o:title=""/>
                </v:shape>
              </w:pict>
            </w:r>
          </w:p>
        </w:tc>
        <w:tc>
          <w:tcPr>
            <w:tcW w:w="1458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8" o:spid="_x0000_i1062" type="#_x0000_t75" style="width:53.25pt;height:55.5pt;visibility:visible">
                  <v:imagedata r:id="rId17" o:title=""/>
                </v:shape>
              </w:pict>
            </w:r>
          </w:p>
        </w:tc>
        <w:tc>
          <w:tcPr>
            <w:tcW w:w="151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39" o:spid="_x0000_i1063" type="#_x0000_t75" style="width:61.5pt;height:50.25pt;visibility:visible">
                  <v:imagedata r:id="rId18" o:title=""/>
                </v:shape>
              </w:pict>
            </w: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0" o:spid="_x0000_i1064" type="#_x0000_t75" style="width:57.75pt;height:57pt;visibility:visible">
                  <v:imagedata r:id="rId19" o:title=""/>
                </v:shape>
              </w:pict>
            </w:r>
          </w:p>
        </w:tc>
        <w:tc>
          <w:tcPr>
            <w:tcW w:w="1491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1" o:spid="_x0000_i1065" type="#_x0000_t75" style="width:61.5pt;height:43.5pt;visibility:visible">
                  <v:imagedata r:id="rId20" o:title=""/>
                </v:shape>
              </w:pict>
            </w:r>
          </w:p>
        </w:tc>
      </w:tr>
      <w:tr w:rsidR="00B77E5D" w:rsidRPr="004A4C74" w:rsidTr="004A4C74">
        <w:trPr>
          <w:trHeight w:val="1417"/>
        </w:trPr>
        <w:tc>
          <w:tcPr>
            <w:tcW w:w="1397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2" o:spid="_x0000_i1066" type="#_x0000_t75" style="width:54.75pt;height:54.75pt;visibility:visible">
                  <v:imagedata r:id="rId21" o:title=""/>
                </v:shape>
              </w:pict>
            </w:r>
          </w:p>
        </w:tc>
        <w:tc>
          <w:tcPr>
            <w:tcW w:w="1458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3" o:spid="_x0000_i1067" type="#_x0000_t75" style="width:61.5pt;height:56.25pt;visibility:visible">
                  <v:imagedata r:id="rId33" o:title=""/>
                </v:shape>
              </w:pict>
            </w:r>
          </w:p>
        </w:tc>
        <w:tc>
          <w:tcPr>
            <w:tcW w:w="151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4" o:spid="_x0000_i1068" type="#_x0000_t75" style="width:57pt;height:56.25pt;visibility:visible">
                  <v:imagedata r:id="rId23" o:title=""/>
                </v:shape>
              </w:pict>
            </w:r>
          </w:p>
        </w:tc>
        <w:tc>
          <w:tcPr>
            <w:tcW w:w="1536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5" o:spid="_x0000_i1069" type="#_x0000_t75" style="width:45pt;height:54pt;visibility:visible">
                  <v:imagedata r:id="rId24" o:title=""/>
                </v:shape>
              </w:pict>
            </w:r>
          </w:p>
        </w:tc>
        <w:tc>
          <w:tcPr>
            <w:tcW w:w="1491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6" o:spid="_x0000_i1070" type="#_x0000_t75" style="width:63pt;height:56.25pt;visibility:visible">
                  <v:imagedata r:id="rId25" o:title=""/>
                </v:shape>
              </w:pict>
            </w:r>
          </w:p>
        </w:tc>
      </w:tr>
      <w:tr w:rsidR="00B77E5D" w:rsidRPr="004A4C74" w:rsidTr="004A4C74">
        <w:trPr>
          <w:trHeight w:val="1417"/>
        </w:trPr>
        <w:tc>
          <w:tcPr>
            <w:tcW w:w="1397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7" o:spid="_x0000_i1071" type="#_x0000_t75" style="width:39.75pt;height:56.25pt;visibility:visible">
                  <v:imagedata r:id="rId26" o:title=""/>
                </v:shape>
              </w:pict>
            </w:r>
          </w:p>
        </w:tc>
        <w:tc>
          <w:tcPr>
            <w:tcW w:w="1458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8" o:spid="_x0000_i1072" type="#_x0000_t75" style="width:54.75pt;height:54.75pt;visibility:visible">
                  <v:imagedata r:id="rId27" o:title=""/>
                </v:shape>
              </w:pict>
            </w:r>
          </w:p>
        </w:tc>
        <w:tc>
          <w:tcPr>
            <w:tcW w:w="1514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49" o:spid="_x0000_i1073" type="#_x0000_t75" style="width:54.75pt;height:54.75pt;visibility:visible">
                  <v:imagedata r:id="rId28" o:title=""/>
                </v:shape>
              </w:pict>
            </w:r>
          </w:p>
        </w:tc>
        <w:tc>
          <w:tcPr>
            <w:tcW w:w="1536" w:type="dxa"/>
          </w:tcPr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50" o:spid="_x0000_i1074" type="#_x0000_t75" style="width:54.75pt;height:54.75pt;visibility:visible">
                  <v:imagedata r:id="rId29" o:title=""/>
                </v:shape>
              </w:pict>
            </w:r>
          </w:p>
        </w:tc>
        <w:tc>
          <w:tcPr>
            <w:tcW w:w="1491" w:type="dxa"/>
          </w:tcPr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51" o:spid="_x0000_i1075" type="#_x0000_t75" style="width:48.75pt;height:56.25pt;visibility:visible">
                  <v:imagedata r:id="rId30" o:title=""/>
                </v:shape>
              </w:pict>
            </w:r>
          </w:p>
        </w:tc>
      </w:tr>
    </w:tbl>
    <w:p w:rsidR="00B77E5D" w:rsidRDefault="00B77E5D" w:rsidP="009D6527">
      <w:r>
        <w:rPr>
          <w:noProof/>
          <w:lang w:eastAsia="cs-CZ"/>
        </w:rPr>
        <w:pict>
          <v:shape id="Obrázek 52" o:spid="_x0000_s1026" type="#_x0000_t75" style="position:absolute;margin-left:38.95pt;margin-top:25.9pt;width:20.95pt;height:20.05pt;rotation:9585694fd;z-index:251658240;visibility:visible;mso-position-horizontal-relative:margin;mso-position-vertical-relative:margin">
            <v:imagedata r:id="rId34" o:title=""/>
            <w10:wrap type="square" anchorx="margin" anchory="margin"/>
          </v:shape>
        </w:pict>
      </w:r>
    </w:p>
    <w:p w:rsidR="00B77E5D" w:rsidRDefault="00B77E5D" w:rsidP="009D6527"/>
    <w:p w:rsidR="00B77E5D" w:rsidRDefault="00B77E5D" w:rsidP="009D6527"/>
    <w:p w:rsidR="00B77E5D" w:rsidRDefault="00B77E5D" w:rsidP="009D6527">
      <w:r>
        <w:br w:type="page"/>
      </w:r>
    </w:p>
    <w:p w:rsidR="00B77E5D" w:rsidRDefault="00B77E5D" w:rsidP="009D6527">
      <w:pPr>
        <w:rPr>
          <w:b/>
          <w:i/>
          <w:sz w:val="28"/>
          <w:szCs w:val="28"/>
        </w:rPr>
      </w:pPr>
    </w:p>
    <w:p w:rsidR="00B77E5D" w:rsidRDefault="00B77E5D" w:rsidP="009D6527">
      <w:r w:rsidRPr="00DE5C9B">
        <w:rPr>
          <w:b/>
          <w:i/>
          <w:sz w:val="28"/>
          <w:szCs w:val="28"/>
        </w:rPr>
        <w:t>Doplň správné obrázky</w:t>
      </w:r>
      <w:r w:rsidRPr="00B12BDA">
        <w:rPr>
          <w:b/>
          <w:sz w:val="28"/>
          <w:szCs w:val="28"/>
        </w:rPr>
        <w:t>:</w:t>
      </w:r>
    </w:p>
    <w:tbl>
      <w:tblPr>
        <w:tblpPr w:leftFromText="113" w:rightFromText="142" w:vertAnchor="text" w:horzAnchor="page" w:tblpX="4516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tbl>
      <w:tblPr>
        <w:tblpPr w:leftFromText="141" w:rightFromText="141" w:vertAnchor="text" w:horzAnchor="margin" w:tblpXSpec="right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B77E5D" w:rsidRDefault="00B77E5D" w:rsidP="009D6527"/>
    <w:p w:rsidR="00B77E5D" w:rsidRPr="00DE5C9B" w:rsidRDefault="00B77E5D" w:rsidP="009D6527">
      <w:pPr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Vpravo od melounu je                                       </w:t>
      </w:r>
      <w:r w:rsidRPr="00DE5C9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</w:t>
      </w:r>
      <w:r w:rsidRPr="00DE5C9B">
        <w:rPr>
          <w:b/>
          <w:sz w:val="24"/>
          <w:szCs w:val="24"/>
        </w:rPr>
        <w:t xml:space="preserve">2)   Vlevo od stromu je </w:t>
      </w:r>
    </w:p>
    <w:p w:rsidR="00B77E5D" w:rsidRPr="00DE5C9B" w:rsidRDefault="00B77E5D" w:rsidP="009D6527">
      <w:pPr>
        <w:rPr>
          <w:b/>
          <w:sz w:val="24"/>
          <w:szCs w:val="24"/>
        </w:rPr>
      </w:pPr>
    </w:p>
    <w:tbl>
      <w:tblPr>
        <w:tblpPr w:leftFromText="141" w:rightFromText="141" w:vertAnchor="text" w:horzAnchor="page" w:tblpX="3641" w:tblpY="4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right" w:tblpY="3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rPr>
          <w:b/>
          <w:sz w:val="24"/>
          <w:szCs w:val="24"/>
        </w:rPr>
      </w:pPr>
    </w:p>
    <w:p w:rsidR="00B77E5D" w:rsidRPr="00DE5C9B" w:rsidRDefault="00B77E5D" w:rsidP="009D6527">
      <w:pPr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Nad salámem je                                                                    </w:t>
      </w:r>
      <w:r w:rsidRPr="00DE5C9B">
        <w:rPr>
          <w:b/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 xml:space="preserve">             </w:t>
      </w:r>
      <w:r w:rsidRPr="00DE5C9B">
        <w:rPr>
          <w:b/>
          <w:sz w:val="24"/>
          <w:szCs w:val="24"/>
        </w:rPr>
        <w:t xml:space="preserve"> 4)    Pod lokomotivou je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10153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center" w:tblpY="-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</w:p>
    <w:p w:rsidR="00B77E5D" w:rsidRPr="00DE5C9B" w:rsidRDefault="00B77E5D" w:rsidP="009D6527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houslemi a bubínkem je             </w:t>
      </w:r>
      <w:r>
        <w:rPr>
          <w:b/>
          <w:sz w:val="24"/>
          <w:szCs w:val="24"/>
        </w:rPr>
        <w:t xml:space="preserve">      </w:t>
      </w:r>
      <w:r w:rsidRPr="00DE5C9B">
        <w:rPr>
          <w:b/>
          <w:sz w:val="24"/>
          <w:szCs w:val="24"/>
        </w:rPr>
        <w:t>6)    V levém horním rohu je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7528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</w:p>
    <w:p w:rsidR="00B77E5D" w:rsidRPr="00DE5C9B" w:rsidRDefault="00B77E5D" w:rsidP="009D6527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okurkou a sýrem je                     a   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6508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Jaké ovoce je ve stejné řadě jako moucha?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page" w:tblpX="9181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Jaký dopravní prostředek je ve stejném sloupci jako muchomůrka?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DE5C9B">
        <w:rPr>
          <w:b/>
          <w:sz w:val="24"/>
          <w:szCs w:val="24"/>
        </w:rPr>
        <w:t xml:space="preserve">Uprostřed </w:t>
      </w:r>
      <w:r>
        <w:rPr>
          <w:b/>
          <w:sz w:val="24"/>
          <w:szCs w:val="24"/>
        </w:rPr>
        <w:t>poslední řady</w:t>
      </w:r>
      <w:r w:rsidRPr="00DE5C9B">
        <w:rPr>
          <w:b/>
          <w:sz w:val="24"/>
          <w:szCs w:val="24"/>
        </w:rPr>
        <w:t xml:space="preserve"> je </w:t>
      </w:r>
    </w:p>
    <w:p w:rsidR="00B77E5D" w:rsidRDefault="00B77E5D" w:rsidP="009D6527">
      <w:pPr>
        <w:pStyle w:val="ListParagraph"/>
        <w:ind w:left="1069"/>
        <w:rPr>
          <w:sz w:val="28"/>
          <w:szCs w:val="28"/>
        </w:rPr>
      </w:pPr>
    </w:p>
    <w:p w:rsidR="00B77E5D" w:rsidRDefault="00B77E5D" w:rsidP="009D6527">
      <w:pPr>
        <w:pStyle w:val="ListParagraph"/>
        <w:ind w:left="1069"/>
        <w:rPr>
          <w:sz w:val="28"/>
          <w:szCs w:val="28"/>
        </w:rPr>
      </w:pPr>
    </w:p>
    <w:p w:rsidR="00B77E5D" w:rsidRDefault="00B77E5D" w:rsidP="009D6527">
      <w:pPr>
        <w:pStyle w:val="ListParagraph"/>
        <w:ind w:left="1069"/>
        <w:jc w:val="center"/>
        <w:rPr>
          <w:sz w:val="28"/>
          <w:szCs w:val="28"/>
        </w:rPr>
      </w:pPr>
    </w:p>
    <w:p w:rsidR="00B77E5D" w:rsidRDefault="00B77E5D" w:rsidP="009D6527">
      <w:pPr>
        <w:pStyle w:val="ListParagraph"/>
        <w:ind w:left="1069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řešení</w:t>
      </w:r>
    </w:p>
    <w:p w:rsidR="00B77E5D" w:rsidRPr="009D6527" w:rsidRDefault="00B77E5D" w:rsidP="009D6527">
      <w:pPr>
        <w:rPr>
          <w:b/>
          <w:sz w:val="28"/>
          <w:szCs w:val="28"/>
        </w:rPr>
      </w:pPr>
      <w:r w:rsidRPr="00DE5C9B">
        <w:rPr>
          <w:b/>
          <w:i/>
          <w:sz w:val="28"/>
          <w:szCs w:val="28"/>
        </w:rPr>
        <w:t>Doplň správné obrázky</w:t>
      </w:r>
      <w:r>
        <w:rPr>
          <w:b/>
          <w:sz w:val="28"/>
          <w:szCs w:val="28"/>
        </w:rPr>
        <w:t>:</w:t>
      </w:r>
    </w:p>
    <w:tbl>
      <w:tblPr>
        <w:tblpPr w:leftFromText="113" w:rightFromText="142" w:vertAnchor="text" w:horzAnchor="page" w:tblpX="4516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3" o:spid="_x0000_i1076" type="#_x0000_t75" style="width:45pt;height:54pt;visibility:visible">
                  <v:imagedata r:id="rId24" o:title=""/>
                </v:shape>
              </w:pict>
            </w:r>
          </w:p>
        </w:tc>
      </w:tr>
    </w:tbl>
    <w:tbl>
      <w:tblPr>
        <w:tblpPr w:leftFromText="141" w:rightFromText="141" w:vertAnchor="text" w:horzAnchor="margin" w:tblpXSpec="right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4" o:spid="_x0000_i1077" type="#_x0000_t75" style="width:54.75pt;height:54.75pt;visibility:visible">
                  <v:imagedata r:id="rId12" o:title=""/>
                </v:shape>
              </w:pict>
            </w:r>
          </w:p>
        </w:tc>
      </w:tr>
    </w:tbl>
    <w:p w:rsidR="00B77E5D" w:rsidRDefault="00B77E5D" w:rsidP="009D6527"/>
    <w:p w:rsidR="00B77E5D" w:rsidRPr="00DE5C9B" w:rsidRDefault="00B77E5D" w:rsidP="009D6527">
      <w:pPr>
        <w:rPr>
          <w:b/>
          <w:sz w:val="24"/>
          <w:szCs w:val="24"/>
        </w:rPr>
      </w:pPr>
    </w:p>
    <w:p w:rsidR="00B77E5D" w:rsidRPr="00DE5C9B" w:rsidRDefault="00B77E5D" w:rsidP="009D6527">
      <w:pPr>
        <w:spacing w:after="0" w:line="240" w:lineRule="auto"/>
        <w:ind w:left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  </w:t>
      </w:r>
      <w:r w:rsidRPr="009D6527">
        <w:rPr>
          <w:b/>
          <w:sz w:val="24"/>
          <w:szCs w:val="24"/>
        </w:rPr>
        <w:t xml:space="preserve">Vpravo od melounu je                                       </w:t>
      </w:r>
      <w:r w:rsidRPr="009D6527">
        <w:rPr>
          <w:b/>
          <w:sz w:val="24"/>
          <w:szCs w:val="24"/>
        </w:rPr>
        <w:tab/>
        <w:t xml:space="preserve">        2)   Vlevo od stromu je </w:t>
      </w:r>
    </w:p>
    <w:p w:rsidR="00B77E5D" w:rsidRPr="00DE5C9B" w:rsidRDefault="00B77E5D" w:rsidP="009D6527">
      <w:pPr>
        <w:rPr>
          <w:b/>
          <w:sz w:val="24"/>
          <w:szCs w:val="24"/>
        </w:rPr>
      </w:pPr>
    </w:p>
    <w:tbl>
      <w:tblPr>
        <w:tblpPr w:leftFromText="141" w:rightFromText="141" w:vertAnchor="text" w:horzAnchor="page" w:tblpX="3601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5" o:spid="_x0000_i1078" type="#_x0000_t75" style="width:48pt;height:55.5pt;visibility:visible">
                  <v:imagedata r:id="rId13" o:title=""/>
                </v:shape>
              </w:pict>
            </w:r>
          </w:p>
        </w:tc>
      </w:tr>
    </w:tbl>
    <w:tbl>
      <w:tblPr>
        <w:tblpPr w:leftFromText="141" w:rightFromText="141" w:vertAnchor="text" w:horzAnchor="margin" w:tblpXSpec="right" w:tblpY="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6" o:spid="_x0000_i1079" type="#_x0000_t75" style="width:57.75pt;height:57pt;visibility:visible">
                  <v:imagedata r:id="rId19" o:title=""/>
                </v:shape>
              </w:pict>
            </w:r>
          </w:p>
        </w:tc>
      </w:tr>
    </w:tbl>
    <w:p w:rsidR="00B77E5D" w:rsidRPr="00DE5C9B" w:rsidRDefault="00B77E5D" w:rsidP="009D6527">
      <w:pPr>
        <w:rPr>
          <w:b/>
          <w:sz w:val="24"/>
          <w:szCs w:val="24"/>
        </w:rPr>
      </w:pPr>
    </w:p>
    <w:p w:rsidR="00B77E5D" w:rsidRPr="009D6527" w:rsidRDefault="00B77E5D" w:rsidP="009D6527">
      <w:pPr>
        <w:pStyle w:val="ListParagraph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9D6527">
        <w:rPr>
          <w:b/>
          <w:sz w:val="24"/>
          <w:szCs w:val="24"/>
        </w:rPr>
        <w:t xml:space="preserve">Nad salámem je                                                                    </w:t>
      </w:r>
      <w:r w:rsidRPr="009D6527">
        <w:rPr>
          <w:b/>
          <w:sz w:val="24"/>
          <w:szCs w:val="24"/>
        </w:rPr>
        <w:tab/>
        <w:t xml:space="preserve">                  4)    Pod lokomotivou je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4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D058C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val="pl-PL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8" o:spid="_x0000_i1080" type="#_x0000_t75" style="width:51.75pt;height:56.25pt;visibility:visible">
                  <v:imagedata r:id="rId6" o:title=""/>
                </v:shape>
              </w:pict>
            </w:r>
          </w:p>
        </w:tc>
      </w:tr>
    </w:tbl>
    <w:tbl>
      <w:tblPr>
        <w:tblpPr w:leftFromText="141" w:rightFromText="141" w:vertAnchor="text" w:horzAnchor="margin" w:tblpXSpec="center" w:tblpY="4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7" o:spid="_x0000_i1081" type="#_x0000_t75" style="width:61.5pt;height:43.5pt;visibility:visible">
                  <v:imagedata r:id="rId20" o:title=""/>
                </v:shape>
              </w:pict>
            </w:r>
          </w:p>
        </w:tc>
      </w:tr>
    </w:tbl>
    <w:p w:rsidR="00B77E5D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</w:p>
    <w:p w:rsidR="00B77E5D" w:rsidRPr="00DE5C9B" w:rsidRDefault="00B77E5D" w:rsidP="009D6527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houslemi a bubínkem je             </w:t>
      </w:r>
      <w:r>
        <w:rPr>
          <w:b/>
          <w:sz w:val="24"/>
          <w:szCs w:val="24"/>
        </w:rPr>
        <w:t xml:space="preserve">      </w:t>
      </w:r>
      <w:r w:rsidRPr="00DE5C9B">
        <w:rPr>
          <w:b/>
          <w:sz w:val="24"/>
          <w:szCs w:val="24"/>
        </w:rPr>
        <w:t>6)    V levém horním rohu je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09" o:spid="_x0000_i1082" type="#_x0000_t75" style="width:53.25pt;height:55.5pt;visibility:visible">
                  <v:imagedata r:id="rId17" o:title=""/>
                </v:shape>
              </w:pict>
            </w:r>
          </w:p>
        </w:tc>
      </w:tr>
    </w:tbl>
    <w:tbl>
      <w:tblPr>
        <w:tblpPr w:leftFromText="141" w:rightFromText="141" w:vertAnchor="text" w:horzAnchor="page" w:tblpX="7528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lang w:val="de-DE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10" o:spid="_x0000_i1083" type="#_x0000_t75" style="width:61.5pt;height:50.25pt;visibility:visible">
                  <v:imagedata r:id="rId18" o:title=""/>
                </v:shape>
              </w:pict>
            </w: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 </w:t>
      </w:r>
    </w:p>
    <w:p w:rsidR="00B77E5D" w:rsidRPr="00DE5C9B" w:rsidRDefault="00B77E5D" w:rsidP="009D6527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Mezi okurkou a sýrem je                     a   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leftFromText="141" w:rightFromText="141" w:vertAnchor="text" w:horzAnchor="page" w:tblpX="6508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D058C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val="pl-PL"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11" o:spid="_x0000_i1084" type="#_x0000_t75" style="width:56.25pt;height:56.25pt;visibility:visible">
                  <v:imagedata r:id="rId9" o:title=""/>
                </v:shape>
              </w:pict>
            </w: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Jaké ovoce je ve stejné řadě jako moucha?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page" w:tblpX="9181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12" o:spid="_x0000_i1085" type="#_x0000_t75" style="width:56.25pt;height:56.25pt;visibility:visible">
                  <v:imagedata r:id="rId31" o:title=""/>
                </v:shape>
              </w:pict>
            </w: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DE5C9B">
        <w:rPr>
          <w:b/>
          <w:sz w:val="24"/>
          <w:szCs w:val="24"/>
        </w:rPr>
        <w:t xml:space="preserve">Jaký dopravní prostředek je ve stejném sloupci jako muchomůrka? </w:t>
      </w: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tbl>
      <w:tblPr>
        <w:tblpPr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</w:tblGrid>
      <w:tr w:rsidR="00B77E5D" w:rsidRPr="004A4C74" w:rsidTr="004A4C74">
        <w:trPr>
          <w:trHeight w:val="1417"/>
        </w:trPr>
        <w:tc>
          <w:tcPr>
            <w:tcW w:w="1474" w:type="dxa"/>
          </w:tcPr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noProof/>
                <w:lang w:eastAsia="de-DE"/>
              </w:rPr>
            </w:pPr>
          </w:p>
          <w:p w:rsidR="00B77E5D" w:rsidRPr="004A4C74" w:rsidRDefault="00B77E5D" w:rsidP="004A4C7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4C74">
              <w:rPr>
                <w:rFonts w:ascii="Times New Roman" w:hAnsi="Times New Roman"/>
                <w:noProof/>
                <w:lang w:eastAsia="cs-CZ"/>
              </w:rPr>
              <w:pict>
                <v:shape id="Obrázek 113" o:spid="_x0000_i1086" type="#_x0000_t75" style="width:54.75pt;height:54.75pt;visibility:visible">
                  <v:imagedata r:id="rId28" o:title=""/>
                </v:shape>
              </w:pict>
            </w:r>
          </w:p>
        </w:tc>
      </w:tr>
    </w:tbl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ind w:left="1069"/>
        <w:rPr>
          <w:b/>
          <w:sz w:val="24"/>
          <w:szCs w:val="24"/>
        </w:rPr>
      </w:pPr>
    </w:p>
    <w:p w:rsidR="00B77E5D" w:rsidRPr="00DE5C9B" w:rsidRDefault="00B77E5D" w:rsidP="009D6527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DE5C9B">
        <w:rPr>
          <w:b/>
          <w:sz w:val="24"/>
          <w:szCs w:val="24"/>
        </w:rPr>
        <w:t xml:space="preserve">Uprostřed </w:t>
      </w:r>
      <w:r>
        <w:rPr>
          <w:b/>
          <w:sz w:val="24"/>
          <w:szCs w:val="24"/>
        </w:rPr>
        <w:t>poslední řady</w:t>
      </w:r>
      <w:r w:rsidRPr="00DE5C9B">
        <w:rPr>
          <w:b/>
          <w:sz w:val="24"/>
          <w:szCs w:val="24"/>
        </w:rPr>
        <w:t xml:space="preserve"> je </w:t>
      </w:r>
    </w:p>
    <w:p w:rsidR="00B77E5D" w:rsidRPr="00DE5C9B" w:rsidRDefault="00B77E5D" w:rsidP="009D6527">
      <w:pPr>
        <w:pStyle w:val="ListParagraph"/>
        <w:ind w:left="1069"/>
        <w:rPr>
          <w:sz w:val="28"/>
          <w:szCs w:val="28"/>
        </w:rPr>
      </w:pPr>
    </w:p>
    <w:p w:rsidR="00B77E5D" w:rsidRPr="0067078A" w:rsidRDefault="00B77E5D" w:rsidP="009D6527">
      <w:pPr>
        <w:pStyle w:val="ListParagraph"/>
        <w:ind w:left="1069"/>
        <w:jc w:val="center"/>
      </w:pPr>
    </w:p>
    <w:p w:rsidR="00B77E5D" w:rsidRDefault="00B77E5D" w:rsidP="008025C2">
      <w:pPr>
        <w:pStyle w:val="Standard"/>
      </w:pPr>
    </w:p>
    <w:sectPr w:rsidR="00B77E5D" w:rsidSect="009D65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F14"/>
    <w:multiLevelType w:val="hybridMultilevel"/>
    <w:tmpl w:val="2A1615F2"/>
    <w:lvl w:ilvl="0" w:tplc="21B45AEA">
      <w:start w:val="7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8840A8"/>
    <w:multiLevelType w:val="hybridMultilevel"/>
    <w:tmpl w:val="E9B09E68"/>
    <w:lvl w:ilvl="0" w:tplc="016CF13A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E845768"/>
    <w:multiLevelType w:val="hybridMultilevel"/>
    <w:tmpl w:val="E7F67FDE"/>
    <w:lvl w:ilvl="0" w:tplc="D95072D2">
      <w:start w:val="3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202DED"/>
    <w:multiLevelType w:val="hybridMultilevel"/>
    <w:tmpl w:val="33C46EEC"/>
    <w:lvl w:ilvl="0" w:tplc="9D94C036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F245A3B"/>
    <w:multiLevelType w:val="hybridMultilevel"/>
    <w:tmpl w:val="9928016A"/>
    <w:lvl w:ilvl="0" w:tplc="09BE0CFC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6DF3418D"/>
    <w:multiLevelType w:val="hybridMultilevel"/>
    <w:tmpl w:val="7FC07BA6"/>
    <w:lvl w:ilvl="0" w:tplc="9D625BA0">
      <w:start w:val="7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8C4506D"/>
    <w:multiLevelType w:val="hybridMultilevel"/>
    <w:tmpl w:val="E1004A46"/>
    <w:lvl w:ilvl="0" w:tplc="B420C7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5C2"/>
    <w:rsid w:val="00085C0C"/>
    <w:rsid w:val="001B046B"/>
    <w:rsid w:val="002C5A79"/>
    <w:rsid w:val="004A4C74"/>
    <w:rsid w:val="005F571A"/>
    <w:rsid w:val="0067078A"/>
    <w:rsid w:val="008025C2"/>
    <w:rsid w:val="009D6527"/>
    <w:rsid w:val="00A755F0"/>
    <w:rsid w:val="00B12BDA"/>
    <w:rsid w:val="00B77E5D"/>
    <w:rsid w:val="00BA1364"/>
    <w:rsid w:val="00BD1E44"/>
    <w:rsid w:val="00D058C4"/>
    <w:rsid w:val="00D12E61"/>
    <w:rsid w:val="00D230D9"/>
    <w:rsid w:val="00D32BEC"/>
    <w:rsid w:val="00D8313E"/>
    <w:rsid w:val="00DE5C9B"/>
    <w:rsid w:val="00DF56D7"/>
    <w:rsid w:val="00DF5964"/>
    <w:rsid w:val="00E26542"/>
    <w:rsid w:val="00F57666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5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25C2"/>
    <w:pPr>
      <w:ind w:left="720"/>
      <w:contextualSpacing/>
    </w:pPr>
  </w:style>
  <w:style w:type="paragraph" w:customStyle="1" w:styleId="Standard">
    <w:name w:val="Standard"/>
    <w:uiPriority w:val="99"/>
    <w:rsid w:val="008025C2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eastAsia="de-DE"/>
    </w:rPr>
  </w:style>
  <w:style w:type="paragraph" w:customStyle="1" w:styleId="TableContents">
    <w:name w:val="Table Contents"/>
    <w:basedOn w:val="Standard"/>
    <w:uiPriority w:val="99"/>
    <w:rsid w:val="008025C2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25C2"/>
    <w:rPr>
      <w:rFonts w:ascii="Tahoma" w:hAnsi="Tahoma" w:cs="Tahoma"/>
      <w:sz w:val="16"/>
      <w:szCs w:val="16"/>
      <w:lang w:val="cs-CZ"/>
    </w:rPr>
  </w:style>
  <w:style w:type="table" w:styleId="TableGrid">
    <w:name w:val="Table Grid"/>
    <w:basedOn w:val="TableNormal"/>
    <w:uiPriority w:val="99"/>
    <w:rsid w:val="009D6527"/>
    <w:pPr>
      <w:ind w:firstLine="709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36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34" Type="http://schemas.openxmlformats.org/officeDocument/2006/relationships/image" Target="media/image30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24" Type="http://schemas.openxmlformats.org/officeDocument/2006/relationships/image" Target="media/image20.wmf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png"/><Relationship Id="rId27" Type="http://schemas.openxmlformats.org/officeDocument/2006/relationships/image" Target="media/image23.wmf"/><Relationship Id="rId30" Type="http://schemas.openxmlformats.org/officeDocument/2006/relationships/image" Target="media/image26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401</Words>
  <Characters>2370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2013-04-25T16:49:00Z</cp:lastPrinted>
  <dcterms:created xsi:type="dcterms:W3CDTF">2014-03-19T20:18:00Z</dcterms:created>
  <dcterms:modified xsi:type="dcterms:W3CDTF">2014-03-19T20:18:00Z</dcterms:modified>
</cp:coreProperties>
</file>