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4F7B" w:rsidRDefault="005B4F7B" w:rsidP="008025C2">
      <w:pPr>
        <w:spacing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5B4F7B" w:rsidRDefault="005B4F7B" w:rsidP="008025C2">
      <w:pPr>
        <w:spacing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5B4F7B" w:rsidRDefault="005B4F7B" w:rsidP="008025C2">
      <w:pPr>
        <w:spacing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Tento materiál byl vytvořen v rámci projektu Operačního programu Vzdělávání pro konkurenceschopnost.</w:t>
      </w:r>
    </w:p>
    <w:tbl>
      <w:tblPr>
        <w:tblpPr w:leftFromText="141" w:rightFromText="141" w:bottomFromText="200" w:vertAnchor="text" w:horzAnchor="margin" w:tblpXSpec="center" w:tblpY="1066"/>
        <w:tblW w:w="874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Look w:val="01E0"/>
      </w:tblPr>
      <w:tblGrid>
        <w:gridCol w:w="3532"/>
        <w:gridCol w:w="5216"/>
      </w:tblGrid>
      <w:tr w:rsidR="005B4F7B" w:rsidRPr="00085B97" w:rsidTr="008025C2">
        <w:trPr>
          <w:trHeight w:val="66"/>
        </w:trPr>
        <w:tc>
          <w:tcPr>
            <w:tcW w:w="3532" w:type="dxa"/>
            <w:tcBorders>
              <w:top w:val="single" w:sz="4" w:space="0" w:color="808080"/>
              <w:bottom w:val="nil"/>
              <w:right w:val="nil"/>
            </w:tcBorders>
          </w:tcPr>
          <w:p w:rsidR="005B4F7B" w:rsidRPr="00085B97" w:rsidRDefault="005B4F7B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085B97">
              <w:rPr>
                <w:rFonts w:ascii="Garamond" w:hAnsi="Garamond"/>
                <w:b/>
                <w:sz w:val="24"/>
                <w:szCs w:val="24"/>
              </w:rPr>
              <w:t>Projekt MŠMT ČR</w:t>
            </w:r>
          </w:p>
        </w:tc>
        <w:tc>
          <w:tcPr>
            <w:tcW w:w="5216" w:type="dxa"/>
            <w:tcBorders>
              <w:top w:val="single" w:sz="4" w:space="0" w:color="808080"/>
              <w:left w:val="nil"/>
              <w:bottom w:val="nil"/>
            </w:tcBorders>
          </w:tcPr>
          <w:p w:rsidR="005B4F7B" w:rsidRPr="00085B97" w:rsidRDefault="005B4F7B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085B97">
              <w:rPr>
                <w:rFonts w:ascii="Garamond" w:hAnsi="Garamond"/>
                <w:b/>
                <w:sz w:val="24"/>
                <w:szCs w:val="24"/>
              </w:rPr>
              <w:t>EU PENÍZE ŠKOLÁM</w:t>
            </w:r>
          </w:p>
        </w:tc>
      </w:tr>
      <w:tr w:rsidR="005B4F7B" w:rsidRPr="00085B97" w:rsidTr="008025C2">
        <w:trPr>
          <w:trHeight w:val="66"/>
        </w:trPr>
        <w:tc>
          <w:tcPr>
            <w:tcW w:w="3532" w:type="dxa"/>
            <w:tcBorders>
              <w:top w:val="nil"/>
              <w:bottom w:val="nil"/>
              <w:right w:val="nil"/>
            </w:tcBorders>
          </w:tcPr>
          <w:p w:rsidR="005B4F7B" w:rsidRPr="00085B97" w:rsidRDefault="005B4F7B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085B97">
              <w:rPr>
                <w:rFonts w:ascii="Garamond" w:hAnsi="Garamond"/>
                <w:b/>
                <w:sz w:val="24"/>
                <w:szCs w:val="24"/>
              </w:rPr>
              <w:t>Číslo projektu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</w:tcBorders>
          </w:tcPr>
          <w:p w:rsidR="005B4F7B" w:rsidRPr="00085B97" w:rsidRDefault="005B4F7B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085B97">
              <w:rPr>
                <w:rFonts w:ascii="Garamond" w:hAnsi="Garamond"/>
                <w:b/>
                <w:sz w:val="24"/>
                <w:szCs w:val="24"/>
              </w:rPr>
              <w:t>CZ.1.07/1.4.00/21.2079</w:t>
            </w:r>
          </w:p>
        </w:tc>
      </w:tr>
      <w:tr w:rsidR="005B4F7B" w:rsidRPr="00085B97" w:rsidTr="008025C2">
        <w:trPr>
          <w:trHeight w:val="108"/>
        </w:trPr>
        <w:tc>
          <w:tcPr>
            <w:tcW w:w="3532" w:type="dxa"/>
            <w:tcBorders>
              <w:top w:val="nil"/>
              <w:bottom w:val="nil"/>
              <w:right w:val="nil"/>
            </w:tcBorders>
          </w:tcPr>
          <w:p w:rsidR="005B4F7B" w:rsidRPr="00085B97" w:rsidRDefault="005B4F7B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085B97">
              <w:rPr>
                <w:rFonts w:ascii="Garamond" w:hAnsi="Garamond"/>
                <w:b/>
                <w:sz w:val="24"/>
                <w:szCs w:val="24"/>
              </w:rPr>
              <w:t>Název projektu školy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</w:tcBorders>
          </w:tcPr>
          <w:p w:rsidR="005B4F7B" w:rsidRPr="00085B97" w:rsidRDefault="005B4F7B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085B97">
              <w:rPr>
                <w:rFonts w:ascii="Garamond" w:hAnsi="Garamond"/>
                <w:b/>
                <w:sz w:val="24"/>
                <w:szCs w:val="24"/>
              </w:rPr>
              <w:t>Inovace ZŠ Bílé Podolí</w:t>
            </w:r>
          </w:p>
        </w:tc>
      </w:tr>
      <w:tr w:rsidR="005B4F7B" w:rsidRPr="00085B97" w:rsidTr="008025C2">
        <w:trPr>
          <w:trHeight w:val="110"/>
        </w:trPr>
        <w:tc>
          <w:tcPr>
            <w:tcW w:w="3532" w:type="dxa"/>
            <w:tcBorders>
              <w:top w:val="nil"/>
              <w:bottom w:val="single" w:sz="4" w:space="0" w:color="808080"/>
              <w:right w:val="nil"/>
            </w:tcBorders>
          </w:tcPr>
          <w:p w:rsidR="005B4F7B" w:rsidRPr="00085B97" w:rsidRDefault="005B4F7B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085B97">
              <w:rPr>
                <w:rFonts w:ascii="Garamond" w:hAnsi="Garamond"/>
                <w:b/>
                <w:sz w:val="24"/>
                <w:szCs w:val="24"/>
              </w:rPr>
              <w:t>Šablona  III/2</w:t>
            </w:r>
          </w:p>
        </w:tc>
        <w:tc>
          <w:tcPr>
            <w:tcW w:w="5216" w:type="dxa"/>
            <w:tcBorders>
              <w:top w:val="nil"/>
              <w:left w:val="nil"/>
              <w:bottom w:val="single" w:sz="4" w:space="0" w:color="808080"/>
            </w:tcBorders>
          </w:tcPr>
          <w:p w:rsidR="005B4F7B" w:rsidRPr="00085B97" w:rsidRDefault="005B4F7B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085B97">
              <w:rPr>
                <w:rFonts w:ascii="Garamond" w:hAnsi="Garamond"/>
                <w:b/>
                <w:sz w:val="24"/>
                <w:szCs w:val="24"/>
              </w:rPr>
              <w:t>Inovace a zkvalitnění výuky prostřednictvím ICT</w:t>
            </w:r>
          </w:p>
        </w:tc>
      </w:tr>
    </w:tbl>
    <w:p w:rsidR="005B4F7B" w:rsidRDefault="005B4F7B" w:rsidP="008025C2">
      <w:pPr>
        <w:rPr>
          <w:sz w:val="28"/>
          <w:szCs w:val="28"/>
        </w:rPr>
      </w:pPr>
    </w:p>
    <w:p w:rsidR="005B4F7B" w:rsidRDefault="005B4F7B" w:rsidP="008025C2">
      <w:pPr>
        <w:rPr>
          <w:sz w:val="28"/>
          <w:szCs w:val="28"/>
        </w:rPr>
      </w:pPr>
    </w:p>
    <w:p w:rsidR="005B4F7B" w:rsidRDefault="005B4F7B" w:rsidP="008025C2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SADA č. II</w:t>
      </w:r>
    </w:p>
    <w:p w:rsidR="005B4F7B" w:rsidRDefault="005B4F7B" w:rsidP="008025C2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</w:rPr>
      </w:pPr>
      <w:r>
        <w:rPr>
          <w:rFonts w:ascii="Garamond" w:hAnsi="Garamond"/>
          <w:b/>
          <w:sz w:val="28"/>
          <w:szCs w:val="28"/>
        </w:rPr>
        <w:t xml:space="preserve">Identifikátor: </w:t>
      </w:r>
      <w:r>
        <w:rPr>
          <w:rFonts w:ascii="Garamond" w:hAnsi="Garamond"/>
          <w:b/>
        </w:rPr>
        <w:t>VY_32_INOVACE_SADA II_MI., DUM 2</w:t>
      </w:r>
    </w:p>
    <w:p w:rsidR="005B4F7B" w:rsidRDefault="005B4F7B" w:rsidP="008025C2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Vzdělávací oblast: Matematika a její aplikace</w:t>
      </w:r>
    </w:p>
    <w:p w:rsidR="005B4F7B" w:rsidRDefault="005B4F7B" w:rsidP="008025C2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Vzdělávací obor: Matematika</w:t>
      </w:r>
    </w:p>
    <w:p w:rsidR="005B4F7B" w:rsidRDefault="005B4F7B" w:rsidP="008025C2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5B4F7B" w:rsidRDefault="005B4F7B" w:rsidP="008025C2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5B4F7B" w:rsidRDefault="005B4F7B" w:rsidP="008025C2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5B4F7B" w:rsidRDefault="005B4F7B" w:rsidP="008025C2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Autor: Stanislava Šindelářová</w:t>
      </w:r>
    </w:p>
    <w:p w:rsidR="005B4F7B" w:rsidRDefault="005B4F7B" w:rsidP="008025C2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Základní škola a Mateřská škola Bílé Podolí, okres Kutná Hora</w:t>
      </w:r>
    </w:p>
    <w:p w:rsidR="005B4F7B" w:rsidRDefault="005B4F7B" w:rsidP="008025C2">
      <w:pPr>
        <w:spacing w:after="0" w:line="240" w:lineRule="auto"/>
        <w:jc w:val="center"/>
        <w:rPr>
          <w:rFonts w:ascii="Garamond" w:hAnsi="Garamond"/>
        </w:rPr>
      </w:pPr>
      <w:r>
        <w:rPr>
          <w:rFonts w:ascii="Garamond" w:hAnsi="Garamond"/>
          <w:b/>
          <w:sz w:val="24"/>
          <w:szCs w:val="24"/>
        </w:rPr>
        <w:t xml:space="preserve">Hodina byla pilotně odučena 25. 1. 2013 </w:t>
      </w:r>
      <w:bookmarkStart w:id="0" w:name="_GoBack"/>
      <w:bookmarkEnd w:id="0"/>
      <w:r>
        <w:rPr>
          <w:rFonts w:ascii="Garamond" w:hAnsi="Garamond"/>
          <w:b/>
          <w:sz w:val="24"/>
          <w:szCs w:val="24"/>
        </w:rPr>
        <w:t>v třídě I., 1. ročníku.</w:t>
      </w:r>
    </w:p>
    <w:p w:rsidR="005B4F7B" w:rsidRDefault="005B4F7B" w:rsidP="008025C2">
      <w:pPr>
        <w:jc w:val="center"/>
        <w:rPr>
          <w:sz w:val="28"/>
          <w:szCs w:val="28"/>
        </w:rPr>
      </w:pPr>
    </w:p>
    <w:p w:rsidR="005B4F7B" w:rsidRDefault="005B4F7B" w:rsidP="008025C2">
      <w:pPr>
        <w:rPr>
          <w:sz w:val="28"/>
          <w:szCs w:val="28"/>
        </w:rPr>
      </w:pPr>
    </w:p>
    <w:p w:rsidR="005B4F7B" w:rsidRDefault="005B4F7B" w:rsidP="008025C2">
      <w:pPr>
        <w:rPr>
          <w:sz w:val="28"/>
          <w:szCs w:val="28"/>
        </w:rPr>
      </w:pPr>
    </w:p>
    <w:p w:rsidR="005B4F7B" w:rsidRDefault="005B4F7B" w:rsidP="008025C2">
      <w:pPr>
        <w:rPr>
          <w:sz w:val="28"/>
          <w:szCs w:val="28"/>
        </w:rPr>
      </w:pPr>
    </w:p>
    <w:p w:rsidR="005B4F7B" w:rsidRDefault="005B4F7B" w:rsidP="008025C2">
      <w:pPr>
        <w:rPr>
          <w:sz w:val="28"/>
          <w:szCs w:val="28"/>
        </w:rPr>
      </w:pPr>
    </w:p>
    <w:p w:rsidR="005B4F7B" w:rsidRDefault="005B4F7B" w:rsidP="008025C2">
      <w:pPr>
        <w:rPr>
          <w:sz w:val="28"/>
          <w:szCs w:val="28"/>
        </w:rPr>
      </w:pPr>
      <w:r w:rsidRPr="00983F30">
        <w:rPr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2pt;height:99.75pt">
            <v:imagedata r:id="rId5" o:title=""/>
          </v:shape>
        </w:pict>
      </w:r>
    </w:p>
    <w:p w:rsidR="005B4F7B" w:rsidRDefault="005B4F7B" w:rsidP="008025C2">
      <w:pPr>
        <w:rPr>
          <w:rFonts w:ascii="Garamond" w:hAnsi="Garamond"/>
          <w:b/>
          <w:sz w:val="28"/>
          <w:szCs w:val="28"/>
        </w:rPr>
      </w:pPr>
    </w:p>
    <w:p w:rsidR="005B4F7B" w:rsidRDefault="005B4F7B" w:rsidP="008025C2">
      <w:pPr>
        <w:rPr>
          <w:rFonts w:ascii="Garamond" w:hAnsi="Garamond"/>
          <w:b/>
          <w:sz w:val="28"/>
          <w:szCs w:val="28"/>
        </w:rPr>
      </w:pPr>
    </w:p>
    <w:p w:rsidR="005B4F7B" w:rsidRDefault="005B4F7B" w:rsidP="008025C2">
      <w:pPr>
        <w:rPr>
          <w:rFonts w:ascii="Garamond" w:hAnsi="Garamond"/>
          <w:b/>
          <w:sz w:val="28"/>
          <w:szCs w:val="28"/>
        </w:rPr>
      </w:pPr>
    </w:p>
    <w:p w:rsidR="005B4F7B" w:rsidRDefault="005B4F7B" w:rsidP="008025C2">
      <w:pPr>
        <w:rPr>
          <w:rFonts w:ascii="Garamond" w:hAnsi="Garamond"/>
          <w:b/>
          <w:sz w:val="28"/>
          <w:szCs w:val="28"/>
        </w:rPr>
      </w:pPr>
    </w:p>
    <w:p w:rsidR="005B4F7B" w:rsidRDefault="005B4F7B" w:rsidP="008025C2">
      <w:pPr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 xml:space="preserve"> </w:t>
      </w:r>
    </w:p>
    <w:p w:rsidR="005B4F7B" w:rsidRDefault="005B4F7B" w:rsidP="008025C2">
      <w:pPr>
        <w:jc w:val="center"/>
        <w:rPr>
          <w:rFonts w:ascii="Garamond" w:hAnsi="Garamond"/>
          <w:b/>
          <w:sz w:val="28"/>
          <w:szCs w:val="28"/>
        </w:rPr>
      </w:pPr>
    </w:p>
    <w:p w:rsidR="005B4F7B" w:rsidRDefault="005B4F7B" w:rsidP="008025C2">
      <w:pPr>
        <w:jc w:val="center"/>
        <w:rPr>
          <w:rFonts w:ascii="Garamond" w:hAnsi="Garamond"/>
          <w:b/>
          <w:sz w:val="28"/>
          <w:szCs w:val="28"/>
        </w:rPr>
      </w:pPr>
    </w:p>
    <w:p w:rsidR="005B4F7B" w:rsidRDefault="005B4F7B" w:rsidP="008025C2">
      <w:pPr>
        <w:jc w:val="center"/>
        <w:rPr>
          <w:rFonts w:ascii="Garamond" w:hAnsi="Garamond"/>
          <w:b/>
          <w:sz w:val="28"/>
          <w:szCs w:val="28"/>
        </w:rPr>
      </w:pPr>
    </w:p>
    <w:p w:rsidR="005B4F7B" w:rsidRDefault="005B4F7B" w:rsidP="008025C2">
      <w:pPr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METODICKÝ LIST</w:t>
      </w:r>
    </w:p>
    <w:p w:rsidR="005B4F7B" w:rsidRDefault="005B4F7B" w:rsidP="008025C2">
      <w:pPr>
        <w:rPr>
          <w:sz w:val="28"/>
          <w:szCs w:val="28"/>
        </w:rPr>
      </w:pPr>
    </w:p>
    <w:p w:rsidR="005B4F7B" w:rsidRDefault="005B4F7B" w:rsidP="008025C2">
      <w:p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Název: ORIENTACE V PLOŠE – ČÍSLA - 1. ročník</w:t>
      </w:r>
    </w:p>
    <w:p w:rsidR="005B4F7B" w:rsidRDefault="005B4F7B" w:rsidP="008025C2">
      <w:p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Stručná anotace: Osvojení pojmů nad, pod, vpravo, vlevo, mezi, řádek, sloupec; přirovnávání počtu k číslu (od 1 do 20)</w:t>
      </w:r>
    </w:p>
    <w:p w:rsidR="005B4F7B" w:rsidRDefault="005B4F7B" w:rsidP="008025C2">
      <w:p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Postup práce s pracovním listem:</w:t>
      </w:r>
    </w:p>
    <w:p w:rsidR="005B4F7B" w:rsidRDefault="005B4F7B" w:rsidP="008025C2">
      <w:pPr>
        <w:pStyle w:val="ListParagraph"/>
        <w:numPr>
          <w:ilvl w:val="0"/>
          <w:numId w:val="1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Žáci pracují s tabulkou s čísly a s pracovním listem</w:t>
      </w:r>
    </w:p>
    <w:p w:rsidR="005B4F7B" w:rsidRDefault="005B4F7B" w:rsidP="008025C2">
      <w:pPr>
        <w:pStyle w:val="ListParagraph"/>
        <w:numPr>
          <w:ilvl w:val="0"/>
          <w:numId w:val="1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Tabulku s puntíky na druhé straně je nutné rozstříhat na jednotlivé čtverce</w:t>
      </w:r>
    </w:p>
    <w:p w:rsidR="005B4F7B" w:rsidRDefault="005B4F7B" w:rsidP="008025C2">
      <w:pPr>
        <w:pStyle w:val="ListParagraph"/>
        <w:numPr>
          <w:ilvl w:val="0"/>
          <w:numId w:val="1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Žáci umísťují jednotlivé čtverečky s puntíky do vět, které předčítá učitel. Při vyhledávání správných odpovědí pracují s velkou tabulkou s čísly</w:t>
      </w:r>
    </w:p>
    <w:p w:rsidR="005B4F7B" w:rsidRDefault="005B4F7B" w:rsidP="008025C2">
      <w:pPr>
        <w:pStyle w:val="ListParagraph"/>
        <w:spacing w:after="0" w:line="240" w:lineRule="auto"/>
        <w:ind w:left="1065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(Při pozdější znalosti všech písmen si žáci čtou věty samostatně)</w:t>
      </w:r>
    </w:p>
    <w:p w:rsidR="005B4F7B" w:rsidRDefault="005B4F7B" w:rsidP="008025C2">
      <w:pPr>
        <w:pStyle w:val="ListParagraph"/>
        <w:spacing w:after="0" w:line="240" w:lineRule="auto"/>
        <w:ind w:left="1065"/>
        <w:rPr>
          <w:rFonts w:ascii="Garamond" w:hAnsi="Garamond"/>
          <w:b/>
          <w:sz w:val="24"/>
          <w:szCs w:val="24"/>
        </w:rPr>
      </w:pPr>
    </w:p>
    <w:p w:rsidR="005B4F7B" w:rsidRDefault="005B4F7B" w:rsidP="008025C2">
      <w:pPr>
        <w:spacing w:after="0" w:line="240" w:lineRule="auto"/>
        <w:rPr>
          <w:rFonts w:ascii="Garamond" w:hAnsi="Garamond"/>
          <w:b/>
          <w:sz w:val="24"/>
          <w:szCs w:val="24"/>
        </w:rPr>
      </w:pPr>
    </w:p>
    <w:p w:rsidR="005B4F7B" w:rsidRDefault="005B4F7B" w:rsidP="008025C2">
      <w:pPr>
        <w:spacing w:after="0" w:line="240" w:lineRule="auto"/>
        <w:rPr>
          <w:rFonts w:ascii="Garamond" w:hAnsi="Garamond"/>
          <w:b/>
          <w:sz w:val="24"/>
          <w:szCs w:val="24"/>
        </w:rPr>
      </w:pPr>
    </w:p>
    <w:p w:rsidR="005B4F7B" w:rsidRDefault="005B4F7B" w:rsidP="008025C2">
      <w:pPr>
        <w:rPr>
          <w:sz w:val="28"/>
          <w:szCs w:val="28"/>
        </w:rPr>
      </w:pPr>
    </w:p>
    <w:p w:rsidR="005B4F7B" w:rsidRDefault="005B4F7B" w:rsidP="008025C2">
      <w:pPr>
        <w:rPr>
          <w:sz w:val="28"/>
          <w:szCs w:val="28"/>
        </w:rPr>
      </w:pPr>
    </w:p>
    <w:p w:rsidR="005B4F7B" w:rsidRDefault="005B4F7B" w:rsidP="008025C2">
      <w:pPr>
        <w:rPr>
          <w:sz w:val="28"/>
          <w:szCs w:val="28"/>
        </w:rPr>
      </w:pPr>
    </w:p>
    <w:p w:rsidR="005B4F7B" w:rsidRDefault="005B4F7B" w:rsidP="008025C2">
      <w:pPr>
        <w:rPr>
          <w:sz w:val="28"/>
          <w:szCs w:val="28"/>
        </w:rPr>
      </w:pPr>
    </w:p>
    <w:p w:rsidR="005B4F7B" w:rsidRDefault="005B4F7B" w:rsidP="008025C2">
      <w:pPr>
        <w:rPr>
          <w:sz w:val="28"/>
          <w:szCs w:val="28"/>
        </w:rPr>
      </w:pPr>
    </w:p>
    <w:p w:rsidR="005B4F7B" w:rsidRDefault="005B4F7B" w:rsidP="008025C2"/>
    <w:p w:rsidR="005B4F7B" w:rsidRDefault="005B4F7B" w:rsidP="008025C2"/>
    <w:p w:rsidR="005B4F7B" w:rsidRDefault="005B4F7B" w:rsidP="008025C2"/>
    <w:p w:rsidR="005B4F7B" w:rsidRDefault="005B4F7B" w:rsidP="008025C2"/>
    <w:p w:rsidR="005B4F7B" w:rsidRDefault="005B4F7B" w:rsidP="008025C2">
      <w:pPr>
        <w:rPr>
          <w:sz w:val="32"/>
          <w:szCs w:val="32"/>
        </w:rPr>
      </w:pPr>
    </w:p>
    <w:p w:rsidR="005B4F7B" w:rsidRDefault="005B4F7B" w:rsidP="008025C2">
      <w:pPr>
        <w:rPr>
          <w:sz w:val="32"/>
          <w:szCs w:val="32"/>
        </w:rPr>
      </w:pPr>
    </w:p>
    <w:p w:rsidR="005B4F7B" w:rsidRDefault="005B4F7B" w:rsidP="008025C2">
      <w:pPr>
        <w:rPr>
          <w:sz w:val="32"/>
          <w:szCs w:val="32"/>
        </w:rPr>
      </w:pPr>
    </w:p>
    <w:p w:rsidR="005B4F7B" w:rsidRDefault="005B4F7B" w:rsidP="008025C2">
      <w:pPr>
        <w:rPr>
          <w:sz w:val="32"/>
          <w:szCs w:val="32"/>
        </w:rPr>
      </w:pPr>
    </w:p>
    <w:p w:rsidR="005B4F7B" w:rsidRDefault="005B4F7B" w:rsidP="008025C2">
      <w:pPr>
        <w:jc w:val="center"/>
        <w:rPr>
          <w:sz w:val="18"/>
          <w:szCs w:val="18"/>
        </w:rPr>
      </w:pPr>
    </w:p>
    <w:p w:rsidR="005B4F7B" w:rsidRDefault="005B4F7B" w:rsidP="008025C2">
      <w:pPr>
        <w:tabs>
          <w:tab w:val="left" w:pos="4035"/>
        </w:tabs>
        <w:rPr>
          <w:rFonts w:ascii="Garamond" w:hAnsi="Garamond"/>
          <w:sz w:val="28"/>
          <w:szCs w:val="28"/>
        </w:rPr>
      </w:pPr>
    </w:p>
    <w:p w:rsidR="005B4F7B" w:rsidRDefault="005B4F7B" w:rsidP="008025C2">
      <w:pPr>
        <w:tabs>
          <w:tab w:val="left" w:pos="4035"/>
        </w:tabs>
        <w:rPr>
          <w:rFonts w:ascii="Garamond" w:hAnsi="Garamond"/>
          <w:sz w:val="28"/>
          <w:szCs w:val="28"/>
        </w:rPr>
      </w:pPr>
    </w:p>
    <w:p w:rsidR="005B4F7B" w:rsidRDefault="005B4F7B" w:rsidP="008025C2">
      <w:pPr>
        <w:tabs>
          <w:tab w:val="left" w:pos="4035"/>
        </w:tabs>
        <w:rPr>
          <w:rFonts w:ascii="Garamond" w:hAnsi="Garamond"/>
          <w:sz w:val="28"/>
          <w:szCs w:val="28"/>
        </w:rPr>
      </w:pPr>
    </w:p>
    <w:p w:rsidR="005B4F7B" w:rsidRDefault="005B4F7B" w:rsidP="008025C2">
      <w:pPr>
        <w:tabs>
          <w:tab w:val="left" w:pos="4035"/>
        </w:tabs>
        <w:rPr>
          <w:rFonts w:ascii="Garamond" w:hAnsi="Garamond"/>
          <w:sz w:val="28"/>
          <w:szCs w:val="28"/>
        </w:rPr>
      </w:pPr>
    </w:p>
    <w:p w:rsidR="005B4F7B" w:rsidRDefault="005B4F7B" w:rsidP="008025C2">
      <w:pPr>
        <w:tabs>
          <w:tab w:val="left" w:pos="4035"/>
        </w:tabs>
        <w:rPr>
          <w:rFonts w:ascii="Garamond" w:hAnsi="Garamond"/>
          <w:sz w:val="28"/>
          <w:szCs w:val="28"/>
        </w:rPr>
      </w:pPr>
    </w:p>
    <w:tbl>
      <w:tblPr>
        <w:tblW w:w="99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4"/>
        <w:gridCol w:w="1984"/>
        <w:gridCol w:w="1984"/>
        <w:gridCol w:w="1984"/>
        <w:gridCol w:w="1984"/>
      </w:tblGrid>
      <w:tr w:rsidR="005B4F7B" w:rsidRPr="00085B97" w:rsidTr="00085B97">
        <w:trPr>
          <w:trHeight w:val="1984"/>
          <w:jc w:val="center"/>
        </w:trPr>
        <w:tc>
          <w:tcPr>
            <w:tcW w:w="1984" w:type="dxa"/>
          </w:tcPr>
          <w:p w:rsidR="005B4F7B" w:rsidRPr="00085B97" w:rsidRDefault="005B4F7B" w:rsidP="00085B97">
            <w:pPr>
              <w:spacing w:after="0" w:line="240" w:lineRule="auto"/>
              <w:jc w:val="center"/>
              <w:rPr>
                <w:rFonts w:ascii="Times New Roman" w:hAnsi="Times New Roman"/>
                <w:sz w:val="144"/>
                <w:szCs w:val="144"/>
              </w:rPr>
            </w:pPr>
            <w:r w:rsidRPr="00085B97">
              <w:rPr>
                <w:rFonts w:ascii="Times New Roman" w:hAnsi="Times New Roman"/>
                <w:sz w:val="144"/>
                <w:szCs w:val="144"/>
              </w:rPr>
              <w:t>8</w:t>
            </w:r>
          </w:p>
        </w:tc>
        <w:tc>
          <w:tcPr>
            <w:tcW w:w="1984" w:type="dxa"/>
          </w:tcPr>
          <w:p w:rsidR="005B4F7B" w:rsidRPr="00085B97" w:rsidRDefault="005B4F7B" w:rsidP="00085B97">
            <w:pPr>
              <w:spacing w:after="0" w:line="240" w:lineRule="auto"/>
              <w:jc w:val="center"/>
              <w:rPr>
                <w:rFonts w:ascii="Times New Roman" w:hAnsi="Times New Roman"/>
                <w:sz w:val="144"/>
                <w:szCs w:val="144"/>
              </w:rPr>
            </w:pPr>
            <w:r w:rsidRPr="00085B97">
              <w:rPr>
                <w:rFonts w:ascii="Times New Roman" w:hAnsi="Times New Roman"/>
                <w:sz w:val="144"/>
                <w:szCs w:val="144"/>
              </w:rPr>
              <w:t>12</w:t>
            </w:r>
          </w:p>
        </w:tc>
        <w:tc>
          <w:tcPr>
            <w:tcW w:w="1984" w:type="dxa"/>
          </w:tcPr>
          <w:p w:rsidR="005B4F7B" w:rsidRPr="00085B97" w:rsidRDefault="005B4F7B" w:rsidP="00085B97">
            <w:pPr>
              <w:spacing w:after="0" w:line="240" w:lineRule="auto"/>
              <w:jc w:val="center"/>
              <w:rPr>
                <w:rFonts w:ascii="Times New Roman" w:hAnsi="Times New Roman"/>
                <w:sz w:val="144"/>
                <w:szCs w:val="144"/>
              </w:rPr>
            </w:pPr>
            <w:r w:rsidRPr="00085B97">
              <w:rPr>
                <w:rFonts w:ascii="Times New Roman" w:hAnsi="Times New Roman"/>
                <w:sz w:val="144"/>
                <w:szCs w:val="144"/>
              </w:rPr>
              <w:t>5</w:t>
            </w:r>
          </w:p>
        </w:tc>
        <w:tc>
          <w:tcPr>
            <w:tcW w:w="1984" w:type="dxa"/>
          </w:tcPr>
          <w:p w:rsidR="005B4F7B" w:rsidRPr="00085B97" w:rsidRDefault="005B4F7B" w:rsidP="00085B97">
            <w:pPr>
              <w:spacing w:after="0" w:line="240" w:lineRule="auto"/>
              <w:jc w:val="center"/>
              <w:rPr>
                <w:rFonts w:ascii="Times New Roman" w:hAnsi="Times New Roman"/>
                <w:sz w:val="144"/>
                <w:szCs w:val="144"/>
              </w:rPr>
            </w:pPr>
            <w:r w:rsidRPr="00085B97">
              <w:rPr>
                <w:rFonts w:ascii="Times New Roman" w:hAnsi="Times New Roman"/>
                <w:sz w:val="144"/>
                <w:szCs w:val="144"/>
              </w:rPr>
              <w:t>19</w:t>
            </w:r>
          </w:p>
        </w:tc>
        <w:tc>
          <w:tcPr>
            <w:tcW w:w="1984" w:type="dxa"/>
          </w:tcPr>
          <w:p w:rsidR="005B4F7B" w:rsidRPr="00085B97" w:rsidRDefault="005B4F7B" w:rsidP="00085B97">
            <w:pPr>
              <w:spacing w:after="0" w:line="240" w:lineRule="auto"/>
              <w:jc w:val="center"/>
              <w:rPr>
                <w:rFonts w:ascii="Times New Roman" w:hAnsi="Times New Roman"/>
                <w:sz w:val="144"/>
                <w:szCs w:val="144"/>
              </w:rPr>
            </w:pPr>
            <w:r w:rsidRPr="00085B97">
              <w:rPr>
                <w:rFonts w:ascii="Times New Roman" w:hAnsi="Times New Roman"/>
                <w:sz w:val="144"/>
                <w:szCs w:val="144"/>
              </w:rPr>
              <w:t>2</w:t>
            </w:r>
          </w:p>
        </w:tc>
      </w:tr>
      <w:tr w:rsidR="005B4F7B" w:rsidRPr="00085B97" w:rsidTr="00085B97">
        <w:trPr>
          <w:trHeight w:val="1984"/>
          <w:jc w:val="center"/>
        </w:trPr>
        <w:tc>
          <w:tcPr>
            <w:tcW w:w="1984" w:type="dxa"/>
          </w:tcPr>
          <w:p w:rsidR="005B4F7B" w:rsidRPr="00085B97" w:rsidRDefault="005B4F7B" w:rsidP="00085B97">
            <w:pPr>
              <w:spacing w:after="0" w:line="240" w:lineRule="auto"/>
              <w:jc w:val="center"/>
              <w:rPr>
                <w:rFonts w:ascii="Times New Roman" w:hAnsi="Times New Roman"/>
                <w:sz w:val="144"/>
                <w:szCs w:val="144"/>
              </w:rPr>
            </w:pPr>
            <w:r w:rsidRPr="00085B97">
              <w:rPr>
                <w:rFonts w:ascii="Times New Roman" w:hAnsi="Times New Roman"/>
                <w:sz w:val="144"/>
                <w:szCs w:val="144"/>
              </w:rPr>
              <w:t>16</w:t>
            </w:r>
          </w:p>
        </w:tc>
        <w:tc>
          <w:tcPr>
            <w:tcW w:w="1984" w:type="dxa"/>
          </w:tcPr>
          <w:p w:rsidR="005B4F7B" w:rsidRPr="00085B97" w:rsidRDefault="005B4F7B" w:rsidP="00085B97">
            <w:pPr>
              <w:spacing w:after="0" w:line="240" w:lineRule="auto"/>
              <w:jc w:val="center"/>
              <w:rPr>
                <w:rFonts w:ascii="Times New Roman" w:hAnsi="Times New Roman"/>
                <w:sz w:val="144"/>
                <w:szCs w:val="144"/>
              </w:rPr>
            </w:pPr>
            <w:r w:rsidRPr="00085B97">
              <w:rPr>
                <w:rFonts w:ascii="Times New Roman" w:hAnsi="Times New Roman"/>
                <w:sz w:val="144"/>
                <w:szCs w:val="144"/>
              </w:rPr>
              <w:t>1</w:t>
            </w:r>
          </w:p>
        </w:tc>
        <w:tc>
          <w:tcPr>
            <w:tcW w:w="1984" w:type="dxa"/>
          </w:tcPr>
          <w:p w:rsidR="005B4F7B" w:rsidRPr="00085B97" w:rsidRDefault="005B4F7B" w:rsidP="00085B97">
            <w:pPr>
              <w:spacing w:after="0" w:line="240" w:lineRule="auto"/>
              <w:jc w:val="center"/>
              <w:rPr>
                <w:rFonts w:ascii="Times New Roman" w:hAnsi="Times New Roman"/>
                <w:sz w:val="144"/>
                <w:szCs w:val="144"/>
              </w:rPr>
            </w:pPr>
            <w:r w:rsidRPr="00085B97">
              <w:rPr>
                <w:rFonts w:ascii="Times New Roman" w:hAnsi="Times New Roman"/>
                <w:sz w:val="144"/>
                <w:szCs w:val="144"/>
              </w:rPr>
              <w:t>13</w:t>
            </w:r>
          </w:p>
        </w:tc>
        <w:tc>
          <w:tcPr>
            <w:tcW w:w="1984" w:type="dxa"/>
          </w:tcPr>
          <w:p w:rsidR="005B4F7B" w:rsidRPr="00085B97" w:rsidRDefault="005B4F7B" w:rsidP="00085B97">
            <w:pPr>
              <w:spacing w:after="0" w:line="240" w:lineRule="auto"/>
              <w:jc w:val="center"/>
              <w:rPr>
                <w:rFonts w:ascii="Times New Roman" w:hAnsi="Times New Roman"/>
                <w:sz w:val="144"/>
                <w:szCs w:val="144"/>
              </w:rPr>
            </w:pPr>
            <w:r w:rsidRPr="00085B97">
              <w:rPr>
                <w:rFonts w:ascii="Times New Roman" w:hAnsi="Times New Roman"/>
                <w:sz w:val="144"/>
                <w:szCs w:val="144"/>
              </w:rPr>
              <w:t>7</w:t>
            </w:r>
          </w:p>
        </w:tc>
        <w:tc>
          <w:tcPr>
            <w:tcW w:w="1984" w:type="dxa"/>
          </w:tcPr>
          <w:p w:rsidR="005B4F7B" w:rsidRPr="00085B97" w:rsidRDefault="005B4F7B" w:rsidP="00085B97">
            <w:pPr>
              <w:spacing w:after="0" w:line="240" w:lineRule="auto"/>
              <w:jc w:val="center"/>
              <w:rPr>
                <w:rFonts w:ascii="Times New Roman" w:hAnsi="Times New Roman"/>
                <w:sz w:val="144"/>
                <w:szCs w:val="144"/>
              </w:rPr>
            </w:pPr>
            <w:r w:rsidRPr="00085B97">
              <w:rPr>
                <w:rFonts w:ascii="Times New Roman" w:hAnsi="Times New Roman"/>
                <w:sz w:val="144"/>
                <w:szCs w:val="144"/>
              </w:rPr>
              <w:t>20</w:t>
            </w:r>
          </w:p>
        </w:tc>
      </w:tr>
      <w:tr w:rsidR="005B4F7B" w:rsidRPr="00085B97" w:rsidTr="00085B97">
        <w:trPr>
          <w:trHeight w:val="1984"/>
          <w:jc w:val="center"/>
        </w:trPr>
        <w:tc>
          <w:tcPr>
            <w:tcW w:w="1984" w:type="dxa"/>
          </w:tcPr>
          <w:p w:rsidR="005B4F7B" w:rsidRPr="00085B97" w:rsidRDefault="005B4F7B" w:rsidP="00085B97">
            <w:pPr>
              <w:spacing w:after="0" w:line="240" w:lineRule="auto"/>
              <w:jc w:val="center"/>
              <w:rPr>
                <w:rFonts w:ascii="Times New Roman" w:hAnsi="Times New Roman"/>
                <w:sz w:val="144"/>
                <w:szCs w:val="144"/>
              </w:rPr>
            </w:pPr>
            <w:r w:rsidRPr="00085B97">
              <w:rPr>
                <w:rFonts w:ascii="Times New Roman" w:hAnsi="Times New Roman"/>
                <w:sz w:val="144"/>
                <w:szCs w:val="144"/>
              </w:rPr>
              <w:t>4</w:t>
            </w:r>
          </w:p>
        </w:tc>
        <w:tc>
          <w:tcPr>
            <w:tcW w:w="1984" w:type="dxa"/>
          </w:tcPr>
          <w:p w:rsidR="005B4F7B" w:rsidRPr="00085B97" w:rsidRDefault="005B4F7B" w:rsidP="00085B97">
            <w:pPr>
              <w:spacing w:after="0" w:line="240" w:lineRule="auto"/>
              <w:jc w:val="center"/>
              <w:rPr>
                <w:rFonts w:ascii="Times New Roman" w:hAnsi="Times New Roman"/>
                <w:sz w:val="144"/>
                <w:szCs w:val="144"/>
              </w:rPr>
            </w:pPr>
            <w:r w:rsidRPr="00085B97">
              <w:rPr>
                <w:rFonts w:ascii="Times New Roman" w:hAnsi="Times New Roman"/>
                <w:sz w:val="144"/>
                <w:szCs w:val="144"/>
              </w:rPr>
              <w:t>18</w:t>
            </w:r>
          </w:p>
        </w:tc>
        <w:tc>
          <w:tcPr>
            <w:tcW w:w="1984" w:type="dxa"/>
          </w:tcPr>
          <w:p w:rsidR="005B4F7B" w:rsidRPr="00085B97" w:rsidRDefault="005B4F7B" w:rsidP="00085B97">
            <w:pPr>
              <w:spacing w:after="0" w:line="240" w:lineRule="auto"/>
              <w:jc w:val="center"/>
              <w:rPr>
                <w:rFonts w:ascii="Times New Roman" w:hAnsi="Times New Roman"/>
                <w:sz w:val="144"/>
                <w:szCs w:val="144"/>
              </w:rPr>
            </w:pPr>
            <w:r w:rsidRPr="00085B97">
              <w:rPr>
                <w:rFonts w:ascii="Times New Roman" w:hAnsi="Times New Roman"/>
                <w:sz w:val="144"/>
                <w:szCs w:val="144"/>
              </w:rPr>
              <w:t>9</w:t>
            </w:r>
          </w:p>
        </w:tc>
        <w:tc>
          <w:tcPr>
            <w:tcW w:w="1984" w:type="dxa"/>
          </w:tcPr>
          <w:p w:rsidR="005B4F7B" w:rsidRPr="00085B97" w:rsidRDefault="005B4F7B" w:rsidP="00085B97">
            <w:pPr>
              <w:spacing w:after="0" w:line="240" w:lineRule="auto"/>
              <w:jc w:val="center"/>
              <w:rPr>
                <w:rFonts w:ascii="Times New Roman" w:hAnsi="Times New Roman"/>
                <w:sz w:val="144"/>
                <w:szCs w:val="144"/>
              </w:rPr>
            </w:pPr>
            <w:r w:rsidRPr="00085B97">
              <w:rPr>
                <w:rFonts w:ascii="Times New Roman" w:hAnsi="Times New Roman"/>
                <w:sz w:val="144"/>
                <w:szCs w:val="144"/>
              </w:rPr>
              <w:t>14</w:t>
            </w:r>
          </w:p>
        </w:tc>
        <w:tc>
          <w:tcPr>
            <w:tcW w:w="1984" w:type="dxa"/>
          </w:tcPr>
          <w:p w:rsidR="005B4F7B" w:rsidRPr="00085B97" w:rsidRDefault="005B4F7B" w:rsidP="00085B97">
            <w:pPr>
              <w:spacing w:after="0" w:line="240" w:lineRule="auto"/>
              <w:jc w:val="center"/>
              <w:rPr>
                <w:rFonts w:ascii="Times New Roman" w:hAnsi="Times New Roman"/>
                <w:sz w:val="144"/>
                <w:szCs w:val="144"/>
              </w:rPr>
            </w:pPr>
            <w:r w:rsidRPr="00085B97">
              <w:rPr>
                <w:rFonts w:ascii="Times New Roman" w:hAnsi="Times New Roman"/>
                <w:sz w:val="144"/>
                <w:szCs w:val="144"/>
              </w:rPr>
              <w:t>3</w:t>
            </w:r>
          </w:p>
        </w:tc>
      </w:tr>
      <w:tr w:rsidR="005B4F7B" w:rsidRPr="00085B97" w:rsidTr="00085B97">
        <w:trPr>
          <w:trHeight w:val="1984"/>
          <w:jc w:val="center"/>
        </w:trPr>
        <w:tc>
          <w:tcPr>
            <w:tcW w:w="1984" w:type="dxa"/>
          </w:tcPr>
          <w:p w:rsidR="005B4F7B" w:rsidRPr="00085B97" w:rsidRDefault="005B4F7B" w:rsidP="00085B97">
            <w:pPr>
              <w:spacing w:after="0" w:line="240" w:lineRule="auto"/>
              <w:jc w:val="center"/>
              <w:rPr>
                <w:rFonts w:ascii="Times New Roman" w:hAnsi="Times New Roman"/>
                <w:sz w:val="144"/>
                <w:szCs w:val="144"/>
              </w:rPr>
            </w:pPr>
            <w:r w:rsidRPr="00085B97">
              <w:rPr>
                <w:rFonts w:ascii="Times New Roman" w:hAnsi="Times New Roman"/>
                <w:sz w:val="144"/>
                <w:szCs w:val="144"/>
              </w:rPr>
              <w:t>11</w:t>
            </w:r>
          </w:p>
        </w:tc>
        <w:tc>
          <w:tcPr>
            <w:tcW w:w="1984" w:type="dxa"/>
          </w:tcPr>
          <w:p w:rsidR="005B4F7B" w:rsidRPr="00085B97" w:rsidRDefault="005B4F7B" w:rsidP="00085B97">
            <w:pPr>
              <w:spacing w:after="0" w:line="240" w:lineRule="auto"/>
              <w:jc w:val="center"/>
              <w:rPr>
                <w:rFonts w:ascii="Times New Roman" w:hAnsi="Times New Roman"/>
                <w:sz w:val="144"/>
                <w:szCs w:val="144"/>
              </w:rPr>
            </w:pPr>
            <w:r w:rsidRPr="00085B97">
              <w:rPr>
                <w:rFonts w:ascii="Times New Roman" w:hAnsi="Times New Roman"/>
                <w:sz w:val="144"/>
                <w:szCs w:val="144"/>
              </w:rPr>
              <w:t>6</w:t>
            </w:r>
          </w:p>
        </w:tc>
        <w:tc>
          <w:tcPr>
            <w:tcW w:w="1984" w:type="dxa"/>
          </w:tcPr>
          <w:p w:rsidR="005B4F7B" w:rsidRPr="00085B97" w:rsidRDefault="005B4F7B" w:rsidP="00085B97">
            <w:pPr>
              <w:spacing w:after="0" w:line="240" w:lineRule="auto"/>
              <w:jc w:val="center"/>
              <w:rPr>
                <w:rFonts w:ascii="Times New Roman" w:hAnsi="Times New Roman"/>
                <w:sz w:val="144"/>
                <w:szCs w:val="144"/>
              </w:rPr>
            </w:pPr>
            <w:r w:rsidRPr="00085B97">
              <w:rPr>
                <w:rFonts w:ascii="Times New Roman" w:hAnsi="Times New Roman"/>
                <w:sz w:val="144"/>
                <w:szCs w:val="144"/>
              </w:rPr>
              <w:t>15</w:t>
            </w:r>
          </w:p>
        </w:tc>
        <w:tc>
          <w:tcPr>
            <w:tcW w:w="1984" w:type="dxa"/>
          </w:tcPr>
          <w:p w:rsidR="005B4F7B" w:rsidRPr="00085B97" w:rsidRDefault="005B4F7B" w:rsidP="00085B97">
            <w:pPr>
              <w:spacing w:after="0" w:line="240" w:lineRule="auto"/>
              <w:jc w:val="center"/>
              <w:rPr>
                <w:rFonts w:ascii="Times New Roman" w:hAnsi="Times New Roman"/>
                <w:sz w:val="144"/>
                <w:szCs w:val="144"/>
              </w:rPr>
            </w:pPr>
            <w:r w:rsidRPr="00085B97">
              <w:rPr>
                <w:rFonts w:ascii="Times New Roman" w:hAnsi="Times New Roman"/>
                <w:sz w:val="144"/>
                <w:szCs w:val="144"/>
              </w:rPr>
              <w:t>10</w:t>
            </w:r>
          </w:p>
        </w:tc>
        <w:tc>
          <w:tcPr>
            <w:tcW w:w="1984" w:type="dxa"/>
          </w:tcPr>
          <w:p w:rsidR="005B4F7B" w:rsidRPr="00085B97" w:rsidRDefault="005B4F7B" w:rsidP="00085B97">
            <w:pPr>
              <w:spacing w:after="0" w:line="240" w:lineRule="auto"/>
              <w:jc w:val="center"/>
              <w:rPr>
                <w:rFonts w:ascii="Times New Roman" w:hAnsi="Times New Roman"/>
                <w:sz w:val="144"/>
                <w:szCs w:val="144"/>
              </w:rPr>
            </w:pPr>
            <w:r w:rsidRPr="00085B97">
              <w:rPr>
                <w:rFonts w:ascii="Times New Roman" w:hAnsi="Times New Roman"/>
                <w:sz w:val="144"/>
                <w:szCs w:val="144"/>
              </w:rPr>
              <w:t>17</w:t>
            </w:r>
          </w:p>
        </w:tc>
      </w:tr>
    </w:tbl>
    <w:p w:rsidR="005B4F7B" w:rsidRDefault="005B4F7B" w:rsidP="00145AAE"/>
    <w:p w:rsidR="005B4F7B" w:rsidRDefault="005B4F7B" w:rsidP="00145AAE"/>
    <w:p w:rsidR="005B4F7B" w:rsidRDefault="005B4F7B" w:rsidP="00145AAE"/>
    <w:p w:rsidR="005B4F7B" w:rsidRDefault="005B4F7B" w:rsidP="00145AAE"/>
    <w:p w:rsidR="005B4F7B" w:rsidRDefault="005B4F7B" w:rsidP="00145AAE"/>
    <w:p w:rsidR="005B4F7B" w:rsidRDefault="005B4F7B" w:rsidP="00145AAE"/>
    <w:p w:rsidR="005B4F7B" w:rsidRDefault="005B4F7B" w:rsidP="00145AAE"/>
    <w:p w:rsidR="005B4F7B" w:rsidRDefault="005B4F7B" w:rsidP="00145AAE"/>
    <w:p w:rsidR="005B4F7B" w:rsidRDefault="005B4F7B" w:rsidP="00145AAE"/>
    <w:p w:rsidR="005B4F7B" w:rsidRDefault="005B4F7B" w:rsidP="00145AAE"/>
    <w:p w:rsidR="005B4F7B" w:rsidRDefault="005B4F7B" w:rsidP="00145AAE"/>
    <w:p w:rsidR="005B4F7B" w:rsidRDefault="005B4F7B" w:rsidP="00145AAE"/>
    <w:p w:rsidR="005B4F7B" w:rsidRDefault="005B4F7B" w:rsidP="00145AAE">
      <w:r>
        <w:rPr>
          <w:noProof/>
          <w:lang w:eastAsia="cs-CZ"/>
        </w:rPr>
        <w:pict>
          <v:shape id="Obrázek 143" o:spid="_x0000_s1026" type="#_x0000_t75" style="position:absolute;margin-left:40.1pt;margin-top:15.2pt;width:20.95pt;height:20.05pt;rotation:9585694fd;z-index:251488256;visibility:visible;mso-position-horizontal-relative:margin;mso-position-vertical-relative:margin">
            <v:imagedata r:id="rId6" o:title=""/>
            <w10:wrap type="square" anchorx="margin" anchory="margin"/>
          </v:shape>
        </w:pict>
      </w:r>
    </w:p>
    <w:tbl>
      <w:tblPr>
        <w:tblW w:w="7370" w:type="dxa"/>
        <w:jc w:val="center"/>
        <w:tblInd w:w="238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ook w:val="00A0"/>
      </w:tblPr>
      <w:tblGrid>
        <w:gridCol w:w="1474"/>
        <w:gridCol w:w="1474"/>
        <w:gridCol w:w="1474"/>
        <w:gridCol w:w="1474"/>
        <w:gridCol w:w="1474"/>
      </w:tblGrid>
      <w:tr w:rsidR="005B4F7B" w:rsidRPr="00085B97" w:rsidTr="00085B97">
        <w:trPr>
          <w:trHeight w:val="1417"/>
          <w:jc w:val="center"/>
        </w:trPr>
        <w:tc>
          <w:tcPr>
            <w:tcW w:w="1474" w:type="dxa"/>
          </w:tcPr>
          <w:p w:rsidR="005B4F7B" w:rsidRPr="00085B97" w:rsidRDefault="005B4F7B" w:rsidP="00085B9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noProof/>
                <w:lang w:eastAsia="cs-CZ"/>
              </w:rPr>
              <w:pict>
                <v:shapetype id="_x0000_t120" coordsize="21600,21600" o:spt="120" path="m10800,qx,10800,10800,21600,21600,10800,10800,xe">
                  <v:path gradientshapeok="t" o:connecttype="custom" o:connectlocs="10800,0;3163,3163;0,10800;3163,18437;10800,21600;18437,18437;21600,10800;18437,3163" textboxrect="3163,3163,18437,18437"/>
                </v:shapetype>
                <v:shape id="Vývojový diagram: spojnice 118" o:spid="_x0000_s1027" type="#_x0000_t120" style="position:absolute;left:0;text-align:left;margin-left:48.45pt;margin-top:44.5pt;width:3.75pt;height:4.5pt;z-index:2514933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120" o:spid="_x0000_s1028" type="#_x0000_t120" style="position:absolute;left:0;text-align:left;margin-left:4.95pt;margin-top:44.85pt;width:3.75pt;height:4.5pt;z-index:2514954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121" o:spid="_x0000_s1029" type="#_x0000_t120" style="position:absolute;left:0;text-align:left;margin-left:48.25pt;margin-top:26.3pt;width:3.75pt;height:4.5pt;z-index:2514964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119" o:spid="_x0000_s1030" type="#_x0000_t120" style="position:absolute;left:0;text-align:left;margin-left:26.7pt;margin-top:25pt;width:3.55pt;height:3.55pt;z-index:2514944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116" o:spid="_x0000_s1031" type="#_x0000_t120" style="position:absolute;left:0;text-align:left;margin-left:4.95pt;margin-top:25.75pt;width:3.75pt;height:4.5pt;z-index:2514913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115" o:spid="_x0000_s1032" type="#_x0000_t120" style="position:absolute;left:0;text-align:left;margin-left:48.45pt;margin-top:8.5pt;width:3.75pt;height:4.5pt;z-index:2514903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117" o:spid="_x0000_s1033" type="#_x0000_t120" style="position:absolute;left:0;text-align:left;margin-left:26.5pt;margin-top:8.5pt;width:3.75pt;height:4.5pt;z-index:2514923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114" o:spid="_x0000_s1034" type="#_x0000_t120" style="position:absolute;left:0;text-align:left;margin-left:4.95pt;margin-top:7.75pt;width:3.75pt;height:4.5pt;z-index:2514892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" fillcolor="black" strokeweight="2pt"/>
              </w:pict>
            </w:r>
          </w:p>
        </w:tc>
        <w:tc>
          <w:tcPr>
            <w:tcW w:w="1474" w:type="dxa"/>
          </w:tcPr>
          <w:p w:rsidR="005B4F7B" w:rsidRPr="00085B97" w:rsidRDefault="005B4F7B" w:rsidP="00085B9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noProof/>
                <w:lang w:eastAsia="cs-CZ"/>
              </w:rPr>
              <w:pict>
                <v:shape id="Vývojový diagram: spojnice 4" o:spid="_x0000_s1035" type="#_x0000_t120" style="position:absolute;left:0;text-align:left;margin-left:17.7pt;margin-top:21.15pt;width:3.75pt;height:4.5pt;z-index:25164595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53" o:spid="_x0000_s1036" type="#_x0000_t120" style="position:absolute;left:0;text-align:left;margin-left:16.95pt;margin-top:39.15pt;width:3.75pt;height:4.5pt;z-index:25164492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251" o:spid="_x0000_s1037" type="#_x0000_t120" style="position:absolute;left:0;text-align:left;margin-left:34.95pt;margin-top:39.15pt;width:3.75pt;height:4.5pt;z-index:25164390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252" o:spid="_x0000_s1038" type="#_x0000_t120" style="position:absolute;left:0;text-align:left;margin-left:53.7pt;margin-top:39.15pt;width:3.75pt;height:4.5pt;z-index:25164288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264" o:spid="_x0000_s1039" type="#_x0000_t120" style="position:absolute;left:0;text-align:left;margin-left:34.95pt;margin-top:21.15pt;width:3.75pt;height:4.5pt;z-index:25164185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267" o:spid="_x0000_s1040" type="#_x0000_t120" style="position:absolute;left:0;text-align:left;margin-left:53.7pt;margin-top:21.15pt;width:3.75pt;height:4.5pt;z-index:25164083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270" o:spid="_x0000_s1041" type="#_x0000_t120" style="position:absolute;left:0;text-align:left;margin-left:1.2pt;margin-top:39.15pt;width:3.75pt;height:4.5pt;z-index:25163980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271" o:spid="_x0000_s1042" type="#_x0000_t120" style="position:absolute;left:0;text-align:left;margin-left:1.2pt;margin-top:21.15pt;width:3.75pt;height:4.5pt;z-index:25163878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272" o:spid="_x0000_s1043" type="#_x0000_t120" style="position:absolute;left:0;text-align:left;margin-left:53.7pt;margin-top:4.65pt;width:3.75pt;height:4.5pt;z-index:25163776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273" o:spid="_x0000_s1044" type="#_x0000_t120" style="position:absolute;left:0;text-align:left;margin-left:34.95pt;margin-top:4.65pt;width:3.75pt;height:4.5pt;z-index:25163673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274" o:spid="_x0000_s1045" type="#_x0000_t120" style="position:absolute;left:0;text-align:left;margin-left:17.7pt;margin-top:4.65pt;width:3.75pt;height:4.5pt;z-index:25163571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275" o:spid="_x0000_s1046" type="#_x0000_t120" style="position:absolute;left:0;text-align:left;margin-left:1.2pt;margin-top:4.65pt;width:3.75pt;height:4.5pt;z-index:25163468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" fillcolor="black" strokeweight="2pt"/>
              </w:pict>
            </w:r>
          </w:p>
        </w:tc>
        <w:tc>
          <w:tcPr>
            <w:tcW w:w="1474" w:type="dxa"/>
          </w:tcPr>
          <w:p w:rsidR="005B4F7B" w:rsidRPr="00085B97" w:rsidRDefault="005B4F7B" w:rsidP="00085B9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noProof/>
                <w:lang w:eastAsia="cs-CZ"/>
              </w:rPr>
              <w:pict>
                <v:shape id="Vývojový diagram: spojnice 138" o:spid="_x0000_s1047" type="#_x0000_t120" style="position:absolute;left:0;text-align:left;margin-left:52.55pt;margin-top:60.25pt;width:3.75pt;height:4.5pt;z-index:25150156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137" o:spid="_x0000_s1048" type="#_x0000_t120" style="position:absolute;left:0;text-align:left;margin-left:40.55pt;margin-top:48.25pt;width:3.75pt;height:4.5pt;z-index:25150054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136" o:spid="_x0000_s1049" type="#_x0000_t120" style="position:absolute;left:0;text-align:left;margin-left:28.55pt;margin-top:36.25pt;width:3.75pt;height:4.5pt;z-index:25149952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135" o:spid="_x0000_s1050" type="#_x0000_t120" style="position:absolute;left:0;text-align:left;margin-left:3.05pt;margin-top:9.25pt;width:3.75pt;height:4.5pt;z-index:25149849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134" o:spid="_x0000_s1051" type="#_x0000_t120" style="position:absolute;left:0;text-align:left;margin-left:16.55pt;margin-top:24.25pt;width:3.75pt;height:4.5pt;z-index:25149747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" fillcolor="black" strokeweight="2pt"/>
              </w:pict>
            </w:r>
          </w:p>
        </w:tc>
        <w:tc>
          <w:tcPr>
            <w:tcW w:w="1474" w:type="dxa"/>
          </w:tcPr>
          <w:p w:rsidR="005B4F7B" w:rsidRPr="00085B97" w:rsidRDefault="005B4F7B" w:rsidP="00085B9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noProof/>
                <w:lang w:eastAsia="cs-CZ"/>
              </w:rPr>
              <w:pict>
                <v:shape id="Vývojový diagram: spojnice 98" o:spid="_x0000_s1052" type="#_x0000_t120" style="position:absolute;left:0;text-align:left;margin-left:26.7pt;margin-top:30.15pt;width:3.75pt;height:4.5pt;z-index:25158348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97" o:spid="_x0000_s1053" type="#_x0000_t120" style="position:absolute;left:0;text-align:left;margin-left:44.7pt;margin-top:49.65pt;width:3.75pt;height:4.5pt;z-index:25158451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100" o:spid="_x0000_s1054" type="#_x0000_t120" style="position:absolute;left:0;text-align:left;margin-left:9.45pt;margin-top:12.9pt;width:3.75pt;height:4.5pt;z-index:25158246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101" o:spid="_x0000_s1055" type="#_x0000_t120" style="position:absolute;left:0;text-align:left;margin-left:17.7pt;margin-top:21.15pt;width:3.75pt;height:4.5pt;z-index:25158144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102" o:spid="_x0000_s1056" type="#_x0000_t120" style="position:absolute;left:0;text-align:left;margin-left:16.95pt;margin-top:39.15pt;width:3.75pt;height:4.5pt;z-index:25158041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193" o:spid="_x0000_s1057" type="#_x0000_t120" style="position:absolute;left:0;text-align:left;margin-left:17.7pt;margin-top:57.9pt;width:3.75pt;height:4.5pt;z-index:25157939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194" o:spid="_x0000_s1058" type="#_x0000_t120" style="position:absolute;left:0;text-align:left;margin-left:34.95pt;margin-top:57.9pt;width:3.75pt;height:4.5pt;z-index:25157836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195" o:spid="_x0000_s1059" type="#_x0000_t120" style="position:absolute;left:0;text-align:left;margin-left:53.7pt;margin-top:57.9pt;width:3.75pt;height:4.5pt;z-index:25157734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196" o:spid="_x0000_s1060" type="#_x0000_t120" style="position:absolute;left:0;text-align:left;margin-left:34.95pt;margin-top:39.15pt;width:3.75pt;height:4.5pt;z-index:25157632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197" o:spid="_x0000_s1061" type="#_x0000_t120" style="position:absolute;left:0;text-align:left;margin-left:53.7pt;margin-top:39.15pt;width:3.75pt;height:4.5pt;z-index:25157529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198" o:spid="_x0000_s1062" type="#_x0000_t120" style="position:absolute;left:0;text-align:left;margin-left:34.95pt;margin-top:21.15pt;width:3.75pt;height:4.5pt;z-index:25157427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199" o:spid="_x0000_s1063" type="#_x0000_t120" style="position:absolute;left:0;text-align:left;margin-left:53.7pt;margin-top:21.15pt;width:3.75pt;height:4.5pt;z-index:25157324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200" o:spid="_x0000_s1064" type="#_x0000_t120" style="position:absolute;left:0;text-align:left;margin-left:1.2pt;margin-top:57.9pt;width:3.75pt;height:4.5pt;z-index:25157222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201" o:spid="_x0000_s1065" type="#_x0000_t120" style="position:absolute;left:0;text-align:left;margin-left:1.2pt;margin-top:39.15pt;width:3.75pt;height:4.5pt;z-index:25157120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202" o:spid="_x0000_s1066" type="#_x0000_t120" style="position:absolute;left:0;text-align:left;margin-left:1.2pt;margin-top:21.15pt;width:3.75pt;height:4.5pt;z-index:25157017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203" o:spid="_x0000_s1067" type="#_x0000_t120" style="position:absolute;left:0;text-align:left;margin-left:53.7pt;margin-top:4.65pt;width:3.75pt;height:4.5pt;z-index:25156915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139" o:spid="_x0000_s1068" type="#_x0000_t120" style="position:absolute;left:0;text-align:left;margin-left:34.95pt;margin-top:4.65pt;width:3.75pt;height:4.5pt;z-index:25156812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140" o:spid="_x0000_s1069" type="#_x0000_t120" style="position:absolute;left:0;text-align:left;margin-left:17.7pt;margin-top:4.65pt;width:3.75pt;height:4.5pt;z-index:25156710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141" o:spid="_x0000_s1070" type="#_x0000_t120" style="position:absolute;left:0;text-align:left;margin-left:1.2pt;margin-top:4.65pt;width:3.75pt;height:4.5pt;z-index:25156608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" fillcolor="black" strokeweight="2pt"/>
              </w:pict>
            </w:r>
          </w:p>
        </w:tc>
        <w:tc>
          <w:tcPr>
            <w:tcW w:w="1474" w:type="dxa"/>
          </w:tcPr>
          <w:p w:rsidR="005B4F7B" w:rsidRPr="00085B97" w:rsidRDefault="005B4F7B" w:rsidP="00085B9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noProof/>
                <w:lang w:eastAsia="cs-CZ"/>
              </w:rPr>
              <w:pict>
                <v:shape id="Vývojový diagram: spojnice 160" o:spid="_x0000_s1071" type="#_x0000_t120" style="position:absolute;left:0;text-align:left;margin-left:39.4pt;margin-top:31.75pt;width:3.75pt;height:4.5pt;z-index:25150361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159" o:spid="_x0000_s1072" type="#_x0000_t120" style="position:absolute;left:0;text-align:left;margin-left:13.15pt;margin-top:31.75pt;width:3.75pt;height:4.5pt;z-index:25150259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" fillcolor="black" strokeweight="2pt"/>
              </w:pict>
            </w:r>
          </w:p>
        </w:tc>
      </w:tr>
      <w:tr w:rsidR="005B4F7B" w:rsidRPr="00085B97" w:rsidTr="00085B97">
        <w:trPr>
          <w:trHeight w:val="1417"/>
          <w:jc w:val="center"/>
        </w:trPr>
        <w:tc>
          <w:tcPr>
            <w:tcW w:w="1474" w:type="dxa"/>
          </w:tcPr>
          <w:p w:rsidR="005B4F7B" w:rsidRPr="00085B97" w:rsidRDefault="005B4F7B" w:rsidP="00085B9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noProof/>
                <w:lang w:eastAsia="cs-CZ"/>
              </w:rPr>
              <w:pict>
                <v:shape id="Vývojový diagram: spojnice 176" o:spid="_x0000_s1073" type="#_x0000_t120" style="position:absolute;left:0;text-align:left;margin-left:17.7pt;margin-top:21.15pt;width:3.75pt;height:4.5pt;z-index:25152000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175" o:spid="_x0000_s1074" type="#_x0000_t120" style="position:absolute;left:0;text-align:left;margin-left:16.95pt;margin-top:39.15pt;width:3.75pt;height:4.5pt;z-index:25151897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174" o:spid="_x0000_s1075" type="#_x0000_t120" style="position:absolute;left:0;text-align:left;margin-left:17.7pt;margin-top:57.9pt;width:3.75pt;height:4.5pt;z-index:25151795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173" o:spid="_x0000_s1076" type="#_x0000_t120" style="position:absolute;left:0;text-align:left;margin-left:34.95pt;margin-top:57.9pt;width:3.75pt;height:4.5pt;z-index:25151692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172" o:spid="_x0000_s1077" type="#_x0000_t120" style="position:absolute;left:0;text-align:left;margin-left:53.7pt;margin-top:57.9pt;width:3.75pt;height:4.5pt;z-index:25151590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171" o:spid="_x0000_s1078" type="#_x0000_t120" style="position:absolute;left:0;text-align:left;margin-left:34.95pt;margin-top:39.15pt;width:3.75pt;height:4.5pt;z-index:25151488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170" o:spid="_x0000_s1079" type="#_x0000_t120" style="position:absolute;left:0;text-align:left;margin-left:53.7pt;margin-top:39.15pt;width:3.75pt;height:4.5pt;z-index:25151385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169" o:spid="_x0000_s1080" type="#_x0000_t120" style="position:absolute;left:0;text-align:left;margin-left:34.95pt;margin-top:21.15pt;width:3.75pt;height:4.5pt;z-index:25151283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168" o:spid="_x0000_s1081" type="#_x0000_t120" style="position:absolute;left:0;text-align:left;margin-left:53.7pt;margin-top:21.15pt;width:3.75pt;height:4.5pt;z-index:25151180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167" o:spid="_x0000_s1082" type="#_x0000_t120" style="position:absolute;left:0;text-align:left;margin-left:1.2pt;margin-top:57.9pt;width:3.75pt;height:4.5pt;z-index:25151078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166" o:spid="_x0000_s1083" type="#_x0000_t120" style="position:absolute;left:0;text-align:left;margin-left:1.2pt;margin-top:39.15pt;width:3.75pt;height:4.5pt;z-index:25150976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165" o:spid="_x0000_s1084" type="#_x0000_t120" style="position:absolute;left:0;text-align:left;margin-left:1.2pt;margin-top:21.15pt;width:3.75pt;height:4.5pt;z-index:25150873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164" o:spid="_x0000_s1085" type="#_x0000_t120" style="position:absolute;left:0;text-align:left;margin-left:53.7pt;margin-top:4.65pt;width:3.75pt;height:4.5pt;z-index:25150771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163" o:spid="_x0000_s1086" type="#_x0000_t120" style="position:absolute;left:0;text-align:left;margin-left:34.95pt;margin-top:4.65pt;width:3.75pt;height:4.5pt;z-index:25150668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162" o:spid="_x0000_s1087" type="#_x0000_t120" style="position:absolute;left:0;text-align:left;margin-left:17.7pt;margin-top:4.65pt;width:3.75pt;height:4.5pt;z-index:25150566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161" o:spid="_x0000_s1088" type="#_x0000_t120" style="position:absolute;left:0;text-align:left;margin-left:1.2pt;margin-top:4.65pt;width:3.75pt;height:4.5pt;z-index:25150464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" fillcolor="black" strokeweight="2pt"/>
              </w:pict>
            </w:r>
          </w:p>
        </w:tc>
        <w:tc>
          <w:tcPr>
            <w:tcW w:w="1474" w:type="dxa"/>
          </w:tcPr>
          <w:p w:rsidR="005B4F7B" w:rsidRPr="00085B97" w:rsidRDefault="005B4F7B" w:rsidP="00085B9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noProof/>
                <w:lang w:eastAsia="cs-CZ"/>
              </w:rPr>
              <w:pict>
                <v:shape id="Vývojový diagram: spojnice 177" o:spid="_x0000_s1089" type="#_x0000_t120" style="position:absolute;left:0;text-align:left;margin-left:26.5pt;margin-top:30.9pt;width:3.75pt;height:4.5pt;z-index:25152102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" fillcolor="black" strokeweight="2pt"/>
              </w:pict>
            </w:r>
          </w:p>
        </w:tc>
        <w:tc>
          <w:tcPr>
            <w:tcW w:w="1474" w:type="dxa"/>
          </w:tcPr>
          <w:p w:rsidR="005B4F7B" w:rsidRPr="00085B97" w:rsidRDefault="005B4F7B" w:rsidP="00085B9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noProof/>
                <w:lang w:eastAsia="cs-CZ"/>
              </w:rPr>
              <w:pict>
                <v:shape id="Vývojový diagram: spojnice 54" o:spid="_x0000_s1090" type="#_x0000_t120" style="position:absolute;left:0;text-align:left;margin-left:17.7pt;margin-top:21.15pt;width:3.75pt;height:4.5pt;z-index:25153433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55" o:spid="_x0000_s1091" type="#_x0000_t120" style="position:absolute;left:0;text-align:left;margin-left:16.95pt;margin-top:39.15pt;width:3.75pt;height:4.5pt;z-index:25153331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56" o:spid="_x0000_s1092" type="#_x0000_t120" style="position:absolute;left:0;text-align:left;margin-left:34.95pt;margin-top:39.15pt;width:3.75pt;height:4.5pt;z-index:25153228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57" o:spid="_x0000_s1093" type="#_x0000_t120" style="position:absolute;left:0;text-align:left;margin-left:53.7pt;margin-top:39.15pt;width:3.75pt;height:4.5pt;z-index:25153126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59" o:spid="_x0000_s1094" type="#_x0000_t120" style="position:absolute;left:0;text-align:left;margin-left:34.95pt;margin-top:21.15pt;width:3.75pt;height:4.5pt;z-index:25153024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60" o:spid="_x0000_s1095" type="#_x0000_t120" style="position:absolute;left:0;text-align:left;margin-left:53.7pt;margin-top:21.15pt;width:3.75pt;height:4.5pt;z-index:25152921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61" o:spid="_x0000_s1096" type="#_x0000_t120" style="position:absolute;left:0;text-align:left;margin-left:1.2pt;margin-top:57.9pt;width:3.75pt;height:4.5pt;z-index:25152819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62" o:spid="_x0000_s1097" type="#_x0000_t120" style="position:absolute;left:0;text-align:left;margin-left:1.2pt;margin-top:39.15pt;width:3.75pt;height:4.5pt;z-index:25152716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63" o:spid="_x0000_s1098" type="#_x0000_t120" style="position:absolute;left:0;text-align:left;margin-left:1.2pt;margin-top:21.15pt;width:3.75pt;height:4.5pt;z-index:25152614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224" o:spid="_x0000_s1099" type="#_x0000_t120" style="position:absolute;left:0;text-align:left;margin-left:53.7pt;margin-top:4.65pt;width:3.75pt;height:4.5pt;z-index:25152512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225" o:spid="_x0000_s1100" type="#_x0000_t120" style="position:absolute;left:0;text-align:left;margin-left:34.95pt;margin-top:4.65pt;width:3.75pt;height:4.5pt;z-index:25152409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226" o:spid="_x0000_s1101" type="#_x0000_t120" style="position:absolute;left:0;text-align:left;margin-left:17.7pt;margin-top:4.65pt;width:3.75pt;height:4.5pt;z-index:25152307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227" o:spid="_x0000_s1102" type="#_x0000_t120" style="position:absolute;left:0;text-align:left;margin-left:1.2pt;margin-top:4.65pt;width:3.75pt;height:4.5pt;z-index:25152204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" fillcolor="black" strokeweight="2pt"/>
              </w:pict>
            </w:r>
          </w:p>
        </w:tc>
        <w:tc>
          <w:tcPr>
            <w:tcW w:w="1474" w:type="dxa"/>
          </w:tcPr>
          <w:p w:rsidR="005B4F7B" w:rsidRPr="00085B97" w:rsidRDefault="005B4F7B" w:rsidP="00085B9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noProof/>
                <w:lang w:eastAsia="cs-CZ"/>
              </w:rPr>
              <w:pict>
                <v:shape id="Vývojový diagram: spojnice 187" o:spid="_x0000_s1103" type="#_x0000_t120" style="position:absolute;left:0;text-align:left;margin-left:26.7pt;margin-top:62.5pt;width:3.55pt;height:3.55pt;z-index:25154457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186" o:spid="_x0000_s1104" type="#_x0000_t120" style="position:absolute;left:0;text-align:left;margin-left:26.9pt;margin-top:46.2pt;width:3.55pt;height:3.55pt;z-index:25154355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178" o:spid="_x0000_s1105" type="#_x0000_t120" style="position:absolute;left:0;text-align:left;margin-left:48.45pt;margin-top:44.5pt;width:3.75pt;height:4.5pt;z-index:25153945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179" o:spid="_x0000_s1106" type="#_x0000_t120" style="position:absolute;left:0;text-align:left;margin-left:4.95pt;margin-top:44.85pt;width:3.75pt;height:4.5pt;z-index:25154150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180" o:spid="_x0000_s1107" type="#_x0000_t120" style="position:absolute;left:0;text-align:left;margin-left:48.25pt;margin-top:26.3pt;width:3.75pt;height:4.5pt;z-index:25154252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181" o:spid="_x0000_s1108" type="#_x0000_t120" style="position:absolute;left:0;text-align:left;margin-left:26.7pt;margin-top:25pt;width:3.55pt;height:3.55pt;z-index:25154048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182" o:spid="_x0000_s1109" type="#_x0000_t120" style="position:absolute;left:0;text-align:left;margin-left:4.95pt;margin-top:25.75pt;width:3.75pt;height:4.5pt;z-index:25153740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183" o:spid="_x0000_s1110" type="#_x0000_t120" style="position:absolute;left:0;text-align:left;margin-left:48.45pt;margin-top:8.5pt;width:3.75pt;height:4.5pt;z-index:25153638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184" o:spid="_x0000_s1111" type="#_x0000_t120" style="position:absolute;left:0;text-align:left;margin-left:26.5pt;margin-top:8.5pt;width:3.75pt;height:4.5pt;z-index:25153843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185" o:spid="_x0000_s1112" type="#_x0000_t120" style="position:absolute;left:0;text-align:left;margin-left:4.95pt;margin-top:7.75pt;width:3.75pt;height:4.5pt;z-index:25153536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" fillcolor="black" strokeweight="2pt"/>
              </w:pict>
            </w:r>
          </w:p>
        </w:tc>
        <w:tc>
          <w:tcPr>
            <w:tcW w:w="1474" w:type="dxa"/>
          </w:tcPr>
          <w:p w:rsidR="005B4F7B" w:rsidRPr="00085B97" w:rsidRDefault="005B4F7B" w:rsidP="00085B9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noProof/>
                <w:lang w:eastAsia="cs-CZ"/>
              </w:rPr>
              <w:pict>
                <v:shape id="Vývojový diagram: spojnice 191" o:spid="_x0000_s1113" type="#_x0000_t120" style="position:absolute;left:0;text-align:left;margin-left:44.7pt;margin-top:49.65pt;width:3.75pt;height:4.5pt;z-index:25156505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190" o:spid="_x0000_s1114" type="#_x0000_t120" style="position:absolute;left:0;text-align:left;margin-left:9.45pt;margin-top:49.65pt;width:3.75pt;height:4.5pt;z-index:25156403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189" o:spid="_x0000_s1115" type="#_x0000_t120" style="position:absolute;left:0;text-align:left;margin-left:44.7pt;margin-top:12.9pt;width:3.75pt;height:4.5pt;z-index:25156300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188" o:spid="_x0000_s1116" type="#_x0000_t120" style="position:absolute;left:0;text-align:left;margin-left:9.45pt;margin-top:12.9pt;width:3.75pt;height:4.5pt;z-index:25156198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228" o:spid="_x0000_s1117" type="#_x0000_t120" style="position:absolute;left:0;text-align:left;margin-left:17.7pt;margin-top:21.15pt;width:3.75pt;height:4.5pt;z-index:25156096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229" o:spid="_x0000_s1118" type="#_x0000_t120" style="position:absolute;left:0;text-align:left;margin-left:16.95pt;margin-top:39.15pt;width:3.75pt;height:4.5pt;z-index:25155993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230" o:spid="_x0000_s1119" type="#_x0000_t120" style="position:absolute;left:0;text-align:left;margin-left:17.7pt;margin-top:57.9pt;width:3.75pt;height:4.5pt;z-index:25155891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231" o:spid="_x0000_s1120" type="#_x0000_t120" style="position:absolute;left:0;text-align:left;margin-left:34.95pt;margin-top:57.9pt;width:3.75pt;height:4.5pt;z-index:25155788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232" o:spid="_x0000_s1121" type="#_x0000_t120" style="position:absolute;left:0;text-align:left;margin-left:53.7pt;margin-top:57.9pt;width:3.75pt;height:4.5pt;z-index:25155686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233" o:spid="_x0000_s1122" type="#_x0000_t120" style="position:absolute;left:0;text-align:left;margin-left:34.95pt;margin-top:39.15pt;width:3.75pt;height:4.5pt;z-index:25155584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234" o:spid="_x0000_s1123" type="#_x0000_t120" style="position:absolute;left:0;text-align:left;margin-left:53.7pt;margin-top:39.15pt;width:3.75pt;height:4.5pt;z-index:25155481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235" o:spid="_x0000_s1124" type="#_x0000_t120" style="position:absolute;left:0;text-align:left;margin-left:34.95pt;margin-top:21.15pt;width:3.75pt;height:4.5pt;z-index:25155379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236" o:spid="_x0000_s1125" type="#_x0000_t120" style="position:absolute;left:0;text-align:left;margin-left:53.7pt;margin-top:21.15pt;width:3.75pt;height:4.5pt;z-index:25155276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237" o:spid="_x0000_s1126" type="#_x0000_t120" style="position:absolute;left:0;text-align:left;margin-left:1.2pt;margin-top:57.9pt;width:3.75pt;height:4.5pt;z-index:25155174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238" o:spid="_x0000_s1127" type="#_x0000_t120" style="position:absolute;left:0;text-align:left;margin-left:1.2pt;margin-top:39.15pt;width:3.75pt;height:4.5pt;z-index:25155072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239" o:spid="_x0000_s1128" type="#_x0000_t120" style="position:absolute;left:0;text-align:left;margin-left:1.2pt;margin-top:21.15pt;width:3.75pt;height:4.5pt;z-index:25154969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240" o:spid="_x0000_s1129" type="#_x0000_t120" style="position:absolute;left:0;text-align:left;margin-left:53.7pt;margin-top:4.65pt;width:3.75pt;height:4.5pt;z-index:25154867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241" o:spid="_x0000_s1130" type="#_x0000_t120" style="position:absolute;left:0;text-align:left;margin-left:34.95pt;margin-top:4.65pt;width:3.75pt;height:4.5pt;z-index:25154764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242" o:spid="_x0000_s1131" type="#_x0000_t120" style="position:absolute;left:0;text-align:left;margin-left:17.7pt;margin-top:4.65pt;width:3.75pt;height:4.5pt;z-index:25154662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243" o:spid="_x0000_s1132" type="#_x0000_t120" style="position:absolute;left:0;text-align:left;margin-left:1.2pt;margin-top:4.65pt;width:3.75pt;height:4.5pt;z-index:25154560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" fillcolor="black" strokeweight="2pt"/>
              </w:pict>
            </w:r>
          </w:p>
        </w:tc>
      </w:tr>
      <w:tr w:rsidR="005B4F7B" w:rsidRPr="00085B97" w:rsidTr="00085B97">
        <w:trPr>
          <w:trHeight w:val="1417"/>
          <w:jc w:val="center"/>
        </w:trPr>
        <w:tc>
          <w:tcPr>
            <w:tcW w:w="1474" w:type="dxa"/>
          </w:tcPr>
          <w:p w:rsidR="005B4F7B" w:rsidRPr="00085B97" w:rsidRDefault="005B4F7B" w:rsidP="00085B9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noProof/>
                <w:lang w:eastAsia="cs-CZ"/>
              </w:rPr>
              <w:pict>
                <v:shape id="Vývojový diagram: spojnice 215" o:spid="_x0000_s1133" type="#_x0000_t120" style="position:absolute;left:0;text-align:left;margin-left:52.55pt;margin-top:60.25pt;width:3.75pt;height:4.5pt;z-index:25158860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216" o:spid="_x0000_s1134" type="#_x0000_t120" style="position:absolute;left:0;text-align:left;margin-left:40.55pt;margin-top:48.25pt;width:3.75pt;height:4.5pt;z-index:25158758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218" o:spid="_x0000_s1135" type="#_x0000_t120" style="position:absolute;left:0;text-align:left;margin-left:3.05pt;margin-top:9.25pt;width:3.75pt;height:4.5pt;z-index:25158656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219" o:spid="_x0000_s1136" type="#_x0000_t120" style="position:absolute;left:0;text-align:left;margin-left:16.55pt;margin-top:24.25pt;width:3.75pt;height:4.5pt;z-index:25158553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" fillcolor="black" strokeweight="2pt"/>
              </w:pict>
            </w:r>
          </w:p>
        </w:tc>
        <w:tc>
          <w:tcPr>
            <w:tcW w:w="1474" w:type="dxa"/>
          </w:tcPr>
          <w:p w:rsidR="005B4F7B" w:rsidRPr="00085B97" w:rsidRDefault="005B4F7B" w:rsidP="00085B9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noProof/>
                <w:lang w:eastAsia="cs-CZ"/>
              </w:rPr>
              <w:pict>
                <v:shape id="Vývojový diagram: spojnice 244" o:spid="_x0000_s1137" type="#_x0000_t120" style="position:absolute;left:0;text-align:left;margin-left:26.7pt;margin-top:48.15pt;width:3.75pt;height:4.5pt;z-index:25160704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245" o:spid="_x0000_s1138" type="#_x0000_t120" style="position:absolute;left:0;text-align:left;margin-left:26.7pt;margin-top:13.65pt;width:3.75pt;height:4.5pt;z-index:25160601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220" o:spid="_x0000_s1139" type="#_x0000_t120" style="position:absolute;left:0;text-align:left;margin-left:17.7pt;margin-top:21.15pt;width:3.75pt;height:4.5pt;z-index:25160499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221" o:spid="_x0000_s1140" type="#_x0000_t120" style="position:absolute;left:0;text-align:left;margin-left:16.95pt;margin-top:39.15pt;width:3.75pt;height:4.5pt;z-index:25160396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222" o:spid="_x0000_s1141" type="#_x0000_t120" style="position:absolute;left:0;text-align:left;margin-left:17.7pt;margin-top:57.9pt;width:3.75pt;height:4.5pt;z-index:25160294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223" o:spid="_x0000_s1142" type="#_x0000_t120" style="position:absolute;left:0;text-align:left;margin-left:34.95pt;margin-top:57.9pt;width:3.75pt;height:4.5pt;z-index:25160192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246" o:spid="_x0000_s1143" type="#_x0000_t120" style="position:absolute;left:0;text-align:left;margin-left:53.7pt;margin-top:57.9pt;width:3.75pt;height:4.5pt;z-index:25160089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247" o:spid="_x0000_s1144" type="#_x0000_t120" style="position:absolute;left:0;text-align:left;margin-left:34.95pt;margin-top:39.15pt;width:3.75pt;height:4.5pt;z-index:25159987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248" o:spid="_x0000_s1145" type="#_x0000_t120" style="position:absolute;left:0;text-align:left;margin-left:53.7pt;margin-top:39.15pt;width:3.75pt;height:4.5pt;z-index:25159884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249" o:spid="_x0000_s1146" type="#_x0000_t120" style="position:absolute;left:0;text-align:left;margin-left:34.95pt;margin-top:21.15pt;width:3.75pt;height:4.5pt;z-index:25159782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250" o:spid="_x0000_s1147" type="#_x0000_t120" style="position:absolute;left:0;text-align:left;margin-left:53.7pt;margin-top:21.15pt;width:3.75pt;height:4.5pt;z-index:25159680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253" o:spid="_x0000_s1148" type="#_x0000_t120" style="position:absolute;left:0;text-align:left;margin-left:1.2pt;margin-top:57.9pt;width:3.75pt;height:4.5pt;z-index:25159577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254" o:spid="_x0000_s1149" type="#_x0000_t120" style="position:absolute;left:0;text-align:left;margin-left:1.2pt;margin-top:39.15pt;width:3.75pt;height:4.5pt;z-index:25159475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255" o:spid="_x0000_s1150" type="#_x0000_t120" style="position:absolute;left:0;text-align:left;margin-left:1.2pt;margin-top:21.15pt;width:3.75pt;height:4.5pt;z-index:25159372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256" o:spid="_x0000_s1151" type="#_x0000_t120" style="position:absolute;left:0;text-align:left;margin-left:53.7pt;margin-top:4.65pt;width:3.75pt;height:4.5pt;z-index:25159270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257" o:spid="_x0000_s1152" type="#_x0000_t120" style="position:absolute;left:0;text-align:left;margin-left:34.95pt;margin-top:4.65pt;width:3.75pt;height:4.5pt;z-index:25159168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258" o:spid="_x0000_s1153" type="#_x0000_t120" style="position:absolute;left:0;text-align:left;margin-left:17.7pt;margin-top:4.65pt;width:3.75pt;height:4.5pt;z-index:25159065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259" o:spid="_x0000_s1154" type="#_x0000_t120" style="position:absolute;left:0;text-align:left;margin-left:1.2pt;margin-top:4.65pt;width:3.75pt;height:4.5pt;z-index:25158963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" fillcolor="black" strokeweight="2pt"/>
              </w:pict>
            </w:r>
          </w:p>
        </w:tc>
        <w:tc>
          <w:tcPr>
            <w:tcW w:w="1474" w:type="dxa"/>
          </w:tcPr>
          <w:p w:rsidR="005B4F7B" w:rsidRPr="00085B97" w:rsidRDefault="005B4F7B" w:rsidP="00085B9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noProof/>
                <w:lang w:eastAsia="cs-CZ"/>
              </w:rPr>
              <w:pict>
                <v:shape id="Vývojový diagram: spojnice 260" o:spid="_x0000_s1155" type="#_x0000_t120" style="position:absolute;left:0;text-align:left;margin-left:26.9pt;margin-top:46.2pt;width:3.55pt;height:3.55pt;z-index:25161625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261" o:spid="_x0000_s1156" type="#_x0000_t120" style="position:absolute;left:0;text-align:left;margin-left:48.45pt;margin-top:44.5pt;width:3.75pt;height:4.5pt;z-index:25161216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262" o:spid="_x0000_s1157" type="#_x0000_t120" style="position:absolute;left:0;text-align:left;margin-left:4.95pt;margin-top:44.85pt;width:3.75pt;height:4.5pt;z-index:25161420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263" o:spid="_x0000_s1158" type="#_x0000_t120" style="position:absolute;left:0;text-align:left;margin-left:48.25pt;margin-top:26.3pt;width:3.75pt;height:4.5pt;z-index:25161523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265" o:spid="_x0000_s1159" type="#_x0000_t120" style="position:absolute;left:0;text-align:left;margin-left:26.7pt;margin-top:25pt;width:3.55pt;height:3.55pt;z-index:25161318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266" o:spid="_x0000_s1160" type="#_x0000_t120" style="position:absolute;left:0;text-align:left;margin-left:4.95pt;margin-top:25.75pt;width:3.75pt;height:4.5pt;z-index:25161011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268" o:spid="_x0000_s1161" type="#_x0000_t120" style="position:absolute;left:0;text-align:left;margin-left:48.45pt;margin-top:8.5pt;width:3.75pt;height:4.5pt;z-index:25160908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269" o:spid="_x0000_s1162" type="#_x0000_t120" style="position:absolute;left:0;text-align:left;margin-left:26.5pt;margin-top:8.5pt;width:3.75pt;height:4.5pt;z-index:25161113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276" o:spid="_x0000_s1163" type="#_x0000_t120" style="position:absolute;left:0;text-align:left;margin-left:4.95pt;margin-top:7.75pt;width:3.75pt;height:4.5pt;z-index:25160806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" fillcolor="black" strokeweight="2pt"/>
              </w:pict>
            </w:r>
          </w:p>
        </w:tc>
        <w:tc>
          <w:tcPr>
            <w:tcW w:w="1474" w:type="dxa"/>
          </w:tcPr>
          <w:p w:rsidR="005B4F7B" w:rsidRPr="00085B97" w:rsidRDefault="005B4F7B" w:rsidP="00085B9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noProof/>
                <w:lang w:eastAsia="cs-CZ"/>
              </w:rPr>
              <w:pict>
                <v:shape id="Vývojový diagram: spojnice 277" o:spid="_x0000_s1164" type="#_x0000_t120" style="position:absolute;left:0;text-align:left;margin-left:17.7pt;margin-top:21.15pt;width:3.75pt;height:4.5pt;z-index:25163059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278" o:spid="_x0000_s1165" type="#_x0000_t120" style="position:absolute;left:0;text-align:left;margin-left:16.95pt;margin-top:39.15pt;width:3.75pt;height:4.5pt;z-index:25162956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279" o:spid="_x0000_s1166" type="#_x0000_t120" style="position:absolute;left:0;text-align:left;margin-left:17.7pt;margin-top:57.9pt;width:3.75pt;height:4.5pt;z-index:25162854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280" o:spid="_x0000_s1167" type="#_x0000_t120" style="position:absolute;left:0;text-align:left;margin-left:34.95pt;margin-top:39.15pt;width:3.75pt;height:4.5pt;z-index:25162752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281" o:spid="_x0000_s1168" type="#_x0000_t120" style="position:absolute;left:0;text-align:left;margin-left:53.7pt;margin-top:39.15pt;width:3.75pt;height:4.5pt;z-index:25162649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282" o:spid="_x0000_s1169" type="#_x0000_t120" style="position:absolute;left:0;text-align:left;margin-left:34.95pt;margin-top:21.15pt;width:3.75pt;height:4.5pt;z-index:25162547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283" o:spid="_x0000_s1170" type="#_x0000_t120" style="position:absolute;left:0;text-align:left;margin-left:53.7pt;margin-top:21.15pt;width:3.75pt;height:4.5pt;z-index:25162444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284" o:spid="_x0000_s1171" type="#_x0000_t120" style="position:absolute;left:0;text-align:left;margin-left:1.2pt;margin-top:57.9pt;width:3.75pt;height:4.5pt;z-index:25162342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285" o:spid="_x0000_s1172" type="#_x0000_t120" style="position:absolute;left:0;text-align:left;margin-left:1.2pt;margin-top:39.15pt;width:3.75pt;height:4.5pt;z-index:25162240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286" o:spid="_x0000_s1173" type="#_x0000_t120" style="position:absolute;left:0;text-align:left;margin-left:1.2pt;margin-top:21.15pt;width:3.75pt;height:4.5pt;z-index:25162137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287" o:spid="_x0000_s1174" type="#_x0000_t120" style="position:absolute;left:0;text-align:left;margin-left:53.7pt;margin-top:4.65pt;width:3.75pt;height:4.5pt;z-index:25162035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96" o:spid="_x0000_s1175" type="#_x0000_t120" style="position:absolute;left:0;text-align:left;margin-left:34.95pt;margin-top:4.65pt;width:3.75pt;height:4.5pt;z-index:25161932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99" o:spid="_x0000_s1176" type="#_x0000_t120" style="position:absolute;left:0;text-align:left;margin-left:17.7pt;margin-top:4.65pt;width:3.75pt;height:4.5pt;z-index:25161830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122" o:spid="_x0000_s1177" type="#_x0000_t120" style="position:absolute;left:0;text-align:left;margin-left:1.2pt;margin-top:4.65pt;width:3.75pt;height:4.5pt;z-index:25161728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" fillcolor="black" strokeweight="2pt"/>
              </w:pict>
            </w:r>
          </w:p>
        </w:tc>
        <w:tc>
          <w:tcPr>
            <w:tcW w:w="1474" w:type="dxa"/>
          </w:tcPr>
          <w:p w:rsidR="005B4F7B" w:rsidRPr="00085B97" w:rsidRDefault="005B4F7B" w:rsidP="00085B9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noProof/>
                <w:lang w:eastAsia="cs-CZ"/>
              </w:rPr>
              <w:pict>
                <v:shape id="Vývojový diagram: spojnice 123" o:spid="_x0000_s1178" type="#_x0000_t120" style="position:absolute;left:0;text-align:left;margin-left:40.55pt;margin-top:48.25pt;width:3.75pt;height:4.5pt;z-index:25163366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124" o:spid="_x0000_s1179" type="#_x0000_t120" style="position:absolute;left:0;text-align:left;margin-left:28.55pt;margin-top:36.25pt;width:3.75pt;height:4.5pt;z-index:25163264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125" o:spid="_x0000_s1180" type="#_x0000_t120" style="position:absolute;left:0;text-align:left;margin-left:16.55pt;margin-top:24.25pt;width:3.75pt;height:4.5pt;z-index:25163161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" fillcolor="black" strokeweight="2pt"/>
              </w:pict>
            </w:r>
          </w:p>
        </w:tc>
      </w:tr>
      <w:tr w:rsidR="005B4F7B" w:rsidRPr="00085B97" w:rsidTr="00085B97">
        <w:trPr>
          <w:trHeight w:val="1417"/>
          <w:jc w:val="center"/>
        </w:trPr>
        <w:tc>
          <w:tcPr>
            <w:tcW w:w="1474" w:type="dxa"/>
          </w:tcPr>
          <w:p w:rsidR="005B4F7B" w:rsidRPr="00085B97" w:rsidRDefault="005B4F7B" w:rsidP="00085B9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noProof/>
                <w:lang w:eastAsia="cs-CZ"/>
              </w:rPr>
              <w:pict>
                <v:shape id="Vývojový diagram: spojnice 126" o:spid="_x0000_s1181" type="#_x0000_t120" style="position:absolute;left:0;text-align:left;margin-left:17.7pt;margin-top:21.15pt;width:3.75pt;height:4.5pt;z-index:25165721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127" o:spid="_x0000_s1182" type="#_x0000_t120" style="position:absolute;left:0;text-align:left;margin-left:16.95pt;margin-top:39.15pt;width:3.75pt;height:4.5pt;z-index:25165619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128" o:spid="_x0000_s1183" type="#_x0000_t120" style="position:absolute;left:0;text-align:left;margin-left:34.95pt;margin-top:39.15pt;width:3.75pt;height:4.5pt;z-index:25165516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129" o:spid="_x0000_s1184" type="#_x0000_t120" style="position:absolute;left:0;text-align:left;margin-left:34.95pt;margin-top:21.15pt;width:3.75pt;height:4.5pt;z-index:25165414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130" o:spid="_x0000_s1185" type="#_x0000_t120" style="position:absolute;left:0;text-align:left;margin-left:53.7pt;margin-top:21.15pt;width:3.75pt;height:4.5pt;z-index:25165312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131" o:spid="_x0000_s1186" type="#_x0000_t120" style="position:absolute;left:0;text-align:left;margin-left:1.2pt;margin-top:39.15pt;width:3.75pt;height:4.5pt;z-index:25165209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132" o:spid="_x0000_s1187" type="#_x0000_t120" style="position:absolute;left:0;text-align:left;margin-left:1.2pt;margin-top:21.15pt;width:3.75pt;height:4.5pt;z-index:25165107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133" o:spid="_x0000_s1188" type="#_x0000_t120" style="position:absolute;left:0;text-align:left;margin-left:53.7pt;margin-top:4.65pt;width:3.75pt;height:4.5pt;z-index:25165004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142" o:spid="_x0000_s1189" type="#_x0000_t120" style="position:absolute;left:0;text-align:left;margin-left:34.95pt;margin-top:4.65pt;width:3.75pt;height:4.5pt;z-index:25164902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288" o:spid="_x0000_s1190" type="#_x0000_t120" style="position:absolute;left:0;text-align:left;margin-left:17.7pt;margin-top:4.65pt;width:3.75pt;height:4.5pt;z-index:25164800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289" o:spid="_x0000_s1191" type="#_x0000_t120" style="position:absolute;left:0;text-align:left;margin-left:1.2pt;margin-top:4.65pt;width:3.75pt;height:4.5pt;z-index:25164697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" fillcolor="black" strokeweight="2pt"/>
              </w:pict>
            </w:r>
          </w:p>
        </w:tc>
        <w:tc>
          <w:tcPr>
            <w:tcW w:w="1474" w:type="dxa"/>
          </w:tcPr>
          <w:p w:rsidR="005B4F7B" w:rsidRPr="00085B97" w:rsidRDefault="005B4F7B" w:rsidP="00085B9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noProof/>
                <w:lang w:eastAsia="cs-CZ"/>
              </w:rPr>
              <w:pict>
                <v:shape id="Vývojový diagram: spojnice 293" o:spid="_x0000_s1192" type="#_x0000_t120" style="position:absolute;left:0;text-align:left;margin-left:26.7pt;margin-top:27.45pt;width:3.55pt;height:3.55pt;z-index:25166233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292" o:spid="_x0000_s1193" type="#_x0000_t120" style="position:absolute;left:0;text-align:left;margin-left:48.25pt;margin-top:26.3pt;width:3.75pt;height:4.5pt;z-index:25166336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294" o:spid="_x0000_s1194" type="#_x0000_t120" style="position:absolute;left:0;text-align:left;margin-left:4.95pt;margin-top:25.75pt;width:3.75pt;height:4.5pt;z-index:25166028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295" o:spid="_x0000_s1195" type="#_x0000_t120" style="position:absolute;left:0;text-align:left;margin-left:48.45pt;margin-top:8.5pt;width:3.75pt;height:4.5pt;z-index:25165926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296" o:spid="_x0000_s1196" type="#_x0000_t120" style="position:absolute;left:0;text-align:left;margin-left:26.5pt;margin-top:8.5pt;width:3.75pt;height:4.5pt;z-index:25166131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297" o:spid="_x0000_s1197" type="#_x0000_t120" style="position:absolute;left:0;text-align:left;margin-left:4.95pt;margin-top:7.75pt;width:3.75pt;height:4.5pt;z-index:25165824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" fillcolor="black" strokeweight="2pt"/>
              </w:pict>
            </w:r>
          </w:p>
        </w:tc>
        <w:tc>
          <w:tcPr>
            <w:tcW w:w="1474" w:type="dxa"/>
          </w:tcPr>
          <w:p w:rsidR="005B4F7B" w:rsidRPr="00085B97" w:rsidRDefault="005B4F7B" w:rsidP="00085B9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noProof/>
                <w:lang w:eastAsia="cs-CZ"/>
              </w:rPr>
              <w:pict>
                <v:shape id="Vývojový diagram: spojnice 298" o:spid="_x0000_s1198" type="#_x0000_t120" style="position:absolute;left:0;text-align:left;margin-left:17.7pt;margin-top:21.15pt;width:3.75pt;height:4.5pt;z-index:25167872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299" o:spid="_x0000_s1199" type="#_x0000_t120" style="position:absolute;left:0;text-align:left;margin-left:16.95pt;margin-top:39.15pt;width:3.75pt;height:4.5pt;z-index:25167769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300" o:spid="_x0000_s1200" type="#_x0000_t120" style="position:absolute;left:0;text-align:left;margin-left:17.7pt;margin-top:57.9pt;width:3.75pt;height:4.5pt;z-index:25167667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301" o:spid="_x0000_s1201" type="#_x0000_t120" style="position:absolute;left:0;text-align:left;margin-left:34.95pt;margin-top:57.9pt;width:3.75pt;height:4.5pt;z-index:25167564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303" o:spid="_x0000_s1202" type="#_x0000_t120" style="position:absolute;left:0;text-align:left;margin-left:34.95pt;margin-top:39.15pt;width:3.75pt;height:4.5pt;z-index:25167462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304" o:spid="_x0000_s1203" type="#_x0000_t120" style="position:absolute;left:0;text-align:left;margin-left:53.7pt;margin-top:39.15pt;width:3.75pt;height:4.5pt;z-index:25167360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305" o:spid="_x0000_s1204" type="#_x0000_t120" style="position:absolute;left:0;text-align:left;margin-left:34.95pt;margin-top:21.15pt;width:3.75pt;height:4.5pt;z-index:25167257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306" o:spid="_x0000_s1205" type="#_x0000_t120" style="position:absolute;left:0;text-align:left;margin-left:53.7pt;margin-top:21.15pt;width:3.75pt;height:4.5pt;z-index:25167155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307" o:spid="_x0000_s1206" type="#_x0000_t120" style="position:absolute;left:0;text-align:left;margin-left:1.2pt;margin-top:57.9pt;width:3.75pt;height:4.5pt;z-index:25167052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308" o:spid="_x0000_s1207" type="#_x0000_t120" style="position:absolute;left:0;text-align:left;margin-left:1.2pt;margin-top:39.15pt;width:3.75pt;height:4.5pt;z-index:25166950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309" o:spid="_x0000_s1208" type="#_x0000_t120" style="position:absolute;left:0;text-align:left;margin-left:1.2pt;margin-top:21.15pt;width:3.75pt;height:4.5pt;z-index:25166848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310" o:spid="_x0000_s1209" type="#_x0000_t120" style="position:absolute;left:0;text-align:left;margin-left:53.7pt;margin-top:4.65pt;width:3.75pt;height:4.5pt;z-index:25166745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311" o:spid="_x0000_s1210" type="#_x0000_t120" style="position:absolute;left:0;text-align:left;margin-left:34.95pt;margin-top:4.65pt;width:3.75pt;height:4.5pt;z-index:25166643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312" o:spid="_x0000_s1211" type="#_x0000_t120" style="position:absolute;left:0;text-align:left;margin-left:17.7pt;margin-top:4.65pt;width:3.75pt;height:4.5pt;z-index:25166540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313" o:spid="_x0000_s1212" type="#_x0000_t120" style="position:absolute;left:0;text-align:left;margin-left:1.2pt;margin-top:4.65pt;width:3.75pt;height:4.5pt;z-index:25166438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" fillcolor="black" strokeweight="2pt"/>
              </w:pict>
            </w:r>
          </w:p>
        </w:tc>
        <w:tc>
          <w:tcPr>
            <w:tcW w:w="1474" w:type="dxa"/>
          </w:tcPr>
          <w:p w:rsidR="005B4F7B" w:rsidRPr="00085B97" w:rsidRDefault="005B4F7B" w:rsidP="00085B9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noProof/>
                <w:lang w:eastAsia="cs-CZ"/>
              </w:rPr>
              <w:pict>
                <v:shape id="Vývojový diagram: spojnice 333" o:spid="_x0000_s1213" type="#_x0000_t120" style="position:absolute;left:0;text-align:left;margin-left:17.7pt;margin-top:21.15pt;width:3.75pt;height:4.5pt;z-index:25170636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334" o:spid="_x0000_s1214" type="#_x0000_t120" style="position:absolute;left:0;text-align:left;margin-left:16.95pt;margin-top:39.15pt;width:3.75pt;height:4.5pt;z-index:25170534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335" o:spid="_x0000_s1215" type="#_x0000_t120" style="position:absolute;left:0;text-align:left;margin-left:34.95pt;margin-top:39.15pt;width:3.75pt;height:4.5pt;z-index:25170432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337" o:spid="_x0000_s1216" type="#_x0000_t120" style="position:absolute;left:0;text-align:left;margin-left:34.95pt;margin-top:21.15pt;width:3.75pt;height:4.5pt;z-index:25170329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338" o:spid="_x0000_s1217" type="#_x0000_t120" style="position:absolute;left:0;text-align:left;margin-left:53.7pt;margin-top:21.15pt;width:3.75pt;height:4.5pt;z-index:25170227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340" o:spid="_x0000_s1218" type="#_x0000_t120" style="position:absolute;left:0;text-align:left;margin-left:1.2pt;margin-top:21.15pt;width:3.75pt;height:4.5pt;z-index:25170124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341" o:spid="_x0000_s1219" type="#_x0000_t120" style="position:absolute;left:0;text-align:left;margin-left:53.7pt;margin-top:4.65pt;width:3.75pt;height:4.5pt;z-index:25170022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342" o:spid="_x0000_s1220" type="#_x0000_t120" style="position:absolute;left:0;text-align:left;margin-left:34.95pt;margin-top:4.65pt;width:3.75pt;height:4.5pt;z-index:25169920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343" o:spid="_x0000_s1221" type="#_x0000_t120" style="position:absolute;left:0;text-align:left;margin-left:17.7pt;margin-top:4.65pt;width:3.75pt;height:4.5pt;z-index:25169817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344" o:spid="_x0000_s1222" type="#_x0000_t120" style="position:absolute;left:0;text-align:left;margin-left:1.2pt;margin-top:4.65pt;width:3.75pt;height:4.5pt;z-index:25169715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" fillcolor="black" strokeweight="2pt"/>
              </w:pict>
            </w:r>
          </w:p>
        </w:tc>
        <w:tc>
          <w:tcPr>
            <w:tcW w:w="1474" w:type="dxa"/>
          </w:tcPr>
          <w:p w:rsidR="005B4F7B" w:rsidRPr="00085B97" w:rsidRDefault="005B4F7B" w:rsidP="00085B9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noProof/>
                <w:lang w:eastAsia="cs-CZ"/>
              </w:rPr>
              <w:pict>
                <v:shape id="Vývojový diagram: spojnice 332" o:spid="_x0000_s1223" type="#_x0000_t120" style="position:absolute;left:0;text-align:left;margin-left:25.15pt;margin-top:29.95pt;width:4.5pt;height:4.5pt;z-index:25169612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316" o:spid="_x0000_s1224" type="#_x0000_t120" style="position:absolute;left:0;text-align:left;margin-left:17.7pt;margin-top:21.15pt;width:3.75pt;height:4.5pt;z-index:25169510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317" o:spid="_x0000_s1225" type="#_x0000_t120" style="position:absolute;left:0;text-align:left;margin-left:16.95pt;margin-top:39.15pt;width:3.75pt;height:4.5pt;z-index:25169408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318" o:spid="_x0000_s1226" type="#_x0000_t120" style="position:absolute;left:0;text-align:left;margin-left:17.7pt;margin-top:57.9pt;width:3.75pt;height:4.5pt;z-index:25169305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319" o:spid="_x0000_s1227" type="#_x0000_t120" style="position:absolute;left:0;text-align:left;margin-left:34.95pt;margin-top:57.9pt;width:3.75pt;height:4.5pt;z-index:25169203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320" o:spid="_x0000_s1228" type="#_x0000_t120" style="position:absolute;left:0;text-align:left;margin-left:53.7pt;margin-top:57.9pt;width:3.75pt;height:4.5pt;z-index:25169100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321" o:spid="_x0000_s1229" type="#_x0000_t120" style="position:absolute;left:0;text-align:left;margin-left:34.95pt;margin-top:39.15pt;width:3.75pt;height:4.5pt;z-index:25168998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322" o:spid="_x0000_s1230" type="#_x0000_t120" style="position:absolute;left:0;text-align:left;margin-left:53.7pt;margin-top:39.15pt;width:3.75pt;height:4.5pt;z-index:25168896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323" o:spid="_x0000_s1231" type="#_x0000_t120" style="position:absolute;left:0;text-align:left;margin-left:34.95pt;margin-top:21.15pt;width:3.75pt;height:4.5pt;z-index:25168793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324" o:spid="_x0000_s1232" type="#_x0000_t120" style="position:absolute;left:0;text-align:left;margin-left:53.7pt;margin-top:21.15pt;width:3.75pt;height:4.5pt;z-index:25168691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325" o:spid="_x0000_s1233" type="#_x0000_t120" style="position:absolute;left:0;text-align:left;margin-left:1.2pt;margin-top:57.9pt;width:3.75pt;height:4.5pt;z-index:25168588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326" o:spid="_x0000_s1234" type="#_x0000_t120" style="position:absolute;left:0;text-align:left;margin-left:1.2pt;margin-top:39.15pt;width:3.75pt;height:4.5pt;z-index:25168486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327" o:spid="_x0000_s1235" type="#_x0000_t120" style="position:absolute;left:0;text-align:left;margin-left:1.2pt;margin-top:21.15pt;width:3.75pt;height:4.5pt;z-index:25168384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328" o:spid="_x0000_s1236" type="#_x0000_t120" style="position:absolute;left:0;text-align:left;margin-left:53.7pt;margin-top:4.65pt;width:3.75pt;height:4.5pt;z-index:25168281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329" o:spid="_x0000_s1237" type="#_x0000_t120" style="position:absolute;left:0;text-align:left;margin-left:34.95pt;margin-top:4.65pt;width:3.75pt;height:4.5pt;z-index:25168179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330" o:spid="_x0000_s1238" type="#_x0000_t120" style="position:absolute;left:0;text-align:left;margin-left:17.7pt;margin-top:4.65pt;width:3.75pt;height:4.5pt;z-index:25168076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331" o:spid="_x0000_s1239" type="#_x0000_t120" style="position:absolute;left:0;text-align:left;margin-left:1.2pt;margin-top:4.65pt;width:3.75pt;height:4.5pt;z-index:25167974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" fillcolor="black" strokeweight="2pt"/>
              </w:pict>
            </w:r>
          </w:p>
        </w:tc>
      </w:tr>
    </w:tbl>
    <w:p w:rsidR="005B4F7B" w:rsidRDefault="005B4F7B" w:rsidP="00145AAE">
      <w:r>
        <w:br w:type="page"/>
      </w:r>
    </w:p>
    <w:p w:rsidR="005B4F7B" w:rsidRPr="00B12BDA" w:rsidRDefault="005B4F7B" w:rsidP="00145AAE">
      <w:pPr>
        <w:rPr>
          <w:b/>
          <w:sz w:val="28"/>
          <w:szCs w:val="28"/>
        </w:rPr>
      </w:pPr>
      <w:r>
        <w:rPr>
          <w:b/>
          <w:i/>
          <w:sz w:val="28"/>
          <w:szCs w:val="28"/>
        </w:rPr>
        <w:t>Doplň správný počet puntíků</w:t>
      </w:r>
      <w:r w:rsidRPr="00B12BDA">
        <w:rPr>
          <w:b/>
          <w:sz w:val="28"/>
          <w:szCs w:val="28"/>
        </w:rPr>
        <w:t>:</w:t>
      </w:r>
    </w:p>
    <w:p w:rsidR="005B4F7B" w:rsidRDefault="005B4F7B" w:rsidP="00145AAE"/>
    <w:tbl>
      <w:tblPr>
        <w:tblpPr w:leftFromText="141" w:rightFromText="141" w:vertAnchor="text" w:horzAnchor="margin" w:tblpXSpec="right" w:tblpY="10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74"/>
      </w:tblGrid>
      <w:tr w:rsidR="005B4F7B" w:rsidRPr="00085B97" w:rsidTr="00085B97">
        <w:trPr>
          <w:trHeight w:val="1417"/>
        </w:trPr>
        <w:tc>
          <w:tcPr>
            <w:tcW w:w="1474" w:type="dxa"/>
          </w:tcPr>
          <w:p w:rsidR="005B4F7B" w:rsidRPr="00085B97" w:rsidRDefault="005B4F7B" w:rsidP="00085B97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</w:tr>
    </w:tbl>
    <w:tbl>
      <w:tblPr>
        <w:tblpPr w:leftFromText="113" w:rightFromText="142" w:vertAnchor="text" w:horzAnchor="page" w:tblpX="4565" w:tblpY="14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1474"/>
      </w:tblGrid>
      <w:tr w:rsidR="005B4F7B" w:rsidRPr="00085B97" w:rsidTr="00085B97">
        <w:trPr>
          <w:trHeight w:val="1417"/>
        </w:trPr>
        <w:tc>
          <w:tcPr>
            <w:tcW w:w="1474" w:type="dxa"/>
          </w:tcPr>
          <w:p w:rsidR="005B4F7B" w:rsidRPr="00085B97" w:rsidRDefault="005B4F7B" w:rsidP="00085B9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noProof/>
                <w:lang w:val="de-DE" w:eastAsia="de-DE"/>
              </w:rPr>
            </w:pPr>
          </w:p>
          <w:p w:rsidR="005B4F7B" w:rsidRPr="00085B97" w:rsidRDefault="005B4F7B" w:rsidP="00085B9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</w:tbl>
    <w:p w:rsidR="005B4F7B" w:rsidRDefault="005B4F7B" w:rsidP="00145AAE"/>
    <w:p w:rsidR="005B4F7B" w:rsidRPr="00DE5C9B" w:rsidRDefault="005B4F7B" w:rsidP="00145AAE">
      <w:pPr>
        <w:rPr>
          <w:b/>
          <w:sz w:val="24"/>
          <w:szCs w:val="24"/>
        </w:rPr>
      </w:pPr>
    </w:p>
    <w:p w:rsidR="005B4F7B" w:rsidRPr="00DE5C9B" w:rsidRDefault="005B4F7B" w:rsidP="00145AAE">
      <w:pPr>
        <w:pStyle w:val="ListParagraph"/>
        <w:numPr>
          <w:ilvl w:val="0"/>
          <w:numId w:val="2"/>
        </w:numPr>
        <w:spacing w:after="0" w:line="240" w:lineRule="auto"/>
        <w:rPr>
          <w:b/>
          <w:sz w:val="24"/>
          <w:szCs w:val="24"/>
        </w:rPr>
      </w:pPr>
      <w:r w:rsidRPr="00DE5C9B">
        <w:rPr>
          <w:b/>
          <w:sz w:val="24"/>
          <w:szCs w:val="24"/>
        </w:rPr>
        <w:t xml:space="preserve">Vpravo od </w:t>
      </w:r>
      <w:r>
        <w:rPr>
          <w:b/>
          <w:sz w:val="24"/>
          <w:szCs w:val="24"/>
        </w:rPr>
        <w:t xml:space="preserve">čísla deset </w:t>
      </w:r>
      <w:r w:rsidRPr="00DE5C9B">
        <w:rPr>
          <w:b/>
          <w:sz w:val="24"/>
          <w:szCs w:val="24"/>
        </w:rPr>
        <w:t xml:space="preserve">je                                      </w:t>
      </w:r>
      <w:r>
        <w:rPr>
          <w:b/>
          <w:sz w:val="24"/>
          <w:szCs w:val="24"/>
        </w:rPr>
        <w:tab/>
      </w:r>
      <w:r w:rsidRPr="00DE5C9B">
        <w:rPr>
          <w:b/>
          <w:sz w:val="24"/>
          <w:szCs w:val="24"/>
        </w:rPr>
        <w:t xml:space="preserve">2)   Vlevo od </w:t>
      </w:r>
      <w:r>
        <w:rPr>
          <w:b/>
          <w:sz w:val="24"/>
          <w:szCs w:val="24"/>
        </w:rPr>
        <w:t>čísla dva</w:t>
      </w:r>
      <w:r w:rsidRPr="00DE5C9B">
        <w:rPr>
          <w:b/>
          <w:sz w:val="24"/>
          <w:szCs w:val="24"/>
        </w:rPr>
        <w:t xml:space="preserve"> je </w:t>
      </w:r>
    </w:p>
    <w:p w:rsidR="005B4F7B" w:rsidRPr="00DE5C9B" w:rsidRDefault="005B4F7B" w:rsidP="00145AAE">
      <w:pPr>
        <w:rPr>
          <w:b/>
          <w:sz w:val="24"/>
          <w:szCs w:val="24"/>
        </w:rPr>
      </w:pPr>
    </w:p>
    <w:tbl>
      <w:tblPr>
        <w:tblpPr w:leftFromText="141" w:rightFromText="141" w:vertAnchor="text" w:horzAnchor="page" w:tblpX="4661" w:tblpY="53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1474"/>
      </w:tblGrid>
      <w:tr w:rsidR="005B4F7B" w:rsidRPr="00085B97" w:rsidTr="00085B97">
        <w:trPr>
          <w:trHeight w:val="1417"/>
        </w:trPr>
        <w:tc>
          <w:tcPr>
            <w:tcW w:w="1474" w:type="dxa"/>
          </w:tcPr>
          <w:p w:rsidR="005B4F7B" w:rsidRPr="00085B97" w:rsidRDefault="005B4F7B" w:rsidP="00085B97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tbl>
      <w:tblPr>
        <w:tblpPr w:leftFromText="141" w:rightFromText="141" w:vertAnchor="text" w:horzAnchor="margin" w:tblpXSpec="right" w:tblpY="50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1474"/>
      </w:tblGrid>
      <w:tr w:rsidR="005B4F7B" w:rsidRPr="00085B97" w:rsidTr="00085B97">
        <w:trPr>
          <w:trHeight w:val="1417"/>
        </w:trPr>
        <w:tc>
          <w:tcPr>
            <w:tcW w:w="1474" w:type="dxa"/>
          </w:tcPr>
          <w:p w:rsidR="005B4F7B" w:rsidRPr="00085B97" w:rsidRDefault="005B4F7B" w:rsidP="00085B97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85B9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5B4F7B" w:rsidRPr="00DE5C9B" w:rsidRDefault="005B4F7B" w:rsidP="00145AAE">
      <w:pPr>
        <w:rPr>
          <w:b/>
          <w:sz w:val="24"/>
          <w:szCs w:val="24"/>
        </w:rPr>
      </w:pPr>
    </w:p>
    <w:p w:rsidR="005B4F7B" w:rsidRPr="00DE5C9B" w:rsidRDefault="005B4F7B" w:rsidP="00145AAE">
      <w:pPr>
        <w:rPr>
          <w:b/>
          <w:sz w:val="24"/>
          <w:szCs w:val="24"/>
        </w:rPr>
      </w:pPr>
    </w:p>
    <w:p w:rsidR="005B4F7B" w:rsidRPr="00DE5C9B" w:rsidRDefault="005B4F7B" w:rsidP="00145AAE">
      <w:pPr>
        <w:pStyle w:val="ListParagraph"/>
        <w:numPr>
          <w:ilvl w:val="0"/>
          <w:numId w:val="3"/>
        </w:numPr>
        <w:spacing w:after="0" w:line="240" w:lineRule="auto"/>
        <w:rPr>
          <w:b/>
          <w:sz w:val="24"/>
          <w:szCs w:val="24"/>
        </w:rPr>
      </w:pPr>
      <w:r w:rsidRPr="00DE5C9B">
        <w:rPr>
          <w:b/>
          <w:sz w:val="24"/>
          <w:szCs w:val="24"/>
        </w:rPr>
        <w:t xml:space="preserve">Nad </w:t>
      </w:r>
      <w:r>
        <w:rPr>
          <w:b/>
          <w:sz w:val="24"/>
          <w:szCs w:val="24"/>
        </w:rPr>
        <w:t>číslem osmnáct</w:t>
      </w:r>
      <w:r w:rsidRPr="00DE5C9B">
        <w:rPr>
          <w:b/>
          <w:sz w:val="24"/>
          <w:szCs w:val="24"/>
        </w:rPr>
        <w:t xml:space="preserve"> je                                                                    </w:t>
      </w:r>
      <w:r>
        <w:rPr>
          <w:b/>
          <w:sz w:val="24"/>
          <w:szCs w:val="24"/>
        </w:rPr>
        <w:t xml:space="preserve">  </w:t>
      </w:r>
      <w:r w:rsidRPr="00DE5C9B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ab/>
      </w:r>
      <w:r w:rsidRPr="00DE5C9B">
        <w:rPr>
          <w:b/>
          <w:sz w:val="24"/>
          <w:szCs w:val="24"/>
        </w:rPr>
        <w:t xml:space="preserve">4)    Pod </w:t>
      </w:r>
      <w:r>
        <w:rPr>
          <w:b/>
          <w:sz w:val="24"/>
          <w:szCs w:val="24"/>
        </w:rPr>
        <w:t>číslem čtrnáct</w:t>
      </w:r>
      <w:r w:rsidRPr="00DE5C9B">
        <w:rPr>
          <w:b/>
          <w:sz w:val="24"/>
          <w:szCs w:val="24"/>
        </w:rPr>
        <w:t xml:space="preserve"> je </w:t>
      </w:r>
    </w:p>
    <w:p w:rsidR="005B4F7B" w:rsidRPr="00DE5C9B" w:rsidRDefault="005B4F7B" w:rsidP="00145AAE">
      <w:pPr>
        <w:pStyle w:val="ListParagraph"/>
        <w:ind w:left="1069"/>
        <w:rPr>
          <w:b/>
          <w:sz w:val="24"/>
          <w:szCs w:val="24"/>
        </w:rPr>
      </w:pPr>
    </w:p>
    <w:p w:rsidR="005B4F7B" w:rsidRPr="00DE5C9B" w:rsidRDefault="005B4F7B" w:rsidP="00145AAE">
      <w:pPr>
        <w:pStyle w:val="ListParagraph"/>
        <w:ind w:left="1069"/>
        <w:rPr>
          <w:b/>
          <w:sz w:val="24"/>
          <w:szCs w:val="24"/>
        </w:rPr>
      </w:pPr>
    </w:p>
    <w:tbl>
      <w:tblPr>
        <w:tblpPr w:leftFromText="141" w:rightFromText="141" w:vertAnchor="text" w:horzAnchor="page" w:tblpX="10122" w:tblpY="43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74"/>
      </w:tblGrid>
      <w:tr w:rsidR="005B4F7B" w:rsidRPr="00085B97" w:rsidTr="00085B97">
        <w:trPr>
          <w:trHeight w:val="1417"/>
        </w:trPr>
        <w:tc>
          <w:tcPr>
            <w:tcW w:w="1474" w:type="dxa"/>
          </w:tcPr>
          <w:p w:rsidR="005B4F7B" w:rsidRPr="00085B97" w:rsidRDefault="005B4F7B" w:rsidP="00085B97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tbl>
      <w:tblPr>
        <w:tblpPr w:leftFromText="141" w:rightFromText="141" w:vertAnchor="text" w:horzAnchor="page" w:tblpX="5593" w:tblpY="46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74"/>
      </w:tblGrid>
      <w:tr w:rsidR="005B4F7B" w:rsidRPr="00085B97" w:rsidTr="00085B97">
        <w:trPr>
          <w:trHeight w:val="1417"/>
        </w:trPr>
        <w:tc>
          <w:tcPr>
            <w:tcW w:w="1474" w:type="dxa"/>
          </w:tcPr>
          <w:p w:rsidR="005B4F7B" w:rsidRPr="00085B97" w:rsidRDefault="005B4F7B" w:rsidP="00085B97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5B4F7B" w:rsidRDefault="005B4F7B" w:rsidP="00145AAE">
      <w:pPr>
        <w:pStyle w:val="ListParagraph"/>
        <w:ind w:left="1069"/>
        <w:rPr>
          <w:b/>
          <w:sz w:val="24"/>
          <w:szCs w:val="24"/>
        </w:rPr>
      </w:pPr>
    </w:p>
    <w:p w:rsidR="005B4F7B" w:rsidRPr="00DE5C9B" w:rsidRDefault="005B4F7B" w:rsidP="00145AAE">
      <w:pPr>
        <w:pStyle w:val="ListParagraph"/>
        <w:ind w:left="1069"/>
        <w:rPr>
          <w:b/>
          <w:sz w:val="24"/>
          <w:szCs w:val="24"/>
        </w:rPr>
      </w:pPr>
    </w:p>
    <w:p w:rsidR="005B4F7B" w:rsidRPr="00DE5C9B" w:rsidRDefault="005B4F7B" w:rsidP="00145AAE">
      <w:pPr>
        <w:pStyle w:val="ListParagraph"/>
        <w:ind w:left="1069"/>
        <w:rPr>
          <w:b/>
          <w:sz w:val="24"/>
          <w:szCs w:val="24"/>
        </w:rPr>
      </w:pPr>
      <w:r w:rsidRPr="00DE5C9B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  </w:t>
      </w:r>
    </w:p>
    <w:p w:rsidR="005B4F7B" w:rsidRPr="00DE5C9B" w:rsidRDefault="005B4F7B" w:rsidP="00145AAE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 w:rsidRPr="00DE5C9B">
        <w:rPr>
          <w:b/>
          <w:sz w:val="24"/>
          <w:szCs w:val="24"/>
        </w:rPr>
        <w:t xml:space="preserve">Mezi </w:t>
      </w:r>
      <w:r>
        <w:rPr>
          <w:b/>
          <w:sz w:val="24"/>
          <w:szCs w:val="24"/>
        </w:rPr>
        <w:t>čísly šestnáct a jedenáct</w:t>
      </w:r>
      <w:r w:rsidRPr="00DE5C9B">
        <w:rPr>
          <w:b/>
          <w:sz w:val="24"/>
          <w:szCs w:val="24"/>
        </w:rPr>
        <w:t xml:space="preserve"> je             </w:t>
      </w:r>
      <w:r>
        <w:rPr>
          <w:b/>
          <w:sz w:val="24"/>
          <w:szCs w:val="24"/>
        </w:rPr>
        <w:t xml:space="preserve">      </w:t>
      </w:r>
      <w:r w:rsidRPr="00DE5C9B">
        <w:rPr>
          <w:b/>
          <w:sz w:val="24"/>
          <w:szCs w:val="24"/>
        </w:rPr>
        <w:t>6)  V levém horním rohu je</w:t>
      </w:r>
    </w:p>
    <w:p w:rsidR="005B4F7B" w:rsidRPr="00DE5C9B" w:rsidRDefault="005B4F7B" w:rsidP="00145AAE">
      <w:pPr>
        <w:pStyle w:val="ListParagraph"/>
        <w:ind w:left="1069"/>
        <w:rPr>
          <w:b/>
          <w:sz w:val="24"/>
          <w:szCs w:val="24"/>
        </w:rPr>
      </w:pPr>
    </w:p>
    <w:p w:rsidR="005B4F7B" w:rsidRPr="00DE5C9B" w:rsidRDefault="005B4F7B" w:rsidP="00145AAE">
      <w:pPr>
        <w:pStyle w:val="ListParagraph"/>
        <w:ind w:left="1069"/>
        <w:rPr>
          <w:b/>
          <w:sz w:val="24"/>
          <w:szCs w:val="24"/>
        </w:rPr>
      </w:pPr>
    </w:p>
    <w:p w:rsidR="005B4F7B" w:rsidRPr="00DE5C9B" w:rsidRDefault="005B4F7B" w:rsidP="00145AAE">
      <w:pPr>
        <w:pStyle w:val="ListParagraph"/>
        <w:ind w:left="1069"/>
        <w:rPr>
          <w:b/>
          <w:sz w:val="24"/>
          <w:szCs w:val="24"/>
        </w:rPr>
      </w:pPr>
    </w:p>
    <w:tbl>
      <w:tblPr>
        <w:tblpPr w:leftFromText="141" w:rightFromText="141" w:vertAnchor="text" w:horzAnchor="margin" w:tblpXSpec="center" w:tblpY="9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74"/>
      </w:tblGrid>
      <w:tr w:rsidR="005B4F7B" w:rsidRPr="00085B97" w:rsidTr="00085B97">
        <w:trPr>
          <w:trHeight w:val="1417"/>
        </w:trPr>
        <w:tc>
          <w:tcPr>
            <w:tcW w:w="1474" w:type="dxa"/>
          </w:tcPr>
          <w:p w:rsidR="005B4F7B" w:rsidRPr="00085B97" w:rsidRDefault="005B4F7B" w:rsidP="00085B97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tbl>
      <w:tblPr>
        <w:tblpPr w:leftFromText="141" w:rightFromText="141" w:vertAnchor="text" w:horzAnchor="page" w:tblpX="7528" w:tblpY="8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74"/>
      </w:tblGrid>
      <w:tr w:rsidR="005B4F7B" w:rsidRPr="00085B97" w:rsidTr="00085B97">
        <w:trPr>
          <w:trHeight w:val="1417"/>
        </w:trPr>
        <w:tc>
          <w:tcPr>
            <w:tcW w:w="1474" w:type="dxa"/>
          </w:tcPr>
          <w:p w:rsidR="005B4F7B" w:rsidRPr="00085B97" w:rsidRDefault="005B4F7B" w:rsidP="00085B97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5B4F7B" w:rsidRPr="00DE5C9B" w:rsidRDefault="005B4F7B" w:rsidP="00145AAE">
      <w:pPr>
        <w:pStyle w:val="ListParagraph"/>
        <w:ind w:left="1069"/>
        <w:rPr>
          <w:b/>
          <w:sz w:val="24"/>
          <w:szCs w:val="24"/>
        </w:rPr>
      </w:pPr>
    </w:p>
    <w:p w:rsidR="005B4F7B" w:rsidRPr="00DE5C9B" w:rsidRDefault="005B4F7B" w:rsidP="00145AAE">
      <w:pPr>
        <w:pStyle w:val="ListParagraph"/>
        <w:ind w:left="1069"/>
        <w:rPr>
          <w:b/>
          <w:sz w:val="24"/>
          <w:szCs w:val="24"/>
        </w:rPr>
      </w:pPr>
      <w:r w:rsidRPr="00DE5C9B">
        <w:rPr>
          <w:b/>
          <w:sz w:val="24"/>
          <w:szCs w:val="24"/>
        </w:rPr>
        <w:t xml:space="preserve"> </w:t>
      </w:r>
    </w:p>
    <w:p w:rsidR="005B4F7B" w:rsidRPr="00DE5C9B" w:rsidRDefault="005B4F7B" w:rsidP="00145AAE">
      <w:pPr>
        <w:pStyle w:val="ListParagraph"/>
        <w:numPr>
          <w:ilvl w:val="0"/>
          <w:numId w:val="5"/>
        </w:numPr>
        <w:spacing w:after="0" w:line="240" w:lineRule="auto"/>
        <w:rPr>
          <w:b/>
          <w:sz w:val="24"/>
          <w:szCs w:val="24"/>
        </w:rPr>
      </w:pPr>
      <w:r w:rsidRPr="00DE5C9B">
        <w:rPr>
          <w:b/>
          <w:sz w:val="24"/>
          <w:szCs w:val="24"/>
        </w:rPr>
        <w:t xml:space="preserve">Mezi </w:t>
      </w:r>
      <w:r>
        <w:rPr>
          <w:b/>
          <w:sz w:val="24"/>
          <w:szCs w:val="24"/>
        </w:rPr>
        <w:t>čísly dva</w:t>
      </w:r>
      <w:r w:rsidRPr="00DE5C9B">
        <w:rPr>
          <w:b/>
          <w:sz w:val="24"/>
          <w:szCs w:val="24"/>
        </w:rPr>
        <w:t xml:space="preserve"> a s</w:t>
      </w:r>
      <w:r>
        <w:rPr>
          <w:b/>
          <w:sz w:val="24"/>
          <w:szCs w:val="24"/>
        </w:rPr>
        <w:t>edmnáct</w:t>
      </w:r>
      <w:r w:rsidRPr="00DE5C9B">
        <w:rPr>
          <w:b/>
          <w:sz w:val="24"/>
          <w:szCs w:val="24"/>
        </w:rPr>
        <w:t xml:space="preserve"> je                     a    </w:t>
      </w:r>
    </w:p>
    <w:p w:rsidR="005B4F7B" w:rsidRPr="00DE5C9B" w:rsidRDefault="005B4F7B" w:rsidP="00145AAE">
      <w:pPr>
        <w:pStyle w:val="ListParagraph"/>
        <w:ind w:left="1069"/>
        <w:rPr>
          <w:b/>
          <w:sz w:val="24"/>
          <w:szCs w:val="24"/>
        </w:rPr>
      </w:pPr>
    </w:p>
    <w:p w:rsidR="005B4F7B" w:rsidRPr="00DE5C9B" w:rsidRDefault="005B4F7B" w:rsidP="00145AAE">
      <w:pPr>
        <w:pStyle w:val="ListParagraph"/>
        <w:ind w:left="1069"/>
        <w:rPr>
          <w:b/>
          <w:sz w:val="24"/>
          <w:szCs w:val="24"/>
        </w:rPr>
      </w:pPr>
    </w:p>
    <w:p w:rsidR="005B4F7B" w:rsidRPr="00DE5C9B" w:rsidRDefault="005B4F7B" w:rsidP="00145AAE">
      <w:pPr>
        <w:pStyle w:val="ListParagraph"/>
        <w:ind w:left="1069"/>
        <w:rPr>
          <w:b/>
          <w:sz w:val="24"/>
          <w:szCs w:val="24"/>
        </w:rPr>
      </w:pPr>
    </w:p>
    <w:tbl>
      <w:tblPr>
        <w:tblpPr w:leftFromText="141" w:rightFromText="141" w:vertAnchor="text" w:horzAnchor="page" w:tblpX="7033" w:tblpY="14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74"/>
      </w:tblGrid>
      <w:tr w:rsidR="005B4F7B" w:rsidRPr="00085B97" w:rsidTr="00085B97">
        <w:trPr>
          <w:trHeight w:val="1417"/>
        </w:trPr>
        <w:tc>
          <w:tcPr>
            <w:tcW w:w="1474" w:type="dxa"/>
          </w:tcPr>
          <w:p w:rsidR="005B4F7B" w:rsidRPr="00085B97" w:rsidRDefault="005B4F7B" w:rsidP="00085B97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5B4F7B" w:rsidRPr="00DE5C9B" w:rsidRDefault="005B4F7B" w:rsidP="00145AAE">
      <w:pPr>
        <w:pStyle w:val="ListParagraph"/>
        <w:ind w:left="1069"/>
        <w:rPr>
          <w:b/>
          <w:sz w:val="24"/>
          <w:szCs w:val="24"/>
        </w:rPr>
      </w:pPr>
    </w:p>
    <w:p w:rsidR="005B4F7B" w:rsidRPr="00DE5C9B" w:rsidRDefault="005B4F7B" w:rsidP="00145AAE">
      <w:pPr>
        <w:pStyle w:val="ListParagraph"/>
        <w:ind w:left="1069"/>
        <w:rPr>
          <w:b/>
          <w:sz w:val="24"/>
          <w:szCs w:val="24"/>
        </w:rPr>
      </w:pPr>
    </w:p>
    <w:p w:rsidR="005B4F7B" w:rsidRPr="00DE5C9B" w:rsidRDefault="005B4F7B" w:rsidP="00145AAE">
      <w:pPr>
        <w:pStyle w:val="ListParagraph"/>
        <w:numPr>
          <w:ilvl w:val="0"/>
          <w:numId w:val="5"/>
        </w:numPr>
        <w:spacing w:after="0" w:line="240" w:lineRule="auto"/>
        <w:rPr>
          <w:b/>
          <w:sz w:val="24"/>
          <w:szCs w:val="24"/>
        </w:rPr>
      </w:pPr>
      <w:r w:rsidRPr="00DE5C9B">
        <w:rPr>
          <w:b/>
          <w:sz w:val="24"/>
          <w:szCs w:val="24"/>
        </w:rPr>
        <w:t xml:space="preserve">Jaké </w:t>
      </w:r>
      <w:r>
        <w:rPr>
          <w:b/>
          <w:sz w:val="24"/>
          <w:szCs w:val="24"/>
        </w:rPr>
        <w:t>nejvyšší číslo</w:t>
      </w:r>
      <w:r w:rsidRPr="00DE5C9B">
        <w:rPr>
          <w:b/>
          <w:sz w:val="24"/>
          <w:szCs w:val="24"/>
        </w:rPr>
        <w:t xml:space="preserve"> je ve stejné řadě jako </w:t>
      </w:r>
      <w:r>
        <w:rPr>
          <w:b/>
          <w:sz w:val="24"/>
          <w:szCs w:val="24"/>
        </w:rPr>
        <w:t>číslo tři</w:t>
      </w:r>
      <w:r w:rsidRPr="00DE5C9B">
        <w:rPr>
          <w:b/>
          <w:sz w:val="24"/>
          <w:szCs w:val="24"/>
        </w:rPr>
        <w:t xml:space="preserve">? </w:t>
      </w:r>
    </w:p>
    <w:p w:rsidR="005B4F7B" w:rsidRPr="00DE5C9B" w:rsidRDefault="005B4F7B" w:rsidP="00145AAE">
      <w:pPr>
        <w:pStyle w:val="ListParagraph"/>
        <w:ind w:left="1069"/>
        <w:rPr>
          <w:b/>
          <w:sz w:val="24"/>
          <w:szCs w:val="24"/>
        </w:rPr>
      </w:pPr>
    </w:p>
    <w:p w:rsidR="005B4F7B" w:rsidRPr="00DE5C9B" w:rsidRDefault="005B4F7B" w:rsidP="00145AAE">
      <w:pPr>
        <w:pStyle w:val="ListParagraph"/>
        <w:ind w:left="1069"/>
        <w:rPr>
          <w:b/>
          <w:sz w:val="24"/>
          <w:szCs w:val="24"/>
        </w:rPr>
      </w:pPr>
    </w:p>
    <w:p w:rsidR="005B4F7B" w:rsidRPr="00DE5C9B" w:rsidRDefault="005B4F7B" w:rsidP="00145AAE">
      <w:pPr>
        <w:pStyle w:val="ListParagraph"/>
        <w:ind w:left="1069"/>
        <w:rPr>
          <w:b/>
          <w:sz w:val="24"/>
          <w:szCs w:val="24"/>
        </w:rPr>
      </w:pPr>
    </w:p>
    <w:tbl>
      <w:tblPr>
        <w:tblpPr w:vertAnchor="text" w:horzAnchor="page" w:tblpX="7948" w:tblpY="-7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74"/>
      </w:tblGrid>
      <w:tr w:rsidR="005B4F7B" w:rsidRPr="00085B97" w:rsidTr="00085B97">
        <w:trPr>
          <w:trHeight w:val="1417"/>
        </w:trPr>
        <w:tc>
          <w:tcPr>
            <w:tcW w:w="1474" w:type="dxa"/>
          </w:tcPr>
          <w:p w:rsidR="005B4F7B" w:rsidRPr="00085B97" w:rsidRDefault="005B4F7B" w:rsidP="00085B97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5B4F7B" w:rsidRPr="00DE5C9B" w:rsidRDefault="005B4F7B" w:rsidP="00145AAE">
      <w:pPr>
        <w:pStyle w:val="ListParagraph"/>
        <w:ind w:left="1069"/>
        <w:rPr>
          <w:b/>
          <w:sz w:val="24"/>
          <w:szCs w:val="24"/>
        </w:rPr>
      </w:pPr>
    </w:p>
    <w:p w:rsidR="005B4F7B" w:rsidRPr="00DE5C9B" w:rsidRDefault="005B4F7B" w:rsidP="00145AAE">
      <w:pPr>
        <w:pStyle w:val="ListParagraph"/>
        <w:ind w:left="1069"/>
        <w:rPr>
          <w:b/>
          <w:sz w:val="24"/>
          <w:szCs w:val="24"/>
        </w:rPr>
      </w:pPr>
    </w:p>
    <w:p w:rsidR="005B4F7B" w:rsidRPr="00DE5C9B" w:rsidRDefault="005B4F7B" w:rsidP="00145AAE">
      <w:pPr>
        <w:pStyle w:val="ListParagraph"/>
        <w:numPr>
          <w:ilvl w:val="0"/>
          <w:numId w:val="5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Jaké nejnižší číslo je ve stejném sloupci jako číslo patnáct?</w:t>
      </w:r>
    </w:p>
    <w:p w:rsidR="005B4F7B" w:rsidRPr="00DE5C9B" w:rsidRDefault="005B4F7B" w:rsidP="00145AAE">
      <w:pPr>
        <w:pStyle w:val="ListParagraph"/>
        <w:ind w:left="1069"/>
        <w:rPr>
          <w:b/>
          <w:sz w:val="24"/>
          <w:szCs w:val="24"/>
        </w:rPr>
      </w:pPr>
    </w:p>
    <w:p w:rsidR="005B4F7B" w:rsidRPr="00DE5C9B" w:rsidRDefault="005B4F7B" w:rsidP="00145AAE">
      <w:pPr>
        <w:pStyle w:val="ListParagraph"/>
        <w:ind w:left="1069"/>
        <w:rPr>
          <w:b/>
          <w:sz w:val="24"/>
          <w:szCs w:val="24"/>
        </w:rPr>
      </w:pPr>
    </w:p>
    <w:p w:rsidR="005B4F7B" w:rsidRPr="00DE5C9B" w:rsidRDefault="005B4F7B" w:rsidP="00145AAE">
      <w:pPr>
        <w:pStyle w:val="ListParagraph"/>
        <w:ind w:left="1069"/>
        <w:rPr>
          <w:b/>
          <w:sz w:val="24"/>
          <w:szCs w:val="24"/>
        </w:rPr>
      </w:pPr>
    </w:p>
    <w:tbl>
      <w:tblPr>
        <w:tblpPr w:vertAnchor="text" w:horzAnchor="margin" w:tblpXSpec="center" w:tblpY="5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74"/>
      </w:tblGrid>
      <w:tr w:rsidR="005B4F7B" w:rsidRPr="00085B97" w:rsidTr="00085B97">
        <w:trPr>
          <w:trHeight w:val="1417"/>
        </w:trPr>
        <w:tc>
          <w:tcPr>
            <w:tcW w:w="1474" w:type="dxa"/>
          </w:tcPr>
          <w:p w:rsidR="005B4F7B" w:rsidRPr="00085B97" w:rsidRDefault="005B4F7B" w:rsidP="00085B97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5B4F7B" w:rsidRPr="00DE5C9B" w:rsidRDefault="005B4F7B" w:rsidP="00145AAE">
      <w:pPr>
        <w:pStyle w:val="ListParagraph"/>
        <w:ind w:left="1069"/>
        <w:rPr>
          <w:b/>
          <w:sz w:val="24"/>
          <w:szCs w:val="24"/>
        </w:rPr>
      </w:pPr>
    </w:p>
    <w:p w:rsidR="005B4F7B" w:rsidRPr="00DE5C9B" w:rsidRDefault="005B4F7B" w:rsidP="00145AAE">
      <w:pPr>
        <w:pStyle w:val="ListParagraph"/>
        <w:ind w:left="1069"/>
        <w:rPr>
          <w:b/>
          <w:sz w:val="24"/>
          <w:szCs w:val="24"/>
        </w:rPr>
      </w:pPr>
    </w:p>
    <w:p w:rsidR="005B4F7B" w:rsidRPr="00DE5C9B" w:rsidRDefault="005B4F7B" w:rsidP="00145AAE">
      <w:pPr>
        <w:pStyle w:val="ListParagraph"/>
        <w:numPr>
          <w:ilvl w:val="0"/>
          <w:numId w:val="5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</w:t>
      </w:r>
      <w:r w:rsidRPr="00DE5C9B">
        <w:rPr>
          <w:b/>
          <w:sz w:val="24"/>
          <w:szCs w:val="24"/>
        </w:rPr>
        <w:t xml:space="preserve">Uprostřed </w:t>
      </w:r>
      <w:r>
        <w:rPr>
          <w:b/>
          <w:sz w:val="24"/>
          <w:szCs w:val="24"/>
        </w:rPr>
        <w:t>druhé řady</w:t>
      </w:r>
      <w:r w:rsidRPr="00DE5C9B">
        <w:rPr>
          <w:b/>
          <w:sz w:val="24"/>
          <w:szCs w:val="24"/>
        </w:rPr>
        <w:t xml:space="preserve"> je</w:t>
      </w:r>
      <w:r>
        <w:rPr>
          <w:b/>
          <w:sz w:val="24"/>
          <w:szCs w:val="24"/>
        </w:rPr>
        <w:t xml:space="preserve"> číslo</w:t>
      </w:r>
      <w:r w:rsidRPr="00DE5C9B">
        <w:rPr>
          <w:b/>
          <w:sz w:val="24"/>
          <w:szCs w:val="24"/>
        </w:rPr>
        <w:t xml:space="preserve"> </w:t>
      </w:r>
    </w:p>
    <w:p w:rsidR="005B4F7B" w:rsidRDefault="005B4F7B" w:rsidP="00145AAE">
      <w:pPr>
        <w:pStyle w:val="ListParagraph"/>
        <w:ind w:left="1069"/>
        <w:rPr>
          <w:sz w:val="28"/>
          <w:szCs w:val="28"/>
        </w:rPr>
      </w:pPr>
    </w:p>
    <w:p w:rsidR="005B4F7B" w:rsidRDefault="005B4F7B" w:rsidP="00145AAE">
      <w:pPr>
        <w:pStyle w:val="ListParagraph"/>
        <w:ind w:left="1069"/>
        <w:rPr>
          <w:sz w:val="28"/>
          <w:szCs w:val="28"/>
        </w:rPr>
      </w:pPr>
    </w:p>
    <w:p w:rsidR="005B4F7B" w:rsidRDefault="005B4F7B" w:rsidP="00145AAE">
      <w:pPr>
        <w:pStyle w:val="ListParagraph"/>
        <w:ind w:left="1069"/>
        <w:rPr>
          <w:sz w:val="28"/>
          <w:szCs w:val="28"/>
        </w:rPr>
      </w:pPr>
    </w:p>
    <w:p w:rsidR="005B4F7B" w:rsidRDefault="005B4F7B" w:rsidP="00145AAE">
      <w:pPr>
        <w:pStyle w:val="ListParagraph"/>
        <w:ind w:left="1069"/>
        <w:jc w:val="center"/>
      </w:pPr>
    </w:p>
    <w:p w:rsidR="005B4F7B" w:rsidRDefault="005B4F7B" w:rsidP="00145AAE">
      <w:pPr>
        <w:pStyle w:val="ListParagraph"/>
        <w:ind w:left="1069"/>
        <w:jc w:val="center"/>
      </w:pPr>
      <w:r>
        <w:t>řešení</w:t>
      </w:r>
    </w:p>
    <w:tbl>
      <w:tblPr>
        <w:tblpPr w:leftFromText="141" w:rightFromText="141" w:vertAnchor="text" w:horzAnchor="margin" w:tblpXSpec="right" w:tblpY="4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74"/>
      </w:tblGrid>
      <w:tr w:rsidR="005B4F7B" w:rsidRPr="00085B97" w:rsidTr="00085B97">
        <w:trPr>
          <w:trHeight w:val="1417"/>
        </w:trPr>
        <w:tc>
          <w:tcPr>
            <w:tcW w:w="1474" w:type="dxa"/>
          </w:tcPr>
          <w:p w:rsidR="005B4F7B" w:rsidRPr="00085B97" w:rsidRDefault="005B4F7B" w:rsidP="00085B9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noProof/>
                <w:lang w:eastAsia="cs-CZ"/>
              </w:rPr>
              <w:pict>
                <v:shape id="Vývojový diagram: spojnice 465" o:spid="_x0000_s1240" type="#_x0000_t120" style="position:absolute;left:0;text-align:left;margin-left:26.7pt;margin-top:30.15pt;width:3.75pt;height:4.5pt;z-index:2518261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466" o:spid="_x0000_s1241" type="#_x0000_t120" style="position:absolute;left:0;text-align:left;margin-left:44.7pt;margin-top:49.65pt;width:3.75pt;height:4.5pt;z-index:2518272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467" o:spid="_x0000_s1242" type="#_x0000_t120" style="position:absolute;left:0;text-align:left;margin-left:9.45pt;margin-top:12.9pt;width:3.75pt;height:4.5pt;z-index:2518251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468" o:spid="_x0000_s1243" type="#_x0000_t120" style="position:absolute;left:0;text-align:left;margin-left:17.7pt;margin-top:21.15pt;width:3.75pt;height:4.5pt;z-index:2518241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469" o:spid="_x0000_s1244" type="#_x0000_t120" style="position:absolute;left:0;text-align:left;margin-left:16.95pt;margin-top:39.15pt;width:3.75pt;height:4.5pt;z-index:2518231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470" o:spid="_x0000_s1245" type="#_x0000_t120" style="position:absolute;left:0;text-align:left;margin-left:17.7pt;margin-top:57.9pt;width:3.75pt;height:4.5pt;z-index:2518220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471" o:spid="_x0000_s1246" type="#_x0000_t120" style="position:absolute;left:0;text-align:left;margin-left:34.95pt;margin-top:57.9pt;width:3.75pt;height:4.5pt;z-index:2518210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472" o:spid="_x0000_s1247" type="#_x0000_t120" style="position:absolute;left:0;text-align:left;margin-left:53.7pt;margin-top:57.9pt;width:3.75pt;height:4.5pt;z-index:2518200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473" o:spid="_x0000_s1248" type="#_x0000_t120" style="position:absolute;left:0;text-align:left;margin-left:34.95pt;margin-top:39.15pt;width:3.75pt;height:4.5pt;z-index:2518190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474" o:spid="_x0000_s1249" type="#_x0000_t120" style="position:absolute;left:0;text-align:left;margin-left:53.7pt;margin-top:39.15pt;width:3.75pt;height:4.5pt;z-index:2518179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475" o:spid="_x0000_s1250" type="#_x0000_t120" style="position:absolute;left:0;text-align:left;margin-left:34.95pt;margin-top:21.15pt;width:3.75pt;height:4.5pt;z-index:2518169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476" o:spid="_x0000_s1251" type="#_x0000_t120" style="position:absolute;left:0;text-align:left;margin-left:53.7pt;margin-top:21.15pt;width:3.75pt;height:4.5pt;z-index:2518159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477" o:spid="_x0000_s1252" type="#_x0000_t120" style="position:absolute;left:0;text-align:left;margin-left:1.2pt;margin-top:57.9pt;width:3.75pt;height:4.5pt;z-index:2518149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478" o:spid="_x0000_s1253" type="#_x0000_t120" style="position:absolute;left:0;text-align:left;margin-left:1.2pt;margin-top:39.15pt;width:3.75pt;height:4.5pt;z-index:2518138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479" o:spid="_x0000_s1254" type="#_x0000_t120" style="position:absolute;left:0;text-align:left;margin-left:1.2pt;margin-top:21.15pt;width:3.75pt;height:4.5pt;z-index:2518128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480" o:spid="_x0000_s1255" type="#_x0000_t120" style="position:absolute;left:0;text-align:left;margin-left:53.7pt;margin-top:4.65pt;width:3.75pt;height:4.5pt;z-index:2518118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481" o:spid="_x0000_s1256" type="#_x0000_t120" style="position:absolute;left:0;text-align:left;margin-left:34.95pt;margin-top:4.65pt;width:3.75pt;height:4.5pt;z-index:2518108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482" o:spid="_x0000_s1257" type="#_x0000_t120" style="position:absolute;left:0;text-align:left;margin-left:17.7pt;margin-top:4.65pt;width:3.75pt;height:4.5pt;z-index:25180979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483" o:spid="_x0000_s1258" type="#_x0000_t120" style="position:absolute;left:0;text-align:left;margin-left:1.2pt;margin-top:4.65pt;width:3.75pt;height:4.5pt;z-index:2518087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" fillcolor="black" strokeweight="2pt"/>
              </w:pict>
            </w:r>
          </w:p>
        </w:tc>
      </w:tr>
    </w:tbl>
    <w:p w:rsidR="005B4F7B" w:rsidRPr="00B12BDA" w:rsidRDefault="005B4F7B" w:rsidP="00145AAE">
      <w:pPr>
        <w:rPr>
          <w:b/>
          <w:sz w:val="28"/>
          <w:szCs w:val="28"/>
        </w:rPr>
      </w:pPr>
      <w:r>
        <w:rPr>
          <w:b/>
          <w:i/>
          <w:sz w:val="28"/>
          <w:szCs w:val="28"/>
        </w:rPr>
        <w:t>Doplň správný počet puntíků</w:t>
      </w:r>
      <w:r w:rsidRPr="00B12BDA">
        <w:rPr>
          <w:b/>
          <w:sz w:val="28"/>
          <w:szCs w:val="28"/>
        </w:rPr>
        <w:t>:</w:t>
      </w:r>
    </w:p>
    <w:tbl>
      <w:tblPr>
        <w:tblpPr w:leftFromText="113" w:rightFromText="142" w:vertAnchor="text" w:horzAnchor="page" w:tblpX="4579" w:tblpY="-4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1474"/>
      </w:tblGrid>
      <w:tr w:rsidR="005B4F7B" w:rsidRPr="00085B97" w:rsidTr="00085B97">
        <w:trPr>
          <w:trHeight w:val="1417"/>
        </w:trPr>
        <w:tc>
          <w:tcPr>
            <w:tcW w:w="1474" w:type="dxa"/>
          </w:tcPr>
          <w:p w:rsidR="005B4F7B" w:rsidRPr="00085B97" w:rsidRDefault="005B4F7B" w:rsidP="00085B9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noProof/>
                <w:lang w:eastAsia="cs-CZ"/>
              </w:rPr>
              <w:pict>
                <v:shape id="Vývojový diagram: spojnice 576" o:spid="_x0000_s1259" type="#_x0000_t120" style="position:absolute;left:0;text-align:left;margin-left:25.15pt;margin-top:29.95pt;width:4.5pt;height:4.5pt;z-index:2518077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577" o:spid="_x0000_s1260" type="#_x0000_t120" style="position:absolute;left:0;text-align:left;margin-left:17.7pt;margin-top:21.15pt;width:3.75pt;height:4.5pt;z-index:2518067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578" o:spid="_x0000_s1261" type="#_x0000_t120" style="position:absolute;left:0;text-align:left;margin-left:16.95pt;margin-top:39.15pt;width:3.75pt;height:4.5pt;z-index:2518056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579" o:spid="_x0000_s1262" type="#_x0000_t120" style="position:absolute;left:0;text-align:left;margin-left:17.7pt;margin-top:57.9pt;width:3.75pt;height:4.5pt;z-index:2518046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580" o:spid="_x0000_s1263" type="#_x0000_t120" style="position:absolute;left:0;text-align:left;margin-left:34.95pt;margin-top:57.9pt;width:3.75pt;height:4.5pt;z-index:2518036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581" o:spid="_x0000_s1264" type="#_x0000_t120" style="position:absolute;left:0;text-align:left;margin-left:53.7pt;margin-top:57.9pt;width:3.75pt;height:4.5pt;z-index:2518026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582" o:spid="_x0000_s1265" type="#_x0000_t120" style="position:absolute;left:0;text-align:left;margin-left:34.95pt;margin-top:39.15pt;width:3.75pt;height:4.5pt;z-index:2518016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583" o:spid="_x0000_s1266" type="#_x0000_t120" style="position:absolute;left:0;text-align:left;margin-left:53.7pt;margin-top:39.15pt;width:3.75pt;height:4.5pt;z-index:2518005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584" o:spid="_x0000_s1267" type="#_x0000_t120" style="position:absolute;left:0;text-align:left;margin-left:34.95pt;margin-top:21.15pt;width:3.75pt;height:4.5pt;z-index:2517995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585" o:spid="_x0000_s1268" type="#_x0000_t120" style="position:absolute;left:0;text-align:left;margin-left:53.7pt;margin-top:21.15pt;width:3.75pt;height:4.5pt;z-index:2517985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586" o:spid="_x0000_s1269" type="#_x0000_t120" style="position:absolute;left:0;text-align:left;margin-left:1.2pt;margin-top:57.9pt;width:3.75pt;height:4.5pt;z-index:2517975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587" o:spid="_x0000_s1270" type="#_x0000_t120" style="position:absolute;left:0;text-align:left;margin-left:1.2pt;margin-top:39.15pt;width:3.75pt;height:4.5pt;z-index:2517964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588" o:spid="_x0000_s1271" type="#_x0000_t120" style="position:absolute;left:0;text-align:left;margin-left:1.2pt;margin-top:21.15pt;width:3.75pt;height:4.5pt;z-index:2517954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589" o:spid="_x0000_s1272" type="#_x0000_t120" style="position:absolute;left:0;text-align:left;margin-left:53.7pt;margin-top:4.65pt;width:3.75pt;height:4.5pt;z-index:2517944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590" o:spid="_x0000_s1273" type="#_x0000_t120" style="position:absolute;left:0;text-align:left;margin-left:34.95pt;margin-top:4.65pt;width:3.75pt;height:4.5pt;z-index:2517934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591" o:spid="_x0000_s1274" type="#_x0000_t120" style="position:absolute;left:0;text-align:left;margin-left:17.7pt;margin-top:4.65pt;width:3.75pt;height:4.5pt;z-index:2517923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592" o:spid="_x0000_s1275" type="#_x0000_t120" style="position:absolute;left:0;text-align:left;margin-left:1.2pt;margin-top:4.65pt;width:3.75pt;height:4.5pt;z-index:2517913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" fillcolor="black" strokeweight="2pt"/>
              </w:pict>
            </w:r>
          </w:p>
        </w:tc>
      </w:tr>
    </w:tbl>
    <w:p w:rsidR="005B4F7B" w:rsidRPr="00DE5C9B" w:rsidRDefault="005B4F7B" w:rsidP="00145AAE">
      <w:pPr>
        <w:rPr>
          <w:b/>
          <w:sz w:val="24"/>
          <w:szCs w:val="24"/>
        </w:rPr>
      </w:pPr>
    </w:p>
    <w:p w:rsidR="005B4F7B" w:rsidRPr="00DE5C9B" w:rsidRDefault="005B4F7B" w:rsidP="00145AAE">
      <w:pPr>
        <w:pStyle w:val="ListParagraph"/>
        <w:numPr>
          <w:ilvl w:val="0"/>
          <w:numId w:val="10"/>
        </w:numPr>
        <w:spacing w:after="0" w:line="240" w:lineRule="auto"/>
        <w:rPr>
          <w:b/>
          <w:sz w:val="24"/>
          <w:szCs w:val="24"/>
        </w:rPr>
      </w:pPr>
      <w:r w:rsidRPr="00DE5C9B">
        <w:rPr>
          <w:b/>
          <w:sz w:val="24"/>
          <w:szCs w:val="24"/>
        </w:rPr>
        <w:t xml:space="preserve">Vpravo od </w:t>
      </w:r>
      <w:r>
        <w:rPr>
          <w:b/>
          <w:sz w:val="24"/>
          <w:szCs w:val="24"/>
        </w:rPr>
        <w:t>čísla deset</w:t>
      </w:r>
      <w:r w:rsidRPr="00DE5C9B">
        <w:rPr>
          <w:b/>
          <w:sz w:val="24"/>
          <w:szCs w:val="24"/>
        </w:rPr>
        <w:t xml:space="preserve"> je                                       </w:t>
      </w:r>
      <w:r w:rsidRPr="00DE5C9B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      </w:t>
      </w:r>
      <w:r w:rsidRPr="00DE5C9B">
        <w:rPr>
          <w:b/>
          <w:sz w:val="24"/>
          <w:szCs w:val="24"/>
        </w:rPr>
        <w:t xml:space="preserve">2)   Vlevo od </w:t>
      </w:r>
      <w:r>
        <w:rPr>
          <w:b/>
          <w:sz w:val="24"/>
          <w:szCs w:val="24"/>
        </w:rPr>
        <w:t>čísla dva</w:t>
      </w:r>
      <w:r w:rsidRPr="00DE5C9B">
        <w:rPr>
          <w:b/>
          <w:sz w:val="24"/>
          <w:szCs w:val="24"/>
        </w:rPr>
        <w:t xml:space="preserve"> je </w:t>
      </w:r>
    </w:p>
    <w:p w:rsidR="005B4F7B" w:rsidRPr="00DE5C9B" w:rsidRDefault="005B4F7B" w:rsidP="00145AAE">
      <w:pPr>
        <w:rPr>
          <w:b/>
          <w:sz w:val="24"/>
          <w:szCs w:val="24"/>
        </w:rPr>
      </w:pPr>
    </w:p>
    <w:tbl>
      <w:tblPr>
        <w:tblpPr w:leftFromText="141" w:rightFromText="141" w:vertAnchor="text" w:horzAnchor="page" w:tblpX="4592" w:tblpY="48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1474"/>
      </w:tblGrid>
      <w:tr w:rsidR="005B4F7B" w:rsidRPr="00085B97" w:rsidTr="00085B97">
        <w:trPr>
          <w:trHeight w:val="1417"/>
        </w:trPr>
        <w:tc>
          <w:tcPr>
            <w:tcW w:w="1474" w:type="dxa"/>
          </w:tcPr>
          <w:p w:rsidR="005B4F7B" w:rsidRPr="00085B97" w:rsidRDefault="005B4F7B" w:rsidP="00085B97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spojnice 484" o:spid="_x0000_s1276" type="#_x0000_t120" style="position:absolute;margin-left:35.25pt;margin-top:31.65pt;width:3.75pt;height:4.5pt;z-index:25170739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" fillcolor="black" strokeweight="2pt"/>
              </w:pict>
            </w:r>
          </w:p>
        </w:tc>
      </w:tr>
    </w:tbl>
    <w:tbl>
      <w:tblPr>
        <w:tblpPr w:leftFromText="141" w:rightFromText="141" w:vertAnchor="text" w:horzAnchor="margin" w:tblpXSpec="right" w:tblpY="53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1474"/>
      </w:tblGrid>
      <w:tr w:rsidR="005B4F7B" w:rsidRPr="00085B97" w:rsidTr="00085B97">
        <w:trPr>
          <w:trHeight w:val="1417"/>
        </w:trPr>
        <w:tc>
          <w:tcPr>
            <w:tcW w:w="1474" w:type="dxa"/>
          </w:tcPr>
          <w:p w:rsidR="005B4F7B" w:rsidRPr="00085B97" w:rsidRDefault="005B4F7B" w:rsidP="00085B9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noProof/>
                <w:lang w:eastAsia="cs-CZ"/>
              </w:rPr>
              <w:pict>
                <v:shape id="Vývojový diagram: spojnice 507" o:spid="_x0000_s1277" type="#_x0000_t120" style="position:absolute;left:0;text-align:left;margin-left:17.7pt;margin-top:21.15pt;width:3.75pt;height:4.5pt;z-index:25172992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508" o:spid="_x0000_s1278" type="#_x0000_t120" style="position:absolute;left:0;text-align:left;margin-left:16.95pt;margin-top:39.15pt;width:3.75pt;height:4.5pt;z-index:25172889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509" o:spid="_x0000_s1279" type="#_x0000_t120" style="position:absolute;left:0;text-align:left;margin-left:34.95pt;margin-top:39.15pt;width:3.75pt;height:4.5pt;z-index:25172787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510" o:spid="_x0000_s1280" type="#_x0000_t120" style="position:absolute;left:0;text-align:left;margin-left:34.95pt;margin-top:21.15pt;width:3.75pt;height:4.5pt;z-index:25172684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511" o:spid="_x0000_s1281" type="#_x0000_t120" style="position:absolute;left:0;text-align:left;margin-left:53.7pt;margin-top:21.15pt;width:3.75pt;height:4.5pt;z-index:25172582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512" o:spid="_x0000_s1282" type="#_x0000_t120" style="position:absolute;left:0;text-align:left;margin-left:1.2pt;margin-top:21.15pt;width:3.75pt;height:4.5pt;z-index:25172480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513" o:spid="_x0000_s1283" type="#_x0000_t120" style="position:absolute;left:0;text-align:left;margin-left:53.7pt;margin-top:4.65pt;width:3.75pt;height:4.5pt;z-index:25172377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514" o:spid="_x0000_s1284" type="#_x0000_t120" style="position:absolute;left:0;text-align:left;margin-left:34.95pt;margin-top:4.65pt;width:3.75pt;height:4.5pt;z-index:25172275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515" o:spid="_x0000_s1285" type="#_x0000_t120" style="position:absolute;left:0;text-align:left;margin-left:17.7pt;margin-top:4.65pt;width:3.75pt;height:4.5pt;z-index:25172172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516" o:spid="_x0000_s1286" type="#_x0000_t120" style="position:absolute;left:0;text-align:left;margin-left:1.2pt;margin-top:4.65pt;width:3.75pt;height:4.5pt;z-index:25172070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" fillcolor="black" strokeweight="2pt"/>
              </w:pict>
            </w:r>
          </w:p>
        </w:tc>
      </w:tr>
    </w:tbl>
    <w:p w:rsidR="005B4F7B" w:rsidRPr="00DE5C9B" w:rsidRDefault="005B4F7B" w:rsidP="00145AAE">
      <w:pPr>
        <w:rPr>
          <w:b/>
          <w:sz w:val="24"/>
          <w:szCs w:val="24"/>
        </w:rPr>
      </w:pPr>
    </w:p>
    <w:p w:rsidR="005B4F7B" w:rsidRPr="00DE5C9B" w:rsidRDefault="005B4F7B" w:rsidP="00145AAE">
      <w:pPr>
        <w:rPr>
          <w:b/>
          <w:sz w:val="24"/>
          <w:szCs w:val="24"/>
        </w:rPr>
      </w:pPr>
    </w:p>
    <w:p w:rsidR="005B4F7B" w:rsidRPr="00DE5C9B" w:rsidRDefault="005B4F7B" w:rsidP="00145AAE">
      <w:pPr>
        <w:pStyle w:val="ListParagraph"/>
        <w:numPr>
          <w:ilvl w:val="0"/>
          <w:numId w:val="11"/>
        </w:numPr>
        <w:spacing w:after="0" w:line="240" w:lineRule="auto"/>
        <w:rPr>
          <w:b/>
          <w:sz w:val="24"/>
          <w:szCs w:val="24"/>
        </w:rPr>
      </w:pPr>
      <w:r w:rsidRPr="00DE5C9B">
        <w:rPr>
          <w:b/>
          <w:sz w:val="24"/>
          <w:szCs w:val="24"/>
        </w:rPr>
        <w:t xml:space="preserve">Nad </w:t>
      </w:r>
      <w:r>
        <w:rPr>
          <w:b/>
          <w:sz w:val="24"/>
          <w:szCs w:val="24"/>
        </w:rPr>
        <w:t>číslem osmnáct</w:t>
      </w:r>
      <w:r w:rsidRPr="00DE5C9B">
        <w:rPr>
          <w:b/>
          <w:sz w:val="24"/>
          <w:szCs w:val="24"/>
        </w:rPr>
        <w:t xml:space="preserve"> je                                    </w:t>
      </w:r>
      <w:r>
        <w:rPr>
          <w:b/>
          <w:sz w:val="24"/>
          <w:szCs w:val="24"/>
        </w:rPr>
        <w:t xml:space="preserve">                                </w:t>
      </w:r>
      <w:r w:rsidRPr="00DE5C9B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ab/>
      </w:r>
      <w:r w:rsidRPr="00DE5C9B">
        <w:rPr>
          <w:b/>
          <w:sz w:val="24"/>
          <w:szCs w:val="24"/>
        </w:rPr>
        <w:t xml:space="preserve">4)    Pod </w:t>
      </w:r>
      <w:r>
        <w:rPr>
          <w:b/>
          <w:sz w:val="24"/>
          <w:szCs w:val="24"/>
        </w:rPr>
        <w:t xml:space="preserve">číslem čtrnáct </w:t>
      </w:r>
      <w:r w:rsidRPr="00DE5C9B">
        <w:rPr>
          <w:b/>
          <w:sz w:val="24"/>
          <w:szCs w:val="24"/>
        </w:rPr>
        <w:t xml:space="preserve">je </w:t>
      </w:r>
    </w:p>
    <w:p w:rsidR="005B4F7B" w:rsidRPr="00DE5C9B" w:rsidRDefault="005B4F7B" w:rsidP="00145AAE">
      <w:pPr>
        <w:pStyle w:val="ListParagraph"/>
        <w:ind w:left="1069"/>
        <w:rPr>
          <w:b/>
          <w:sz w:val="24"/>
          <w:szCs w:val="24"/>
        </w:rPr>
      </w:pPr>
    </w:p>
    <w:p w:rsidR="005B4F7B" w:rsidRPr="00DE5C9B" w:rsidRDefault="005B4F7B" w:rsidP="00145AAE">
      <w:pPr>
        <w:pStyle w:val="ListParagraph"/>
        <w:ind w:left="1069"/>
        <w:rPr>
          <w:b/>
          <w:sz w:val="24"/>
          <w:szCs w:val="24"/>
        </w:rPr>
      </w:pPr>
    </w:p>
    <w:tbl>
      <w:tblPr>
        <w:tblpPr w:leftFromText="141" w:rightFromText="141" w:vertAnchor="text" w:horzAnchor="page" w:tblpX="10153" w:tblpY="-4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74"/>
      </w:tblGrid>
      <w:tr w:rsidR="005B4F7B" w:rsidRPr="00085B97" w:rsidTr="00085B97">
        <w:trPr>
          <w:trHeight w:val="1417"/>
        </w:trPr>
        <w:tc>
          <w:tcPr>
            <w:tcW w:w="1474" w:type="dxa"/>
          </w:tcPr>
          <w:p w:rsidR="005B4F7B" w:rsidRPr="00085B97" w:rsidRDefault="005B4F7B" w:rsidP="00085B9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noProof/>
                <w:lang w:eastAsia="cs-CZ"/>
              </w:rPr>
              <w:pict>
                <v:shape id="Vývojový diagram: spojnice 499" o:spid="_x0000_s1287" type="#_x0000_t120" style="position:absolute;left:0;text-align:left;margin-left:48.45pt;margin-top:44.5pt;width:3.75pt;height:4.5pt;z-index:2517166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500" o:spid="_x0000_s1288" type="#_x0000_t120" style="position:absolute;left:0;text-align:left;margin-left:4.95pt;margin-top:44.85pt;width:3.75pt;height:4.5pt;z-index:2517186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501" o:spid="_x0000_s1289" type="#_x0000_t120" style="position:absolute;left:0;text-align:left;margin-left:48.25pt;margin-top:26.3pt;width:3.75pt;height:4.5pt;z-index:2517196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502" o:spid="_x0000_s1290" type="#_x0000_t120" style="position:absolute;left:0;text-align:left;margin-left:26.7pt;margin-top:25pt;width:3.55pt;height:3.55pt;z-index:2517176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503" o:spid="_x0000_s1291" type="#_x0000_t120" style="position:absolute;left:0;text-align:left;margin-left:4.95pt;margin-top:25.75pt;width:3.75pt;height:4.5pt;z-index:2517145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504" o:spid="_x0000_s1292" type="#_x0000_t120" style="position:absolute;left:0;text-align:left;margin-left:48.45pt;margin-top:8.5pt;width:3.75pt;height:4.5pt;z-index:2517135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505" o:spid="_x0000_s1293" type="#_x0000_t120" style="position:absolute;left:0;text-align:left;margin-left:26.5pt;margin-top:8.5pt;width:3.75pt;height:4.5pt;z-index:2517155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506" o:spid="_x0000_s1294" type="#_x0000_t120" style="position:absolute;left:0;text-align:left;margin-left:4.95pt;margin-top:7.75pt;width:3.75pt;height:4.5pt;z-index:2517125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" fillcolor="black" strokeweight="2pt"/>
              </w:pict>
            </w:r>
          </w:p>
        </w:tc>
      </w:tr>
    </w:tbl>
    <w:tbl>
      <w:tblPr>
        <w:tblpPr w:leftFromText="141" w:rightFromText="141" w:vertAnchor="text" w:horzAnchor="page" w:tblpX="5593" w:tblpY="4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74"/>
      </w:tblGrid>
      <w:tr w:rsidR="005B4F7B" w:rsidRPr="00085B97" w:rsidTr="00085B97">
        <w:trPr>
          <w:trHeight w:val="1417"/>
        </w:trPr>
        <w:tc>
          <w:tcPr>
            <w:tcW w:w="1474" w:type="dxa"/>
          </w:tcPr>
          <w:p w:rsidR="005B4F7B" w:rsidRPr="00085B97" w:rsidRDefault="005B4F7B" w:rsidP="00085B9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noProof/>
                <w:lang w:eastAsia="cs-CZ"/>
              </w:rPr>
              <w:pict>
                <v:shape id="Vývojový diagram: spojnice 495" o:spid="_x0000_s1295" type="#_x0000_t120" style="position:absolute;left:0;text-align:left;margin-left:52.55pt;margin-top:60.25pt;width:3.75pt;height:4.5pt;z-index:25171148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496" o:spid="_x0000_s1296" type="#_x0000_t120" style="position:absolute;left:0;text-align:left;margin-left:40.55pt;margin-top:48.25pt;width:3.75pt;height:4.5pt;z-index:25171046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497" o:spid="_x0000_s1297" type="#_x0000_t120" style="position:absolute;left:0;text-align:left;margin-left:3.05pt;margin-top:9.25pt;width:3.75pt;height:4.5pt;z-index:25170944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498" o:spid="_x0000_s1298" type="#_x0000_t120" style="position:absolute;left:0;text-align:left;margin-left:16.55pt;margin-top:24.25pt;width:3.75pt;height:4.5pt;z-index:25170841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" fillcolor="black" strokeweight="2pt"/>
              </w:pict>
            </w:r>
          </w:p>
        </w:tc>
      </w:tr>
    </w:tbl>
    <w:p w:rsidR="005B4F7B" w:rsidRPr="00DE5C9B" w:rsidRDefault="005B4F7B" w:rsidP="00145AAE">
      <w:pPr>
        <w:pStyle w:val="ListParagraph"/>
        <w:ind w:left="1069"/>
        <w:rPr>
          <w:b/>
          <w:sz w:val="24"/>
          <w:szCs w:val="24"/>
        </w:rPr>
      </w:pPr>
    </w:p>
    <w:p w:rsidR="005B4F7B" w:rsidRPr="00DE5C9B" w:rsidRDefault="005B4F7B" w:rsidP="00145AAE">
      <w:pPr>
        <w:pStyle w:val="ListParagraph"/>
        <w:ind w:left="1069"/>
        <w:rPr>
          <w:b/>
          <w:sz w:val="24"/>
          <w:szCs w:val="24"/>
        </w:rPr>
      </w:pPr>
      <w:r w:rsidRPr="00DE5C9B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  </w:t>
      </w:r>
    </w:p>
    <w:p w:rsidR="005B4F7B" w:rsidRPr="00DE5C9B" w:rsidRDefault="005B4F7B" w:rsidP="00145AAE">
      <w:pPr>
        <w:pStyle w:val="ListParagraph"/>
        <w:numPr>
          <w:ilvl w:val="0"/>
          <w:numId w:val="12"/>
        </w:numPr>
        <w:spacing w:after="0" w:line="240" w:lineRule="auto"/>
        <w:rPr>
          <w:b/>
          <w:sz w:val="24"/>
          <w:szCs w:val="24"/>
        </w:rPr>
      </w:pPr>
      <w:r w:rsidRPr="00DE5C9B">
        <w:rPr>
          <w:b/>
          <w:sz w:val="24"/>
          <w:szCs w:val="24"/>
        </w:rPr>
        <w:t xml:space="preserve">Mezi </w:t>
      </w:r>
      <w:r>
        <w:rPr>
          <w:b/>
          <w:sz w:val="24"/>
          <w:szCs w:val="24"/>
        </w:rPr>
        <w:t>čísly šestnáct a jedenáct</w:t>
      </w:r>
      <w:r w:rsidRPr="00DE5C9B">
        <w:rPr>
          <w:b/>
          <w:sz w:val="24"/>
          <w:szCs w:val="24"/>
        </w:rPr>
        <w:t xml:space="preserve"> je             </w:t>
      </w:r>
      <w:r>
        <w:rPr>
          <w:b/>
          <w:sz w:val="24"/>
          <w:szCs w:val="24"/>
        </w:rPr>
        <w:t xml:space="preserve">      </w:t>
      </w:r>
      <w:r w:rsidRPr="00DE5C9B">
        <w:rPr>
          <w:b/>
          <w:sz w:val="24"/>
          <w:szCs w:val="24"/>
        </w:rPr>
        <w:t>6)  V levém horním rohu je</w:t>
      </w:r>
    </w:p>
    <w:p w:rsidR="005B4F7B" w:rsidRPr="00DE5C9B" w:rsidRDefault="005B4F7B" w:rsidP="00145AAE">
      <w:pPr>
        <w:pStyle w:val="ListParagraph"/>
        <w:ind w:left="1069"/>
        <w:rPr>
          <w:b/>
          <w:sz w:val="24"/>
          <w:szCs w:val="24"/>
        </w:rPr>
      </w:pPr>
    </w:p>
    <w:p w:rsidR="005B4F7B" w:rsidRPr="00DE5C9B" w:rsidRDefault="005B4F7B" w:rsidP="00145AAE">
      <w:pPr>
        <w:pStyle w:val="ListParagraph"/>
        <w:ind w:left="1069"/>
        <w:rPr>
          <w:b/>
          <w:sz w:val="24"/>
          <w:szCs w:val="24"/>
        </w:rPr>
      </w:pPr>
    </w:p>
    <w:tbl>
      <w:tblPr>
        <w:tblpPr w:leftFromText="141" w:rightFromText="141" w:vertAnchor="text" w:horzAnchor="margin" w:tblpXSpec="center" w:tblpY="9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74"/>
      </w:tblGrid>
      <w:tr w:rsidR="005B4F7B" w:rsidRPr="00085B97" w:rsidTr="00085B97">
        <w:trPr>
          <w:trHeight w:val="1417"/>
        </w:trPr>
        <w:tc>
          <w:tcPr>
            <w:tcW w:w="1474" w:type="dxa"/>
          </w:tcPr>
          <w:p w:rsidR="005B4F7B" w:rsidRPr="00085B97" w:rsidRDefault="005B4F7B" w:rsidP="00085B9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noProof/>
                <w:lang w:eastAsia="cs-CZ"/>
              </w:rPr>
              <w:pict>
                <v:shape id="Vývojový diagram: spojnice 517" o:spid="_x0000_s1299" type="#_x0000_t120" style="position:absolute;left:0;text-align:left;margin-left:44.7pt;margin-top:49.65pt;width:3.75pt;height:4.5pt;z-index:2517504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518" o:spid="_x0000_s1300" type="#_x0000_t120" style="position:absolute;left:0;text-align:left;margin-left:9.45pt;margin-top:49.65pt;width:3.75pt;height:4.5pt;z-index:2517493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519" o:spid="_x0000_s1301" type="#_x0000_t120" style="position:absolute;left:0;text-align:left;margin-left:44.7pt;margin-top:12.9pt;width:3.75pt;height:4.5pt;z-index:2517483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520" o:spid="_x0000_s1302" type="#_x0000_t120" style="position:absolute;left:0;text-align:left;margin-left:9.45pt;margin-top:12.9pt;width:3.75pt;height:4.5pt;z-index:2517473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521" o:spid="_x0000_s1303" type="#_x0000_t120" style="position:absolute;left:0;text-align:left;margin-left:17.7pt;margin-top:21.15pt;width:3.75pt;height:4.5pt;z-index:2517463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522" o:spid="_x0000_s1304" type="#_x0000_t120" style="position:absolute;left:0;text-align:left;margin-left:16.95pt;margin-top:39.15pt;width:3.75pt;height:4.5pt;z-index:2517452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523" o:spid="_x0000_s1305" type="#_x0000_t120" style="position:absolute;left:0;text-align:left;margin-left:17.7pt;margin-top:57.9pt;width:3.75pt;height:4.5pt;z-index:2517442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524" o:spid="_x0000_s1306" type="#_x0000_t120" style="position:absolute;left:0;text-align:left;margin-left:34.95pt;margin-top:57.9pt;width:3.75pt;height:4.5pt;z-index:2517432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525" o:spid="_x0000_s1307" type="#_x0000_t120" style="position:absolute;left:0;text-align:left;margin-left:53.7pt;margin-top:57.9pt;width:3.75pt;height:4.5pt;z-index:2517422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526" o:spid="_x0000_s1308" type="#_x0000_t120" style="position:absolute;left:0;text-align:left;margin-left:34.95pt;margin-top:39.15pt;width:3.75pt;height:4.5pt;z-index:2517411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527" o:spid="_x0000_s1309" type="#_x0000_t120" style="position:absolute;left:0;text-align:left;margin-left:53.7pt;margin-top:39.15pt;width:3.75pt;height:4.5pt;z-index:2517401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528" o:spid="_x0000_s1310" type="#_x0000_t120" style="position:absolute;left:0;text-align:left;margin-left:34.95pt;margin-top:21.15pt;width:3.75pt;height:4.5pt;z-index:2517391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529" o:spid="_x0000_s1311" type="#_x0000_t120" style="position:absolute;left:0;text-align:left;margin-left:53.7pt;margin-top:21.15pt;width:3.75pt;height:4.5pt;z-index:2517381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530" o:spid="_x0000_s1312" type="#_x0000_t120" style="position:absolute;left:0;text-align:left;margin-left:1.2pt;margin-top:57.9pt;width:3.75pt;height:4.5pt;z-index:2517370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531" o:spid="_x0000_s1313" type="#_x0000_t120" style="position:absolute;left:0;text-align:left;margin-left:1.2pt;margin-top:39.15pt;width:3.75pt;height:4.5pt;z-index:2517360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532" o:spid="_x0000_s1314" type="#_x0000_t120" style="position:absolute;left:0;text-align:left;margin-left:1.2pt;margin-top:21.15pt;width:3.75pt;height:4.5pt;z-index:2517350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533" o:spid="_x0000_s1315" type="#_x0000_t120" style="position:absolute;left:0;text-align:left;margin-left:53.7pt;margin-top:4.65pt;width:3.75pt;height:4.5pt;z-index:2517340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534" o:spid="_x0000_s1316" type="#_x0000_t120" style="position:absolute;left:0;text-align:left;margin-left:34.95pt;margin-top:4.65pt;width:3.75pt;height:4.5pt;z-index:25173299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535" o:spid="_x0000_s1317" type="#_x0000_t120" style="position:absolute;left:0;text-align:left;margin-left:17.7pt;margin-top:4.65pt;width:3.75pt;height:4.5pt;z-index:2517319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536" o:spid="_x0000_s1318" type="#_x0000_t120" style="position:absolute;left:0;text-align:left;margin-left:1.2pt;margin-top:4.65pt;width:3.75pt;height:4.5pt;z-index:2517309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" fillcolor="black" strokeweight="2pt"/>
              </w:pict>
            </w:r>
          </w:p>
        </w:tc>
      </w:tr>
    </w:tbl>
    <w:tbl>
      <w:tblPr>
        <w:tblpPr w:leftFromText="141" w:rightFromText="141" w:vertAnchor="text" w:horzAnchor="page" w:tblpX="7528" w:tblpY="8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74"/>
      </w:tblGrid>
      <w:tr w:rsidR="005B4F7B" w:rsidRPr="00085B97" w:rsidTr="00085B97">
        <w:trPr>
          <w:trHeight w:val="1417"/>
        </w:trPr>
        <w:tc>
          <w:tcPr>
            <w:tcW w:w="1474" w:type="dxa"/>
          </w:tcPr>
          <w:p w:rsidR="005B4F7B" w:rsidRPr="00085B97" w:rsidRDefault="005B4F7B" w:rsidP="00085B9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noProof/>
                <w:lang w:eastAsia="cs-CZ"/>
              </w:rPr>
              <w:pict>
                <v:shape id="Vývojový diagram: spojnice 537" o:spid="_x0000_s1319" type="#_x0000_t120" style="position:absolute;left:0;text-align:left;margin-left:40.55pt;margin-top:48.25pt;width:3.75pt;height:4.5pt;z-index:25175347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538" o:spid="_x0000_s1320" type="#_x0000_t120" style="position:absolute;left:0;text-align:left;margin-left:28.55pt;margin-top:36.25pt;width:3.75pt;height:4.5pt;z-index:25175244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539" o:spid="_x0000_s1321" type="#_x0000_t120" style="position:absolute;left:0;text-align:left;margin-left:16.55pt;margin-top:24.25pt;width:3.75pt;height:4.5pt;z-index:25175142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" fillcolor="black" strokeweight="2pt"/>
              </w:pict>
            </w:r>
          </w:p>
        </w:tc>
      </w:tr>
    </w:tbl>
    <w:p w:rsidR="005B4F7B" w:rsidRPr="00DE5C9B" w:rsidRDefault="005B4F7B" w:rsidP="00145AAE">
      <w:pPr>
        <w:pStyle w:val="ListParagraph"/>
        <w:ind w:left="1069"/>
        <w:rPr>
          <w:b/>
          <w:sz w:val="24"/>
          <w:szCs w:val="24"/>
        </w:rPr>
      </w:pPr>
    </w:p>
    <w:p w:rsidR="005B4F7B" w:rsidRPr="00DE5C9B" w:rsidRDefault="005B4F7B" w:rsidP="00145AAE">
      <w:pPr>
        <w:pStyle w:val="ListParagraph"/>
        <w:ind w:left="1069"/>
        <w:rPr>
          <w:b/>
          <w:sz w:val="24"/>
          <w:szCs w:val="24"/>
        </w:rPr>
      </w:pPr>
      <w:r w:rsidRPr="00DE5C9B">
        <w:rPr>
          <w:b/>
          <w:sz w:val="24"/>
          <w:szCs w:val="24"/>
        </w:rPr>
        <w:t xml:space="preserve"> </w:t>
      </w:r>
    </w:p>
    <w:p w:rsidR="005B4F7B" w:rsidRPr="00DE5C9B" w:rsidRDefault="005B4F7B" w:rsidP="00145AAE">
      <w:pPr>
        <w:pStyle w:val="ListParagraph"/>
        <w:numPr>
          <w:ilvl w:val="0"/>
          <w:numId w:val="13"/>
        </w:numPr>
        <w:spacing w:after="0" w:line="240" w:lineRule="auto"/>
        <w:rPr>
          <w:b/>
          <w:sz w:val="24"/>
          <w:szCs w:val="24"/>
        </w:rPr>
      </w:pPr>
      <w:r w:rsidRPr="00DE5C9B">
        <w:rPr>
          <w:b/>
          <w:sz w:val="24"/>
          <w:szCs w:val="24"/>
        </w:rPr>
        <w:t xml:space="preserve">Mezi </w:t>
      </w:r>
      <w:r>
        <w:rPr>
          <w:b/>
          <w:sz w:val="24"/>
          <w:szCs w:val="24"/>
        </w:rPr>
        <w:t>čísly dva</w:t>
      </w:r>
      <w:r w:rsidRPr="00DE5C9B">
        <w:rPr>
          <w:b/>
          <w:sz w:val="24"/>
          <w:szCs w:val="24"/>
        </w:rPr>
        <w:t xml:space="preserve"> a s</w:t>
      </w:r>
      <w:r>
        <w:rPr>
          <w:b/>
          <w:sz w:val="24"/>
          <w:szCs w:val="24"/>
        </w:rPr>
        <w:t>edmnáct</w:t>
      </w:r>
      <w:r w:rsidRPr="00DE5C9B">
        <w:rPr>
          <w:b/>
          <w:sz w:val="24"/>
          <w:szCs w:val="24"/>
        </w:rPr>
        <w:t xml:space="preserve"> je                     a    </w:t>
      </w:r>
    </w:p>
    <w:p w:rsidR="005B4F7B" w:rsidRPr="00DE5C9B" w:rsidRDefault="005B4F7B" w:rsidP="00145AAE">
      <w:pPr>
        <w:pStyle w:val="ListParagraph"/>
        <w:ind w:left="1069"/>
        <w:rPr>
          <w:b/>
          <w:sz w:val="24"/>
          <w:szCs w:val="24"/>
        </w:rPr>
      </w:pPr>
    </w:p>
    <w:p w:rsidR="005B4F7B" w:rsidRPr="00DE5C9B" w:rsidRDefault="005B4F7B" w:rsidP="00145AAE">
      <w:pPr>
        <w:pStyle w:val="ListParagraph"/>
        <w:ind w:left="1069"/>
        <w:rPr>
          <w:b/>
          <w:sz w:val="24"/>
          <w:szCs w:val="24"/>
        </w:rPr>
      </w:pPr>
    </w:p>
    <w:tbl>
      <w:tblPr>
        <w:tblpPr w:leftFromText="141" w:rightFromText="141" w:vertAnchor="text" w:horzAnchor="page" w:tblpX="7033" w:tblpY="14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74"/>
      </w:tblGrid>
      <w:tr w:rsidR="005B4F7B" w:rsidRPr="00085B97" w:rsidTr="00085B97">
        <w:trPr>
          <w:trHeight w:val="1417"/>
        </w:trPr>
        <w:tc>
          <w:tcPr>
            <w:tcW w:w="1474" w:type="dxa"/>
          </w:tcPr>
          <w:p w:rsidR="005B4F7B" w:rsidRPr="00085B97" w:rsidRDefault="005B4F7B" w:rsidP="00085B9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noProof/>
                <w:lang w:eastAsia="cs-CZ"/>
              </w:rPr>
              <w:pict>
                <v:shape id="Vývojový diagram: spojnice 540" o:spid="_x0000_s1322" type="#_x0000_t120" style="position:absolute;left:0;text-align:left;margin-left:26.7pt;margin-top:48.15pt;width:3.75pt;height:4.5pt;z-index:2517719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541" o:spid="_x0000_s1323" type="#_x0000_t120" style="position:absolute;left:0;text-align:left;margin-left:26.7pt;margin-top:13.65pt;width:3.75pt;height:4.5pt;z-index:2517708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542" o:spid="_x0000_s1324" type="#_x0000_t120" style="position:absolute;left:0;text-align:left;margin-left:17.7pt;margin-top:21.15pt;width:3.75pt;height:4.5pt;z-index:2517698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543" o:spid="_x0000_s1325" type="#_x0000_t120" style="position:absolute;left:0;text-align:left;margin-left:16.95pt;margin-top:39.15pt;width:3.75pt;height:4.5pt;z-index:2517688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544" o:spid="_x0000_s1326" type="#_x0000_t120" style="position:absolute;left:0;text-align:left;margin-left:17.7pt;margin-top:57.9pt;width:3.75pt;height:4.5pt;z-index:2517678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545" o:spid="_x0000_s1327" type="#_x0000_t120" style="position:absolute;left:0;text-align:left;margin-left:34.95pt;margin-top:57.9pt;width:3.75pt;height:4.5pt;z-index:2517667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546" o:spid="_x0000_s1328" type="#_x0000_t120" style="position:absolute;left:0;text-align:left;margin-left:53.7pt;margin-top:57.9pt;width:3.75pt;height:4.5pt;z-index:2517657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547" o:spid="_x0000_s1329" type="#_x0000_t120" style="position:absolute;left:0;text-align:left;margin-left:34.95pt;margin-top:39.15pt;width:3.75pt;height:4.5pt;z-index:2517647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548" o:spid="_x0000_s1330" type="#_x0000_t120" style="position:absolute;left:0;text-align:left;margin-left:53.7pt;margin-top:39.15pt;width:3.75pt;height:4.5pt;z-index:2517637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549" o:spid="_x0000_s1331" type="#_x0000_t120" style="position:absolute;left:0;text-align:left;margin-left:34.95pt;margin-top:21.15pt;width:3.75pt;height:4.5pt;z-index:2517626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550" o:spid="_x0000_s1332" type="#_x0000_t120" style="position:absolute;left:0;text-align:left;margin-left:53.7pt;margin-top:21.15pt;width:3.75pt;height:4.5pt;z-index:2517616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551" o:spid="_x0000_s1333" type="#_x0000_t120" style="position:absolute;left:0;text-align:left;margin-left:1.2pt;margin-top:57.9pt;width:3.75pt;height:4.5pt;z-index:2517606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552" o:spid="_x0000_s1334" type="#_x0000_t120" style="position:absolute;left:0;text-align:left;margin-left:1.2pt;margin-top:39.15pt;width:3.75pt;height:4.5pt;z-index:2517596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553" o:spid="_x0000_s1335" type="#_x0000_t120" style="position:absolute;left:0;text-align:left;margin-left:1.2pt;margin-top:21.15pt;width:3.75pt;height:4.5pt;z-index:25175859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554" o:spid="_x0000_s1336" type="#_x0000_t120" style="position:absolute;left:0;text-align:left;margin-left:53.7pt;margin-top:4.65pt;width:3.75pt;height:4.5pt;z-index:2517575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555" o:spid="_x0000_s1337" type="#_x0000_t120" style="position:absolute;left:0;text-align:left;margin-left:34.95pt;margin-top:4.65pt;width:3.75pt;height:4.5pt;z-index:2517565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556" o:spid="_x0000_s1338" type="#_x0000_t120" style="position:absolute;left:0;text-align:left;margin-left:17.7pt;margin-top:4.65pt;width:3.75pt;height:4.5pt;z-index:2517555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557" o:spid="_x0000_s1339" type="#_x0000_t120" style="position:absolute;left:0;text-align:left;margin-left:1.2pt;margin-top:4.65pt;width:3.75pt;height:4.5pt;z-index:2517544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" fillcolor="black" strokeweight="2pt"/>
              </w:pict>
            </w:r>
          </w:p>
        </w:tc>
      </w:tr>
    </w:tbl>
    <w:p w:rsidR="005B4F7B" w:rsidRPr="00DE5C9B" w:rsidRDefault="005B4F7B" w:rsidP="00145AAE">
      <w:pPr>
        <w:pStyle w:val="ListParagraph"/>
        <w:ind w:left="1069"/>
        <w:rPr>
          <w:b/>
          <w:sz w:val="24"/>
          <w:szCs w:val="24"/>
        </w:rPr>
      </w:pPr>
    </w:p>
    <w:p w:rsidR="005B4F7B" w:rsidRPr="00DE5C9B" w:rsidRDefault="005B4F7B" w:rsidP="00145AAE">
      <w:pPr>
        <w:pStyle w:val="ListParagraph"/>
        <w:ind w:left="1069"/>
        <w:rPr>
          <w:b/>
          <w:sz w:val="24"/>
          <w:szCs w:val="24"/>
        </w:rPr>
      </w:pPr>
    </w:p>
    <w:p w:rsidR="005B4F7B" w:rsidRPr="00DE5C9B" w:rsidRDefault="005B4F7B" w:rsidP="00145AAE">
      <w:pPr>
        <w:pStyle w:val="ListParagraph"/>
        <w:numPr>
          <w:ilvl w:val="0"/>
          <w:numId w:val="13"/>
        </w:numPr>
        <w:spacing w:after="0" w:line="240" w:lineRule="auto"/>
        <w:rPr>
          <w:b/>
          <w:sz w:val="24"/>
          <w:szCs w:val="24"/>
        </w:rPr>
      </w:pPr>
      <w:r w:rsidRPr="00DE5C9B">
        <w:rPr>
          <w:b/>
          <w:sz w:val="24"/>
          <w:szCs w:val="24"/>
        </w:rPr>
        <w:t xml:space="preserve">Jaké </w:t>
      </w:r>
      <w:r>
        <w:rPr>
          <w:b/>
          <w:sz w:val="24"/>
          <w:szCs w:val="24"/>
        </w:rPr>
        <w:t>nejvyšší číslo</w:t>
      </w:r>
      <w:r w:rsidRPr="00DE5C9B">
        <w:rPr>
          <w:b/>
          <w:sz w:val="24"/>
          <w:szCs w:val="24"/>
        </w:rPr>
        <w:t xml:space="preserve"> je ve stejné řadě jako </w:t>
      </w:r>
      <w:r>
        <w:rPr>
          <w:b/>
          <w:sz w:val="24"/>
          <w:szCs w:val="24"/>
        </w:rPr>
        <w:t>číslo tři</w:t>
      </w:r>
      <w:r w:rsidRPr="00DE5C9B">
        <w:rPr>
          <w:b/>
          <w:sz w:val="24"/>
          <w:szCs w:val="24"/>
        </w:rPr>
        <w:t xml:space="preserve">? </w:t>
      </w:r>
    </w:p>
    <w:p w:rsidR="005B4F7B" w:rsidRPr="00DE5C9B" w:rsidRDefault="005B4F7B" w:rsidP="00145AAE">
      <w:pPr>
        <w:pStyle w:val="ListParagraph"/>
        <w:ind w:left="1069"/>
        <w:rPr>
          <w:b/>
          <w:sz w:val="24"/>
          <w:szCs w:val="24"/>
        </w:rPr>
      </w:pPr>
    </w:p>
    <w:p w:rsidR="005B4F7B" w:rsidRPr="00DE5C9B" w:rsidRDefault="005B4F7B" w:rsidP="00145AAE">
      <w:pPr>
        <w:pStyle w:val="ListParagraph"/>
        <w:ind w:left="1069"/>
        <w:rPr>
          <w:b/>
          <w:sz w:val="24"/>
          <w:szCs w:val="24"/>
        </w:rPr>
      </w:pPr>
    </w:p>
    <w:p w:rsidR="005B4F7B" w:rsidRPr="00DE5C9B" w:rsidRDefault="005B4F7B" w:rsidP="00145AAE">
      <w:pPr>
        <w:pStyle w:val="ListParagraph"/>
        <w:ind w:left="1069"/>
        <w:rPr>
          <w:b/>
          <w:sz w:val="24"/>
          <w:szCs w:val="24"/>
        </w:rPr>
      </w:pPr>
    </w:p>
    <w:tbl>
      <w:tblPr>
        <w:tblpPr w:vertAnchor="text" w:horzAnchor="page" w:tblpX="7948" w:tblpY="-7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74"/>
      </w:tblGrid>
      <w:tr w:rsidR="005B4F7B" w:rsidRPr="00085B97" w:rsidTr="00085B97">
        <w:trPr>
          <w:trHeight w:val="1417"/>
        </w:trPr>
        <w:tc>
          <w:tcPr>
            <w:tcW w:w="1474" w:type="dxa"/>
          </w:tcPr>
          <w:p w:rsidR="005B4F7B" w:rsidRPr="00085B97" w:rsidRDefault="005B4F7B" w:rsidP="00085B9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noProof/>
                <w:lang w:eastAsia="cs-CZ"/>
              </w:rPr>
              <w:pict>
                <v:shape id="Vývojový diagram: spojnice 558" o:spid="_x0000_s1340" type="#_x0000_t120" style="position:absolute;left:0;text-align:left;margin-left:52.55pt;margin-top:60.25pt;width:3.75pt;height:4.5pt;z-index:2517770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559" o:spid="_x0000_s1341" type="#_x0000_t120" style="position:absolute;left:0;text-align:left;margin-left:40.55pt;margin-top:48.25pt;width:3.75pt;height:4.5pt;z-index:2517760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560" o:spid="_x0000_s1342" type="#_x0000_t120" style="position:absolute;left:0;text-align:left;margin-left:28.55pt;margin-top:36.25pt;width:3.75pt;height:4.5pt;z-index:2517749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561" o:spid="_x0000_s1343" type="#_x0000_t120" style="position:absolute;left:0;text-align:left;margin-left:3.05pt;margin-top:9.25pt;width:3.75pt;height:4.5pt;z-index:2517739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562" o:spid="_x0000_s1344" type="#_x0000_t120" style="position:absolute;left:0;text-align:left;margin-left:16.55pt;margin-top:24.25pt;width:3.75pt;height:4.5pt;z-index:2517729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" fillcolor="black" strokeweight="2pt"/>
              </w:pict>
            </w:r>
          </w:p>
        </w:tc>
      </w:tr>
    </w:tbl>
    <w:p w:rsidR="005B4F7B" w:rsidRPr="00DE5C9B" w:rsidRDefault="005B4F7B" w:rsidP="00145AAE">
      <w:pPr>
        <w:pStyle w:val="ListParagraph"/>
        <w:ind w:left="1069"/>
        <w:rPr>
          <w:b/>
          <w:sz w:val="24"/>
          <w:szCs w:val="24"/>
        </w:rPr>
      </w:pPr>
    </w:p>
    <w:p w:rsidR="005B4F7B" w:rsidRPr="00DE5C9B" w:rsidRDefault="005B4F7B" w:rsidP="00145AAE">
      <w:pPr>
        <w:pStyle w:val="ListParagraph"/>
        <w:ind w:left="1069"/>
        <w:rPr>
          <w:b/>
          <w:sz w:val="24"/>
          <w:szCs w:val="24"/>
        </w:rPr>
      </w:pPr>
    </w:p>
    <w:p w:rsidR="005B4F7B" w:rsidRPr="00DE5C9B" w:rsidRDefault="005B4F7B" w:rsidP="00145AAE">
      <w:pPr>
        <w:pStyle w:val="ListParagraph"/>
        <w:numPr>
          <w:ilvl w:val="0"/>
          <w:numId w:val="13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Jaké nejnižší číslo je ve stejném sloupci jako číslo patnáct?</w:t>
      </w:r>
    </w:p>
    <w:p w:rsidR="005B4F7B" w:rsidRPr="00DE5C9B" w:rsidRDefault="005B4F7B" w:rsidP="00145AAE">
      <w:pPr>
        <w:pStyle w:val="ListParagraph"/>
        <w:ind w:left="1069"/>
        <w:rPr>
          <w:b/>
          <w:sz w:val="24"/>
          <w:szCs w:val="24"/>
        </w:rPr>
      </w:pPr>
    </w:p>
    <w:p w:rsidR="005B4F7B" w:rsidRPr="00DE5C9B" w:rsidRDefault="005B4F7B" w:rsidP="00145AAE">
      <w:pPr>
        <w:pStyle w:val="ListParagraph"/>
        <w:ind w:left="1069"/>
        <w:rPr>
          <w:b/>
          <w:sz w:val="24"/>
          <w:szCs w:val="24"/>
        </w:rPr>
      </w:pPr>
    </w:p>
    <w:tbl>
      <w:tblPr>
        <w:tblpPr w:vertAnchor="text" w:horzAnchor="margin" w:tblpXSpec="center" w:tblpY="5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74"/>
      </w:tblGrid>
      <w:tr w:rsidR="005B4F7B" w:rsidRPr="00085B97" w:rsidTr="00085B97">
        <w:trPr>
          <w:trHeight w:val="1417"/>
        </w:trPr>
        <w:tc>
          <w:tcPr>
            <w:tcW w:w="1474" w:type="dxa"/>
          </w:tcPr>
          <w:p w:rsidR="005B4F7B" w:rsidRPr="00085B97" w:rsidRDefault="005B4F7B" w:rsidP="00085B9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noProof/>
                <w:lang w:eastAsia="cs-CZ"/>
              </w:rPr>
              <w:pict>
                <v:shape id="Vývojový diagram: spojnice 563" o:spid="_x0000_s1345" type="#_x0000_t120" style="position:absolute;left:0;text-align:left;margin-left:17.7pt;margin-top:21.15pt;width:3.75pt;height:4.5pt;z-index:2517903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564" o:spid="_x0000_s1346" type="#_x0000_t120" style="position:absolute;left:0;text-align:left;margin-left:16.95pt;margin-top:39.15pt;width:3.75pt;height:4.5pt;z-index:251789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565" o:spid="_x0000_s1347" type="#_x0000_t120" style="position:absolute;left:0;text-align:left;margin-left:34.95pt;margin-top:39.15pt;width:3.75pt;height:4.5pt;z-index:251788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566" o:spid="_x0000_s1348" type="#_x0000_t120" style="position:absolute;left:0;text-align:left;margin-left:53.7pt;margin-top:39.15pt;width:3.75pt;height:4.5pt;z-index:251787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567" o:spid="_x0000_s1349" type="#_x0000_t120" style="position:absolute;left:0;text-align:left;margin-left:34.95pt;margin-top:21.15pt;width:3.75pt;height:4.5pt;z-index:2517862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568" o:spid="_x0000_s1350" type="#_x0000_t120" style="position:absolute;left:0;text-align:left;margin-left:53.7pt;margin-top:21.15pt;width:3.75pt;height:4.5pt;z-index:2517852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569" o:spid="_x0000_s1351" type="#_x0000_t120" style="position:absolute;left:0;text-align:left;margin-left:1.2pt;margin-top:57.9pt;width:3.75pt;height:4.5pt;z-index:25178419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570" o:spid="_x0000_s1352" type="#_x0000_t120" style="position:absolute;left:0;text-align:left;margin-left:1.2pt;margin-top:39.15pt;width:3.75pt;height:4.5pt;z-index:2517831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571" o:spid="_x0000_s1353" type="#_x0000_t120" style="position:absolute;left:0;text-align:left;margin-left:1.2pt;margin-top:21.15pt;width:3.75pt;height:4.5pt;z-index:2517821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572" o:spid="_x0000_s1354" type="#_x0000_t120" style="position:absolute;left:0;text-align:left;margin-left:53.7pt;margin-top:4.65pt;width:3.75pt;height:4.5pt;z-index:2517811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573" o:spid="_x0000_s1355" type="#_x0000_t120" style="position:absolute;left:0;text-align:left;margin-left:34.95pt;margin-top:4.65pt;width:3.75pt;height:4.5pt;z-index:2517800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574" o:spid="_x0000_s1356" type="#_x0000_t120" style="position:absolute;left:0;text-align:left;margin-left:17.7pt;margin-top:4.65pt;width:3.75pt;height:4.5pt;z-index:2517790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" fillcolor="black" strokeweight="2pt"/>
              </w:pict>
            </w:r>
            <w:r>
              <w:rPr>
                <w:noProof/>
                <w:lang w:eastAsia="cs-CZ"/>
              </w:rPr>
              <w:pict>
                <v:shape id="Vývojový diagram: spojnice 575" o:spid="_x0000_s1357" type="#_x0000_t120" style="position:absolute;left:0;text-align:left;margin-left:1.2pt;margin-top:4.65pt;width:3.75pt;height:4.5pt;z-index:2517780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" fillcolor="black" strokeweight="2pt"/>
              </w:pict>
            </w:r>
          </w:p>
        </w:tc>
      </w:tr>
    </w:tbl>
    <w:p w:rsidR="005B4F7B" w:rsidRPr="00DE5C9B" w:rsidRDefault="005B4F7B" w:rsidP="00145AAE">
      <w:pPr>
        <w:pStyle w:val="ListParagraph"/>
        <w:ind w:left="1069"/>
        <w:rPr>
          <w:b/>
          <w:sz w:val="24"/>
          <w:szCs w:val="24"/>
        </w:rPr>
      </w:pPr>
    </w:p>
    <w:p w:rsidR="005B4F7B" w:rsidRPr="00DE5C9B" w:rsidRDefault="005B4F7B" w:rsidP="00145AAE">
      <w:pPr>
        <w:pStyle w:val="ListParagraph"/>
        <w:ind w:left="1069"/>
        <w:rPr>
          <w:b/>
          <w:sz w:val="24"/>
          <w:szCs w:val="24"/>
        </w:rPr>
      </w:pPr>
    </w:p>
    <w:p w:rsidR="005B4F7B" w:rsidRPr="00DE5C9B" w:rsidRDefault="005B4F7B" w:rsidP="00145AAE">
      <w:pPr>
        <w:pStyle w:val="ListParagraph"/>
        <w:numPr>
          <w:ilvl w:val="0"/>
          <w:numId w:val="13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</w:t>
      </w:r>
      <w:r w:rsidRPr="00DE5C9B">
        <w:rPr>
          <w:b/>
          <w:sz w:val="24"/>
          <w:szCs w:val="24"/>
        </w:rPr>
        <w:t xml:space="preserve">Uprostřed </w:t>
      </w:r>
      <w:r>
        <w:rPr>
          <w:b/>
          <w:sz w:val="24"/>
          <w:szCs w:val="24"/>
        </w:rPr>
        <w:t>druhé řady</w:t>
      </w:r>
      <w:r w:rsidRPr="00DE5C9B">
        <w:rPr>
          <w:b/>
          <w:sz w:val="24"/>
          <w:szCs w:val="24"/>
        </w:rPr>
        <w:t xml:space="preserve"> je</w:t>
      </w:r>
      <w:r>
        <w:rPr>
          <w:b/>
          <w:sz w:val="24"/>
          <w:szCs w:val="24"/>
        </w:rPr>
        <w:t xml:space="preserve"> číslo</w:t>
      </w:r>
      <w:r w:rsidRPr="00DE5C9B">
        <w:rPr>
          <w:b/>
          <w:sz w:val="24"/>
          <w:szCs w:val="24"/>
        </w:rPr>
        <w:t xml:space="preserve"> </w:t>
      </w:r>
    </w:p>
    <w:p w:rsidR="005B4F7B" w:rsidRDefault="005B4F7B" w:rsidP="00145AAE">
      <w:pPr>
        <w:pStyle w:val="ListParagraph"/>
        <w:ind w:left="1069"/>
        <w:rPr>
          <w:sz w:val="28"/>
          <w:szCs w:val="28"/>
        </w:rPr>
      </w:pPr>
    </w:p>
    <w:p w:rsidR="005B4F7B" w:rsidRPr="0067078A" w:rsidRDefault="005B4F7B" w:rsidP="00145AAE"/>
    <w:p w:rsidR="005B4F7B" w:rsidRDefault="005B4F7B" w:rsidP="009D6527"/>
    <w:sectPr w:rsidR="005B4F7B" w:rsidSect="009D652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356F14"/>
    <w:multiLevelType w:val="hybridMultilevel"/>
    <w:tmpl w:val="2A1615F2"/>
    <w:lvl w:ilvl="0" w:tplc="21B45AEA">
      <w:start w:val="7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C8840A8"/>
    <w:multiLevelType w:val="hybridMultilevel"/>
    <w:tmpl w:val="E9B09E68"/>
    <w:lvl w:ilvl="0" w:tplc="016CF13A">
      <w:start w:val="5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07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1E845768"/>
    <w:multiLevelType w:val="hybridMultilevel"/>
    <w:tmpl w:val="E7F67FDE"/>
    <w:lvl w:ilvl="0" w:tplc="D95072D2">
      <w:start w:val="3"/>
      <w:numFmt w:val="decimal"/>
      <w:lvlText w:val="%1)"/>
      <w:lvlJc w:val="left"/>
      <w:pPr>
        <w:ind w:left="1065" w:hanging="360"/>
      </w:pPr>
      <w:rPr>
        <w:rFonts w:cs="Times New Roman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F720ADB"/>
    <w:multiLevelType w:val="hybridMultilevel"/>
    <w:tmpl w:val="307A21CC"/>
    <w:lvl w:ilvl="0" w:tplc="71624994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A202DED"/>
    <w:multiLevelType w:val="hybridMultilevel"/>
    <w:tmpl w:val="33C46EEC"/>
    <w:lvl w:ilvl="0" w:tplc="9D94C036">
      <w:start w:val="5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B5B17CF"/>
    <w:multiLevelType w:val="hybridMultilevel"/>
    <w:tmpl w:val="5060D240"/>
    <w:lvl w:ilvl="0" w:tplc="D5E06D4C">
      <w:start w:val="3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F245A3B"/>
    <w:multiLevelType w:val="hybridMultilevel"/>
    <w:tmpl w:val="9928016A"/>
    <w:lvl w:ilvl="0" w:tplc="09BE0CFC">
      <w:start w:val="3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07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50371DA4"/>
    <w:multiLevelType w:val="hybridMultilevel"/>
    <w:tmpl w:val="8EC82A50"/>
    <w:lvl w:ilvl="0" w:tplc="DAACB19E">
      <w:start w:val="7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F9816DE"/>
    <w:multiLevelType w:val="hybridMultilevel"/>
    <w:tmpl w:val="B0064F3C"/>
    <w:lvl w:ilvl="0" w:tplc="6AD61756">
      <w:start w:val="1"/>
      <w:numFmt w:val="decimal"/>
      <w:lvlText w:val="%1)"/>
      <w:lvlJc w:val="left"/>
      <w:pPr>
        <w:ind w:left="1065" w:hanging="360"/>
      </w:pPr>
      <w:rPr>
        <w:rFonts w:cs="Times New Roman"/>
      </w:rPr>
    </w:lvl>
    <w:lvl w:ilvl="1" w:tplc="04070019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07001B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07000F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070019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07001B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07000F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070019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07001B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9">
    <w:nsid w:val="6DBE6C9D"/>
    <w:multiLevelType w:val="hybridMultilevel"/>
    <w:tmpl w:val="2724E62A"/>
    <w:lvl w:ilvl="0" w:tplc="33301EB2">
      <w:start w:val="5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6DF3418D"/>
    <w:multiLevelType w:val="hybridMultilevel"/>
    <w:tmpl w:val="7FC07BA6"/>
    <w:lvl w:ilvl="0" w:tplc="9D625BA0">
      <w:start w:val="7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07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78C4506D"/>
    <w:multiLevelType w:val="hybridMultilevel"/>
    <w:tmpl w:val="E1004A46"/>
    <w:lvl w:ilvl="0" w:tplc="B420C7F6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07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6"/>
  </w:num>
  <w:num w:numId="4">
    <w:abstractNumId w:val="1"/>
  </w:num>
  <w:num w:numId="5">
    <w:abstractNumId w:val="10"/>
  </w:num>
  <w:num w:numId="6">
    <w:abstractNumId w:val="8"/>
  </w:num>
  <w:num w:numId="7">
    <w:abstractNumId w:val="2"/>
  </w:num>
  <w:num w:numId="8">
    <w:abstractNumId w:val="4"/>
  </w:num>
  <w:num w:numId="9">
    <w:abstractNumId w:val="0"/>
  </w:num>
  <w:num w:numId="10">
    <w:abstractNumId w:val="3"/>
  </w:num>
  <w:num w:numId="11">
    <w:abstractNumId w:val="5"/>
  </w:num>
  <w:num w:numId="12">
    <w:abstractNumId w:val="9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025C2"/>
    <w:rsid w:val="00085B97"/>
    <w:rsid w:val="000C4738"/>
    <w:rsid w:val="00145AAE"/>
    <w:rsid w:val="001B046B"/>
    <w:rsid w:val="001D585E"/>
    <w:rsid w:val="00293366"/>
    <w:rsid w:val="00297AB8"/>
    <w:rsid w:val="002C5A79"/>
    <w:rsid w:val="005B4F7B"/>
    <w:rsid w:val="005F571A"/>
    <w:rsid w:val="0067078A"/>
    <w:rsid w:val="008025C2"/>
    <w:rsid w:val="00983F30"/>
    <w:rsid w:val="009C7787"/>
    <w:rsid w:val="009D6527"/>
    <w:rsid w:val="00B12BDA"/>
    <w:rsid w:val="00D12E61"/>
    <w:rsid w:val="00D8313E"/>
    <w:rsid w:val="00DE5C9B"/>
    <w:rsid w:val="00DF56D7"/>
    <w:rsid w:val="00DF5964"/>
    <w:rsid w:val="00E26542"/>
    <w:rsid w:val="00FB774B"/>
    <w:rsid w:val="00FD68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25C2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8025C2"/>
    <w:pPr>
      <w:ind w:left="720"/>
      <w:contextualSpacing/>
    </w:pPr>
  </w:style>
  <w:style w:type="paragraph" w:customStyle="1" w:styleId="Standard">
    <w:name w:val="Standard"/>
    <w:uiPriority w:val="99"/>
    <w:rsid w:val="008025C2"/>
    <w:pPr>
      <w:widowControl w:val="0"/>
      <w:suppressAutoHyphens/>
      <w:autoSpaceDN w:val="0"/>
    </w:pPr>
    <w:rPr>
      <w:rFonts w:ascii="Times New Roman" w:hAnsi="Times New Roman" w:cs="Tahoma"/>
      <w:kern w:val="3"/>
      <w:sz w:val="24"/>
      <w:szCs w:val="24"/>
      <w:lang w:eastAsia="de-DE"/>
    </w:rPr>
  </w:style>
  <w:style w:type="paragraph" w:customStyle="1" w:styleId="TableContents">
    <w:name w:val="Table Contents"/>
    <w:basedOn w:val="Standard"/>
    <w:uiPriority w:val="99"/>
    <w:rsid w:val="008025C2"/>
    <w:pPr>
      <w:suppressLineNumbers/>
    </w:pPr>
  </w:style>
  <w:style w:type="paragraph" w:styleId="BalloonText">
    <w:name w:val="Balloon Text"/>
    <w:basedOn w:val="Normal"/>
    <w:link w:val="BalloonTextChar"/>
    <w:uiPriority w:val="99"/>
    <w:semiHidden/>
    <w:rsid w:val="008025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025C2"/>
    <w:rPr>
      <w:rFonts w:ascii="Tahoma" w:hAnsi="Tahoma" w:cs="Tahoma"/>
      <w:sz w:val="16"/>
      <w:szCs w:val="16"/>
      <w:lang w:val="cs-CZ"/>
    </w:rPr>
  </w:style>
  <w:style w:type="table" w:styleId="TableGrid">
    <w:name w:val="Table Grid"/>
    <w:basedOn w:val="TableNormal"/>
    <w:uiPriority w:val="99"/>
    <w:rsid w:val="009D6527"/>
    <w:pPr>
      <w:ind w:firstLine="709"/>
    </w:pPr>
    <w:rPr>
      <w:rFonts w:ascii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9140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7</Pages>
  <Words>403</Words>
  <Characters>2380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Tento materiál byl vytvořen v rámci projektu Operačního programu Vzdělávání pro konkurenceschopnost</dc:title>
  <dc:subject/>
  <dc:creator>PC2</dc:creator>
  <cp:keywords/>
  <dc:description/>
  <cp:lastModifiedBy>DUM</cp:lastModifiedBy>
  <cp:revision>2</cp:revision>
  <cp:lastPrinted>2013-04-25T17:07:00Z</cp:lastPrinted>
  <dcterms:created xsi:type="dcterms:W3CDTF">2014-03-19T20:15:00Z</dcterms:created>
  <dcterms:modified xsi:type="dcterms:W3CDTF">2014-03-19T20:15:00Z</dcterms:modified>
</cp:coreProperties>
</file>