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ED4" w:rsidRPr="001D0A38" w:rsidRDefault="00092ED4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092ED4" w:rsidRPr="004944E1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092ED4" w:rsidRPr="004944E1" w:rsidRDefault="00092ED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944E1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092ED4" w:rsidRPr="004944E1" w:rsidRDefault="00092ED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944E1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092ED4" w:rsidRPr="004944E1" w:rsidTr="001D0A38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944E1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092ED4" w:rsidRPr="004944E1" w:rsidRDefault="00092ED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944E1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092ED4" w:rsidRPr="004944E1" w:rsidTr="001D0A38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944E1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092ED4" w:rsidRPr="004944E1" w:rsidRDefault="00092ED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944E1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092ED4" w:rsidRPr="004944E1" w:rsidTr="001D0A38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092ED4" w:rsidRPr="004944E1" w:rsidRDefault="00092ED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944E1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092ED4" w:rsidRPr="004944E1" w:rsidRDefault="00092ED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4944E1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092ED4" w:rsidRPr="001D0A38" w:rsidRDefault="00092ED4" w:rsidP="001D0A38">
      <w:pPr>
        <w:rPr>
          <w:sz w:val="28"/>
          <w:szCs w:val="28"/>
        </w:rPr>
      </w:pPr>
    </w:p>
    <w:p w:rsidR="00092ED4" w:rsidRPr="001D0A38" w:rsidRDefault="00092ED4" w:rsidP="001D0A38">
      <w:pPr>
        <w:rPr>
          <w:sz w:val="28"/>
          <w:szCs w:val="28"/>
        </w:rPr>
      </w:pPr>
    </w:p>
    <w:p w:rsidR="00092ED4" w:rsidRPr="001D0A38" w:rsidRDefault="00092ED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SADA č. I</w:t>
      </w:r>
      <w:r>
        <w:rPr>
          <w:rFonts w:ascii="Garamond" w:hAnsi="Garamond"/>
          <w:b/>
          <w:sz w:val="28"/>
          <w:szCs w:val="28"/>
        </w:rPr>
        <w:t>I</w:t>
      </w:r>
    </w:p>
    <w:p w:rsidR="00092ED4" w:rsidRPr="001D0A38" w:rsidRDefault="00092ED4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4</w:t>
      </w:r>
    </w:p>
    <w:p w:rsidR="00092ED4" w:rsidRPr="001D0A38" w:rsidRDefault="00092ED4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</w:t>
      </w:r>
      <w:r>
        <w:rPr>
          <w:rFonts w:ascii="Garamond" w:hAnsi="Garamond"/>
          <w:b/>
          <w:sz w:val="28"/>
          <w:szCs w:val="28"/>
        </w:rPr>
        <w:t>Matematika a její aplikace</w:t>
      </w:r>
      <w:r w:rsidRPr="001D0A38">
        <w:rPr>
          <w:rFonts w:ascii="Garamond" w:hAnsi="Garamond"/>
          <w:b/>
          <w:sz w:val="28"/>
          <w:szCs w:val="28"/>
        </w:rPr>
        <w:t xml:space="preserve"> </w:t>
      </w:r>
    </w:p>
    <w:p w:rsidR="00092ED4" w:rsidRPr="001D0A38" w:rsidRDefault="00092ED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092ED4" w:rsidRPr="001D0A38" w:rsidRDefault="00092ED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092ED4" w:rsidRPr="001D0A38" w:rsidRDefault="00092ED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092ED4" w:rsidRPr="001D0A38" w:rsidRDefault="00092ED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092ED4" w:rsidRPr="001D0A38" w:rsidRDefault="00092ED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092ED4" w:rsidRPr="001D0A38" w:rsidRDefault="00092ED4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092ED4" w:rsidRPr="001D0A38" w:rsidRDefault="00092ED4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>
        <w:rPr>
          <w:rFonts w:ascii="Garamond" w:hAnsi="Garamond"/>
          <w:b/>
          <w:sz w:val="24"/>
          <w:szCs w:val="24"/>
        </w:rPr>
        <w:t>18. 4. 2013 v třídě I., 1</w:t>
      </w:r>
      <w:bookmarkStart w:id="0" w:name="_GoBack"/>
      <w:bookmarkEnd w:id="0"/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092ED4" w:rsidRPr="001D0A38" w:rsidRDefault="00092ED4" w:rsidP="001D0A38">
      <w:pPr>
        <w:jc w:val="center"/>
        <w:rPr>
          <w:sz w:val="28"/>
          <w:szCs w:val="28"/>
        </w:rPr>
      </w:pPr>
    </w:p>
    <w:p w:rsidR="00092ED4" w:rsidRPr="001D0A38" w:rsidRDefault="00092ED4" w:rsidP="001D0A38">
      <w:pPr>
        <w:rPr>
          <w:sz w:val="28"/>
          <w:szCs w:val="28"/>
        </w:rPr>
      </w:pPr>
    </w:p>
    <w:p w:rsidR="00092ED4" w:rsidRPr="001D0A38" w:rsidRDefault="00092ED4" w:rsidP="001D0A38">
      <w:pPr>
        <w:rPr>
          <w:sz w:val="28"/>
          <w:szCs w:val="28"/>
        </w:rPr>
      </w:pPr>
    </w:p>
    <w:p w:rsidR="00092ED4" w:rsidRPr="001D0A38" w:rsidRDefault="00092ED4" w:rsidP="001D0A38">
      <w:pPr>
        <w:rPr>
          <w:sz w:val="28"/>
          <w:szCs w:val="28"/>
        </w:rPr>
      </w:pPr>
    </w:p>
    <w:p w:rsidR="00092ED4" w:rsidRPr="001D0A38" w:rsidRDefault="00092ED4" w:rsidP="001D0A38">
      <w:pPr>
        <w:rPr>
          <w:sz w:val="28"/>
          <w:szCs w:val="28"/>
        </w:rPr>
      </w:pPr>
    </w:p>
    <w:p w:rsidR="00092ED4" w:rsidRPr="00E25EC1" w:rsidRDefault="00092ED4" w:rsidP="00E25EC1">
      <w:pPr>
        <w:rPr>
          <w:sz w:val="28"/>
          <w:szCs w:val="28"/>
        </w:rPr>
      </w:pPr>
      <w:r w:rsidRPr="004A10D7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92.25pt">
            <v:imagedata r:id="rId7" o:title=""/>
          </v:shape>
        </w:pict>
      </w:r>
    </w:p>
    <w:p w:rsidR="00092ED4" w:rsidRDefault="00092ED4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092ED4" w:rsidRDefault="00092ED4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092ED4" w:rsidRDefault="00092ED4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092ED4" w:rsidRDefault="00092ED4" w:rsidP="001D0A38">
      <w:pPr>
        <w:jc w:val="center"/>
        <w:rPr>
          <w:rFonts w:ascii="Garamond" w:hAnsi="Garamond"/>
          <w:b/>
          <w:sz w:val="28"/>
          <w:szCs w:val="28"/>
        </w:rPr>
      </w:pPr>
    </w:p>
    <w:p w:rsidR="00092ED4" w:rsidRPr="001D0A38" w:rsidRDefault="00092ED4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METODICKÝ LIST</w:t>
      </w:r>
    </w:p>
    <w:p w:rsidR="00092ED4" w:rsidRPr="001D0A38" w:rsidRDefault="00092ED4" w:rsidP="001D0A38">
      <w:pPr>
        <w:rPr>
          <w:sz w:val="28"/>
          <w:szCs w:val="28"/>
        </w:rPr>
      </w:pPr>
    </w:p>
    <w:p w:rsidR="00092ED4" w:rsidRPr="009131A4" w:rsidRDefault="00092ED4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DOMINO – </w:t>
      </w:r>
      <w:r>
        <w:rPr>
          <w:rFonts w:ascii="Garamond" w:hAnsi="Garamond"/>
          <w:b/>
          <w:sz w:val="28"/>
          <w:szCs w:val="28"/>
        </w:rPr>
        <w:t xml:space="preserve">SČÍTÁNÍ A ODČÍTÁNÍ V OBORU DO 20 </w:t>
      </w:r>
      <w:r>
        <w:rPr>
          <w:rFonts w:ascii="Garamond" w:hAnsi="Garamond"/>
          <w:b/>
          <w:sz w:val="28"/>
          <w:szCs w:val="28"/>
        </w:rPr>
        <w:tab/>
        <w:t>S PŘECHODEM DESÍTKY, 1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092ED4" w:rsidRDefault="00092ED4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Procvičování </w:t>
      </w:r>
      <w:r>
        <w:rPr>
          <w:rFonts w:ascii="Garamond" w:hAnsi="Garamond"/>
          <w:b/>
          <w:sz w:val="28"/>
          <w:szCs w:val="28"/>
        </w:rPr>
        <w:t xml:space="preserve">sčítání a odčítání v oboru do 20 s přechodem </w:t>
      </w:r>
      <w:r>
        <w:rPr>
          <w:rFonts w:ascii="Garamond" w:hAnsi="Garamond"/>
          <w:b/>
          <w:sz w:val="28"/>
          <w:szCs w:val="28"/>
        </w:rPr>
        <w:tab/>
        <w:t>desítky; přirovnávání počtu</w:t>
      </w:r>
    </w:p>
    <w:p w:rsidR="00092ED4" w:rsidRPr="009131A4" w:rsidRDefault="00092ED4" w:rsidP="006C1581">
      <w:pPr>
        <w:rPr>
          <w:rFonts w:ascii="Garamond" w:hAnsi="Garamond"/>
          <w:b/>
          <w:sz w:val="28"/>
          <w:szCs w:val="28"/>
        </w:rPr>
      </w:pPr>
    </w:p>
    <w:p w:rsidR="00092ED4" w:rsidRPr="009131A4" w:rsidRDefault="00092ED4" w:rsidP="006C1581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092ED4" w:rsidRPr="009131A4" w:rsidRDefault="00092ED4" w:rsidP="006C1581">
      <w:pPr>
        <w:pStyle w:val="ListParagraph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Jednotlivé karty rozstříháme (pro delší trvanlivost je můžeme zalaminovat)</w:t>
      </w:r>
    </w:p>
    <w:p w:rsidR="00092ED4" w:rsidRPr="009131A4" w:rsidRDefault="00092ED4" w:rsidP="006C1581">
      <w:pPr>
        <w:pStyle w:val="ListParagraph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Žáci si rozeberou všechny dominové </w:t>
      </w:r>
      <w:r>
        <w:rPr>
          <w:rFonts w:ascii="Garamond" w:hAnsi="Garamond"/>
          <w:b/>
          <w:sz w:val="28"/>
          <w:szCs w:val="28"/>
        </w:rPr>
        <w:t>karty</w:t>
      </w:r>
      <w:r w:rsidRPr="009131A4">
        <w:rPr>
          <w:rFonts w:ascii="Garamond" w:hAnsi="Garamond"/>
          <w:b/>
          <w:sz w:val="28"/>
          <w:szCs w:val="28"/>
        </w:rPr>
        <w:t>, které jsou otočené obrázkem dolů.</w:t>
      </w:r>
    </w:p>
    <w:p w:rsidR="00092ED4" w:rsidRPr="009131A4" w:rsidRDefault="00092ED4" w:rsidP="006C1581">
      <w:pPr>
        <w:pStyle w:val="ListParagraph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Začíná žák, který má kartu s nápisem start. Pokračuje hráč, který má </w:t>
      </w:r>
      <w:r>
        <w:rPr>
          <w:rFonts w:ascii="Garamond" w:hAnsi="Garamond"/>
          <w:b/>
          <w:sz w:val="28"/>
          <w:szCs w:val="28"/>
        </w:rPr>
        <w:t>v levé části své karty stejný počet tvarů, jako je výsledek příkladu</w:t>
      </w:r>
      <w:r w:rsidRPr="009131A4">
        <w:rPr>
          <w:rFonts w:ascii="Garamond" w:hAnsi="Garamond"/>
          <w:b/>
          <w:sz w:val="28"/>
          <w:szCs w:val="28"/>
        </w:rPr>
        <w:t xml:space="preserve"> z předchozí karty. Hra pokračuje do té doby, než jsou vyloženy všechny karty.</w:t>
      </w:r>
    </w:p>
    <w:p w:rsidR="00092ED4" w:rsidRPr="009131A4" w:rsidRDefault="00092ED4" w:rsidP="006C1581">
      <w:pPr>
        <w:pStyle w:val="ListParagraph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 průběhu hry všichni hráči kontrolují správnost počítání.</w:t>
      </w:r>
    </w:p>
    <w:p w:rsidR="00092ED4" w:rsidRPr="009131A4" w:rsidRDefault="00092ED4" w:rsidP="006C1581">
      <w:pPr>
        <w:pStyle w:val="ListParagraph"/>
        <w:ind w:left="1425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(Zalaminované karty je také možno využít k individuálnímu procvičování, kdy žáci dostanou určitý počet karet a smývatelným fixem zapisují na kartu výsledek příkladu a u obrazců v levé části karty vymýšlí příklad)</w:t>
      </w:r>
    </w:p>
    <w:p w:rsidR="00092ED4" w:rsidRPr="001D0A38" w:rsidRDefault="00092ED4"/>
    <w:p w:rsidR="00092ED4" w:rsidRPr="001D0A38" w:rsidRDefault="00092ED4"/>
    <w:p w:rsidR="00092ED4" w:rsidRPr="001D0A38" w:rsidRDefault="00092ED4"/>
    <w:p w:rsidR="00092ED4" w:rsidRPr="001D0A38" w:rsidRDefault="00092ED4"/>
    <w:p w:rsidR="00092ED4" w:rsidRPr="001D0A38" w:rsidRDefault="00092ED4"/>
    <w:p w:rsidR="00092ED4" w:rsidRPr="001D0A38" w:rsidRDefault="00092ED4"/>
    <w:p w:rsidR="00092ED4" w:rsidRPr="001D0A38" w:rsidRDefault="00092ED4"/>
    <w:p w:rsidR="00092ED4" w:rsidRPr="001D0A38" w:rsidRDefault="00092ED4"/>
    <w:p w:rsidR="00092ED4" w:rsidRPr="001D0A38" w:rsidRDefault="00092ED4"/>
    <w:p w:rsidR="00092ED4" w:rsidRPr="006C1581" w:rsidRDefault="00092ED4" w:rsidP="00E25EC1">
      <w:pPr>
        <w:tabs>
          <w:tab w:val="left" w:pos="4035"/>
        </w:tabs>
        <w:rPr>
          <w:rFonts w:ascii="Garamond" w:hAnsi="Garamond"/>
          <w:b/>
          <w:sz w:val="28"/>
          <w:szCs w:val="28"/>
        </w:rPr>
      </w:pPr>
    </w:p>
    <w:p w:rsidR="00092ED4" w:rsidRPr="00E25EC1" w:rsidRDefault="00092ED4" w:rsidP="00E25EC1">
      <w:pPr>
        <w:tabs>
          <w:tab w:val="left" w:pos="4035"/>
        </w:tabs>
        <w:rPr>
          <w:rFonts w:ascii="Garamond" w:hAnsi="Garamond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"/>
        <w:gridCol w:w="921"/>
        <w:gridCol w:w="921"/>
        <w:gridCol w:w="921"/>
        <w:gridCol w:w="922"/>
        <w:gridCol w:w="4606"/>
      </w:tblGrid>
      <w:tr w:rsidR="00092ED4" w:rsidRPr="004944E1" w:rsidTr="004944E1">
        <w:trPr>
          <w:trHeight w:val="2268"/>
        </w:trPr>
        <w:tc>
          <w:tcPr>
            <w:tcW w:w="4606" w:type="dxa"/>
            <w:gridSpan w:val="5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start</w:t>
            </w:r>
          </w:p>
        </w:tc>
        <w:tc>
          <w:tcPr>
            <w:tcW w:w="4606" w:type="dxa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12 + 5</w:t>
            </w:r>
          </w:p>
        </w:tc>
      </w:tr>
      <w:tr w:rsidR="00092ED4" w:rsidRPr="004944E1" w:rsidTr="004944E1">
        <w:trPr>
          <w:trHeight w:val="515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72" o:spid="_x0000_s1026" style="position:absolute;left:0;text-align:left;margin-left:11.65pt;margin-top:6.75pt;width:10.5pt;height:12pt;z-index:25141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73" o:spid="_x0000_s1027" style="position:absolute;left:0;text-align:left;margin-left:9.1pt;margin-top:6.75pt;width:10.5pt;height:12pt;z-index:25141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74" o:spid="_x0000_s1028" style="position:absolute;left:0;text-align:left;margin-left:11.8pt;margin-top:6.75pt;width:10.5pt;height:12pt;z-index:25141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75" o:spid="_x0000_s1029" style="position:absolute;left:0;text-align:left;margin-left:10pt;margin-top:6.75pt;width:10.5pt;height:12pt;z-index:25141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76" o:spid="_x0000_s1030" style="position:absolute;left:0;text-align:left;margin-left:10.45pt;margin-top:6.75pt;width:10.5pt;height:12pt;z-index:25141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20 - 4</w:t>
            </w: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77" o:spid="_x0000_s1031" style="position:absolute;left:0;text-align:left;margin-left:11.65pt;margin-top:6.75pt;width:10.5pt;height:12pt;z-index:25141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78" o:spid="_x0000_s1032" style="position:absolute;left:0;text-align:left;margin-left:9.1pt;margin-top:6.75pt;width:10.5pt;height:12pt;z-index:25141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79" o:spid="_x0000_s1033" style="position:absolute;left:0;text-align:left;margin-left:11.8pt;margin-top:6.75pt;width:10.5pt;height:12pt;z-index:25141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80" o:spid="_x0000_s1034" style="position:absolute;left:0;text-align:left;margin-left:10pt;margin-top:6.75pt;width:10.5pt;height:12pt;z-index:25141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81" o:spid="_x0000_s1035" style="position:absolute;left:0;text-align:left;margin-left:10.45pt;margin-top:6.75pt;width:10.5pt;height:12pt;z-index:25141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82" o:spid="_x0000_s1036" style="position:absolute;left:0;text-align:left;margin-left:11.65pt;margin-top:6.75pt;width:10.5pt;height:12pt;z-index:25142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83" o:spid="_x0000_s1037" style="position:absolute;left:0;text-align:left;margin-left:9.1pt;margin-top:6.75pt;width:10.5pt;height:12pt;z-index:25142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84" o:spid="_x0000_s1038" style="position:absolute;left:0;text-align:left;margin-left:11.8pt;margin-top:6.75pt;width:10.5pt;height:12pt;z-index:25142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85" o:spid="_x0000_s1039" style="position:absolute;left:0;text-align:left;margin-left:10pt;margin-top:6.75pt;width:10.5pt;height:12pt;z-index:25142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86" o:spid="_x0000_s1040" style="position:absolute;left:0;text-align:left;margin-left:10.45pt;margin-top:6.75pt;width:10.5pt;height:12pt;z-index:25142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87" o:spid="_x0000_s1041" style="position:absolute;left:0;text-align:left;margin-left:11.65pt;margin-top:6.75pt;width:10.5pt;height:12pt;z-index:25142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88" o:spid="_x0000_s1042" style="position:absolute;left:0;text-align:left;margin-left:9.1pt;margin-top:6.75pt;width:10.5pt;height:12pt;z-index:25142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5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type id="_x0000_t127" coordsize="21600,21600" o:spt="127" path="m10800,l21600,21600,,21600xe">
                  <v:stroke joinstyle="miter"/>
                  <v:path gradientshapeok="t" o:connecttype="custom" o:connectlocs="10800,0;5400,10800;10800,21600;16200,10800" textboxrect="5400,10800,16200,21600"/>
                </v:shapetype>
                <v:shape id="Vývojový diagram: vyjmutí 121" o:spid="_x0000_s1043" type="#_x0000_t127" style="position:absolute;left:0;text-align:left;margin-left:11.65pt;margin-top:6.45pt;width:10.5pt;height:14.25pt;z-index:251427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22" o:spid="_x0000_s1044" type="#_x0000_t127" style="position:absolute;left:0;text-align:left;margin-left:9.1pt;margin-top:6.45pt;width:10.5pt;height:14.25pt;z-index:2514288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23" o:spid="_x0000_s1045" type="#_x0000_t127" style="position:absolute;left:0;text-align:left;margin-left:11.8pt;margin-top:6.45pt;width:10.5pt;height:14.25pt;z-index:2514298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24" o:spid="_x0000_s1046" type="#_x0000_t127" style="position:absolute;left:0;text-align:left;margin-left:10pt;margin-top:6.45pt;width:10.5pt;height:14.25pt;z-index:2514309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" filled="f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25" o:spid="_x0000_s1047" type="#_x0000_t127" style="position:absolute;left:0;text-align:left;margin-left:10.45pt;margin-top:6.45pt;width:10.5pt;height:14.25pt;z-index:2514319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" filled="f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11 – 9</w:t>
            </w: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26" o:spid="_x0000_s1048" type="#_x0000_t127" style="position:absolute;left:0;text-align:left;margin-left:11.65pt;margin-top:6.45pt;width:10.5pt;height:14.25pt;z-index:2514329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27" o:spid="_x0000_s1049" type="#_x0000_t127" style="position:absolute;left:0;text-align:left;margin-left:9.1pt;margin-top:6.45pt;width:10.5pt;height:14.25pt;z-index:2514339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28" o:spid="_x0000_s1050" type="#_x0000_t127" style="position:absolute;left:0;text-align:left;margin-left:11.8pt;margin-top:6.45pt;width:10.5pt;height:14.25pt;z-index:2514350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29" o:spid="_x0000_s1051" type="#_x0000_t127" style="position:absolute;left:0;text-align:left;margin-left:10pt;margin-top:6.45pt;width:10.5pt;height:14.25pt;z-index:2514360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" filled="f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30" o:spid="_x0000_s1052" type="#_x0000_t127" style="position:absolute;left:0;text-align:left;margin-left:10.45pt;margin-top:6.45pt;width:10.5pt;height:14.25pt;z-index:2514370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" filled="f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31" o:spid="_x0000_s1053" type="#_x0000_t127" style="position:absolute;left:0;text-align:left;margin-left:11.65pt;margin-top:6.45pt;width:10.5pt;height:14.25pt;z-index:2514380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" o:spid="_x0000_s1054" type="#_x0000_t127" style="position:absolute;left:0;text-align:left;margin-left:9.1pt;margin-top:6.45pt;width:10.5pt;height:14.25pt;z-index:2514391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3" o:spid="_x0000_s1055" type="#_x0000_t127" style="position:absolute;left:0;text-align:left;margin-left:11.8pt;margin-top:6.45pt;width:10.5pt;height:14.25pt;z-index:2514401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4" o:spid="_x0000_s1056" type="#_x0000_t127" style="position:absolute;left:0;text-align:left;margin-left:10pt;margin-top:6.45pt;width:10.5pt;height:14.25pt;z-index:2514411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" filled="f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5" o:spid="_x0000_s1057" type="#_x0000_t127" style="position:absolute;left:0;text-align:left;margin-left:10.45pt;margin-top:6.45pt;width:10.5pt;height:14.25pt;z-index:2514421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" filled="f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32" o:spid="_x0000_s1058" type="#_x0000_t127" style="position:absolute;left:0;text-align:left;margin-left:13.15pt;margin-top:6.6pt;width:10.5pt;height:14.25pt;z-index:2514432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411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Vývojový diagram: postup 133" o:spid="_x0000_s1059" type="#_x0000_t109" style="position:absolute;left:0;text-align:left;margin-left:11.65pt;margin-top:4.65pt;width:15.75pt;height:10.5pt;z-index:2514442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34" o:spid="_x0000_s1060" type="#_x0000_t109" style="position:absolute;left:0;text-align:left;margin-left:9.1pt;margin-top:4.65pt;width:15.75pt;height:10.5pt;z-index:2514452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8 + 6</w:t>
            </w:r>
          </w:p>
        </w:tc>
      </w:tr>
      <w:tr w:rsidR="00092ED4" w:rsidRPr="004944E1" w:rsidTr="004944E1">
        <w:trPr>
          <w:trHeight w:val="410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410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410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410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43" o:spid="_x0000_s1061" style="position:absolute;left:0;text-align:left;margin-left:11.65pt;margin-top:6.75pt;width:10.5pt;height:12pt;z-index:25145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44" o:spid="_x0000_s1062" style="position:absolute;left:0;text-align:left;margin-left:9.1pt;margin-top:6.75pt;width:10.5pt;height:12pt;z-index:25145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45" o:spid="_x0000_s1063" style="position:absolute;left:0;text-align:left;margin-left:11.8pt;margin-top:6.75pt;width:10.5pt;height:12pt;z-index:25145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46" o:spid="_x0000_s1064" style="position:absolute;left:0;text-align:left;margin-left:10pt;margin-top:6.75pt;width:10.5pt;height:12pt;z-index:25145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47" o:spid="_x0000_s1065" style="position:absolute;left:0;text-align:left;margin-left:10.45pt;margin-top:6.75pt;width:10.5pt;height:12pt;z-index:25145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7 + 7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48" o:spid="_x0000_s1066" style="position:absolute;left:0;text-align:left;margin-left:11.65pt;margin-top:6.75pt;width:10.5pt;height:12pt;z-index:25145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49" o:spid="_x0000_s1067" style="position:absolute;left:0;text-align:left;margin-left:9.1pt;margin-top:6.75pt;width:10.5pt;height:12pt;z-index:2514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50" o:spid="_x0000_s1068" style="position:absolute;left:0;text-align:left;margin-left:11.8pt;margin-top:6.75pt;width:10.5pt;height:12pt;z-index:25145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51" o:spid="_x0000_s1069" style="position:absolute;left:0;text-align:left;margin-left:10pt;margin-top:6.75pt;width:10.5pt;height:12pt;z-index:25145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52" o:spid="_x0000_s1070" style="position:absolute;left:0;text-align:left;margin-left:10.45pt;margin-top:6.75pt;width:10.5pt;height:12pt;z-index:25146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53" o:spid="_x0000_s1071" style="position:absolute;left:0;text-align:left;margin-left:11.65pt;margin-top:6.75pt;width:10.5pt;height:12pt;z-index:25146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54" o:spid="_x0000_s1072" style="position:absolute;left:0;text-align:left;margin-left:9.1pt;margin-top:6.75pt;width:10.5pt;height:12pt;z-index:25146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55" o:spid="_x0000_s1073" style="position:absolute;left:0;text-align:left;margin-left:11.8pt;margin-top:6.75pt;width:10.5pt;height:12pt;z-index:25146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56" o:spid="_x0000_s1074" style="position:absolute;left:0;text-align:left;margin-left:10pt;margin-top:6.75pt;width:10.5pt;height:12pt;z-index:25146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val="de-DE"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val="de-DE"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val="de-DE"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val="de-DE"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val="de-DE"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38" o:spid="_x0000_s1075" type="#_x0000_t109" style="position:absolute;left:0;text-align:left;margin-left:11.65pt;margin-top:4.65pt;width:15.75pt;height:10.5pt;z-index:2514462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39" o:spid="_x0000_s1076" type="#_x0000_t109" style="position:absolute;left:0;text-align:left;margin-left:9.1pt;margin-top:4.65pt;width:15.75pt;height:10.5pt;z-index:2514472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40" o:spid="_x0000_s1077" type="#_x0000_t109" style="position:absolute;left:0;text-align:left;margin-left:6.55pt;margin-top:4.65pt;width:15.75pt;height:10.5pt;z-index:251448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41" o:spid="_x0000_s1078" type="#_x0000_t109" style="position:absolute;left:0;text-align:left;margin-left:10pt;margin-top:4.65pt;width:15.75pt;height:10.5pt;z-index:2514493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" filled="f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42" o:spid="_x0000_s1079" type="#_x0000_t109" style="position:absolute;left:0;text-align:left;margin-left:10.45pt;margin-top:4.65pt;width:15.75pt;height:10.5pt;z-index:2514503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" filled="f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16 – 4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58" o:spid="_x0000_s1080" type="#_x0000_t109" style="position:absolute;left:0;text-align:left;margin-left:11.65pt;margin-top:4.65pt;width:15.75pt;height:10.5pt;z-index:251465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59" o:spid="_x0000_s1081" type="#_x0000_t109" style="position:absolute;left:0;text-align:left;margin-left:9.1pt;margin-top:4.65pt;width:15.75pt;height:10.5pt;z-index:2514667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60" o:spid="_x0000_s1082" type="#_x0000_t109" style="position:absolute;left:0;text-align:left;margin-left:6.55pt;margin-top:4.65pt;width:15.75pt;height:10.5pt;z-index:2514677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61" o:spid="_x0000_s1083" type="#_x0000_t109" style="position:absolute;left:0;text-align:left;margin-left:10pt;margin-top:4.65pt;width:15.75pt;height:10.5pt;z-index:2514688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" filled="f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62" o:spid="_x0000_s1084" type="#_x0000_t109" style="position:absolute;left:0;text-align:left;margin-left:10.45pt;margin-top:4.65pt;width:15.75pt;height:10.5pt;z-index:2514698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" filled="f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63" o:spid="_x0000_s1085" type="#_x0000_t109" style="position:absolute;left:0;text-align:left;margin-left:11.65pt;margin-top:4.65pt;width:15.75pt;height:10.5pt;z-index:2514708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64" o:spid="_x0000_s1086" type="#_x0000_t109" style="position:absolute;left:0;text-align:left;margin-left:9.1pt;margin-top:4.65pt;width:15.75pt;height:10.5pt;z-index:2514718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65" o:spid="_x0000_s1087" type="#_x0000_t109" style="position:absolute;left:0;text-align:left;margin-left:6.55pt;margin-top:4.65pt;width:15.75pt;height:10.5pt;z-index:2514728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166" o:spid="_x0000_s1088" type="#_x0000_t109" style="position:absolute;left:0;text-align:left;margin-left:10pt;margin-top:4.65pt;width:15.75pt;height:10.5pt;z-index:2514739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" filled="f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68" o:spid="_x0000_s1089" type="#_x0000_t127" style="position:absolute;left:0;text-align:left;margin-left:11.65pt;margin-top:6.45pt;width:10.5pt;height:14.25pt;z-index:2514749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69" o:spid="_x0000_s1090" type="#_x0000_t127" style="position:absolute;left:0;text-align:left;margin-left:9.1pt;margin-top:6.45pt;width:10.5pt;height:14.25pt;z-index:2514759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70" o:spid="_x0000_s1091" type="#_x0000_t127" style="position:absolute;left:0;text-align:left;margin-left:11.8pt;margin-top:6.45pt;width:10.5pt;height:14.25pt;z-index:2514769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" filled="f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71" o:spid="_x0000_s1092" type="#_x0000_t127" style="position:absolute;left:0;text-align:left;margin-left:10pt;margin-top:6.45pt;width:10.5pt;height:14.25pt;z-index:2514780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" filled="f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72" o:spid="_x0000_s1093" type="#_x0000_t127" style="position:absolute;left:0;text-align:left;margin-left:10.45pt;margin-top:6.45pt;width:10.5pt;height:14.25pt;z-index:2514790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" filled="f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6 + 5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73" o:spid="_x0000_s1094" type="#_x0000_t127" style="position:absolute;left:0;text-align:left;margin-left:11.65pt;margin-top:6.45pt;width:10.5pt;height:14.25pt;z-index:2514800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74" o:spid="_x0000_s1095" type="#_x0000_t127" style="position:absolute;left:0;text-align:left;margin-left:9.1pt;margin-top:6.45pt;width:10.5pt;height:14.25pt;z-index:2514810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75" o:spid="_x0000_s1096" type="#_x0000_t127" style="position:absolute;left:0;text-align:left;margin-left:11.8pt;margin-top:6.45pt;width:10.5pt;height:14.25pt;z-index:2514821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76" o:spid="_x0000_s1097" type="#_x0000_t127" style="position:absolute;left:0;text-align:left;margin-left:10pt;margin-top:6.45pt;width:10.5pt;height:14.25pt;z-index:2514831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" filled="f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77" o:spid="_x0000_s1098" type="#_x0000_t127" style="position:absolute;left:0;text-align:left;margin-left:10.45pt;margin-top:6.45pt;width:10.5pt;height:14.25pt;z-index:2514841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" filled="f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78" o:spid="_x0000_s1099" type="#_x0000_t127" style="position:absolute;left:0;text-align:left;margin-left:11.65pt;margin-top:6.45pt;width:10.5pt;height:14.25pt;z-index:2514851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179" o:spid="_x0000_s1100" type="#_x0000_t127" style="position:absolute;left:0;text-align:left;margin-left:9.1pt;margin-top:6.45pt;width:10.5pt;height:14.25pt;z-index:2514862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" filled="f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83" o:spid="_x0000_s1101" style="position:absolute;left:0;text-align:left;margin-left:12.4pt;margin-top:9.9pt;width:11.25pt;height:10.5pt;z-index:2514872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APlwP6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84" o:spid="_x0000_s1102" style="position:absolute;left:0;text-align:left;margin-left:9.1pt;margin-top:11.4pt;width:11.25pt;height:10.5pt;z-index:2514882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L681KG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85" o:spid="_x0000_s1103" style="position:absolute;left:0;text-align:left;margin-left:11.05pt;margin-top:11.4pt;width:11.25pt;height:10.5pt;z-index:2514892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86" o:spid="_x0000_s1104" style="position:absolute;left:0;text-align:left;margin-left:10pt;margin-top:11.4pt;width:11.25pt;height:10.5pt;z-index:2514903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" fillcolor="black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87" o:spid="_x0000_s1105" style="position:absolute;left:0;text-align:left;margin-left:9.7pt;margin-top:11.4pt;width:11.25pt;height:10.5pt;z-index:2514913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" fillcolor="black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6 + 9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88" o:spid="_x0000_s1106" style="position:absolute;left:0;text-align:left;margin-left:12.4pt;margin-top:9.9pt;width:11.25pt;height:10.5pt;z-index:2514923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JeHdO+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89" o:spid="_x0000_s1107" style="position:absolute;left:0;text-align:left;margin-left:9.1pt;margin-top:11.4pt;width:11.25pt;height:10.5pt;z-index:2514933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J5AiHq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90" o:spid="_x0000_s1108" style="position:absolute;left:0;text-align:left;margin-left:11.05pt;margin-top:11.4pt;width:11.25pt;height:10.5pt;z-index:2514944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91" o:spid="_x0000_s1109" style="position:absolute;left:0;text-align:left;margin-left:10pt;margin-top:11.4pt;width:11.25pt;height:10.5pt;z-index:2514954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" fillcolor="black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92" o:spid="_x0000_s1110" style="position:absolute;left:0;text-align:left;margin-left:9.7pt;margin-top:11.4pt;width:11.25pt;height:10.5pt;z-index:2514964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" fillcolor="black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193" o:spid="_x0000_s1111" style="position:absolute;left:0;text-align:left;margin-left:12.4pt;margin-top:9.9pt;width:11.25pt;height:10.5pt;z-index:2514974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GChiYe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98" o:spid="_x0000_s1112" style="position:absolute;left:0;text-align:left;margin-left:11.65pt;margin-top:6.75pt;width:10.5pt;height:12pt;z-index:25149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199" o:spid="_x0000_s1113" style="position:absolute;left:0;text-align:left;margin-left:9.1pt;margin-top:6.75pt;width:10.5pt;height:12pt;z-index:25149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00" o:spid="_x0000_s1114" style="position:absolute;left:0;text-align:left;margin-left:11.8pt;margin-top:6.75pt;width:10.5pt;height:12pt;z-index:25150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01" o:spid="_x0000_s1115" style="position:absolute;left:0;text-align:left;margin-left:10pt;margin-top:6.75pt;width:10.5pt;height:12pt;z-index:25150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02" o:spid="_x0000_s1116" style="position:absolute;left:0;text-align:left;margin-left:10.45pt;margin-top:6.75pt;width:10.5pt;height:12pt;z-index:25150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13 – 7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03" o:spid="_x0000_s1117" style="position:absolute;left:0;text-align:left;margin-left:11.65pt;margin-top:6.75pt;width:10.5pt;height:12pt;z-index:25150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04" o:spid="_x0000_s1118" style="position:absolute;left:0;text-align:left;margin-left:9.1pt;margin-top:6.75pt;width:10.5pt;height:12pt;z-index:25150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05" o:spid="_x0000_s1119" style="position:absolute;left:0;text-align:left;margin-left:11.8pt;margin-top:6.75pt;width:10.5pt;height:12pt;z-index:25150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06" o:spid="_x0000_s1120" style="position:absolute;left:0;text-align:left;margin-left:10pt;margin-top:6.75pt;width:10.5pt;height:12pt;z-index:25150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07" o:spid="_x0000_s1121" style="position:absolute;left:0;text-align:left;margin-left:10.45pt;margin-top:6.75pt;width:10.5pt;height:12pt;z-index:25150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08" o:spid="_x0000_s1122" style="position:absolute;left:0;text-align:left;margin-left:11.65pt;margin-top:6.75pt;width:10.5pt;height:12pt;z-index:25150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09" o:spid="_x0000_s1123" style="position:absolute;left:0;text-align:left;margin-left:9.1pt;margin-top:6.75pt;width:10.5pt;height:12pt;z-index:25150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10" o:spid="_x0000_s1124" style="position:absolute;left:0;text-align:left;margin-left:11.8pt;margin-top:6.75pt;width:10.5pt;height:12pt;z-index:25151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11" o:spid="_x0000_s1125" style="position:absolute;left:0;text-align:left;margin-left:10pt;margin-top:6.75pt;width:10.5pt;height:12pt;z-index:25151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12" o:spid="_x0000_s1126" style="position:absolute;left:0;text-align:left;margin-left:10.45pt;margin-top:6.75pt;width:10.5pt;height:12pt;z-index:25151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" path="m,58211r50935,1l66675,,82415,58212r50935,-1l92142,94188r15740,58212l66675,116422,25468,152400,41208,94188,,58211xe" filled="f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Šestiúhelník 213" o:spid="_x0000_s1127" type="#_x0000_t9" style="position:absolute;left:0;text-align:left;margin-left:7.9pt;margin-top:8.15pt;width:15.75pt;height:15pt;z-index:2515138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" adj="5143" fillcolor="red" strokecolor="re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Šestiúhelník 214" o:spid="_x0000_s1128" type="#_x0000_t9" style="position:absolute;left:0;text-align:left;margin-left:9.1pt;margin-top:8.15pt;width:15.75pt;height:15pt;z-index:2515148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" adj="5143" fillcolor="red" strokecolor="re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Šestiúhelník 215" o:spid="_x0000_s1129" type="#_x0000_t9" style="position:absolute;left:0;text-align:left;margin-left:6.55pt;margin-top:8.15pt;width:15.75pt;height:15pt;z-index:2515159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" adj="5143" fillcolor="red" strokecolor="re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Šestiúhelník 217" o:spid="_x0000_s1130" type="#_x0000_t9" style="position:absolute;left:0;text-align:left;margin-left:8.5pt;margin-top:8.15pt;width:15.75pt;height:15pt;z-index:2515179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" adj="5143" fillcolor="red" strokecolor="red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Šestiúhelník 218" o:spid="_x0000_s1131" type="#_x0000_t9" style="position:absolute;left:0;text-align:left;margin-left:8.2pt;margin-top:8.15pt;width:15.75pt;height:15pt;z-index:2515189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" adj="5143" fillcolor="red" strokecolor="red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8 + 5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Šestiúhelník 216" o:spid="_x0000_s1132" type="#_x0000_t9" style="position:absolute;left:0;text-align:left;margin-left:12.4pt;margin-top:6.3pt;width:15.75pt;height:15pt;z-index:2515169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" adj="5143" fillcolor="red" strokecolor="red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19" o:spid="_x0000_s1133" type="#_x0000_t127" style="position:absolute;left:0;text-align:left;margin-left:13.15pt;margin-top:6.7pt;width:10.5pt;height:14.25pt;z-index:2515200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" fillcolor="#0070c0" strokecolor="#1f497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20" o:spid="_x0000_s1134" type="#_x0000_t127" style="position:absolute;left:0;text-align:left;margin-left:9.85pt;margin-top:6.7pt;width:10.5pt;height:14.25pt;z-index:2515210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" fillcolor="#0070c0" strokecolor="#1f497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22" o:spid="_x0000_s1135" type="#_x0000_t127" style="position:absolute;left:0;text-align:left;margin-left:10.3pt;margin-top:6.7pt;width:10.5pt;height:14.25pt;z-index:2515220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" fillcolor="#0070c0" strokecolor="#1f497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23" o:spid="_x0000_s1136" type="#_x0000_t127" style="position:absolute;left:0;text-align:left;margin-left:10pt;margin-top:6.7pt;width:10.5pt;height:14.25pt;z-index:2515230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" fillcolor="#0070c0" strokecolor="#1f497d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24" o:spid="_x0000_s1137" type="#_x0000_t127" style="position:absolute;left:0;text-align:left;margin-left:10.45pt;margin-top:6.7pt;width:10.5pt;height:14.25pt;z-index:2515240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" fillcolor="#0070c0" strokecolor="#1f497d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11 – 6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25" o:spid="_x0000_s1138" type="#_x0000_t127" style="position:absolute;left:0;text-align:left;margin-left:13.15pt;margin-top:6.7pt;width:10.5pt;height:14.25pt;z-index:2515251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" fillcolor="#0070c0" strokecolor="#1f497d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26" o:spid="_x0000_s1139" type="#_x0000_t127" style="position:absolute;left:0;text-align:left;margin-left:9.85pt;margin-top:6.7pt;width:10.5pt;height:14.25pt;z-index:2515261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" fillcolor="#0070c0" strokecolor="#1f497d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27" o:spid="_x0000_s1140" type="#_x0000_t127" style="position:absolute;left:0;text-align:left;margin-left:10.3pt;margin-top:6.7pt;width:10.5pt;height:14.25pt;z-index:2515271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" fillcolor="#0070c0" strokecolor="#1f497d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28" o:spid="_x0000_s1141" type="#_x0000_t127" style="position:absolute;left:0;text-align:left;margin-left:10pt;margin-top:6.7pt;width:10.5pt;height:14.25pt;z-index:2515281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" fillcolor="#0070c0" strokecolor="#1f497d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29" o:spid="_x0000_s1142" type="#_x0000_t127" style="position:absolute;left:0;text-align:left;margin-left:10.45pt;margin-top:6.7pt;width:10.5pt;height:14.25pt;z-index:2515292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" fillcolor="#0070c0" strokecolor="#1f497d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30" o:spid="_x0000_s1143" type="#_x0000_t127" style="position:absolute;left:0;text-align:left;margin-left:13.15pt;margin-top:6.7pt;width:10.5pt;height:14.25pt;z-index:2515302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" fillcolor="#0070c0" strokecolor="#1f497d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31" o:spid="_x0000_s1144" type="#_x0000_t127" style="position:absolute;left:0;text-align:left;margin-left:9.85pt;margin-top:6.7pt;width:10.5pt;height:14.25pt;z-index:251531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" fillcolor="#0070c0" strokecolor="#1f497d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232" o:spid="_x0000_s1145" type="#_x0000_t127" style="position:absolute;left:0;text-align:left;margin-left:10.3pt;margin-top:6.7pt;width:10.5pt;height:14.25pt;z-index:251532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" fillcolor="#0070c0" strokecolor="#1f497d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Slunce 235" o:spid="_x0000_s1146" type="#_x0000_t183" style="position:absolute;left:0;text-align:left;margin-left:7.9pt;margin-top:7.9pt;width:15pt;height:15pt;z-index:251533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236" o:spid="_x0000_s1147" type="#_x0000_t183" style="position:absolute;left:0;text-align:left;margin-left:10.6pt;margin-top:7.9pt;width:15pt;height:15pt;z-index:251534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237" o:spid="_x0000_s1148" type="#_x0000_t183" style="position:absolute;left:0;text-align:left;margin-left:8.05pt;margin-top:7.9pt;width:15pt;height:15pt;z-index:251535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238" o:spid="_x0000_s1149" type="#_x0000_t183" style="position:absolute;left:0;text-align:left;margin-left:8.5pt;margin-top:7.9pt;width:15pt;height:15pt;z-index:2515363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" fillcolor="yellow" strokecolor="yellow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239" o:spid="_x0000_s1150" type="#_x0000_t183" style="position:absolute;left:0;text-align:left;margin-left:7.45pt;margin-top:7.9pt;width:15pt;height:15pt;z-index:251537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" fillcolor="yellow" strokecolor="yellow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7 + 6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240" o:spid="_x0000_s1151" style="position:absolute;left:0;text-align:left;margin-left:12.4pt;margin-top:9.9pt;width:11.25pt;height:10.5pt;z-index:2515384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KUef3+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241" o:spid="_x0000_s1152" style="position:absolute;left:0;text-align:left;margin-left:9.1pt;margin-top:11.4pt;width:11.25pt;height:10.5pt;z-index:2515394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KzZg+q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242" o:spid="_x0000_s1153" style="position:absolute;left:0;text-align:left;margin-left:11.05pt;margin-top:11.4pt;width:11.25pt;height:10.5pt;z-index:2515404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243" o:spid="_x0000_s1154" style="position:absolute;left:0;text-align:left;margin-left:10pt;margin-top:11.4pt;width:11.25pt;height:10.5pt;z-index:2515415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" fillcolor="black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244" o:spid="_x0000_s1155" style="position:absolute;left:0;text-align:left;margin-left:9.7pt;margin-top:11.4pt;width:11.25pt;height:10.5pt;z-index:2515425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" fillcolor="black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20 – 3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245" o:spid="_x0000_s1156" style="position:absolute;left:0;text-align:left;margin-left:12.4pt;margin-top:9.9pt;width:11.25pt;height:10.5pt;z-index:2515435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EvP49C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246" o:spid="_x0000_s1157" style="position:absolute;left:0;text-align:left;margin-left:9.1pt;margin-top:11.4pt;width:11.25pt;height:10.5pt;z-index:2515445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Je1mAIAAK4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BGAl7W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247" o:spid="_x0000_s1158" style="position:absolute;left:0;text-align:left;margin-left:11.05pt;margin-top:11.4pt;width:11.25pt;height:10.5pt;z-index:2515456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248" o:spid="_x0000_s1159" style="position:absolute;left:0;text-align:left;margin-left:10pt;margin-top:11.4pt;width:11.25pt;height:10.5pt;z-index:2515466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" fillcolor="black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249" o:spid="_x0000_s1160" style="position:absolute;left:0;text-align:left;margin-left:9.7pt;margin-top:11.4pt;width:11.25pt;height:10.5pt;z-index:2515476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" fillcolor="black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" o:spid="_x0000_s1161" style="position:absolute;left:0;text-align:left;margin-left:12.4pt;margin-top:9.9pt;width:11.25pt;height:10.5pt;z-index:2515486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nhwlgIAAKo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7" o:spid="_x0000_s1162" style="position:absolute;left:0;text-align:left;margin-left:9.1pt;margin-top:11.4pt;width:11.25pt;height:10.5pt;z-index:2515496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8" o:spid="_x0000_s1163" style="position:absolute;left:0;text-align:left;margin-left:11.05pt;margin-top:11.4pt;width:11.25pt;height:10.5pt;z-index:2515507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50" o:spid="_x0000_s1164" style="position:absolute;left:0;text-align:left;margin-left:4.15pt;margin-top:9.15pt;width:30.75pt;height:12pt;z-index:25155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51" o:spid="_x0000_s1165" style="position:absolute;left:0;text-align:left;margin-left:-1.4pt;margin-top:9.15pt;width:30.75pt;height:12pt;z-index:25155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52" o:spid="_x0000_s1166" style="position:absolute;left:0;text-align:left;margin-left:1.3pt;margin-top:9.15pt;width:30.75pt;height:12pt;z-index:2515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53" o:spid="_x0000_s1167" style="position:absolute;left:0;text-align:left;margin-left:2.5pt;margin-top:9.15pt;width:30.75pt;height:12pt;z-index:25155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54" o:spid="_x0000_s1168" style="position:absolute;left:0;text-align:left;margin-left:-.05pt;margin-top:9.15pt;width:30.75pt;height:12pt;z-index:25155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2 + 9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55" o:spid="_x0000_s1169" style="position:absolute;left:0;text-align:left;margin-left:4.15pt;margin-top:9.15pt;width:30.75pt;height:12pt;z-index:2515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56" o:spid="_x0000_s1170" style="position:absolute;left:0;text-align:left;margin-left:-1.4pt;margin-top:9.15pt;width:30.75pt;height:12pt;z-index:25155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57" o:spid="_x0000_s1171" style="position:absolute;left:0;text-align:left;margin-left:1.3pt;margin-top:9.15pt;width:30.75pt;height:12pt;z-index:25155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58" o:spid="_x0000_s1172" style="position:absolute;left:0;text-align:left;margin-left:2.5pt;margin-top:9.15pt;width:30.75pt;height:12pt;z-index: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59" o:spid="_x0000_s1173" style="position:absolute;left:0;text-align:left;margin-left:-.05pt;margin-top:9.15pt;width:30.75pt;height:12pt;z-index:25156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60" o:spid="_x0000_s1174" style="position:absolute;left:0;text-align:left;margin-left:4.15pt;margin-top:9.15pt;width:30.75pt;height:12pt;z-index: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61" o:spid="_x0000_s1175" style="position:absolute;left:0;text-align:left;margin-left:-1.4pt;margin-top:9.15pt;width:30.75pt;height:12pt;z-index:2515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62" o:spid="_x0000_s1176" style="position:absolute;left:0;text-align:left;margin-left:1.3pt;margin-top:9.15pt;width:30.75pt;height:12pt;z-index: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63" o:spid="_x0000_s1177" style="position:absolute;left:0;text-align:left;margin-left:2.5pt;margin-top:9.15pt;width:30.75pt;height:12pt;z-index:25156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64" o:spid="_x0000_s1178" style="position:absolute;left:0;text-align:left;margin-left:-.05pt;margin-top:9.15pt;width:30.75pt;height:12pt;z-index:25156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65" o:spid="_x0000_s1179" style="position:absolute;left:0;text-align:left;margin-left:4.15pt;margin-top:9.15pt;width:30.75pt;height:12pt;z-index:2515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266" o:spid="_x0000_s1180" style="position:absolute;left:0;text-align:left;margin-left:-1.4pt;margin-top:9.15pt;width:30.75pt;height:12pt;z-index:2515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68" o:spid="_x0000_s1181" style="position:absolute;left:0;text-align:left;margin-left:7.15pt;margin-top:7.15pt;width:16.5pt;height:15pt;z-index: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69" o:spid="_x0000_s1182" style="position:absolute;left:0;text-align:left;margin-left:9.1pt;margin-top:7.15pt;width:16.5pt;height:15pt;z-index: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70" o:spid="_x0000_s1183" style="position:absolute;left:0;text-align:left;margin-left:5.8pt;margin-top:7.15pt;width:16.5pt;height:15pt;z-index: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71" o:spid="_x0000_s1184" style="position:absolute;left:0;text-align:left;margin-left:10pt;margin-top:7.15pt;width:16.5pt;height:15pt;z-index: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72" o:spid="_x0000_s1185" style="position:absolute;left:0;text-align:left;margin-left:9.7pt;margin-top:7.15pt;width:16.5pt;height:15pt;z-index: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16 – 7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73" o:spid="_x0000_s1186" style="position:absolute;left:0;text-align:left;margin-left:7.15pt;margin-top:7.15pt;width:16.5pt;height:15pt;z-index:25157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74" o:spid="_x0000_s1187" style="position:absolute;left:0;text-align:left;margin-left:9.1pt;margin-top:7.15pt;width:16.5pt;height:15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75" o:spid="_x0000_s1188" style="position:absolute;left:0;text-align:left;margin-left:5.8pt;margin-top:7.15pt;width:16.5pt;height:15pt;z-index:25157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76" o:spid="_x0000_s1189" style="position:absolute;left:0;text-align:left;margin-left:10pt;margin-top:7.15pt;width:16.5pt;height:15pt;z-index: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77" o:spid="_x0000_s1190" style="position:absolute;left:0;text-align:left;margin-left:9.7pt;margin-top:7.15pt;width:16.5pt;height:15pt;z-index:25157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278" o:spid="_x0000_s1191" style="position:absolute;left:0;text-align:left;margin-left:7.15pt;margin-top:7.15pt;width:16.5pt;height:15pt;z-index: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283" o:spid="_x0000_s1192" type="#_x0000_t109" style="position:absolute;left:0;text-align:left;margin-left:7.9pt;margin-top:9.8pt;width:15.75pt;height:10.5pt;z-index:2515804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" fillcolor="#7030a0" strokecolor="#7030a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284" o:spid="_x0000_s1193" type="#_x0000_t109" style="position:absolute;left:0;text-align:left;margin-left:6.85pt;margin-top:9.8pt;width:15.75pt;height:10.5pt;z-index:2515814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" fillcolor="#7030a0" strokecolor="#7030a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285" o:spid="_x0000_s1194" type="#_x0000_t109" style="position:absolute;left:0;text-align:left;margin-left:6.55pt;margin-top:9.8pt;width:15.75pt;height:10.5pt;z-index:2515824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" fillcolor="#7030a0" strokecolor="#7030a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286" o:spid="_x0000_s1195" type="#_x0000_t109" style="position:absolute;left:0;text-align:left;margin-left:7.75pt;margin-top:11.3pt;width:15.75pt;height:10.5pt;z-index:2515834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" fillcolor="#7030a0" strokecolor="#7030a0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287" o:spid="_x0000_s1196" type="#_x0000_t109" style="position:absolute;left:0;text-align:left;margin-left:9.7pt;margin-top:12.8pt;width:15.75pt;height:10.5pt;z-index:2515845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" fillcolor="#7030a0" strokecolor="#7030a0" strokeweight="2pt"/>
              </w:pict>
            </w:r>
          </w:p>
        </w:tc>
        <w:tc>
          <w:tcPr>
            <w:tcW w:w="4606" w:type="dxa"/>
            <w:vMerge w:val="restart"/>
            <w:tcBorders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 xml:space="preserve">13 + 5 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288" o:spid="_x0000_s1197" type="#_x0000_t109" style="position:absolute;left:0;text-align:left;margin-left:7.9pt;margin-top:9.8pt;width:15.75pt;height:10.5pt;z-index:2515855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289" o:spid="_x0000_s1198" type="#_x0000_t109" style="position:absolute;left:0;text-align:left;margin-left:6.85pt;margin-top:9.8pt;width:15.75pt;height:10.5pt;z-index:2515865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290" o:spid="_x0000_s1199" type="#_x0000_t109" style="position:absolute;left:0;text-align:left;margin-left:6.55pt;margin-top:9.8pt;width:15.75pt;height:10.5pt;z-index:2515875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291" o:spid="_x0000_s1200" type="#_x0000_t109" style="position:absolute;left:0;text-align:left;margin-left:7.75pt;margin-top:11.3pt;width:15.75pt;height:10.5pt;z-index:2515886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" fillcolor="#7030a0" strokecolor="#7030a0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  <w:tcBorders>
              <w:top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93" o:spid="_x0000_s1201" style="position:absolute;left:0;text-align:left;margin-left:11.65pt;margin-top:9.5pt;width:10.5pt;height:12pt;z-index: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94" o:spid="_x0000_s1202" style="position:absolute;left:0;text-align:left;margin-left:9.1pt;margin-top:9.5pt;width:10.5pt;height:12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95" o:spid="_x0000_s1203" style="position:absolute;left:0;text-align:left;margin-left:11.8pt;margin-top:9.5pt;width:10.5pt;height:12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96" o:spid="_x0000_s1204" style="position:absolute;left:0;text-align:left;margin-left:10pt;margin-top:9.5pt;width:10.5pt;height:12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97" o:spid="_x0000_s1205" style="position:absolute;left:0;text-align:left;margin-left:10.45pt;margin-top:9.5pt;width:10.5pt;height:12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18 – 9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98" o:spid="_x0000_s1206" style="position:absolute;left:0;text-align:left;margin-left:11.65pt;margin-top:9.5pt;width:10.5pt;height:12pt;z-index: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299" o:spid="_x0000_s1207" style="position:absolute;left:0;text-align:left;margin-left:9.1pt;margin-top:9.5pt;width:10.5pt;height:12pt;z-index:2515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00" o:spid="_x0000_s1208" style="position:absolute;left:0;text-align:left;margin-left:11.8pt;margin-top:9.5pt;width:10.5pt;height:12pt;z-index: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01" o:spid="_x0000_s1209" style="position:absolute;left:0;text-align:left;margin-left:10pt;margin-top:9.5pt;width:10.5pt;height:12pt;z-index: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02" o:spid="_x0000_s1210" style="position:absolute;left:0;text-align:left;margin-left:10.45pt;margin-top:9.5pt;width:10.5pt;height:12pt;z-index:2515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03" o:spid="_x0000_s1211" style="position:absolute;left:0;text-align:left;margin-left:11.65pt;margin-top:9.5pt;width:10.5pt;height:12pt;z-index: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04" o:spid="_x0000_s1212" style="position:absolute;left:0;text-align:left;margin-left:9.1pt;margin-top:9.5pt;width:10.5pt;height:12pt;z-index: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05" o:spid="_x0000_s1213" style="position:absolute;left:0;text-align:left;margin-left:11.8pt;margin-top:9.5pt;width:10.5pt;height:12pt;z-index:2516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06" o:spid="_x0000_s1214" style="position:absolute;left:0;text-align:left;margin-left:10pt;margin-top:9.5pt;width:10.5pt;height:12pt;z-index: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07" o:spid="_x0000_s1215" style="position:absolute;left:0;text-align:left;margin-left:10.45pt;margin-top:9.5pt;width:10.5pt;height:12pt;z-index:25160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08" o:spid="_x0000_s1216" style="position:absolute;left:0;text-align:left;margin-left:11.65pt;margin-top:9.5pt;width:10.5pt;height:12pt;z-index: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09" o:spid="_x0000_s1217" style="position:absolute;left:0;text-align:left;margin-left:9.1pt;margin-top:9.5pt;width:10.5pt;height:12pt;z-index:2516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10" o:spid="_x0000_s1218" style="position:absolute;left:0;text-align:left;margin-left:11.8pt;margin-top:9.5pt;width:10.5pt;height:12pt;z-index: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311" o:spid="_x0000_s1219" style="position:absolute;left:0;text-align:left;margin-left:4.15pt;margin-top:8.65pt;width:30.75pt;height:12pt;z-index: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312" o:spid="_x0000_s1220" style="position:absolute;left:0;text-align:left;margin-left:-1.4pt;margin-top:8.65pt;width:30.75pt;height:12pt;z-index: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313" o:spid="_x0000_s1221" style="position:absolute;left:0;text-align:left;margin-left:1.3pt;margin-top:8.65pt;width:30.75pt;height:12pt;z-index: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314" o:spid="_x0000_s1222" style="position:absolute;left:0;text-align:left;margin-left:-2pt;margin-top:8.65pt;width:30.75pt;height:12pt;z-index: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315" o:spid="_x0000_s1223" style="position:absolute;left:0;text-align:left;margin-left:-.05pt;margin-top:8.65pt;width:30.75pt;height:12pt;z-index: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8 + 7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316" o:spid="_x0000_s1224" style="position:absolute;left:0;text-align:left;margin-left:4.15pt;margin-top:8.65pt;width:30.75pt;height:12pt;z-index: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317" o:spid="_x0000_s1225" style="position:absolute;left:0;text-align:left;margin-left:-1.4pt;margin-top:8.65pt;width:30.75pt;height:12pt;z-index:2516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318" o:spid="_x0000_s1226" style="position:absolute;left:0;text-align:left;margin-left:1.3pt;margin-top:8.65pt;width:30.75pt;height:12pt;z-index: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319" o:spid="_x0000_s1227" style="position:absolute;left:0;text-align:left;margin-left:-2pt;margin-top:8.65pt;width:30.75pt;height:12pt;z-index: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21" o:spid="_x0000_s1228" style="position:absolute;left:0;text-align:left;margin-left:7.9pt;margin-top:6.65pt;width:11.25pt;height:10.5pt;z-index:2516172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yslmQ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" fillcolor="#ffc000" strokecolor="#ffc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22" o:spid="_x0000_s1229" style="position:absolute;left:0;text-align:left;margin-left:9.1pt;margin-top:8.15pt;width:11.25pt;height:10.5pt;z-index:2516183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23" o:spid="_x0000_s1230" style="position:absolute;left:0;text-align:left;margin-left:8.8pt;margin-top:8.15pt;width:11.25pt;height:10.5pt;z-index:2516193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t5Xmg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24" o:spid="_x0000_s1231" style="position:absolute;left:0;text-align:left;margin-left:10.75pt;margin-top:8.9pt;width:11.25pt;height:10.5pt;z-index:2516203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AIUmg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25" o:spid="_x0000_s1232" style="position:absolute;left:0;text-align:left;margin-left:10.45pt;margin-top:8.15pt;width:11.25pt;height:10.5pt;z-index:2516213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DAmQ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" fillcolor="#ffc000" strokecolor="#ffc000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14 – 5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26" o:spid="_x0000_s1233" style="position:absolute;left:0;text-align:left;margin-left:7.9pt;margin-top:6.65pt;width:11.25pt;height:10.5pt;z-index:2516224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" fillcolor="#ffc000" strokecolor="#ffc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27" o:spid="_x0000_s1234" style="position:absolute;left:0;text-align:left;margin-left:9.1pt;margin-top:8.15pt;width:11.25pt;height:10.5pt;z-index:2516234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Wymg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28" o:spid="_x0000_s1235" style="position:absolute;left:0;text-align:left;margin-left:8.8pt;margin-top:8.15pt;width:11.25pt;height:10.5pt;z-index:2516244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E/hmg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29" o:spid="_x0000_s1236" style="position:absolute;left:0;text-align:left;margin-left:10.75pt;margin-top:8.9pt;width:11.25pt;height:10.5pt;z-index:2516254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30" o:spid="_x0000_s1237" style="position:absolute;left:0;text-align:left;margin-left:10.45pt;margin-top:8.15pt;width:11.25pt;height:10.5pt;z-index:2516264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ojOmQ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" fillcolor="#ffc000" strokecolor="#ffc000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31" o:spid="_x0000_s1238" style="position:absolute;left:0;text-align:left;margin-left:7.9pt;margin-top:6.65pt;width:11.25pt;height:10.5pt;z-index:2516275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0oamQ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" fillcolor="#ffc000" strokecolor="#ffc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32" o:spid="_x0000_s1239" style="position:absolute;left:0;text-align:left;margin-left:9.1pt;margin-top:8.15pt;width:11.25pt;height:10.5pt;z-index:2516285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328mg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33" o:spid="_x0000_s1240" style="position:absolute;left:0;text-align:left;margin-left:8.8pt;margin-top:8.15pt;width:11.25pt;height:10.5pt;z-index:2516295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" fillcolor="#ffc000" strokecolor="#ffc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34" o:spid="_x0000_s1241" style="position:absolute;left:0;text-align:left;margin-left:10.75pt;margin-top:8.9pt;width:11.25pt;height:10.5pt;z-index:2516305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Mrmg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35" o:spid="_x0000_s1242" style="position:absolute;left:0;text-align:left;margin-left:10.45pt;margin-top:8.15pt;width:11.25pt;height:10.5pt;z-index:2516316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" fillcolor="#ffc000" strokecolor="#ffc000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336" o:spid="_x0000_s1243" type="#_x0000_t183" style="position:absolute;left:0;text-align:left;margin-left:7.9pt;margin-top:7.9pt;width:15pt;height:15pt;z-index:2516326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337" o:spid="_x0000_s1244" type="#_x0000_t183" style="position:absolute;left:0;text-align:left;margin-left:10.6pt;margin-top:7.9pt;width:15pt;height:15pt;z-index:2516336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338" o:spid="_x0000_s1245" type="#_x0000_t183" style="position:absolute;left:0;text-align:left;margin-left:8.05pt;margin-top:7.9pt;width:15pt;height:15pt;z-index:2516346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339" o:spid="_x0000_s1246" type="#_x0000_t183" style="position:absolute;left:0;text-align:left;margin-left:8.5pt;margin-top:7.9pt;width:15pt;height:15pt;z-index:2516357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" fillcolor="yellow" strokecolor="yellow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340" o:spid="_x0000_s1247" type="#_x0000_t183" style="position:absolute;left:0;text-align:left;margin-left:7.45pt;margin-top:7.9pt;width:15pt;height:15pt;z-index:2516367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" fillcolor="yellow" strokecolor="yellow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8 + 4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341" o:spid="_x0000_s1248" type="#_x0000_t183" style="position:absolute;left:0;text-align:left;margin-left:7.9pt;margin-top:7.9pt;width:15pt;height:15pt;z-index:2516377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342" o:spid="_x0000_s1249" type="#_x0000_t183" style="position:absolute;left:0;text-align:left;margin-left:10.6pt;margin-top:7.9pt;width:15pt;height:15pt;z-index:2516387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343" o:spid="_x0000_s1250" type="#_x0000_t183" style="position:absolute;left:0;text-align:left;margin-left:8.05pt;margin-top:7.9pt;width:15pt;height:15pt;z-index:2516398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344" o:spid="_x0000_s1251" type="#_x0000_t183" style="position:absolute;left:0;text-align:left;margin-left:8.5pt;margin-top:7.9pt;width:15pt;height:15pt;z-index:2516408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" fillcolor="yellow" strokecolor="yellow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46" o:spid="_x0000_s1252" style="position:absolute;left:0;text-align:left;margin-left:7.9pt;margin-top:7.15pt;width:24.75pt;height:15.75pt;z-index:251641856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47" o:spid="_x0000_s1253" style="position:absolute;left:0;text-align:left;margin-left:4.6pt;margin-top:7.15pt;width:24.75pt;height:15.75pt;z-index:251642880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48" o:spid="_x0000_s1254" style="position:absolute;left:0;text-align:left;margin-left:2.8pt;margin-top:7.15pt;width:24.75pt;height:15.75pt;z-index:251643904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49" o:spid="_x0000_s1255" style="position:absolute;left:0;text-align:left;margin-left:7.75pt;margin-top:7.15pt;width:24.75pt;height:15.75pt;z-index:251644928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50" o:spid="_x0000_s1256" style="position:absolute;left:0;text-align:left;margin-left:7.45pt;margin-top:7.15pt;width:24.75pt;height:15.75pt;z-index:251645952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12 – 5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51" o:spid="_x0000_s1257" style="position:absolute;left:0;text-align:left;margin-left:7.9pt;margin-top:7.15pt;width:24.75pt;height:15.75pt;z-index:251646976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52" o:spid="_x0000_s1258" style="position:absolute;left:0;text-align:left;margin-left:4.6pt;margin-top:7.15pt;width:24.75pt;height:15.75pt;z-index:251648000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53" o:spid="_x0000_s1259" style="position:absolute;left:0;text-align:left;margin-left:2.8pt;margin-top:7.15pt;width:24.75pt;height:15.75pt;z-index:251649024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54" o:spid="_x0000_s1260" style="position:absolute;left:0;text-align:left;margin-left:7.75pt;margin-top:7.15pt;width:24.75pt;height:15.75pt;z-index:251650048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55" o:spid="_x0000_s1261" style="position:absolute;left:0;text-align:left;margin-left:7.45pt;margin-top:7.15pt;width:24.75pt;height:15.75pt;z-index:251651072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56" o:spid="_x0000_s1262" style="position:absolute;left:0;text-align:left;margin-left:7.9pt;margin-top:7.15pt;width:24.75pt;height:15.75pt;z-index:251652096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357" o:spid="_x0000_s1263" style="position:absolute;left:0;text-align:left;margin-left:4.6pt;margin-top:7.15pt;width:24.75pt;height:15.75pt;z-index:251653120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61" o:spid="_x0000_s1264" style="position:absolute;left:0;text-align:left;margin-left:11.65pt;margin-top:9.5pt;width:10.5pt;height:12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62" o:spid="_x0000_s1265" style="position:absolute;left:0;text-align:left;margin-left:9.1pt;margin-top:9.5pt;width:10.5pt;height:12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63" o:spid="_x0000_s1266" style="position:absolute;left:0;text-align:left;margin-left:11.8pt;margin-top:9.5pt;width:10.5pt;height:12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64" o:spid="_x0000_s1267" style="position:absolute;left:0;text-align:left;margin-left:10pt;margin-top:9.5pt;width:10.5pt;height:12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65" o:spid="_x0000_s1268" style="position:absolute;left:0;text-align:left;margin-left:10.45pt;margin-top:9.5pt;width:10.5pt;height:1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7 + 13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66" o:spid="_x0000_s1269" style="position:absolute;left:0;text-align:left;margin-left:11.65pt;margin-top:9.5pt;width:10.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367" o:spid="_x0000_s1270" style="position:absolute;left:0;text-align:left;margin-left:9.1pt;margin-top:9.5pt;width:10.5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71" o:spid="_x0000_s1271" style="position:absolute;left:0;text-align:left;margin-left:7.15pt;margin-top:7.15pt;width:16.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72" o:spid="_x0000_s1272" style="position:absolute;left:0;text-align:left;margin-left:9.1pt;margin-top:7.15pt;width:16.5pt;height: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73" o:spid="_x0000_s1273" style="position:absolute;left:0;text-align:left;margin-left:5.8pt;margin-top:7.15pt;width:16.5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74" o:spid="_x0000_s1274" style="position:absolute;left:0;text-align:left;margin-left:10pt;margin-top:7.15pt;width:16.5pt;height: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75" o:spid="_x0000_s1275" style="position:absolute;left:0;text-align:left;margin-left:9.7pt;margin-top:7.15pt;width:16.5pt;height: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17 – 1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76" o:spid="_x0000_s1276" style="position:absolute;left:0;text-align:left;margin-left:7.15pt;margin-top:7.15pt;width:16.5pt;height: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77" o:spid="_x0000_s1277" style="position:absolute;left:0;text-align:left;margin-left:9.1pt;margin-top:7.15pt;width:16.5pt;height: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78" o:spid="_x0000_s1278" style="position:absolute;left:0;text-align:left;margin-left:5.8pt;margin-top:7.15pt;width:16.5pt;height: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79" o:spid="_x0000_s1279" style="position:absolute;left:0;text-align:left;margin-left:10pt;margin-top:7.15pt;width:16.5pt;height: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80" o:spid="_x0000_s1280" style="position:absolute;left:0;text-align:left;margin-left:9.7pt;margin-top:7.15pt;width:16.5pt;height: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81" o:spid="_x0000_s1281" style="position:absolute;left:0;text-align:left;margin-left:7.15pt;margin-top:7.15pt;width:16.5pt;height: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82" o:spid="_x0000_s1282" style="position:absolute;left:0;text-align:left;margin-left:9.1pt;margin-top:7.15pt;width:16.5pt;height: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383" o:spid="_x0000_s1283" style="position:absolute;left:0;text-align:left;margin-left:5.8pt;margin-top:7.15pt;width:16.5pt;height: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9" o:spid="_x0000_s1284" style="position:absolute;left:0;text-align:left;margin-left:10pt;margin-top:7.15pt;width:16.5pt;height: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10" o:spid="_x0000_s1285" style="position:absolute;left:0;text-align:left;margin-left:9.7pt;margin-top:7.15pt;width:16.5pt;height: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11" o:spid="_x0000_s1286" style="position:absolute;left:0;text-align:left;margin-left:7.15pt;margin-top:7.15pt;width:16.5pt;height: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12" o:spid="_x0000_s1287" style="position:absolute;left:0;text-align:left;margin-left:9.1pt;margin-top:7.15pt;width:16.5pt;height: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13" o:spid="_x0000_s1288" style="position:absolute;left:0;text-align:left;margin-left:5.8pt;margin-top:7.15pt;width:16.5pt;height: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14" o:spid="_x0000_s1289" style="position:absolute;left:0;text-align:left;margin-left:10pt;margin-top:7.15pt;width:16.5pt;height: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15" o:spid="_x0000_s1290" style="position:absolute;left:0;text-align:left;margin-left:9.7pt;margin-top:7.15pt;width:16.5pt;height: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84" o:spid="_x0000_s1291" style="position:absolute;left:0;text-align:left;margin-left:12.4pt;margin-top:9.9pt;width:11.25pt;height:10.5pt;z-index:251681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LNJIdO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85" o:spid="_x0000_s1292" style="position:absolute;left:0;text-align:left;margin-left:9.1pt;margin-top:11.4pt;width:11.25pt;height:10.5pt;z-index:2516828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LqO3Ua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86" o:spid="_x0000_s1293" style="position:absolute;left:0;text-align:left;margin-left:11.05pt;margin-top:11.4pt;width:11.25pt;height:10.5pt;z-index:251683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87" o:spid="_x0000_s1294" style="position:absolute;left:0;text-align:left;margin-left:10pt;margin-top:11.4pt;width:11.25pt;height:10.5pt;z-index:2516848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" fillcolor="black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88" o:spid="_x0000_s1295" style="position:absolute;left:0;text-align:left;margin-left:9.7pt;margin-top:11.4pt;width:11.25pt;height:10.5pt;z-index:2516858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" fillcolor="black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11 – 8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89" o:spid="_x0000_s1296" style="position:absolute;left:0;text-align:left;margin-left:12.4pt;margin-top:9.9pt;width:11.25pt;height:10.5pt;z-index:2516869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90" o:spid="_x0000_s1297" style="position:absolute;left:0;text-align:left;margin-left:9.1pt;margin-top:11.4pt;width:11.25pt;height:10.5pt;z-index:2516879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DcbCJC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91" o:spid="_x0000_s1298" style="position:absolute;left:0;text-align:left;margin-left:11.05pt;margin-top:11.4pt;width:11.25pt;height:10.5pt;z-index:2516889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92" o:spid="_x0000_s1299" style="position:absolute;left:0;text-align:left;margin-left:10pt;margin-top:11.4pt;width:11.25pt;height:10.5pt;z-index:2516899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" fillcolor="black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93" o:spid="_x0000_s1300" style="position:absolute;left:0;text-align:left;margin-left:9.7pt;margin-top:11.4pt;width:11.25pt;height:10.5pt;z-index:2516910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" fillcolor="black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94" o:spid="_x0000_s1301" style="position:absolute;left:0;text-align:left;margin-left:12.4pt;margin-top:9.9pt;width:11.25pt;height:10.5pt;z-index:2516920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95" o:spid="_x0000_s1302" style="position:absolute;left:0;text-align:left;margin-left:9.1pt;margin-top:11.4pt;width:11.25pt;height:10.5pt;z-index:2516930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NnKlD+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96" o:spid="_x0000_s1303" style="position:absolute;left:0;text-align:left;margin-left:11.05pt;margin-top:11.4pt;width:11.25pt;height:10.5pt;z-index:2516940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97" o:spid="_x0000_s1304" style="position:absolute;left:0;text-align:left;margin-left:10pt;margin-top:11.4pt;width:11.25pt;height:10.5pt;z-index:2516951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" fillcolor="black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98" o:spid="_x0000_s1305" style="position:absolute;left:0;text-align:left;margin-left:9.7pt;margin-top:11.4pt;width:11.25pt;height:10.5pt;z-index:2516961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" fillcolor="black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399" o:spid="_x0000_s1306" style="position:absolute;left:0;text-align:left;margin-left:12.4pt;margin-top:9.9pt;width:11.25pt;height:10.5pt;z-index:2516971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404" o:spid="_x0000_s1307" type="#_x0000_t127" style="position:absolute;left:0;text-align:left;margin-left:13.15pt;margin-top:6.7pt;width:10.5pt;height:14.25pt;z-index:2516981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" fillcolor="#0070c0" strokecolor="#1f497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405" o:spid="_x0000_s1308" type="#_x0000_t127" style="position:absolute;left:0;text-align:left;margin-left:9.85pt;margin-top:6.7pt;width:10.5pt;height:14.25pt;z-index:2516992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" fillcolor="#0070c0" strokecolor="#1f497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406" o:spid="_x0000_s1309" type="#_x0000_t127" style="position:absolute;left:0;text-align:left;margin-left:10.3pt;margin-top:6.7pt;width:10.5pt;height:14.25pt;z-index:2517002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" fillcolor="#0070c0" strokecolor="#1f497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4 + 8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09" o:spid="_x0000_s1310" type="#_x0000_t183" style="position:absolute;left:0;text-align:left;margin-left:8.65pt;margin-top:7.9pt;width:15pt;height:15pt;z-index:2517012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10" o:spid="_x0000_s1311" type="#_x0000_t183" style="position:absolute;left:0;text-align:left;margin-left:10.6pt;margin-top:7.9pt;width:15pt;height:15pt;z-index:2517022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11" o:spid="_x0000_s1312" type="#_x0000_t183" style="position:absolute;left:0;text-align:left;margin-left:8.05pt;margin-top:7.9pt;width:15pt;height:15pt;z-index:2517032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12" o:spid="_x0000_s1313" type="#_x0000_t183" style="position:absolute;left:0;text-align:left;margin-left:8.5pt;margin-top:7.9pt;width:15pt;height:15pt;z-index:251704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" fillcolor="yellow" strokecolor="yellow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13" o:spid="_x0000_s1314" type="#_x0000_t183" style="position:absolute;left:0;text-align:left;margin-left:7.45pt;margin-top:7.9pt;width:15pt;height:15pt;z-index:2517053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" fillcolor="yellow" strokecolor="yellow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15 – 6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14" o:spid="_x0000_s1315" type="#_x0000_t183" style="position:absolute;left:0;text-align:left;margin-left:7.9pt;margin-top:7.9pt;width:15pt;height:15pt;z-index:2517063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15" o:spid="_x0000_s1316" type="#_x0000_t183" style="position:absolute;left:0;text-align:left;margin-left:10.6pt;margin-top:7.9pt;width:15pt;height:15pt;z-index:2517073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16" o:spid="_x0000_s1317" type="#_x0000_t183" style="position:absolute;left:0;text-align:left;margin-left:8.05pt;margin-top:7.9pt;width:15pt;height:15pt;z-index:2517084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17" o:spid="_x0000_s1318" type="#_x0000_t183" style="position:absolute;left:0;text-align:left;margin-left:8.5pt;margin-top:7.9pt;width:15pt;height:15pt;z-index:2517094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" fillcolor="yellow" strokecolor="yellow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18" o:spid="_x0000_s1319" type="#_x0000_t183" style="position:absolute;left:0;text-align:left;margin-left:7.45pt;margin-top:7.9pt;width:15pt;height:15pt;z-index:2517104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" fillcolor="yellow" strokecolor="yellow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19" o:spid="_x0000_s1320" type="#_x0000_t183" style="position:absolute;left:0;text-align:left;margin-left:7.9pt;margin-top:7.9pt;width:15pt;height:15pt;z-index:2517114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420" o:spid="_x0000_s1321" type="#_x0000_t183" style="position:absolute;left:0;text-align:left;margin-left:10.6pt;margin-top:7.9pt;width:15pt;height:15pt;z-index:2517125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424" o:spid="_x0000_s1322" style="position:absolute;left:0;text-align:left;margin-left:7.9pt;margin-top:6.65pt;width:11.25pt;height:10.5pt;z-index:2517135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" fillcolor="#ffc000" strokecolor="#ffc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425" o:spid="_x0000_s1323" style="position:absolute;left:0;text-align:left;margin-left:9.1pt;margin-top:8.15pt;width:11.25pt;height:10.5pt;z-index:2517145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426" o:spid="_x0000_s1324" style="position:absolute;left:0;text-align:left;margin-left:8.8pt;margin-top:8.15pt;width:11.25pt;height:10.5pt;z-index:2517155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427" o:spid="_x0000_s1325" style="position:absolute;left:0;text-align:left;margin-left:10.75pt;margin-top:8.9pt;width:11.25pt;height:10.5pt;z-index:2517166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428" o:spid="_x0000_s1326" style="position:absolute;left:0;text-align:left;margin-left:10.45pt;margin-top:8.15pt;width:11.25pt;height:10.5pt;z-index:2517176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" fillcolor="#ffc000" strokecolor="#ffc000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3 + 9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429" o:spid="_x0000_s1327" style="position:absolute;left:0;text-align:left;margin-left:7.9pt;margin-top:6.65pt;width:11.25pt;height:10.5pt;z-index:2517186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" fillcolor="#ffc000" strokecolor="#ffc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430" o:spid="_x0000_s1328" style="position:absolute;left:0;text-align:left;margin-left:9.1pt;margin-top:8.15pt;width:11.25pt;height:10.5pt;z-index:2517196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oeXmQ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" fillcolor="#ffc000" strokecolor="#ffc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431" o:spid="_x0000_s1329" style="position:absolute;left:0;text-align:left;margin-left:8.8pt;margin-top:8.15pt;width:11.25pt;height:10.5pt;z-index:2517207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0VDmQ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" fillcolor="#ffc000" strokecolor="#ffc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432" o:spid="_x0000_s1330" style="position:absolute;left:0;text-align:left;margin-left:10.75pt;margin-top:8.9pt;width:11.25pt;height:10.5pt;z-index:251721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" fillcolor="#ffc000" strokecolor="#ffc000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34" o:spid="_x0000_s1331" style="position:absolute;left:0;text-align:left;margin-left:4.15pt;margin-top:8.65pt;width:30.75pt;height:1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35" o:spid="_x0000_s1332" style="position:absolute;left:0;text-align:left;margin-left:-1.4pt;margin-top:8.65pt;width:30.75pt;height:1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36" o:spid="_x0000_s1333" style="position:absolute;left:0;text-align:left;margin-left:1.3pt;margin-top:8.65pt;width:30.75pt;height:12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37" o:spid="_x0000_s1334" style="position:absolute;left:0;text-align:left;margin-left:-2pt;margin-top:8.65pt;width:30.75pt;height:1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38" o:spid="_x0000_s1335" style="position:absolute;left:0;text-align:left;margin-left:-.05pt;margin-top:8.65pt;width:30.75pt;height:12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12 – 8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39" o:spid="_x0000_s1336" style="position:absolute;left:0;text-align:left;margin-left:4.15pt;margin-top:8.65pt;width:30.75pt;height:1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40" o:spid="_x0000_s1337" style="position:absolute;left:0;text-align:left;margin-left:-1.4pt;margin-top:8.65pt;width:30.75pt;height:12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41" o:spid="_x0000_s1338" style="position:absolute;left:0;text-align:left;margin-left:1.3pt;margin-top:8.65pt;width:30.75pt;height:12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42" o:spid="_x0000_s1339" style="position:absolute;left:0;text-align:left;margin-left:-2pt;margin-top:8.65pt;width:30.75pt;height:12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43" o:spid="_x0000_s1340" style="position:absolute;left:0;text-align:left;margin-left:-.05pt;margin-top:8.65pt;width:30.75pt;height:1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44" o:spid="_x0000_s1341" style="position:absolute;left:0;text-align:left;margin-left:4.15pt;margin-top:8.65pt;width:30.75pt;height:1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445" o:spid="_x0000_s1342" style="position:absolute;left:0;text-align:left;margin-left:-1.4pt;margin-top:8.65pt;width:30.75pt;height:1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black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Vlna 449" o:spid="_x0000_s1343" type="#_x0000_t64" style="position:absolute;left:0;text-align:left;margin-left:4.15pt;margin-top:9.15pt;width:19.5pt;height:14.25pt;z-index:2517350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" adj="2700" filled="f" strokecolor="#c00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453" o:spid="_x0000_s1344" type="#_x0000_t64" style="position:absolute;left:0;text-align:left;margin-left:6.1pt;margin-top:9.15pt;width:19.5pt;height:14.25pt;z-index:2517381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" adj="2700" filled="f" strokecolor="#c00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452" o:spid="_x0000_s1345" type="#_x0000_t64" style="position:absolute;left:0;text-align:left;margin-left:3.55pt;margin-top:9.15pt;width:19.5pt;height:14.25pt;z-index:2517370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" adj="2700" filled="f" strokecolor="#c00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451" o:spid="_x0000_s1346" type="#_x0000_t64" style="position:absolute;left:0;text-align:left;margin-left:8.5pt;margin-top:6.9pt;width:19.5pt;height:14.25pt;z-index:2517360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" adj="2700" filled="f" strokecolor="#c00000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16 + 3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59" o:spid="_x0000_s1347" type="#_x0000_t109" style="position:absolute;left:0;text-align:left;margin-left:7.9pt;margin-top:9.8pt;width:15.75pt;height:10.5pt;z-index:2517442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" fillcolor="#7030a0" strokecolor="#7030a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60" o:spid="_x0000_s1348" type="#_x0000_t109" style="position:absolute;left:0;text-align:left;margin-left:6.85pt;margin-top:9.8pt;width:15.75pt;height:10.5pt;z-index:2517452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" fillcolor="#7030a0" strokecolor="#7030a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61" o:spid="_x0000_s1349" type="#_x0000_t109" style="position:absolute;left:0;text-align:left;margin-left:6.55pt;margin-top:9.8pt;width:15.75pt;height:10.5pt;z-index:2517463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" fillcolor="#7030a0" strokecolor="#7030a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62" o:spid="_x0000_s1350" type="#_x0000_t109" style="position:absolute;left:0;text-align:left;margin-left:7.75pt;margin-top:11.3pt;width:15.75pt;height:10.5pt;z-index:2517473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" fillcolor="#7030a0" strokecolor="#7030a0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63" o:spid="_x0000_s1351" type="#_x0000_t109" style="position:absolute;left:0;text-align:left;margin-left:9.7pt;margin-top:12.8pt;width:15.75pt;height:10.5pt;z-index:2517483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" fillcolor="#7030a0" strokecolor="#7030a0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15 – 9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64" o:spid="_x0000_s1352" type="#_x0000_t109" style="position:absolute;left:0;text-align:left;margin-left:7.9pt;margin-top:9.8pt;width:15.75pt;height:10.5pt;z-index:2517493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65" o:spid="_x0000_s1353" type="#_x0000_t109" style="position:absolute;left:0;text-align:left;margin-left:6.85pt;margin-top:9.8pt;width:15.75pt;height:10.5pt;z-index:2517504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66" o:spid="_x0000_s1354" type="#_x0000_t109" style="position:absolute;left:0;text-align:left;margin-left:6.55pt;margin-top:9.8pt;width:15.75pt;height:10.5pt;z-index:2517514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67" o:spid="_x0000_s1355" type="#_x0000_t109" style="position:absolute;left:0;text-align:left;margin-left:7.75pt;margin-top:11.3pt;width:15.75pt;height:10.5pt;z-index:2517524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" fillcolor="#7030a0" strokecolor="#7030a0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68" o:spid="_x0000_s1356" type="#_x0000_t109" style="position:absolute;left:0;text-align:left;margin-left:9.7pt;margin-top:12.8pt;width:15.75pt;height:10.5pt;z-index:2517534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" fillcolor="#7030a0" strokecolor="#7030a0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69" o:spid="_x0000_s1357" type="#_x0000_t109" style="position:absolute;left:0;text-align:left;margin-left:7.9pt;margin-top:9.8pt;width:15.75pt;height:10.5pt;z-index:2517544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70" o:spid="_x0000_s1358" type="#_x0000_t109" style="position:absolute;left:0;text-align:left;margin-left:6.85pt;margin-top:9.8pt;width:15.75pt;height:10.5pt;z-index:2517555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71" o:spid="_x0000_s1359" type="#_x0000_t109" style="position:absolute;left:0;text-align:left;margin-left:6.55pt;margin-top:9.8pt;width:15.75pt;height:10.5pt;z-index:2517565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72" o:spid="_x0000_s1360" type="#_x0000_t109" style="position:absolute;left:0;text-align:left;margin-left:7.75pt;margin-top:11.3pt;width:15.75pt;height:10.5pt;z-index:2517575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" fillcolor="#7030a0" strokecolor="#7030a0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73" o:spid="_x0000_s1361" type="#_x0000_t109" style="position:absolute;left:0;text-align:left;margin-left:9.7pt;margin-top:12.8pt;width:15.75pt;height:10.5pt;z-index:2517585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" fillcolor="#7030a0" strokecolor="#7030a0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74" o:spid="_x0000_s1362" type="#_x0000_t109" style="position:absolute;left:0;text-align:left;margin-left:7.9pt;margin-top:9.8pt;width:15.75pt;height:10.5pt;z-index:2517596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75" o:spid="_x0000_s1363" type="#_x0000_t109" style="position:absolute;left:0;text-align:left;margin-left:6.85pt;margin-top:9.8pt;width:15.75pt;height:10.5pt;z-index:2517606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76" o:spid="_x0000_s1364" type="#_x0000_t109" style="position:absolute;left:0;text-align:left;margin-left:6.55pt;margin-top:9.8pt;width:15.75pt;height:10.5pt;z-index:2517616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477" o:spid="_x0000_s1365" type="#_x0000_t109" style="position:absolute;left:0;text-align:left;margin-left:7.75pt;margin-top:11.3pt;width:15.75pt;height:10.5pt;z-index:2517626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" fillcolor="#7030a0" strokecolor="#7030a0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479" o:spid="_x0000_s1366" type="#_x0000_t127" style="position:absolute;left:0;text-align:left;margin-left:13.15pt;margin-top:6.7pt;width:10.5pt;height:14.25pt;z-index:2517637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" fillcolor="#0070c0" strokecolor="#1f497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480" o:spid="_x0000_s1367" type="#_x0000_t127" style="position:absolute;left:0;text-align:left;margin-left:9.85pt;margin-top:6.7pt;width:10.5pt;height:14.25pt;z-index:2517647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" fillcolor="#0070c0" strokecolor="#1f497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481" o:spid="_x0000_s1368" type="#_x0000_t127" style="position:absolute;left:0;text-align:left;margin-left:10.3pt;margin-top:6.7pt;width:10.5pt;height:14.25pt;z-index:2517657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" fillcolor="#0070c0" strokecolor="#1f497d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482" o:spid="_x0000_s1369" type="#_x0000_t127" style="position:absolute;left:0;text-align:left;margin-left:13.15pt;margin-top:6.7pt;width:10.5pt;height:14.25pt;z-index:2517678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" fillcolor="#0070c0" strokecolor="#1f497d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483" o:spid="_x0000_s1370" type="#_x0000_t127" style="position:absolute;left:0;text-align:left;margin-left:9.85pt;margin-top:6.7pt;width:10.5pt;height:14.25pt;z-index:2517688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" fillcolor="#0070c0" strokecolor="#1f497d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9 + 9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vyjmutí 484" o:spid="_x0000_s1371" type="#_x0000_t127" style="position:absolute;left:0;text-align:left;margin-left:13.15pt;margin-top:6.7pt;width:10.5pt;height:14.25pt;z-index:2517667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" fillcolor="#0070c0" strokecolor="#1f497d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89" o:spid="_x0000_s1372" style="position:absolute;left:0;text-align:left;margin-left:7.9pt;margin-top:7.15pt;width:24.75pt;height:15.75pt;z-index:251769856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90" o:spid="_x0000_s1373" style="position:absolute;left:0;text-align:left;margin-left:4.6pt;margin-top:7.15pt;width:24.75pt;height:15.75pt;z-index:251770880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91" o:spid="_x0000_s1374" style="position:absolute;left:0;text-align:left;margin-left:2.8pt;margin-top:7.15pt;width:24.75pt;height:15.75pt;z-index:251771904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92" o:spid="_x0000_s1375" style="position:absolute;left:0;text-align:left;margin-left:7.75pt;margin-top:7.15pt;width:24.75pt;height:15.75pt;z-index:251772928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93" o:spid="_x0000_s1376" style="position:absolute;left:0;text-align:left;margin-left:7.45pt;margin-top:7.15pt;width:24.75pt;height:15.75pt;z-index:251773952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16 – 8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94" o:spid="_x0000_s1377" style="position:absolute;left:0;text-align:left;margin-left:7.9pt;margin-top:7.15pt;width:24.75pt;height:15.75pt;z-index:251774976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95" o:spid="_x0000_s1378" style="position:absolute;left:0;text-align:left;margin-left:4.6pt;margin-top:7.15pt;width:24.75pt;height:15.75pt;z-index:251776000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96" o:spid="_x0000_s1379" style="position:absolute;left:0;text-align:left;margin-left:2.8pt;margin-top:7.15pt;width:24.75pt;height:15.75pt;z-index:251777024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97" o:spid="_x0000_s1380" style="position:absolute;left:0;text-align:left;margin-left:7.75pt;margin-top:7.15pt;width:24.75pt;height:15.75pt;z-index:251778048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98" o:spid="_x0000_s1381" style="position:absolute;left:0;text-align:left;margin-left:7.45pt;margin-top:7.15pt;width:24.75pt;height:15.75pt;z-index:251779072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499" o:spid="_x0000_s1382" style="position:absolute;left:0;text-align:left;margin-left:7.9pt;margin-top:7.15pt;width:24.75pt;height:15.75pt;z-index:251780096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500" o:spid="_x0000_s1383" style="position:absolute;left:0;text-align:left;margin-left:4.6pt;margin-top:7.15pt;width:24.75pt;height:15.75pt;z-index:251781120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501" o:spid="_x0000_s1384" style="position:absolute;left:0;text-align:left;margin-left:2.8pt;margin-top:7.15pt;width:24.75pt;height:15.75pt;z-index:251782144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502" o:spid="_x0000_s1385" style="position:absolute;left:0;text-align:left;margin-left:7.75pt;margin-top:7.15pt;width:24.75pt;height:15.75pt;z-index:251783168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503" o:spid="_x0000_s1386" style="position:absolute;left:0;text-align:left;margin-left:7.45pt;margin-top:7.15pt;width:24.75pt;height:15.75pt;z-index:251784192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504" o:spid="_x0000_s1387" style="position:absolute;left:0;text-align:left;margin-left:7.9pt;margin-top:7.15pt;width:24.75pt;height:15.75pt;z-index:251785216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505" o:spid="_x0000_s1388" style="position:absolute;left:0;text-align:left;margin-left:4.6pt;margin-top:7.15pt;width:24.75pt;height:15.75pt;z-index:251786240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Mrak 506" o:spid="_x0000_s1389" style="position:absolute;left:0;text-align:left;margin-left:2.8pt;margin-top:7.15pt;width:24.75pt;height:15.75pt;z-index:251787264;visibility:visible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5b3d7" strokecolor="#95b3d7" strokeweight="2pt">
                  <v:stroke joinstyle="round"/>
                  <v:formulas>
                    <v:f eqn="val #1"/>
                    <v:f eqn="val #0"/>
                    <v:f eqn="sum #1 0 #0"/>
                    <v:f eqn="val 10800"/>
                    <v:f eqn="sum 0 0 #1"/>
                    <v:f eqn="sumangle @2 360 0"/>
                    <v:f eqn="if @2 @2 @5"/>
                    <v:f eqn="sum 0 0 @6"/>
                    <v:f eqn="val #2"/>
                    <v:f eqn="sum 0 0 #0"/>
                    <v:f eqn="sum #2 0 2700"/>
                    <v:f eqn="cos @10 #1"/>
                    <v:f eqn="sin @10 #1"/>
                    <v:f eqn="cos 13500 #1"/>
                    <v:f eqn="sin 13500 #1"/>
                    <v:f eqn="sum @11 10800 0"/>
                    <v:f eqn="sum @12 10800 0"/>
                    <v:f eqn="sum @13 10800 0"/>
                    <v:f eqn="sum @14 10800 0"/>
                    <v:f eqn="prod #2 1 2"/>
                    <v:f eqn="sum @19 5400 0"/>
                    <v:f eqn="cos @20 #1"/>
                    <v:f eqn="sin @20 #1"/>
                    <v:f eqn="sum @21 10800 0"/>
                    <v:f eqn="sum @12 @23 @22"/>
                    <v:f eqn="sum @22 @23 @11"/>
                    <v:f eqn="cos 10800 #1"/>
                    <v:f eqn="sin 10800 #1"/>
                    <v:f eqn="cos #2 #1"/>
                    <v:f eqn="sin #2 #1"/>
                    <v:f eqn="sum @26 10800 0"/>
                    <v:f eqn="sum @27 10800 0"/>
                    <v:f eqn="sum @28 10800 0"/>
                    <v:f eqn="sum @29 10800 0"/>
                    <v:f eqn="sum @19 5400 0"/>
                    <v:f eqn="cos @34 #0"/>
                    <v:f eqn="sin @34 #0"/>
                    <v:f eqn="mid #0 #1"/>
                    <v:f eqn="sumangle @37 180 0"/>
                    <v:f eqn="if @2 @37 @38"/>
                    <v:f eqn="cos 10800 @39"/>
                    <v:f eqn="sin 10800 @39"/>
                    <v:f eqn="cos #2 @39"/>
                    <v:f eqn="sin #2 @39"/>
                    <v:f eqn="sum @40 10800 0"/>
                    <v:f eqn="sum @41 10800 0"/>
                    <v:f eqn="sum @42 10800 0"/>
                    <v:f eqn="sum @43 10800 0"/>
                    <v:f eqn="sum @35 10800 0"/>
                    <v:f eqn="sum @36 10800 0"/>
                  </v:formulas>
                  <v:path arrowok="t" o:connecttype="custom" o:connectlocs="34146,121205;15716,117515;50408,161590;42347,163354;119895,180995;115034,172938;209746,160904;207804,169743;248324,106282;271978,139323;304124,71092;293588,83483;278847,25124;279400,30976;211573,18299;216972,10835;161099,21855;163711,15419;101865,24040;111323,30282;30028,73106;28377,66536" o:connectangles="0,0,0,0,0,0,0,0,0,0,0,0,0,0,0,0,0,0,0,0,0,0" textboxrect="3163,3163,18437,18437"/>
                  <v:handles>
                    <v:h position="@3,#0" polar="10800,10800"/>
                    <v:h position="#2,#1" polar="10800,10800" radiusrange="0,10800"/>
                  </v:handles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09" o:spid="_x0000_s1390" style="position:absolute;left:0;text-align:left;margin-left:7.15pt;margin-top:7.15pt;width:16.5pt;height:1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10" o:spid="_x0000_s1391" style="position:absolute;left:0;text-align:left;margin-left:9.1pt;margin-top:7.15pt;width:16.5pt;height:1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11" o:spid="_x0000_s1392" style="position:absolute;left:0;text-align:left;margin-left:5.8pt;margin-top:7.15pt;width:16.5pt;height:1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12" o:spid="_x0000_s1393" style="position:absolute;left:0;text-align:left;margin-left:10pt;margin-top:7.15pt;width:16.5pt;height:1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13" o:spid="_x0000_s1394" style="position:absolute;left:0;text-align:left;margin-left:9.7pt;margin-top:7.15pt;width:16.5pt;height:1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7 + 9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14" o:spid="_x0000_s1395" style="position:absolute;left:0;text-align:left;margin-left:7.15pt;margin-top:7.15pt;width:16.5pt;height:1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15" o:spid="_x0000_s1396" style="position:absolute;left:0;text-align:left;margin-left:9.1pt;margin-top:7.15pt;width:16.5pt;height:1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16" o:spid="_x0000_s1397" style="position:absolute;left:0;text-align:left;margin-left:5.8pt;margin-top:7.15pt;width:16.5pt;height:1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19" o:spid="_x0000_s1398" style="position:absolute;left:0;text-align:left;margin-left:12.4pt;margin-top:9.9pt;width:11.25pt;height:10.5pt;z-index:2517964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H3Bgpq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20" o:spid="_x0000_s1399" style="position:absolute;left:0;text-align:left;margin-left:9.1pt;margin-top:11.4pt;width:11.25pt;height:10.5pt;z-index:2517975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B/nZfC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21" o:spid="_x0000_s1400" style="position:absolute;left:0;text-align:left;margin-left:11.05pt;margin-top:11.4pt;width:11.25pt;height:10.5pt;z-index:2517985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22" o:spid="_x0000_s1401" style="position:absolute;left:0;text-align:left;margin-left:10pt;margin-top:11.4pt;width:11.25pt;height:10.5pt;z-index:2517995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" fillcolor="black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23" o:spid="_x0000_s1402" style="position:absolute;left:0;text-align:left;margin-left:9.7pt;margin-top:11.4pt;width:11.25pt;height:10.5pt;z-index:2518005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" fillcolor="black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11 – 3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24" o:spid="_x0000_s1403" style="position:absolute;left:0;text-align:left;margin-left:12.4pt;margin-top:9.9pt;width:11.25pt;height:10.5pt;z-index:2518016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PjxBcq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25" o:spid="_x0000_s1404" style="position:absolute;left:0;text-align:left;margin-left:9.1pt;margin-top:11.4pt;width:11.25pt;height:10.5pt;z-index:2518026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PE2+V+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26" o:spid="_x0000_s1405" style="position:absolute;left:0;text-align:left;margin-left:11.05pt;margin-top:11.4pt;width:11.25pt;height:10.5pt;z-index:2518036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Y06mAIAAK4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27" o:spid="_x0000_s1406" style="position:absolute;left:0;text-align:left;margin-left:10pt;margin-top:11.4pt;width:11.25pt;height:10.5pt;z-index:2518046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" fillcolor="black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28" o:spid="_x0000_s1407" style="position:absolute;left:0;text-align:left;margin-left:9.7pt;margin-top:11.4pt;width:11.25pt;height:10.5pt;z-index:2518056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" fillcolor="black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29" o:spid="_x0000_s1408" style="position:absolute;left:0;text-align:left;margin-left:12.4pt;margin-top:9.9pt;width:11.25pt;height:10.5pt;z-index:2518067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NgNWRG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30" o:spid="_x0000_s1409" style="position:absolute;left:0;text-align:left;margin-left:9.1pt;margin-top:11.4pt;width:11.25pt;height:10.5pt;z-index:2518077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HyjLIm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31" o:spid="_x0000_s1410" style="position:absolute;left:0;text-align:left;margin-left:11.05pt;margin-top:11.4pt;width:11.25pt;height:10.5pt;z-index:2518087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32" o:spid="_x0000_s1411" style="position:absolute;left:0;text-align:left;margin-left:10pt;margin-top:11.4pt;width:11.25pt;height:10.5pt;z-index:251809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" fillcolor="black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33" o:spid="_x0000_s1412" style="position:absolute;left:0;text-align:left;margin-left:9.7pt;margin-top:11.4pt;width:11.25pt;height:10.5pt;z-index:2518108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" fillcolor="black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534" o:spid="_x0000_s1413" style="position:absolute;left:0;text-align:left;margin-left:12.4pt;margin-top:9.9pt;width:11.25pt;height:10.5pt;z-index:2518118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Ju1TLO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539" o:spid="_x0000_s1414" type="#_x0000_t109" style="position:absolute;left:0;text-align:left;margin-left:7.9pt;margin-top:9.8pt;width:15.75pt;height:10.5pt;z-index:2518128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" fillcolor="#7030a0" strokecolor="#7030a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540" o:spid="_x0000_s1415" type="#_x0000_t109" style="position:absolute;left:0;text-align:left;margin-left:6.85pt;margin-top:9.8pt;width:15.75pt;height:10.5pt;z-index:2518138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" fillcolor="#7030a0" strokecolor="#7030a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541" o:spid="_x0000_s1416" type="#_x0000_t109" style="position:absolute;left:0;text-align:left;margin-left:6.55pt;margin-top:9.8pt;width:15.75pt;height:10.5pt;z-index:2518149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" fillcolor="#7030a0" strokecolor="#7030a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542" o:spid="_x0000_s1417" type="#_x0000_t109" style="position:absolute;left:0;text-align:left;margin-left:7.75pt;margin-top:11.3pt;width:15.75pt;height:10.5pt;z-index:2518159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" fillcolor="#7030a0" strokecolor="#7030a0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543" o:spid="_x0000_s1418" type="#_x0000_t109" style="position:absolute;left:0;text-align:left;margin-left:9.7pt;margin-top:12.8pt;width:15.75pt;height:10.5pt;z-index:2518169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" fillcolor="#7030a0" strokecolor="#7030a0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2 + 8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544" o:spid="_x0000_s1419" type="#_x0000_t109" style="position:absolute;left:0;text-align:left;margin-left:7.9pt;margin-top:9.8pt;width:15.75pt;height:10.5pt;z-index:2518179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545" o:spid="_x0000_s1420" type="#_x0000_t109" style="position:absolute;left:0;text-align:left;margin-left:6.85pt;margin-top:9.8pt;width:15.75pt;height:10.5pt;z-index:2518190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Vývojový diagram: postup 546" o:spid="_x0000_s1421" type="#_x0000_t109" style="position:absolute;left:0;text-align:left;margin-left:6.55pt;margin-top:9.8pt;width:15.75pt;height:10.5pt;z-index:2518200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" fillcolor="#7030a0" strokecolor="#7030a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454" o:spid="_x0000_s1422" type="#_x0000_t64" style="position:absolute;left:0;text-align:left;margin-left:4.15pt;margin-top:9.15pt;width:19.5pt;height:14.25pt;z-index:2517391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" adj="2700" filled="f" strokecolor="#c00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455" o:spid="_x0000_s1423" type="#_x0000_t64" style="position:absolute;left:0;text-align:left;margin-left:6.1pt;margin-top:9.15pt;width:19.5pt;height:14.25pt;z-index:2517432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" adj="2700" filled="f" strokecolor="#c00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456" o:spid="_x0000_s1424" type="#_x0000_t64" style="position:absolute;left:0;text-align:left;margin-left:3.55pt;margin-top:9.15pt;width:19.5pt;height:14.25pt;z-index:2517422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" adj="2700" filled="f" strokecolor="#c00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457" o:spid="_x0000_s1425" type="#_x0000_t64" style="position:absolute;left:0;text-align:left;margin-left:8.5pt;margin-top:6.9pt;width:19.5pt;height:14.25pt;z-index:2517411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" adj="2700" filled="f" strokecolor="#c00000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458" o:spid="_x0000_s1426" type="#_x0000_t64" style="position:absolute;left:0;text-align:left;margin-left:7.45pt;margin-top:6.9pt;width:19.5pt;height:14.25pt;z-index:2517401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" adj="2700" filled="f" strokecolor="#c00000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13 – 8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549" o:spid="_x0000_s1427" type="#_x0000_t64" style="position:absolute;left:0;text-align:left;margin-left:4.15pt;margin-top:9.15pt;width:19.5pt;height:14.25pt;z-index:2518210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" adj="2700" filled="f" strokecolor="#c00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550" o:spid="_x0000_s1428" type="#_x0000_t64" style="position:absolute;left:0;text-align:left;margin-left:6.1pt;margin-top:9.15pt;width:19.5pt;height:14.25pt;z-index:2518251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" adj="2700" filled="f" strokecolor="#c00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551" o:spid="_x0000_s1429" type="#_x0000_t64" style="position:absolute;left:0;text-align:left;margin-left:3.55pt;margin-top:9.15pt;width:19.5pt;height:14.25pt;z-index:2518241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" adj="2700" filled="f" strokecolor="#c00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552" o:spid="_x0000_s1430" type="#_x0000_t64" style="position:absolute;left:0;text-align:left;margin-left:8.5pt;margin-top:6.9pt;width:19.5pt;height:14.25pt;z-index:2518231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" adj="2700" filled="f" strokecolor="#c00000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553" o:spid="_x0000_s1431" type="#_x0000_t64" style="position:absolute;left:0;text-align:left;margin-left:7.45pt;margin-top:6.9pt;width:19.5pt;height:14.25pt;z-index:2518220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" adj="2700" filled="f" strokecolor="#c00000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54" o:spid="_x0000_s1432" style="position:absolute;left:0;text-align:left;margin-left:7.15pt;margin-top:7.15pt;width:16.5pt;height:1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55" o:spid="_x0000_s1433" style="position:absolute;left:0;text-align:left;margin-left:9.1pt;margin-top:7.15pt;width:16.5pt;height:1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56" o:spid="_x0000_s1434" style="position:absolute;left:0;text-align:left;margin-left:5.8pt;margin-top:7.15pt;width:16.5pt;height:1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57" o:spid="_x0000_s1435" style="position:absolute;left:0;text-align:left;margin-left:10pt;margin-top:7.15pt;width:16.5pt;height:1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rdce 558" o:spid="_x0000_s1436" style="position:absolute;left:0;text-align:left;margin-left:9.7pt;margin-top:7.15pt;width:16.5pt;height:1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" path="m104775,47625v43656,-111125,213916,,,142875c-109141,47625,61119,-63500,104775,47625xe" fillcolor="red" strokecolor="red" strokeweight="2pt">
                  <v:path arrowok="t" o:connecttype="custom" o:connectlocs="104775,47625;104775,190500;104775,47625" o:connectangles="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7 + 10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59" o:spid="_x0000_s1437" type="#_x0000_t183" style="position:absolute;left:0;text-align:left;margin-left:7.9pt;margin-top:7.9pt;width:15pt;height:15pt;z-index:2518312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60" o:spid="_x0000_s1438" type="#_x0000_t183" style="position:absolute;left:0;text-align:left;margin-left:10.6pt;margin-top:7.9pt;width:15pt;height:15pt;z-index:251832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61" o:spid="_x0000_s1439" type="#_x0000_t183" style="position:absolute;left:0;text-align:left;margin-left:8.05pt;margin-top:7.9pt;width:15pt;height:15pt;z-index:2518333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" fillcolor="yellow" strokecolor="yellow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62" o:spid="_x0000_s1440" type="#_x0000_t183" style="position:absolute;left:0;text-align:left;margin-left:8.5pt;margin-top:7.9pt;width:15pt;height:15pt;z-index:2518343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" fillcolor="yellow" strokecolor="yellow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63" o:spid="_x0000_s1441" type="#_x0000_t183" style="position:absolute;left:0;text-align:left;margin-left:7.45pt;margin-top:7.9pt;width:15pt;height:15pt;z-index:2518353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" fillcolor="yellow" strokecolor="yellow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20 – 6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64" o:spid="_x0000_s1442" type="#_x0000_t183" style="position:absolute;left:0;text-align:left;margin-left:7.9pt;margin-top:7.9pt;width:15pt;height:15pt;z-index:2518364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65" o:spid="_x0000_s1443" type="#_x0000_t183" style="position:absolute;left:0;text-align:left;margin-left:10.6pt;margin-top:7.9pt;width:15pt;height:15pt;z-index:2518374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66" o:spid="_x0000_s1444" type="#_x0000_t183" style="position:absolute;left:0;text-align:left;margin-left:8.05pt;margin-top:7.9pt;width:15pt;height:15pt;z-index:2518384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67" o:spid="_x0000_s1445" type="#_x0000_t183" style="position:absolute;left:0;text-align:left;margin-left:8.5pt;margin-top:7.9pt;width:15pt;height:15pt;z-index:2518394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" fillcolor="yellow" strokecolor="yellow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68" o:spid="_x0000_s1446" type="#_x0000_t183" style="position:absolute;left:0;text-align:left;margin-left:7.45pt;margin-top:7.9pt;width:15pt;height:15pt;z-index:2518405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" fillcolor="yellow" strokecolor="yellow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69" o:spid="_x0000_s1447" type="#_x0000_t183" style="position:absolute;left:0;text-align:left;margin-left:7.9pt;margin-top:7.9pt;width:15pt;height:15pt;z-index:2518415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70" o:spid="_x0000_s1448" type="#_x0000_t183" style="position:absolute;left:0;text-align:left;margin-left:10.6pt;margin-top:7.9pt;width:15pt;height:15pt;z-index:2518425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71" o:spid="_x0000_s1449" type="#_x0000_t183" style="position:absolute;left:0;text-align:left;margin-left:8.05pt;margin-top:7.9pt;width:15pt;height:15pt;z-index:2518435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72" o:spid="_x0000_s1450" type="#_x0000_t183" style="position:absolute;left:0;text-align:left;margin-left:8.5pt;margin-top:7.9pt;width:15pt;height:15pt;z-index:2518446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" fillcolor="yellow" strokecolor="yellow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73" o:spid="_x0000_s1451" type="#_x0000_t183" style="position:absolute;left:0;text-align:left;margin-left:7.45pt;margin-top:7.9pt;width:15pt;height:15pt;z-index:2518456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" fillcolor="yellow" strokecolor="yellow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74" o:spid="_x0000_s1452" type="#_x0000_t183" style="position:absolute;left:0;text-align:left;margin-left:7.9pt;margin-top:7.9pt;width:15pt;height:15pt;z-index:2518466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Slunce 575" o:spid="_x0000_s1453" type="#_x0000_t183" style="position:absolute;left:0;text-align:left;margin-left:10.6pt;margin-top:7.9pt;width:15pt;height:15pt;z-index:2518476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" fillcolor="yellow" strokecolor="yellow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79" o:spid="_x0000_s1454" style="position:absolute;left:0;text-align:left;margin-left:4.15pt;margin-top:9.15pt;width:30.75pt;height:12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80" o:spid="_x0000_s1455" style="position:absolute;left:0;text-align:left;margin-left:-1.4pt;margin-top:9.15pt;width:30.75pt;height:12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81" o:spid="_x0000_s1456" style="position:absolute;left:0;text-align:left;margin-left:1.3pt;margin-top:9.15pt;width:30.75pt;height:12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82" o:spid="_x0000_s1457" style="position:absolute;left:0;text-align:left;margin-left:2.5pt;margin-top:9.15pt;width:30.75pt;height:12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83" o:spid="_x0000_s1458" style="position:absolute;left:0;text-align:left;margin-left:-.05pt;margin-top:9.15pt;width:30.75pt;height:12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6 + 11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84" o:spid="_x0000_s1459" style="position:absolute;left:0;text-align:left;margin-left:4.15pt;margin-top:9.15pt;width:30.75pt;height:12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85" o:spid="_x0000_s1460" style="position:absolute;left:0;text-align:left;margin-left:-1.4pt;margin-top:9.15pt;width:30.75pt;height:12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86" o:spid="_x0000_s1461" style="position:absolute;left:0;text-align:left;margin-left:1.3pt;margin-top:9.15pt;width:30.75pt;height:12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87" o:spid="_x0000_s1462" style="position:absolute;left:0;text-align:left;margin-left:2.5pt;margin-top:9.15pt;width:30.75pt;height:12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88" o:spid="_x0000_s1463" style="position:absolute;left:0;text-align:left;margin-left:-.05pt;margin-top:9.15pt;width:30.75pt;height:12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89" o:spid="_x0000_s1464" style="position:absolute;left:0;text-align:left;margin-left:4.15pt;margin-top:9.15pt;width:30.75pt;height:12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90" o:spid="_x0000_s1465" style="position:absolute;left:0;text-align:left;margin-left:-1.4pt;margin-top:9.15pt;width:30.75pt;height:12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91" o:spid="_x0000_s1466" style="position:absolute;left:0;text-align:left;margin-left:1.3pt;margin-top:9.15pt;width:30.75pt;height:12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Čtyřstranná šipka 592" o:spid="_x0000_s1467" style="position:absolute;left:0;text-align:left;margin-left:2.5pt;margin-top:9.15pt;width:30.75pt;height:12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" path="m,76200l34290,41910r,17145l178118,59055r,-24765l160973,34290,195263,r34290,34290l212408,34290r,24765l356235,59055r,-17145l390525,76200r-34290,34290l356235,93345r-143827,l212408,118110r17145,l195263,152400,160973,118110r17145,l178118,93345r-143828,l34290,110490,,76200xe" fillcolor="#00b050" strokecolor="#00b050" strokeweight="2pt">
                  <v:path arrowok="t" o:connecttype="custom" o:connectlocs="0,76200;34290,41910;34290,59055;178118,59055;178118,34290;160973,34290;195263,0;229553,34290;212408,34290;212408,59055;356235,59055;356235,41910;390525,76200;356235,110490;356235,93345;212408,93345;212408,118110;229553,118110;195263,152400;160973,118110;178118,118110;178118,93345;34290,93345;34290,110490;0,76200" o:connectangles="0,0,0,0,0,0,0,0,0,0,0,0,0,0,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7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594" o:spid="_x0000_s1468" style="position:absolute;left:0;text-align:left;margin-left:11.65pt;margin-top:9.5pt;width:10.5pt;height:12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595" o:spid="_x0000_s1469" style="position:absolute;left:0;text-align:left;margin-left:9.1pt;margin-top:9.5pt;width:10.5pt;height:12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596" o:spid="_x0000_s1470" style="position:absolute;left:0;text-align:left;margin-left:11.8pt;margin-top:9.5pt;width:10.5pt;height:12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597" o:spid="_x0000_s1471" style="position:absolute;left:0;text-align:left;margin-left:10pt;margin-top:9.5pt;width:10.5pt;height:12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598" o:spid="_x0000_s1472" style="position:absolute;left:0;text-align:left;margin-left:10.45pt;margin-top:9.5pt;width:10.5pt;height:12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15 – 2</w:t>
            </w: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599" o:spid="_x0000_s1473" style="position:absolute;left:0;text-align:left;margin-left:11.65pt;margin-top:9.5pt;width:10.5pt;height:12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00" o:spid="_x0000_s1474" style="position:absolute;left:0;text-align:left;margin-left:9.1pt;margin-top:9.5pt;width:10.5pt;height:12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01" o:spid="_x0000_s1475" style="position:absolute;left:0;text-align:left;margin-left:11.8pt;margin-top:9.5pt;width:10.5pt;height:12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02" o:spid="_x0000_s1476" style="position:absolute;left:0;text-align:left;margin-left:10pt;margin-top:9.5pt;width:10.5pt;height:12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03" o:spid="_x0000_s1477" style="position:absolute;left:0;text-align:left;margin-left:10.45pt;margin-top:9.5pt;width:10.5pt;height:12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04" o:spid="_x0000_s1478" style="position:absolute;left:0;text-align:left;margin-left:11.65pt;margin-top:9.5pt;width:10.5pt;height:12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05" o:spid="_x0000_s1479" style="position:absolute;left:0;text-align:left;margin-left:9.1pt;margin-top:9.5pt;width:10.5pt;height:12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06" o:spid="_x0000_s1480" style="position:absolute;left:0;text-align:left;margin-left:11.8pt;margin-top:9.5pt;width:10.5pt;height:12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07" o:spid="_x0000_s1481" style="position:absolute;left:0;text-align:left;margin-left:10pt;margin-top:9.5pt;width:10.5pt;height:12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08" o:spid="_x0000_s1482" style="position:absolute;left:0;text-align:left;margin-left:10.45pt;margin-top:9.5pt;width:10.5pt;height:12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66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09" o:spid="_x0000_s1483" style="position:absolute;left:0;text-align:left;margin-left:11.65pt;margin-top:9.5pt;width:10.5pt;height:12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ěticípá hvězda 610" o:spid="_x0000_s1484" style="position:absolute;left:0;text-align:left;margin-left:9.1pt;margin-top:9.5pt;width:10.5pt;height:12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" path="m,58211r50935,1l66675,,82415,58212r50935,-1l92142,94188r15740,58212l66675,116422,25468,152400,41208,94188,,58211xe" fillcolor="#00b0f0" strokecolor="#00b0f0" strokeweight="2pt">
                  <v:path arrowok="t" o:connecttype="custom" o:connectlocs="0,58211;50935,58212;66675,0;82415,58212;133350,58211;92142,94188;107882,152400;66675,116422;25468,152400;41208,94188;0,58211" o:connectangles="0,0,0,0,0,0,0,0,0,0,0"/>
                </v:shape>
              </w:pict>
            </w: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5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14" o:spid="_x0000_s1485" style="position:absolute;left:0;text-align:left;margin-left:12.4pt;margin-top:9.9pt;width:11.25pt;height:10.5pt;z-index:2518804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ennmAIAAK4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Pax6ee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15" o:spid="_x0000_s1486" style="position:absolute;left:0;text-align:left;margin-left:9.1pt;margin-top:11.4pt;width:11.25pt;height:10.5pt;z-index:2518814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hVymAIAAK4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P92FXK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16" o:spid="_x0000_s1487" style="position:absolute;left:0;text-align:left;margin-left:11.05pt;margin-top:11.4pt;width:11.25pt;height:10.5pt;z-index:2518824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WEXmAIAAK4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17" o:spid="_x0000_s1488" style="position:absolute;left:0;text-align:left;margin-left:10pt;margin-top:11.4pt;width:11.25pt;height:10.5pt;z-index:2518835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2CmAIAAK4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" fillcolor="black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18" o:spid="_x0000_s1489" style="position:absolute;left:0;text-align:left;margin-left:9.7pt;margin-top:11.4pt;width:11.25pt;height:10.5pt;z-index:2518845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" fillcolor="black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4 + 8</w:t>
            </w: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19" o:spid="_x0000_s1490" style="position:absolute;left:0;text-align:left;margin-left:12.4pt;margin-top:9.9pt;width:11.25pt;height:10.5pt;z-index:2518855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20" o:spid="_x0000_s1491" style="position:absolute;left:0;text-align:left;margin-left:9.1pt;margin-top:11.4pt;width:11.25pt;height:10.5pt;z-index:2518865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LRrUla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21" o:spid="_x0000_s1492" style="position:absolute;left:0;text-align:left;margin-left:11.05pt;margin-top:11.4pt;width:11.25pt;height:10.5pt;z-index:2518876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K7DmAIAAK4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22" o:spid="_x0000_s1493" style="position:absolute;left:0;text-align:left;margin-left:10pt;margin-top:11.4pt;width:11.25pt;height:10.5pt;z-index:2518886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" fillcolor="black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23" o:spid="_x0000_s1494" style="position:absolute;left:0;text-align:left;margin-left:9.7pt;margin-top:11.4pt;width:11.25pt;height:10.5pt;z-index:2518896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" fillcolor="black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24" o:spid="_x0000_s1495" style="position:absolute;left:0;text-align:left;margin-left:12.4pt;margin-top:9.9pt;width:11.25pt;height:10.5pt;z-index:2518906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TJsmAIAAK4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25" o:spid="_x0000_s1496" style="position:absolute;left:0;text-align:left;margin-left:9.1pt;margin-top:11.4pt;width:11.25pt;height:10.5pt;z-index:2518917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s75mAIAAK4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oval id="Ovál 626" o:spid="_x0000_s1497" style="position:absolute;left:0;text-align:left;margin-left:11.05pt;margin-top:11.4pt;width:11.25pt;height:10.5pt;z-index:2518927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" fillcolor="black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5"/>
        </w:trPr>
        <w:tc>
          <w:tcPr>
            <w:tcW w:w="921" w:type="dxa"/>
            <w:tcBorders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29" o:spid="_x0000_s1498" type="#_x0000_t64" style="position:absolute;left:0;text-align:left;margin-left:4.15pt;margin-top:9.15pt;width:19.5pt;height:14.25pt;z-index:2518937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" adj="2700" filled="f" strokecolor="#c00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30" o:spid="_x0000_s1499" type="#_x0000_t64" style="position:absolute;left:0;text-align:left;margin-left:6.1pt;margin-top:9.15pt;width:19.5pt;height:14.25pt;z-index:2518978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" adj="2700" filled="f" strokecolor="#c00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31" o:spid="_x0000_s1500" type="#_x0000_t64" style="position:absolute;left:0;text-align:left;margin-left:3.55pt;margin-top:9.15pt;width:19.5pt;height:14.25pt;z-index:2518968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" adj="2700" filled="f" strokecolor="#c00000" strokeweight="2pt"/>
              </w:pict>
            </w: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32" o:spid="_x0000_s1501" type="#_x0000_t64" style="position:absolute;left:0;text-align:left;margin-left:8.5pt;margin-top:6.9pt;width:19.5pt;height:14.25pt;z-index:2518958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" adj="2700" filled="f" strokecolor="#c00000" strokeweight="2pt"/>
              </w:pict>
            </w:r>
          </w:p>
        </w:tc>
        <w:tc>
          <w:tcPr>
            <w:tcW w:w="922" w:type="dxa"/>
            <w:tcBorders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33" o:spid="_x0000_s1502" type="#_x0000_t64" style="position:absolute;left:0;text-align:left;margin-left:7.45pt;margin-top:6.9pt;width:19.5pt;height:14.25pt;z-index:2518947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" adj="2700" filled="f" strokecolor="#c00000" strokeweight="2pt"/>
              </w:pict>
            </w:r>
          </w:p>
        </w:tc>
        <w:tc>
          <w:tcPr>
            <w:tcW w:w="4606" w:type="dxa"/>
            <w:vMerge w:val="restart"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  <w:r w:rsidRPr="004944E1">
              <w:rPr>
                <w:rFonts w:ascii="Comic Sans MS" w:hAnsi="Comic Sans MS"/>
                <w:sz w:val="144"/>
                <w:szCs w:val="144"/>
              </w:rPr>
              <w:t>cíl</w:t>
            </w: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34" o:spid="_x0000_s1503" type="#_x0000_t64" style="position:absolute;left:0;text-align:left;margin-left:4.15pt;margin-top:9.15pt;width:19.5pt;height:14.25pt;z-index:2518988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" adj="2700" filled="f" strokecolor="#c00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35" o:spid="_x0000_s1504" type="#_x0000_t64" style="position:absolute;left:0;text-align:left;margin-left:6.1pt;margin-top:9.15pt;width:19.5pt;height:14.25pt;z-index:2519029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" adj="2700" filled="f" strokecolor="#c00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36" o:spid="_x0000_s1505" type="#_x0000_t64" style="position:absolute;left:0;text-align:left;margin-left:3.55pt;margin-top:9.15pt;width:19.5pt;height:14.25pt;z-index:2519019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" adj="2700" filled="f" strokecolor="#c00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37" o:spid="_x0000_s1506" type="#_x0000_t64" style="position:absolute;left:0;text-align:left;margin-left:8.5pt;margin-top:6.9pt;width:19.5pt;height:14.25pt;z-index:2519009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" adj="2700" filled="f" strokecolor="#c00000" strokeweight="2pt"/>
              </w:pic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38" o:spid="_x0000_s1507" type="#_x0000_t64" style="position:absolute;left:0;text-align:left;margin-left:7.45pt;margin-top:6.9pt;width:19.5pt;height:14.25pt;z-index:2518999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" adj="2700" filled="f" strokecolor="#c00000" strokeweight="2pt"/>
              </w:pict>
            </w: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39" o:spid="_x0000_s1508" type="#_x0000_t64" style="position:absolute;left:0;text-align:left;margin-left:4.15pt;margin-top:9.15pt;width:19.5pt;height:14.25pt;z-index:2519040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" adj="2700" filled="f" strokecolor="#c00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  <w:r>
              <w:rPr>
                <w:noProof/>
                <w:lang w:eastAsia="cs-CZ"/>
              </w:rPr>
              <w:pict>
                <v:shape id="Vlna 640" o:spid="_x0000_s1509" type="#_x0000_t64" style="position:absolute;left:0;text-align:left;margin-left:6.1pt;margin-top:9.15pt;width:19.5pt;height:14.25pt;z-index:2519050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" adj="2700" filled="f" strokecolor="#c00000" strokeweight="2pt"/>
              </w:pic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092ED4" w:rsidRPr="004944E1" w:rsidTr="004944E1">
        <w:trPr>
          <w:trHeight w:val="512"/>
        </w:trPr>
        <w:tc>
          <w:tcPr>
            <w:tcW w:w="921" w:type="dxa"/>
            <w:tcBorders>
              <w:top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922" w:type="dxa"/>
            <w:tcBorders>
              <w:top w:val="nil"/>
              <w:left w:val="nil"/>
            </w:tcBorders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4"/>
                <w:szCs w:val="24"/>
                <w:lang w:eastAsia="de-DE"/>
              </w:rPr>
            </w:pPr>
          </w:p>
        </w:tc>
        <w:tc>
          <w:tcPr>
            <w:tcW w:w="4606" w:type="dxa"/>
            <w:vMerge/>
          </w:tcPr>
          <w:p w:rsidR="00092ED4" w:rsidRPr="004944E1" w:rsidRDefault="00092ED4" w:rsidP="004944E1">
            <w:pPr>
              <w:spacing w:after="0" w:line="240" w:lineRule="auto"/>
              <w:jc w:val="center"/>
              <w:rPr>
                <w:rFonts w:ascii="Comic Sans MS" w:hAnsi="Comic Sans MS"/>
                <w:sz w:val="144"/>
                <w:szCs w:val="144"/>
              </w:rPr>
            </w:pPr>
          </w:p>
        </w:tc>
      </w:tr>
    </w:tbl>
    <w:p w:rsidR="00092ED4" w:rsidRPr="001D0A38" w:rsidRDefault="00092ED4" w:rsidP="00256F52"/>
    <w:sectPr w:rsidR="00092ED4" w:rsidRPr="001D0A38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ED4" w:rsidRDefault="00092ED4" w:rsidP="00E533F1">
      <w:pPr>
        <w:spacing w:after="0" w:line="240" w:lineRule="auto"/>
      </w:pPr>
      <w:r>
        <w:separator/>
      </w:r>
    </w:p>
  </w:endnote>
  <w:endnote w:type="continuationSeparator" w:id="0">
    <w:p w:rsidR="00092ED4" w:rsidRDefault="00092ED4" w:rsidP="00E53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ED4" w:rsidRDefault="00092ED4" w:rsidP="00E533F1">
      <w:pPr>
        <w:spacing w:after="0" w:line="240" w:lineRule="auto"/>
      </w:pPr>
      <w:r>
        <w:separator/>
      </w:r>
    </w:p>
  </w:footnote>
  <w:footnote w:type="continuationSeparator" w:id="0">
    <w:p w:rsidR="00092ED4" w:rsidRDefault="00092ED4" w:rsidP="00E53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="Times New Roman" w:hAnsi="Garamond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A38"/>
    <w:rsid w:val="000072BE"/>
    <w:rsid w:val="00092ED4"/>
    <w:rsid w:val="000A4BC5"/>
    <w:rsid w:val="00180BAA"/>
    <w:rsid w:val="001A03E6"/>
    <w:rsid w:val="001B1798"/>
    <w:rsid w:val="001C7137"/>
    <w:rsid w:val="001D0A38"/>
    <w:rsid w:val="00256F52"/>
    <w:rsid w:val="00397D3E"/>
    <w:rsid w:val="004944E1"/>
    <w:rsid w:val="004A10D7"/>
    <w:rsid w:val="004D17E8"/>
    <w:rsid w:val="006C1581"/>
    <w:rsid w:val="00777592"/>
    <w:rsid w:val="007A1AC7"/>
    <w:rsid w:val="007E20CB"/>
    <w:rsid w:val="009131A4"/>
    <w:rsid w:val="00973A46"/>
    <w:rsid w:val="009A6257"/>
    <w:rsid w:val="009D521E"/>
    <w:rsid w:val="00A04B4C"/>
    <w:rsid w:val="00A2636B"/>
    <w:rsid w:val="00AD5A57"/>
    <w:rsid w:val="00B77501"/>
    <w:rsid w:val="00C672D1"/>
    <w:rsid w:val="00D12E61"/>
    <w:rsid w:val="00D24293"/>
    <w:rsid w:val="00D919A3"/>
    <w:rsid w:val="00E25EC1"/>
    <w:rsid w:val="00E533F1"/>
    <w:rsid w:val="00ED0F8B"/>
    <w:rsid w:val="00FB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A3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D0A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0A38"/>
    <w:rPr>
      <w:rFonts w:ascii="Tahoma" w:hAnsi="Tahoma" w:cs="Tahoma"/>
      <w:sz w:val="16"/>
      <w:szCs w:val="16"/>
      <w:lang w:val="cs-CZ"/>
    </w:rPr>
  </w:style>
  <w:style w:type="paragraph" w:styleId="ListParagraph">
    <w:name w:val="List Paragraph"/>
    <w:basedOn w:val="Normal"/>
    <w:uiPriority w:val="99"/>
    <w:qFormat/>
    <w:rsid w:val="001D0A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533F1"/>
    <w:rPr>
      <w:rFonts w:cs="Times New Roman"/>
      <w:lang w:val="cs-CZ"/>
    </w:rPr>
  </w:style>
  <w:style w:type="paragraph" w:styleId="Footer">
    <w:name w:val="footer"/>
    <w:basedOn w:val="Normal"/>
    <w:link w:val="FooterChar"/>
    <w:uiPriority w:val="99"/>
    <w:rsid w:val="00E53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533F1"/>
    <w:rPr>
      <w:rFonts w:cs="Times New Roman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10</Pages>
  <Words>483</Words>
  <Characters>2855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2013-04-25T17:20:00Z</cp:lastPrinted>
  <dcterms:created xsi:type="dcterms:W3CDTF">2014-03-19T20:13:00Z</dcterms:created>
  <dcterms:modified xsi:type="dcterms:W3CDTF">2014-03-19T20:13:00Z</dcterms:modified>
</cp:coreProperties>
</file>