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A52" w:rsidRPr="001D0A38" w:rsidRDefault="002A3A52" w:rsidP="001D0A38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/>
      </w:tblPr>
      <w:tblGrid>
        <w:gridCol w:w="3532"/>
        <w:gridCol w:w="5216"/>
      </w:tblGrid>
      <w:tr w:rsidR="002A3A52" w:rsidRPr="004C56E1" w:rsidTr="001D0A38">
        <w:trPr>
          <w:trHeight w:val="66"/>
        </w:trPr>
        <w:tc>
          <w:tcPr>
            <w:tcW w:w="3532" w:type="dxa"/>
            <w:tcBorders>
              <w:top w:val="single" w:sz="4" w:space="0" w:color="808080"/>
              <w:bottom w:val="nil"/>
              <w:right w:val="nil"/>
            </w:tcBorders>
          </w:tcPr>
          <w:p w:rsidR="002A3A52" w:rsidRPr="004C56E1" w:rsidRDefault="002A3A5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4C56E1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</w:tcBorders>
          </w:tcPr>
          <w:p w:rsidR="002A3A52" w:rsidRPr="004C56E1" w:rsidRDefault="002A3A5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4C56E1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2A3A52" w:rsidRPr="004C56E1" w:rsidTr="001D0A38">
        <w:trPr>
          <w:trHeight w:val="66"/>
        </w:trPr>
        <w:tc>
          <w:tcPr>
            <w:tcW w:w="3532" w:type="dxa"/>
            <w:tcBorders>
              <w:top w:val="nil"/>
              <w:bottom w:val="nil"/>
              <w:right w:val="nil"/>
            </w:tcBorders>
          </w:tcPr>
          <w:p w:rsidR="002A3A52" w:rsidRPr="004C56E1" w:rsidRDefault="002A3A5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4C56E1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</w:tcBorders>
          </w:tcPr>
          <w:p w:rsidR="002A3A52" w:rsidRPr="004C56E1" w:rsidRDefault="002A3A5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4C56E1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2A3A52" w:rsidRPr="004C56E1" w:rsidTr="001D0A38">
        <w:trPr>
          <w:trHeight w:val="108"/>
        </w:trPr>
        <w:tc>
          <w:tcPr>
            <w:tcW w:w="3532" w:type="dxa"/>
            <w:tcBorders>
              <w:top w:val="nil"/>
              <w:bottom w:val="nil"/>
              <w:right w:val="nil"/>
            </w:tcBorders>
          </w:tcPr>
          <w:p w:rsidR="002A3A52" w:rsidRPr="004C56E1" w:rsidRDefault="002A3A5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4C56E1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</w:tcBorders>
          </w:tcPr>
          <w:p w:rsidR="002A3A52" w:rsidRPr="004C56E1" w:rsidRDefault="002A3A5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4C56E1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2A3A52" w:rsidRPr="004C56E1" w:rsidTr="001D0A38">
        <w:trPr>
          <w:trHeight w:val="110"/>
        </w:trPr>
        <w:tc>
          <w:tcPr>
            <w:tcW w:w="3532" w:type="dxa"/>
            <w:tcBorders>
              <w:top w:val="nil"/>
              <w:bottom w:val="single" w:sz="4" w:space="0" w:color="808080"/>
              <w:right w:val="nil"/>
            </w:tcBorders>
          </w:tcPr>
          <w:p w:rsidR="002A3A52" w:rsidRPr="004C56E1" w:rsidRDefault="002A3A5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4C56E1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</w:tcBorders>
          </w:tcPr>
          <w:p w:rsidR="002A3A52" w:rsidRPr="004C56E1" w:rsidRDefault="002A3A5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4C56E1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2A3A52" w:rsidRPr="001D0A38" w:rsidRDefault="002A3A52" w:rsidP="001D0A38">
      <w:pPr>
        <w:rPr>
          <w:sz w:val="28"/>
          <w:szCs w:val="28"/>
        </w:rPr>
      </w:pPr>
    </w:p>
    <w:p w:rsidR="002A3A52" w:rsidRPr="001D0A38" w:rsidRDefault="002A3A52" w:rsidP="001D0A38">
      <w:pPr>
        <w:rPr>
          <w:sz w:val="28"/>
          <w:szCs w:val="28"/>
        </w:rPr>
      </w:pPr>
    </w:p>
    <w:p w:rsidR="002A3A52" w:rsidRPr="001D0A38" w:rsidRDefault="002A3A52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SADA č. I</w:t>
      </w:r>
      <w:r>
        <w:rPr>
          <w:rFonts w:ascii="Garamond" w:hAnsi="Garamond"/>
          <w:b/>
          <w:sz w:val="28"/>
          <w:szCs w:val="28"/>
        </w:rPr>
        <w:t>I</w:t>
      </w:r>
    </w:p>
    <w:p w:rsidR="002A3A52" w:rsidRDefault="002A3A52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 w:rsidRPr="001D0A38">
        <w:rPr>
          <w:rFonts w:ascii="Garamond" w:hAnsi="Garamond"/>
          <w:b/>
          <w:sz w:val="28"/>
          <w:szCs w:val="28"/>
        </w:rPr>
        <w:t xml:space="preserve">Identifikátor: </w:t>
      </w:r>
      <w:r>
        <w:rPr>
          <w:rFonts w:ascii="Garamond" w:hAnsi="Garamond"/>
          <w:b/>
        </w:rPr>
        <w:t>VY_32_INOVACE_SADA II_MI., DUM 6</w:t>
      </w:r>
    </w:p>
    <w:p w:rsidR="002A3A52" w:rsidRPr="001D0A38" w:rsidRDefault="002A3A52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oblast: </w:t>
      </w:r>
      <w:r>
        <w:rPr>
          <w:rFonts w:ascii="Garamond" w:hAnsi="Garamond"/>
          <w:b/>
          <w:sz w:val="28"/>
          <w:szCs w:val="28"/>
        </w:rPr>
        <w:t>Matematika a její aplikace</w:t>
      </w:r>
    </w:p>
    <w:p w:rsidR="002A3A52" w:rsidRPr="001D0A38" w:rsidRDefault="002A3A52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obor: </w:t>
      </w:r>
      <w:r>
        <w:rPr>
          <w:rFonts w:ascii="Garamond" w:hAnsi="Garamond"/>
          <w:b/>
          <w:sz w:val="28"/>
          <w:szCs w:val="28"/>
        </w:rPr>
        <w:t>Matematika</w:t>
      </w:r>
    </w:p>
    <w:p w:rsidR="002A3A52" w:rsidRPr="001D0A38" w:rsidRDefault="002A3A52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2A3A52" w:rsidRPr="001D0A38" w:rsidRDefault="002A3A52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2A3A52" w:rsidRPr="001D0A38" w:rsidRDefault="002A3A52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2A3A52" w:rsidRPr="001D0A38" w:rsidRDefault="002A3A52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2A3A52" w:rsidRPr="001D0A38" w:rsidRDefault="002A3A52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2A3A52" w:rsidRPr="001D0A38" w:rsidRDefault="002A3A52" w:rsidP="001D0A38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  <w:b/>
          <w:sz w:val="24"/>
          <w:szCs w:val="24"/>
        </w:rPr>
        <w:t>Hodina byla pilotně odučena 16. 1. 2013 v třídě I., 1</w:t>
      </w:r>
      <w:bookmarkStart w:id="0" w:name="_GoBack"/>
      <w:bookmarkEnd w:id="0"/>
      <w:r w:rsidRPr="001D0A38">
        <w:rPr>
          <w:rFonts w:ascii="Garamond" w:hAnsi="Garamond"/>
          <w:b/>
          <w:sz w:val="24"/>
          <w:szCs w:val="24"/>
        </w:rPr>
        <w:t>. ročníku.</w:t>
      </w:r>
    </w:p>
    <w:p w:rsidR="002A3A52" w:rsidRPr="001D0A38" w:rsidRDefault="002A3A52" w:rsidP="001D0A38">
      <w:pPr>
        <w:jc w:val="center"/>
        <w:rPr>
          <w:sz w:val="28"/>
          <w:szCs w:val="28"/>
        </w:rPr>
      </w:pPr>
    </w:p>
    <w:p w:rsidR="002A3A52" w:rsidRPr="001D0A38" w:rsidRDefault="002A3A52" w:rsidP="001D0A38">
      <w:pPr>
        <w:rPr>
          <w:sz w:val="28"/>
          <w:szCs w:val="28"/>
        </w:rPr>
      </w:pPr>
    </w:p>
    <w:p w:rsidR="002A3A52" w:rsidRPr="001D0A38" w:rsidRDefault="002A3A52" w:rsidP="001D0A38">
      <w:pPr>
        <w:rPr>
          <w:sz w:val="28"/>
          <w:szCs w:val="28"/>
        </w:rPr>
      </w:pPr>
    </w:p>
    <w:p w:rsidR="002A3A52" w:rsidRPr="001D0A38" w:rsidRDefault="002A3A52" w:rsidP="001D0A38">
      <w:pPr>
        <w:rPr>
          <w:sz w:val="28"/>
          <w:szCs w:val="28"/>
        </w:rPr>
      </w:pPr>
    </w:p>
    <w:p w:rsidR="002A3A52" w:rsidRPr="001D0A38" w:rsidRDefault="002A3A52" w:rsidP="001D0A38">
      <w:pPr>
        <w:rPr>
          <w:sz w:val="28"/>
          <w:szCs w:val="28"/>
        </w:rPr>
      </w:pPr>
    </w:p>
    <w:p w:rsidR="002A3A52" w:rsidRDefault="002A3A52" w:rsidP="00E25EC1">
      <w:pPr>
        <w:rPr>
          <w:sz w:val="28"/>
          <w:szCs w:val="28"/>
        </w:rPr>
      </w:pPr>
    </w:p>
    <w:p w:rsidR="002A3A52" w:rsidRDefault="002A3A52" w:rsidP="00E25EC1">
      <w:pPr>
        <w:rPr>
          <w:sz w:val="28"/>
          <w:szCs w:val="28"/>
        </w:rPr>
      </w:pPr>
    </w:p>
    <w:p w:rsidR="002A3A52" w:rsidRDefault="002A3A52" w:rsidP="00E25EC1">
      <w:pPr>
        <w:rPr>
          <w:sz w:val="28"/>
          <w:szCs w:val="28"/>
        </w:rPr>
      </w:pPr>
    </w:p>
    <w:p w:rsidR="002A3A52" w:rsidRPr="00E25EC1" w:rsidRDefault="002A3A52" w:rsidP="00E25EC1">
      <w:pPr>
        <w:rPr>
          <w:sz w:val="28"/>
          <w:szCs w:val="28"/>
        </w:rPr>
      </w:pPr>
      <w:r w:rsidRPr="007E76D1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2pt;height:99.75pt">
            <v:imagedata r:id="rId7" o:title=""/>
          </v:shape>
        </w:pict>
      </w:r>
    </w:p>
    <w:p w:rsidR="002A3A52" w:rsidRDefault="002A3A52" w:rsidP="001D0A38">
      <w:pPr>
        <w:jc w:val="center"/>
        <w:rPr>
          <w:rFonts w:ascii="Garamond" w:hAnsi="Garamond"/>
          <w:b/>
          <w:sz w:val="28"/>
          <w:szCs w:val="28"/>
        </w:rPr>
      </w:pPr>
    </w:p>
    <w:p w:rsidR="002A3A52" w:rsidRDefault="002A3A52" w:rsidP="001D0A38">
      <w:pPr>
        <w:jc w:val="center"/>
        <w:rPr>
          <w:rFonts w:ascii="Garamond" w:hAnsi="Garamond"/>
          <w:b/>
          <w:sz w:val="28"/>
          <w:szCs w:val="28"/>
        </w:rPr>
      </w:pPr>
    </w:p>
    <w:p w:rsidR="002A3A52" w:rsidRDefault="002A3A52" w:rsidP="001D0A38">
      <w:pPr>
        <w:jc w:val="center"/>
        <w:rPr>
          <w:rFonts w:ascii="Garamond" w:hAnsi="Garamond"/>
          <w:b/>
          <w:sz w:val="28"/>
          <w:szCs w:val="28"/>
        </w:rPr>
      </w:pPr>
    </w:p>
    <w:p w:rsidR="002A3A52" w:rsidRPr="001D0A38" w:rsidRDefault="002A3A52" w:rsidP="001D0A38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METODICKÝ LIST</w:t>
      </w:r>
    </w:p>
    <w:p w:rsidR="002A3A52" w:rsidRPr="001D0A38" w:rsidRDefault="002A3A52" w:rsidP="001D0A38">
      <w:pPr>
        <w:rPr>
          <w:sz w:val="28"/>
          <w:szCs w:val="28"/>
        </w:rPr>
      </w:pPr>
    </w:p>
    <w:p w:rsidR="002A3A52" w:rsidRPr="009131A4" w:rsidRDefault="002A3A52" w:rsidP="006C1581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Název: </w:t>
      </w:r>
      <w:r>
        <w:rPr>
          <w:rFonts w:ascii="Garamond" w:hAnsi="Garamond"/>
          <w:b/>
          <w:sz w:val="28"/>
          <w:szCs w:val="28"/>
        </w:rPr>
        <w:t>OMALOVÁNKA – SČÍTÁNÍ A ODČÍTÁNÍ DO 10, 1</w:t>
      </w:r>
      <w:r w:rsidRPr="009131A4">
        <w:rPr>
          <w:rFonts w:ascii="Garamond" w:hAnsi="Garamond"/>
          <w:b/>
          <w:sz w:val="28"/>
          <w:szCs w:val="28"/>
        </w:rPr>
        <w:t>. ročník</w:t>
      </w:r>
    </w:p>
    <w:p w:rsidR="002A3A52" w:rsidRDefault="002A3A52" w:rsidP="006C1581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Stručná anotace: Procvičování </w:t>
      </w:r>
      <w:r>
        <w:rPr>
          <w:rFonts w:ascii="Garamond" w:hAnsi="Garamond"/>
          <w:b/>
          <w:sz w:val="28"/>
          <w:szCs w:val="28"/>
        </w:rPr>
        <w:t>sčítání a odčítání do 10</w:t>
      </w:r>
    </w:p>
    <w:p w:rsidR="002A3A52" w:rsidRPr="009131A4" w:rsidRDefault="002A3A52" w:rsidP="006C1581">
      <w:pPr>
        <w:rPr>
          <w:rFonts w:ascii="Garamond" w:hAnsi="Garamond"/>
          <w:b/>
          <w:sz w:val="28"/>
          <w:szCs w:val="28"/>
        </w:rPr>
      </w:pPr>
    </w:p>
    <w:p w:rsidR="002A3A52" w:rsidRPr="009131A4" w:rsidRDefault="002A3A52" w:rsidP="006C1581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>Postup práce:</w:t>
      </w:r>
    </w:p>
    <w:p w:rsidR="002A3A52" w:rsidRDefault="002A3A52" w:rsidP="006C1581">
      <w:pPr>
        <w:pStyle w:val="ListParagraph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Žáci postupně vypočítají všechny příklady.</w:t>
      </w:r>
    </w:p>
    <w:p w:rsidR="002A3A52" w:rsidRDefault="002A3A52" w:rsidP="00B55BBC">
      <w:pPr>
        <w:pStyle w:val="ListParagraph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Výsledky vyhledají v legendě, která je umístěná pod obrázkem a omalovánku podle ní vybarví.</w:t>
      </w:r>
    </w:p>
    <w:p w:rsidR="002A3A52" w:rsidRDefault="002A3A52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br w:type="page"/>
      </w:r>
    </w:p>
    <w:p w:rsidR="002A3A52" w:rsidRDefault="002A3A52" w:rsidP="009201CC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465.3pt;margin-top:252.2pt;width:209.3pt;height:153.95pt;z-index:251633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9 + 1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7" type="#_x0000_t202" style="position:absolute;margin-left:21.35pt;margin-top:542.2pt;width:209.3pt;height:153.95pt;z-index:2516864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 + 9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8" type="#_x0000_t202" style="position:absolute;margin-left:58.7pt;margin-top:623.25pt;width:209.3pt;height:153.95pt;z-index:251643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5 + 5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202" style="position:absolute;margin-left:163.1pt;margin-top:552pt;width:209.3pt;height:153.95pt;z-index:251642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202" style="position:absolute;margin-left:88.85pt;margin-top:480.15pt;width:209.3pt;height:153.95pt;z-index:251685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2 + 1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202" style="position:absolute;margin-left:158.55pt;margin-top:485.75pt;width:209.3pt;height:153.95pt;z-index:251684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10 - 7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202" style="position:absolute;margin-left:227.85pt;margin-top:409.9pt;width:209.3pt;height:153.95pt;rotation:-596261fd;z-index:251667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2 + 2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3" type="#_x0000_t202" style="position:absolute;margin-left:208.85pt;margin-top:517.05pt;width:209.3pt;height:153.95pt;z-index:2516833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10 - 5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4" type="#_x0000_t202" style="position:absolute;margin-left:192.15pt;margin-top:628.45pt;width:209.3pt;height:153.95pt;z-index:251641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4 + 6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5" type="#_x0000_t202" style="position:absolute;margin-left:277.3pt;margin-top:586.75pt;width:209.3pt;height:153.95pt;z-index:2516823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9 - 6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6" type="#_x0000_t202" style="position:absolute;margin-left:397.75pt;margin-top:623.25pt;width:209.3pt;height:153.95pt;z-index:251640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 + 9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7" type="#_x0000_t202" style="position:absolute;margin-left:330.4pt;margin-top:541.5pt;width:209.3pt;height:153.95pt;z-index:251680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3 + 2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8" type="#_x0000_t202" style="position:absolute;margin-left:367.2pt;margin-top:520.5pt;width:209.3pt;height:153.95pt;z-index:251678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7 - 2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9" type="#_x0000_t202" style="position:absolute;margin-left:373.3pt;margin-top:577.2pt;width:209.3pt;height:153.95pt;z-index:2516812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0 + 5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0" type="#_x0000_t202" style="position:absolute;margin-left:465.25pt;margin-top:560.5pt;width:209.3pt;height:153.95pt;z-index:251639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2 + 8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1" type="#_x0000_t202" style="position:absolute;margin-left:413.6pt;margin-top:549.95pt;width:209.3pt;height:153.95pt;z-index:251679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6 - 1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2" type="#_x0000_t202" style="position:absolute;margin-left:268.1pt;margin-top:469.5pt;width:209.3pt;height:153.95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8 - 4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3" type="#_x0000_t202" style="position:absolute;margin-left:439pt;margin-top:515.25pt;width:209.3pt;height:153.95pt;z-index:251638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7 + 3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4" type="#_x0000_t202" style="position:absolute;margin-left:418.15pt;margin-top:473.3pt;width:209.3pt;height:153.95pt;z-index:251668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5 - 2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5" type="#_x0000_t202" style="position:absolute;margin-left:361.9pt;margin-top:440.75pt;width:209.3pt;height:153.95pt;z-index:251670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10 - 7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6" type="#_x0000_t202" style="position:absolute;margin-left:299.15pt;margin-top:219.95pt;width:153.95pt;height:209.3pt;rotation:-3919844fd;z-index:2516720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7 - 4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7" type="#_x0000_t202" style="position:absolute;margin-left:113.5pt;margin-top:393.75pt;width:209.3pt;height:153.95pt;z-index:251675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4 + 1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8" type="#_x0000_t202" style="position:absolute;margin-left:180.4pt;margin-top:392.95pt;width:209.3pt;height:153.95pt;z-index:251674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9 - 4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9" type="#_x0000_t202" style="position:absolute;margin-left:1.15pt;margin-top:355.05pt;width:209.3pt;height:153.95pt;z-index:251676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4 + 5 + 1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0" type="#_x0000_t202" style="position:absolute;margin-left:23.45pt;margin-top:297pt;width:209.3pt;height:153.95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2 + 2 + 6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1" type="#_x0000_t202" style="position:absolute;margin-left:134.7pt;margin-top:310.75pt;width:209.3pt;height:153.95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2 + 3 + 5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2" type="#_x0000_t202" style="position:absolute;margin-left:210.25pt;margin-top:320.25pt;width:209.3pt;height:153.95pt;z-index:251673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3 + 0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3" type="#_x0000_t202" style="position:absolute;margin-left:323.7pt;margin-top:354.95pt;width:209.3pt;height:153.95pt;z-index:251671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2 + 3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4" type="#_x0000_t202" style="position:absolute;margin-left:425.5pt;margin-top:380pt;width:209.3pt;height:153.95pt;z-index:251637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10 + 0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5" type="#_x0000_t202" style="position:absolute;margin-left:356.5pt;margin-top:274.75pt;width:209.3pt;height:153.95pt;z-index:251636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4 + 6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6" type="#_x0000_t202" style="position:absolute;margin-left:-.55pt;margin-top:185.5pt;width:209.3pt;height:153.95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5 + 5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7" type="#_x0000_t202" style="position:absolute;margin-left:24.3pt;margin-top:-106.3pt;width:153.95pt;height:209.3pt;rotation:-5257487fd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4 + 6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8" type="#_x0000_t202" style="position:absolute;margin-left:31.85pt;margin-top:93.75pt;width:209.3pt;height:153.9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10 - 4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9" type="#_x0000_t202" style="position:absolute;margin-left:-.45pt;margin-top:2.25pt;width:209.3pt;height:153.9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 + 9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0" type="#_x0000_t202" style="position:absolute;margin-left:47.5pt;margin-top:38.25pt;width:209.3pt;height:153.9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10 - 2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1" type="#_x0000_t202" style="position:absolute;margin-left:177.95pt;margin-top:15.75pt;width:209.3pt;height:153.95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2" type="#_x0000_t202" style="position:absolute;margin-left:141.9pt;margin-top:38.2pt;width:209.3pt;height:153.95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3" type="#_x0000_t202" style="position:absolute;margin-left:115pt;margin-top:92.4pt;width:209.3pt;height:153.9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2 + 4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4" type="#_x0000_t202" style="position:absolute;margin-left:69.25pt;margin-top:249.75pt;width:209.3pt;height:153.95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9 - 1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5" type="#_x0000_t202" style="position:absolute;margin-left:92.4pt;margin-top:201.05pt;width:209.3pt;height:153.9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9 - 3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6" type="#_x0000_t202" style="position:absolute;margin-left:183.25pt;margin-top:-31.45pt;width:153.95pt;height:209.3pt;rotation:-90;z-index:251646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10 - 3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7" type="#_x0000_t202" style="position:absolute;margin-left:158.25pt;margin-top:239.95pt;width:209.3pt;height:153.95pt;z-index:251647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2 + 5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8" type="#_x0000_t202" style="position:absolute;margin-left:237.15pt;margin-top:252.3pt;width:209.3pt;height:153.95pt;z-index:251649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4 + 4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9" type="#_x0000_t202" style="position:absolute;margin-left:221.55pt;margin-top:200.3pt;width:209.3pt;height:153.95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8 - 2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0" type="#_x0000_t202" style="position:absolute;margin-left:391.05pt;margin-top:196.75pt;width:209.3pt;height:153.95pt;z-index:251634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5 + 5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1" type="#_x0000_t202" style="position:absolute;margin-left:337.8pt;margin-top:162pt;width:209.3pt;height:153.95pt;z-index:251635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7 + 3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2" type="#_x0000_t202" style="position:absolute;margin-left:250.7pt;margin-top:133.75pt;width:209.3pt;height:153.95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5 + 1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3" type="#_x0000_t202" style="position:absolute;margin-left:208.75pt;margin-top:92.3pt;width:209.3pt;height:153.95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0 + 6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4" type="#_x0000_t202" style="position:absolute;margin-left:250.8pt;margin-top:42.5pt;width:209.3pt;height:153.95pt;z-index:251648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 + 7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5" type="#_x0000_t202" style="position:absolute;margin-left:315.25pt;margin-top:15.5pt;width:209.3pt;height:153.95pt;z-index:251644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10 + 0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6" type="#_x0000_t202" style="position:absolute;margin-left:387.35pt;margin-top:10.5pt;width:209.3pt;height:153.95pt;z-index:251630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6 + 4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7" type="#_x0000_t202" style="position:absolute;margin-left:465.25pt;margin-top:150.25pt;width:209.3pt;height:153.95pt;z-index:251632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3 + 7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8" type="#_x0000_t202" style="position:absolute;margin-left:.35pt;margin-top:438.75pt;width:209.3pt;height:153.95pt;z-index:251677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10 - 0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9" type="#_x0000_t202" style="position:absolute;margin-left:41.5pt;margin-top:148.45pt;width:209.3pt;height:153.9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3 + 3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80" type="#_x0000_t202" style="position:absolute;margin-left:209.45pt;margin-top:-17pt;width:153.95pt;height:209.3pt;rotation:-90;z-index:251645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4 + 3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81" type="#_x0000_t202" style="position:absolute;margin-left:387.25pt;margin-top:114.75pt;width:209.3pt;height:153.95pt;z-index:251631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10 - 0</w:t>
                  </w:r>
                  <w:r w:rsidRPr="007B09E3">
                    <w:rPr>
                      <w:b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82" type="#_x0000_t202" style="position:absolute;margin-left:419.5pt;margin-top:55.5pt;width:209.3pt;height:153.95pt;z-index:251629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" filled="f" stroked="f">
            <v:textbox style="mso-fit-shape-to-text:t">
              <w:txbxContent>
                <w:p w:rsidR="002A3A52" w:rsidRPr="007B09E3" w:rsidRDefault="002A3A52" w:rsidP="009201CC">
                  <w:pPr>
                    <w:rPr>
                      <w:b/>
                      <w:sz w:val="24"/>
                      <w:szCs w:val="24"/>
                    </w:rPr>
                  </w:pPr>
                  <w:r w:rsidRPr="007B09E3">
                    <w:rPr>
                      <w:b/>
                      <w:sz w:val="24"/>
                      <w:szCs w:val="24"/>
                    </w:rPr>
                    <w:t>2 + 8 =</w:t>
                  </w:r>
                </w:p>
              </w:txbxContent>
            </v:textbox>
          </v:shape>
        </w:pict>
      </w:r>
      <w:r w:rsidRPr="00BF4845">
        <w:rPr>
          <w:noProof/>
          <w:lang w:eastAsia="cs-CZ"/>
        </w:rPr>
        <w:pict>
          <v:shape id="Obrázek 4" o:spid="_x0000_i1026" type="#_x0000_t75" style="width:520.5pt;height:654pt;visibility:visible">
            <v:imagedata r:id="rId8" o:title=""/>
          </v:shape>
        </w:pict>
      </w:r>
    </w:p>
    <w:p w:rsidR="002A3A52" w:rsidRDefault="002A3A52" w:rsidP="009201CC"/>
    <w:p w:rsidR="002A3A52" w:rsidRDefault="002A3A52" w:rsidP="009201CC">
      <w:pPr>
        <w:jc w:val="center"/>
        <w:rPr>
          <w:sz w:val="32"/>
          <w:szCs w:val="32"/>
        </w:rPr>
      </w:pPr>
      <w:r w:rsidRPr="004576DA">
        <w:rPr>
          <w:sz w:val="32"/>
          <w:szCs w:val="32"/>
        </w:rPr>
        <w:t>7  hnědá</w:t>
      </w:r>
      <w:r w:rsidRPr="004576DA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4576DA">
        <w:rPr>
          <w:sz w:val="32"/>
          <w:szCs w:val="32"/>
        </w:rPr>
        <w:t>3  fialová</w:t>
      </w:r>
      <w:r w:rsidRPr="004576DA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4576DA">
        <w:rPr>
          <w:sz w:val="32"/>
          <w:szCs w:val="32"/>
        </w:rPr>
        <w:t>10  modrá</w:t>
      </w:r>
      <w:r w:rsidRPr="004576DA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4576DA">
        <w:rPr>
          <w:sz w:val="32"/>
          <w:szCs w:val="32"/>
        </w:rPr>
        <w:t>5  růžová</w:t>
      </w:r>
    </w:p>
    <w:p w:rsidR="002A3A52" w:rsidRDefault="002A3A52" w:rsidP="005C22A5">
      <w:pPr>
        <w:jc w:val="center"/>
        <w:rPr>
          <w:sz w:val="32"/>
          <w:szCs w:val="32"/>
        </w:rPr>
      </w:pPr>
      <w:r w:rsidRPr="004576DA">
        <w:rPr>
          <w:sz w:val="32"/>
          <w:szCs w:val="32"/>
        </w:rPr>
        <w:t>8  žlutá</w:t>
      </w:r>
      <w:r w:rsidRPr="004576DA">
        <w:rPr>
          <w:sz w:val="32"/>
          <w:szCs w:val="32"/>
        </w:rPr>
        <w:tab/>
      </w:r>
      <w:r w:rsidRPr="004576DA">
        <w:rPr>
          <w:sz w:val="32"/>
          <w:szCs w:val="32"/>
        </w:rPr>
        <w:tab/>
      </w:r>
      <w:r>
        <w:rPr>
          <w:sz w:val="32"/>
          <w:szCs w:val="32"/>
        </w:rPr>
        <w:t>6 červená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4  oranžová</w:t>
      </w:r>
    </w:p>
    <w:p w:rsidR="002A3A52" w:rsidRDefault="002A3A52" w:rsidP="005C22A5">
      <w:pPr>
        <w:jc w:val="center"/>
      </w:pPr>
      <w:r w:rsidRPr="005C22A5">
        <w:t>řešení</w:t>
      </w:r>
    </w:p>
    <w:p w:rsidR="002A3A52" w:rsidRDefault="002A3A52" w:rsidP="005C22A5">
      <w:pPr>
        <w:jc w:val="center"/>
      </w:pPr>
      <w:r w:rsidRPr="00BF4845">
        <w:rPr>
          <w:noProof/>
          <w:lang w:eastAsia="cs-CZ"/>
        </w:rPr>
        <w:pict>
          <v:shape id="Obrázek 375" o:spid="_x0000_i1027" type="#_x0000_t75" style="width:522pt;height:654pt;visibility:visible">
            <v:imagedata r:id="rId9" o:title=""/>
          </v:shape>
        </w:pict>
      </w:r>
    </w:p>
    <w:p w:rsidR="002A3A52" w:rsidRDefault="002A3A52" w:rsidP="00B55BBC">
      <w:pPr>
        <w:jc w:val="center"/>
        <w:rPr>
          <w:sz w:val="32"/>
          <w:szCs w:val="32"/>
        </w:rPr>
      </w:pPr>
      <w:r w:rsidRPr="004576DA">
        <w:rPr>
          <w:sz w:val="32"/>
          <w:szCs w:val="32"/>
        </w:rPr>
        <w:t>7  hnědá</w:t>
      </w:r>
      <w:r w:rsidRPr="004576DA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4576DA">
        <w:rPr>
          <w:sz w:val="32"/>
          <w:szCs w:val="32"/>
        </w:rPr>
        <w:t>3  fialová</w:t>
      </w:r>
      <w:r w:rsidRPr="004576DA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4576DA">
        <w:rPr>
          <w:sz w:val="32"/>
          <w:szCs w:val="32"/>
        </w:rPr>
        <w:t>10  modrá</w:t>
      </w:r>
      <w:r w:rsidRPr="004576DA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4576DA">
        <w:rPr>
          <w:sz w:val="32"/>
          <w:szCs w:val="32"/>
        </w:rPr>
        <w:t>5  růžová</w:t>
      </w:r>
    </w:p>
    <w:p w:rsidR="002A3A52" w:rsidRDefault="002A3A52" w:rsidP="00B55BBC">
      <w:pPr>
        <w:jc w:val="center"/>
        <w:rPr>
          <w:sz w:val="32"/>
          <w:szCs w:val="32"/>
        </w:rPr>
      </w:pPr>
      <w:r w:rsidRPr="004576DA">
        <w:rPr>
          <w:sz w:val="32"/>
          <w:szCs w:val="32"/>
        </w:rPr>
        <w:t>8  žlutá</w:t>
      </w:r>
      <w:r w:rsidRPr="004576DA">
        <w:rPr>
          <w:sz w:val="32"/>
          <w:szCs w:val="32"/>
        </w:rPr>
        <w:tab/>
      </w:r>
      <w:r w:rsidRPr="004576DA">
        <w:rPr>
          <w:sz w:val="32"/>
          <w:szCs w:val="32"/>
        </w:rPr>
        <w:tab/>
      </w:r>
      <w:r>
        <w:rPr>
          <w:sz w:val="32"/>
          <w:szCs w:val="32"/>
        </w:rPr>
        <w:t>6 červená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4  oranžová</w:t>
      </w:r>
    </w:p>
    <w:sectPr w:rsidR="002A3A52" w:rsidSect="009201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A52" w:rsidRDefault="002A3A52" w:rsidP="00E533F1">
      <w:pPr>
        <w:spacing w:after="0" w:line="240" w:lineRule="auto"/>
      </w:pPr>
      <w:r>
        <w:separator/>
      </w:r>
    </w:p>
  </w:endnote>
  <w:endnote w:type="continuationSeparator" w:id="0">
    <w:p w:rsidR="002A3A52" w:rsidRDefault="002A3A52" w:rsidP="00E53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A52" w:rsidRDefault="002A3A52" w:rsidP="00E533F1">
      <w:pPr>
        <w:spacing w:after="0" w:line="240" w:lineRule="auto"/>
      </w:pPr>
      <w:r>
        <w:separator/>
      </w:r>
    </w:p>
  </w:footnote>
  <w:footnote w:type="continuationSeparator" w:id="0">
    <w:p w:rsidR="002A3A52" w:rsidRDefault="002A3A52" w:rsidP="00E533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1">
    <w:nsid w:val="457A27A0"/>
    <w:multiLevelType w:val="hybridMultilevel"/>
    <w:tmpl w:val="AF4C822C"/>
    <w:lvl w:ilvl="0" w:tplc="8A543B42">
      <w:numFmt w:val="bullet"/>
      <w:lvlText w:val="-"/>
      <w:lvlJc w:val="left"/>
      <w:pPr>
        <w:ind w:left="1065" w:hanging="360"/>
      </w:pPr>
      <w:rPr>
        <w:rFonts w:ascii="Garamond" w:eastAsia="Times New Roman" w:hAnsi="Garamond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62B326B7"/>
    <w:multiLevelType w:val="hybridMultilevel"/>
    <w:tmpl w:val="44CE1110"/>
    <w:lvl w:ilvl="0" w:tplc="FF7032C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CB065AF"/>
    <w:multiLevelType w:val="hybridMultilevel"/>
    <w:tmpl w:val="44CE1110"/>
    <w:lvl w:ilvl="0" w:tplc="FF7032C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0A38"/>
    <w:rsid w:val="000241B0"/>
    <w:rsid w:val="000A4BC5"/>
    <w:rsid w:val="00145003"/>
    <w:rsid w:val="00180BAA"/>
    <w:rsid w:val="001A03E6"/>
    <w:rsid w:val="001D0A38"/>
    <w:rsid w:val="00240C00"/>
    <w:rsid w:val="00256F52"/>
    <w:rsid w:val="002A3A52"/>
    <w:rsid w:val="002D737B"/>
    <w:rsid w:val="00397D3E"/>
    <w:rsid w:val="004576DA"/>
    <w:rsid w:val="004C56E1"/>
    <w:rsid w:val="004D17E8"/>
    <w:rsid w:val="00501056"/>
    <w:rsid w:val="00583961"/>
    <w:rsid w:val="005C22A5"/>
    <w:rsid w:val="006C1581"/>
    <w:rsid w:val="006C6B9E"/>
    <w:rsid w:val="00777592"/>
    <w:rsid w:val="007A1AC7"/>
    <w:rsid w:val="007B09E3"/>
    <w:rsid w:val="007E76D1"/>
    <w:rsid w:val="00813A13"/>
    <w:rsid w:val="0087306C"/>
    <w:rsid w:val="00903191"/>
    <w:rsid w:val="009131A4"/>
    <w:rsid w:val="009201CC"/>
    <w:rsid w:val="009A6257"/>
    <w:rsid w:val="009D521E"/>
    <w:rsid w:val="00A04B4C"/>
    <w:rsid w:val="00A348EA"/>
    <w:rsid w:val="00B55BBC"/>
    <w:rsid w:val="00B707BF"/>
    <w:rsid w:val="00BF4845"/>
    <w:rsid w:val="00C12376"/>
    <w:rsid w:val="00C672D1"/>
    <w:rsid w:val="00D12E61"/>
    <w:rsid w:val="00D24293"/>
    <w:rsid w:val="00D61755"/>
    <w:rsid w:val="00D919A3"/>
    <w:rsid w:val="00E25EC1"/>
    <w:rsid w:val="00E533F1"/>
    <w:rsid w:val="00ED0F8B"/>
    <w:rsid w:val="00F5608D"/>
    <w:rsid w:val="00FB774B"/>
    <w:rsid w:val="00FE1734"/>
    <w:rsid w:val="00FE5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8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A3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D0A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D0A38"/>
    <w:rPr>
      <w:rFonts w:ascii="Tahoma" w:hAnsi="Tahoma" w:cs="Tahoma"/>
      <w:sz w:val="16"/>
      <w:szCs w:val="16"/>
      <w:lang w:val="cs-CZ"/>
    </w:rPr>
  </w:style>
  <w:style w:type="paragraph" w:styleId="ListParagraph">
    <w:name w:val="List Paragraph"/>
    <w:basedOn w:val="Normal"/>
    <w:uiPriority w:val="99"/>
    <w:qFormat/>
    <w:rsid w:val="001D0A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E53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533F1"/>
    <w:rPr>
      <w:rFonts w:cs="Times New Roman"/>
      <w:lang w:val="cs-CZ"/>
    </w:rPr>
  </w:style>
  <w:style w:type="paragraph" w:styleId="Footer">
    <w:name w:val="footer"/>
    <w:basedOn w:val="Normal"/>
    <w:link w:val="FooterChar"/>
    <w:uiPriority w:val="99"/>
    <w:rsid w:val="00E53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533F1"/>
    <w:rPr>
      <w:rFonts w:cs="Times New Roman"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2394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157</Words>
  <Characters>933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Tento materiál byl vytvořen v rámci projektu Operačního programu Vzdělávání pro konkurenceschopnost</dc:title>
  <dc:subject/>
  <dc:creator>PC2</dc:creator>
  <cp:keywords/>
  <dc:description/>
  <cp:lastModifiedBy>DUM</cp:lastModifiedBy>
  <cp:revision>2</cp:revision>
  <cp:lastPrinted>2013-04-25T16:59:00Z</cp:lastPrinted>
  <dcterms:created xsi:type="dcterms:W3CDTF">2014-03-19T20:06:00Z</dcterms:created>
  <dcterms:modified xsi:type="dcterms:W3CDTF">2014-03-19T20:06:00Z</dcterms:modified>
</cp:coreProperties>
</file>